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2C3630" w:rsidTr="002C3630" w14:paraId="19E4C771" w14:textId="77777777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630" w:rsidRDefault="002C3630" w14:paraId="1E9C1FA8" w14:textId="6714E2D1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630" w:rsidRDefault="002C3630" w14:paraId="667734E3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2C3630" w:rsidRDefault="002C3630" w14:paraId="0634E5E6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2C3630" w:rsidRDefault="002C3630" w14:paraId="36645E94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2C3630" w:rsidRDefault="002C3630" w14:paraId="438D2C2E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Amruševa 2/II</w:t>
            </w:r>
          </w:p>
        </w:tc>
      </w:tr>
    </w:tbl>
    <w:p w:rsidR="002C3630" w:rsidP="002C3630" w:rsidRDefault="002C3630" w14:paraId="78C3EEA6" w14:textId="77777777">
      <w:pPr>
        <w:tabs>
          <w:tab w:val="left" w:pos="709"/>
        </w:tabs>
        <w15:collapsed w:val="false"/>
      </w:pPr>
      <w:r>
        <w:t xml:space="preserve">                </w:t>
      </w:r>
    </w:p>
    <w:p w:rsidR="002C3630" w:rsidP="002C3630" w:rsidRDefault="002C3630" w14:paraId="0FA743C7" w14:textId="7777777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14. prosinca 2019. </w:t>
      </w:r>
    </w:p>
    <w:p w:rsidR="002C3630" w:rsidP="002C3630" w:rsidRDefault="002C3630" w14:paraId="1EDFEB4F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17. St-2450/2019</w:t>
      </w:r>
    </w:p>
    <w:p w:rsidR="002C3630" w:rsidP="002C3630" w:rsidRDefault="002C3630" w14:paraId="0F52EA27" w14:textId="77777777">
      <w:pPr>
        <w:tabs>
          <w:tab w:val="left" w:pos="709"/>
        </w:tabs>
      </w:pPr>
      <w:r>
        <w:t xml:space="preserve"> </w:t>
      </w:r>
    </w:p>
    <w:p w:rsidR="002C3630" w:rsidP="002C3630" w:rsidRDefault="002C3630" w14:paraId="7AED9356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2C3630" w:rsidP="002C3630" w:rsidRDefault="002C3630" w14:paraId="073A3ACA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2C3630" w:rsidP="002C3630" w:rsidRDefault="002C3630" w14:paraId="5FEE041D" w14:textId="77777777">
      <w:pPr>
        <w:tabs>
          <w:tab w:val="left" w:pos="709"/>
        </w:tabs>
      </w:pPr>
    </w:p>
    <w:p w:rsidR="002C3630" w:rsidP="002C3630" w:rsidRDefault="002C3630" w14:paraId="4920B73C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Ivše Lebovića 42</w:t>
      </w:r>
    </w:p>
    <w:p w:rsidR="002C3630" w:rsidP="002C3630" w:rsidRDefault="002C3630" w14:paraId="07224574" w14:textId="77777777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2C3630" w:rsidP="002C3630" w:rsidRDefault="002C3630" w14:paraId="48CF1FA6" w14:textId="77777777">
      <w:pPr>
        <w:tabs>
          <w:tab w:val="left" w:pos="709"/>
        </w:tabs>
      </w:pPr>
    </w:p>
    <w:p w:rsidR="002C3630" w:rsidP="002C3630" w:rsidRDefault="002C3630" w14:paraId="4CFDF919" w14:textId="77777777">
      <w:pPr>
        <w:tabs>
          <w:tab w:val="left" w:pos="709"/>
        </w:tabs>
      </w:pPr>
      <w:r>
        <w:tab/>
        <w:t xml:space="preserve">PREDMET:  OBAVIJEST O  USTUPANJU PREDMETA </w:t>
      </w:r>
    </w:p>
    <w:p w:rsidR="002C3630" w:rsidP="002C3630" w:rsidRDefault="002C3630" w14:paraId="464A0D19" w14:textId="77777777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2C3630" w:rsidP="002C3630" w:rsidRDefault="002C3630" w14:paraId="21E549D5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2C3630" w:rsidP="002C3630" w:rsidRDefault="002C3630" w14:paraId="744E2A5F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2C3630" w:rsidP="002C3630" w:rsidRDefault="002C3630" w14:paraId="75BC6EFA" w14:textId="77777777">
      <w:pPr>
        <w:tabs>
          <w:tab w:val="left" w:pos="709"/>
        </w:tabs>
      </w:pPr>
    </w:p>
    <w:p w:rsidR="002C3630" w:rsidP="002C3630" w:rsidRDefault="002C3630" w14:paraId="58FA5F62" w14:textId="77777777">
      <w:pPr>
        <w:tabs>
          <w:tab w:val="left" w:pos="709"/>
        </w:tabs>
        <w:jc w:val="both"/>
      </w:pPr>
      <w:r>
        <w:tab/>
        <w:t>Temeljem  rješenja Visokog trgovačkog suda Republike Hrvatske  br. 31 Su-1041/19-2 od 2. prosinca 2019.,  u prilogu ovog dopisa dostavlja  vam se  predmet broj</w:t>
      </w:r>
    </w:p>
    <w:p w:rsidR="002C3630" w:rsidP="002C3630" w:rsidRDefault="002C3630" w14:paraId="182A2877" w14:textId="77777777">
      <w:pPr>
        <w:tabs>
          <w:tab w:val="left" w:pos="709"/>
        </w:tabs>
        <w:jc w:val="both"/>
      </w:pPr>
    </w:p>
    <w:p w:rsidR="002C3630" w:rsidP="002C3630" w:rsidRDefault="002C3630" w14:paraId="245F2C5B" w14:textId="77777777">
      <w:pPr>
        <w:tabs>
          <w:tab w:val="left" w:pos="709"/>
        </w:tabs>
      </w:pPr>
      <w:r>
        <w:t xml:space="preserve"> </w:t>
      </w:r>
      <w:r>
        <w:tab/>
        <w:t>17. St-2450/2019</w:t>
      </w:r>
    </w:p>
    <w:p w:rsidR="002C3630" w:rsidP="002C3630" w:rsidRDefault="002C3630" w14:paraId="723571B4" w14:textId="77777777">
      <w:pPr>
        <w:tabs>
          <w:tab w:val="left" w:pos="709"/>
        </w:tabs>
      </w:pPr>
    </w:p>
    <w:p w:rsidR="002C3630" w:rsidP="002C3630" w:rsidRDefault="002C3630" w14:paraId="0757EDA5" w14:textId="77777777">
      <w:pPr>
        <w:tabs>
          <w:tab w:val="left" w:pos="709"/>
        </w:tabs>
        <w:ind w:firstLine="708"/>
        <w:jc w:val="both"/>
      </w:pPr>
      <w:r>
        <w:t>Podnositelja:</w:t>
      </w:r>
    </w:p>
    <w:p w:rsidR="002C3630" w:rsidP="002C3630" w:rsidRDefault="002C3630" w14:paraId="534491F5" w14:textId="77777777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="002C3630" w:rsidP="002C3630" w:rsidRDefault="002C3630" w14:paraId="08A034A1" w14:textId="77777777">
      <w:pPr>
        <w:tabs>
          <w:tab w:val="left" w:pos="709"/>
        </w:tabs>
        <w:ind w:firstLine="708"/>
        <w:jc w:val="both"/>
      </w:pPr>
      <w:r>
        <w:t>OIB: 85821130368</w:t>
      </w:r>
    </w:p>
    <w:p w:rsidR="002C3630" w:rsidP="002C3630" w:rsidRDefault="002C3630" w14:paraId="050FC90D" w14:textId="77777777">
      <w:pPr>
        <w:tabs>
          <w:tab w:val="left" w:pos="709"/>
        </w:tabs>
        <w:jc w:val="both"/>
      </w:pPr>
    </w:p>
    <w:p w:rsidR="002C3630" w:rsidP="002C3630" w:rsidRDefault="002C3630" w14:paraId="49A0B2EA" w14:textId="77777777">
      <w:pPr>
        <w:tabs>
          <w:tab w:val="left" w:pos="709"/>
        </w:tabs>
        <w:jc w:val="both"/>
      </w:pPr>
      <w:r>
        <w:t xml:space="preserve">protiv </w:t>
      </w:r>
    </w:p>
    <w:p w:rsidR="002C3630" w:rsidP="002C3630" w:rsidRDefault="002C3630" w14:paraId="34FCA7E1" w14:textId="77777777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2C3630" w:rsidP="002C3630" w:rsidRDefault="002C3630" w14:paraId="5BC139A7" w14:textId="77777777">
      <w:pPr>
        <w:tabs>
          <w:tab w:val="left" w:pos="709"/>
        </w:tabs>
        <w:ind w:left="708"/>
        <w:jc w:val="both"/>
      </w:pPr>
      <w:r>
        <w:tab/>
        <w:t>GRAFOTEHNA društvo s ograničenom odgovornošću za proizvodnju papirne ambalaže, Zagreb, Harambašićeva 7, OIB: 84461238885</w:t>
      </w:r>
    </w:p>
    <w:p w:rsidR="002C3630" w:rsidP="002C3630" w:rsidRDefault="002C3630" w14:paraId="1ECDB07C" w14:textId="77777777">
      <w:pPr>
        <w:tabs>
          <w:tab w:val="left" w:pos="709"/>
        </w:tabs>
        <w:ind w:left="708"/>
        <w:jc w:val="both"/>
      </w:pPr>
    </w:p>
    <w:p w:rsidR="002C3630" w:rsidP="002C3630" w:rsidRDefault="002C3630" w14:paraId="53F83F57" w14:textId="77777777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2C3630" w:rsidP="002C3630" w:rsidRDefault="002C3630" w14:paraId="75A2D294" w14:textId="77777777">
      <w:pPr>
        <w:tabs>
          <w:tab w:val="left" w:pos="709"/>
        </w:tabs>
        <w:jc w:val="both"/>
      </w:pPr>
    </w:p>
    <w:p w:rsidR="002C3630" w:rsidP="002C3630" w:rsidRDefault="002C3630" w14:paraId="02758024" w14:textId="77777777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="002C3630" w:rsidP="002C3630" w:rsidRDefault="002C3630" w14:paraId="70C188AB" w14:textId="77777777">
      <w:pPr>
        <w:tabs>
          <w:tab w:val="left" w:pos="709"/>
        </w:tabs>
      </w:pPr>
    </w:p>
    <w:p w:rsidR="002C3630" w:rsidP="002C3630" w:rsidRDefault="002C3630" w14:paraId="4BA4ECAD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2C3630" w:rsidP="002C3630" w:rsidRDefault="002C3630" w14:paraId="1118907A" w14:textId="77777777">
      <w:pPr>
        <w:tabs>
          <w:tab w:val="left" w:pos="709"/>
        </w:tabs>
      </w:pPr>
    </w:p>
    <w:p w:rsidR="002C3630" w:rsidP="002C3630" w:rsidRDefault="002C3630" w14:paraId="766B53CF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2C3630" w:rsidP="002C3630" w:rsidRDefault="002C3630" w14:paraId="0E7B34F2" w14:textId="77777777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2C3630" w:rsidP="002C3630" w:rsidRDefault="002C3630" w14:paraId="27AAEE6C" w14:textId="77777777">
      <w:pPr>
        <w:tabs>
          <w:tab w:val="left" w:pos="709"/>
        </w:tabs>
      </w:pPr>
    </w:p>
    <w:p w:rsidR="00942A2A" w:rsidP="003D06B2" w:rsidRDefault="00942A2A" w14:paraId="029C6C9C" w14:textId="029C6C9C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942A2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3630"/>
    <w:rsid w:val="002D7B97"/>
    <w:rsid w:val="002E0D79"/>
    <w:rsid w:val="002F6256"/>
    <w:rsid w:val="00306C07"/>
    <w:rsid w:val="003110BC"/>
    <w:rsid w:val="003145F0"/>
    <w:rsid w:val="0032392C"/>
    <w:rsid w:val="00323C78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C363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C3630"/>
    <w:rPr>
      <w:rFonts w:ascii="Times New Roman" w:hAnsi="Times New Roman" w:cs="Times New Roman"/>
      <w:sz w:val="24"/>
      <w:szCs w:val="28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C3630"/>
    <w:rPr>
      <w:sz w:val="28"/>
      <w:szCs w:val="28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C3630"/>
    <w:rPr>
      <w:rFonts w:ascii="Times New Roman" w:hAnsi="Times New Roman" w:cs="Times New Roman"/>
      <w:sz w:val="28"/>
      <w:szCs w:val="28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C3630"/>
    <w:rPr>
      <w:rFonts w:ascii="Times New Roman" w:hAnsi="Times New Roman" w:cs="Times New Roman"/>
      <w:sz w:val="28"/>
      <w:szCs w:val="28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2C3630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363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C3630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C363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C3630"/>
    <w:rPr>
      <w:rFonts w:ascii="Times New Roman" w:cs="Times New Roman" w:hAnsi="Times New Roman"/>
      <w:sz w:val="24"/>
      <w:szCs w:val="28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C3630"/>
    <w:rPr>
      <w:sz w:val="28"/>
      <w:szCs w:val="28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C3630"/>
    <w:rPr>
      <w:rFonts w:ascii="Times New Roman" w:cs="Times New Roman" w:hAnsi="Times New Roman"/>
      <w:sz w:val="28"/>
      <w:szCs w:val="28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C3630"/>
    <w:rPr>
      <w:rFonts w:ascii="Times New Roman" w:cs="Times New Roman" w:hAnsi="Times New Roman"/>
      <w:sz w:val="28"/>
      <w:szCs w:val="28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2C3630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C363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C3630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521100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prosinca 2019.</izvorni_sadrzaj>
    <derivirana_varijabla naziv="DomainObject.DatumDonosenjaOdluke_1">14.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2450</izvorni_sadrzaj>
    <derivirana_varijabla naziv="DomainObject.Predmet.Broj_1">2450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listopada 2019.</izvorni_sadrzaj>
    <derivirana_varijabla naziv="DomainObject.Predmet.DatumIzradeOptuznogAkta_1">1. listopada 2019.</derivirana_varijabla>
  </DomainObject.Predmet.DatumIzradeOptuznogAkta>
  <DomainObject.Predmet.DatumIzradeOptuznogAktaFormated>
    <izvorni_sadrzaj>1.10.2019.</izvorni_sadrzaj>
    <derivirana_varijabla naziv="DomainObject.Predmet.DatumIzradeOptuznogAktaFormated_1">1.10.2019.</derivirana_varijabla>
  </DomainObject.Predmet.DatumIzradeOptuznogAktaFormated>
  <DomainObject.Predmet.DatumOsnivanja>
    <izvorni_sadrzaj>7. listopada 2019.</izvorni_sadrzaj>
    <derivirana_varijabla naziv="DomainObject.Predmet.DatumOsnivanja_1">7.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listopada 2019.</izvorni_sadrzaj>
    <derivirana_varijabla naziv="DomainObject.Predmet.DatumPrimitkaOptuznogAkta_1">4.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St-2450/2019</izvorni_sadrzaj>
    <derivirana_varijabla naziv="DomainObject.Predmet.OznakaBroj_1">St-2450/2019</derivirana_varijabla>
  </DomainObject.Predmet.OznakaBroj>
  <DomainObject.Predmet.OznakaBrojOptuznogAkta>
    <izvorni_sadrzaj>04-06-19-4222</izvorni_sadrzaj>
    <derivirana_varijabla naziv="DomainObject.Predmet.OznakaBrojOptuznogAkta_1">04-06-19-4222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GRAFOTEHNA društvo s ograničenom odgovornošću za proizvodnju papirne ambalaže</izvorni_sadrzaj>
    <derivirana_varijabla naziv="DomainObject.Predmet.ProtustrankaFormated_1">  GRAFOTEHNA društvo s ograničenom odgovornošću za proizvodnju papirne ambalaže</derivirana_varijabla>
  </DomainObject.Predmet.ProtustrankaFormated>
  <DomainObject.Predmet.ProtustrankaFormatedOIB>
    <izvorni_sadrzaj>  GRAFOTEHNA društvo s ograničenom odgovornošću za proizvodnju papirne ambalaže, OIB 84461238885</izvorni_sadrzaj>
    <derivirana_varijabla naziv="DomainObject.Predmet.ProtustrankaFormatedOIB_1">  GRAFOTEHNA društvo s ograničenom odgovornošću za proizvodnju papirne ambalaže, OIB 84461238885</derivirana_varijabla>
  </DomainObject.Predmet.ProtustrankaFormatedOIB>
  <DomainObject.Predmet.ProtustrankaFormatedWithAdress>
    <izvorni_sadrzaj> GRAFOTEHNA društvo s ograničenom odgovornošću za proizvodnju papirne ambalaže, Harambašićeva 7, 10000 Zagreb</izvorni_sadrzaj>
    <derivirana_varijabla naziv="DomainObject.Predmet.ProtustrankaFormatedWithAdress_1"> GRAFOTEHNA društvo s ograničenom odgovornošću za proizvodnju papirne ambalaže, Harambašićeva 7, 10000 Zagreb</derivirana_varijabla>
  </DomainObject.Predmet.ProtustrankaFormatedWithAdress>
  <DomainObject.Predmet.ProtustrankaFormatedWithAdressOIB>
    <izvorni_sadrzaj> GRAFOTEHNA društvo s ograničenom odgovornošću za proizvodnju papirne ambalaže, OIB 84461238885, Harambašićeva 7, 10000 Zagreb</izvorni_sadrzaj>
    <derivirana_varijabla naziv="DomainObject.Predmet.ProtustrankaFormatedWithAdressOIB_1"> GRAFOTEHNA društvo s ograničenom odgovornošću za proizvodnju papirne ambalaže, OIB 84461238885, Harambašićeva 7, 10000 Zagreb</derivirana_varijabla>
  </DomainObject.Predmet.ProtustrankaFormatedWithAdressOIB>
  <DomainObject.Predmet.ProtustrankaWithAdress>
    <izvorni_sadrzaj>GRAFOTEHNA društvo s ograničenom odgovornošću za proizvodnju papirne ambalaže Harambašićeva 7, 10000 Zagreb</izvorni_sadrzaj>
    <derivirana_varijabla naziv="DomainObject.Predmet.ProtustrankaWithAdress_1">GRAFOTEHNA društvo s ograničenom odgovornošću za proizvodnju papirne ambalaže Harambašićeva 7, 10000 Zagreb</derivirana_varijabla>
  </DomainObject.Predmet.ProtustrankaWithAdress>
  <DomainObject.Predmet.ProtustrankaWithAdressOIB>
    <izvorni_sadrzaj>GRAFOTEHNA društvo s ograničenom odgovornošću za proizvodnju papirne ambalaže, OIB 84461238885, Harambašićeva 7, 10000 Zagreb</izvorni_sadrzaj>
    <derivirana_varijabla naziv="DomainObject.Predmet.ProtustrankaWithAdressOIB_1">GRAFOTEHNA društvo s ograničenom odgovornošću za proizvodnju papirne ambalaže, OIB 84461238885, Harambašićeva 7, 10000 Zagreb</derivirana_varijabla>
  </DomainObject.Predmet.ProtustrankaWithAdressOIB>
  <DomainObject.Predmet.ProtustrankaNazivFormated>
    <izvorni_sadrzaj>GRAFOTEHNA društvo s ograničenom odgovornošću za proizvodnju papirne ambalaže</izvorni_sadrzaj>
    <derivirana_varijabla naziv="DomainObject.Predmet.ProtustrankaNazivFormated_1">GRAFOTEHNA društvo s ograničenom odgovornošću za proizvodnju papirne ambalaže</derivirana_varijabla>
  </DomainObject.Predmet.ProtustrankaNazivFormated>
  <DomainObject.Predmet.ProtustrankaNazivFormatedOIB>
    <izvorni_sadrzaj>GRAFOTEHNA društvo s ograničenom odgovornošću za proizvodnju papirne ambalaže, OIB 84461238885</izvorni_sadrzaj>
    <derivirana_varijabla naziv="DomainObject.Predmet.ProtustrankaNazivFormatedOIB_1">GRAFOTEHNA društvo s ograničenom odgovornošću za proizvodnju papirne ambalaže, OIB 84461238885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UZ II 86</izvorni_sadrzaj>
    <derivirana_varijabla naziv="DomainObject.Predmet.Referada.Prostorija.Naziv_1">Soba UZ II 86</derivirana_varijabla>
  </DomainObject.Predmet.Referada.Prostorija.Naziv>
  <DomainObject.Predmet.Referada.Prostorija.Oznaka>
    <izvorni_sadrzaj>UZ II 86</izvorni_sadrzaj>
    <derivirana_varijabla naziv="DomainObject.Predmet.Referada.Prostorija.Oznaka_1">UZ II 86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GRAFOTEHNA društvo s ograničenom odgovornošću za proizvodnju papirne ambalaže</item>
    </izvorni_sadrzaj>
    <derivirana_varijabla naziv="DomainObject.Predmet.ProtuStrankaListFormated_1">
      <item>GRAFOTEHNA društvo s ograničenom odgovornošću za proizvodnju papirne ambalaže</item>
    </derivirana_varijabla>
  </DomainObject.Predmet.ProtuStrankaListFormated>
  <DomainObject.Predmet.ProtuStrankaListFormatedOIB>
    <izvorni_sadrzaj>
      <item>GRAFOTEHNA društvo s ograničenom odgovornošću za proizvodnju papirne ambalaže, OIB 84461238885</item>
    </izvorni_sadrzaj>
    <derivirana_varijabla naziv="DomainObject.Predmet.ProtuStrankaListFormatedOIB_1">
      <item>GRAFOTEHNA društvo s ograničenom odgovornošću za proizvodnju papirne ambalaže, OIB 84461238885</item>
    </derivirana_varijabla>
  </DomainObject.Predmet.ProtuStrankaListFormatedOIB>
  <DomainObject.Predmet.ProtuStrankaListFormatedWithAdress>
    <izvorni_sadrzaj>
      <item>GRAFOTEHNA društvo s ograničenom odgovornošću za proizvodnju papirne ambalaže, Harambašićeva 7, 10000 Zagreb</item>
    </izvorni_sadrzaj>
    <derivirana_varijabla naziv="DomainObject.Predmet.ProtuStrankaListFormatedWithAdress_1">
      <item>GRAFOTEHNA društvo s ograničenom odgovornošću za proizvodnju papirne ambalaže, Harambašićeva 7, 10000 Zagreb</item>
    </derivirana_varijabla>
  </DomainObject.Predmet.ProtuStrankaListFormatedWithAdress>
  <DomainObject.Predmet.ProtuStrankaListFormatedWithAdressOIB>
    <izvorni_sadrzaj>
      <item>GRAFOTEHNA društvo s ograničenom odgovornošću za proizvodnju papirne ambalaže, OIB 84461238885, Harambašićeva 7, 10000 Zagreb</item>
    </izvorni_sadrzaj>
    <derivirana_varijabla naziv="DomainObject.Predmet.ProtuStrankaListFormatedWithAdressOIB_1">
      <item>GRAFOTEHNA društvo s ograničenom odgovornošću za proizvodnju papirne ambalaže, OIB 84461238885, Harambašićeva 7, 10000 Zagreb</item>
    </derivirana_varijabla>
  </DomainObject.Predmet.ProtuStrankaListFormatedWithAdressOIB>
  <DomainObject.Predmet.ProtuStrankaListNazivFormated>
    <izvorni_sadrzaj>
      <item>GRAFOTEHNA društvo s ograničenom odgovornošću za proizvodnju papirne ambalaže</item>
    </izvorni_sadrzaj>
    <derivirana_varijabla naziv="DomainObject.Predmet.ProtuStrankaListNazivFormated_1">
      <item>GRAFOTEHNA društvo s ograničenom odgovornošću za proizvodnju papirne ambalaže</item>
    </derivirana_varijabla>
  </DomainObject.Predmet.ProtuStrankaListNazivFormated>
  <DomainObject.Predmet.ProtuStrankaListNazivFormatedOIB>
    <izvorni_sadrzaj>
      <item>GRAFOTEHNA društvo s ograničenom odgovornošću za proizvodnju papirne ambalaže, OIB 84461238885</item>
    </izvorni_sadrzaj>
    <derivirana_varijabla naziv="DomainObject.Predmet.ProtuStrankaListNazivFormatedOIB_1">
      <item>GRAFOTEHNA društvo s ograničenom odgovornošću za proizvodnju papirne ambalaže, OIB 84461238885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prosinca 2019.</izvorni_sadrzaj>
    <derivirana_varijabla naziv="DomainObject.Datum_1">14.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GRAFOTEHNA društvo s ograničenom odgovornošću za proizvodnju papirne ambalaže</izvorni_sadrzaj>
    <derivirana_varijabla naziv="DomainObject.Predmet.ProtustrankaIDrugi_1">GRAFOTEHNA društvo s ograničenom odgovornošću za proizvodnju papirne ambalaže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GRAFOTEHNA društvo s ograničenom odgovornošću za proizvodnju papirne ambalaže, OIB 84461238885, Harambašićeva 7, 10000 Zagreb</izvorni_sadrzaj>
    <derivirana_varijabla naziv="DomainObject.Predmet.ProtustrankaIDrugiAdressOIB_1">GRAFOTEHNA društvo s ograničenom odgovornošću za proizvodnju papirne ambalaže, OIB 84461238885, Harambašićeva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GRAFOTEHNA društvo s ograničenom odgovornošću za proizvodnju papirne ambalaže</item>
      <item>Financijska agencija</item>
    </izvorni_sadrzaj>
    <derivirana_varijabla naziv="DomainObject.Predmet.SudioniciListNaziv_1">
      <item>GRAFOTEHNA društvo s ograničenom odgovornošću za proizvodnju papirne ambalaže</item>
      <item>Financijska agencija</item>
    </derivirana_varijabla>
  </DomainObject.Predmet.SudioniciListNaziv>
  <DomainObject.Predmet.SudioniciListAdressOIB>
    <izvorni_sadrzaj>
      <item>GRAFOTEHNA društvo s ograničenom odgovornošću za proizvodnju papirne ambalaže, OIB 84461238885, Harambašićeva 7,10000 Zagreb</item>
      <item>Financijska agencija, OIB 85821130368, TRG SVIBANJSKIH ŽRTAVA 1995. 1,10000 Zagreb</item>
    </izvorni_sadrzaj>
    <derivirana_varijabla naziv="DomainObject.Predmet.SudioniciListAdressOIB_1">
      <item>GRAFOTEHNA društvo s ograničenom odgovornošću za proizvodnju papirne ambalaže, OIB 84461238885, Harambašićeva 7,10000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84461238885</item>
      <item>, OIB 85821130368</item>
    </izvorni_sadrzaj>
    <derivirana_varijabla naziv="DomainObject.Predmet.SudioniciListNazivOIB_1">
      <item>, OIB 84461238885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listopada 2019.</izvorni_sadrzaj>
    <derivirana_varijabla naziv="DomainObject.Predmet.DatumPocetkaProcesa_1">7.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144</properties:Words>
  <properties:Characters>872</properties:Characters>
  <properties:Lines>46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2019-09-11T06:53:00Z</cp:lastPrinted>
  <dcterms:modified xmlns:xsi="http://www.w3.org/2001/XMLSchema-instance" xsi:type="dcterms:W3CDTF">2019-12-14T08:34:00Z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