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webSettings.xml" ContentType="application/vnd.openxmlformats-officedocument.wordprocessingml.webSetting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38c1509" w14:paraId="38c1509" w:rsidRDefault="000116CC" w:rsidP="000116CC" w:rsidR="000116CC">
      <w:pPr>
        <w:pStyle w:val="FiksniRH"/>
        <w:spacing w:after="0" w:before="0"/>
        <w15:collapsed w:val="false"/>
        <w:rPr>
          <w:rStyle w:val="PozadinaSvijetloZuta"/>
        </w:rPr>
      </w:pPr>
      <w:bookmarkStart w:name="_GoBack" w:id="0"/>
      <w:bookmarkEnd w:id="0"/>
    </w:p>
    <w:p w:rsidRDefault="000116CC" w:rsidP="000116CC" w:rsidR="000116CC">
      <w:pPr>
        <w:pStyle w:val="FiksniRH"/>
        <w:spacing w:after="0" w:before="0"/>
        <w:rPr>
          <w:rStyle w:val="PozadinaSvijetloZuta"/>
        </w:rPr>
      </w:pPr>
    </w:p>
    <w:p w:rsidRDefault="000116CC" w:rsidP="000116CC" w:rsidR="000116CC">
      <w:pPr>
        <w:pStyle w:val="FiksniRH"/>
        <w:spacing w:after="0" w:before="0"/>
        <w:rPr>
          <w:rStyle w:val="PozadinaSvijetloZuta"/>
        </w:rPr>
      </w:pPr>
    </w:p>
    <w:p w:rsidRDefault="000116CC" w:rsidP="000116CC" w:rsidR="000116CC">
      <w:pPr>
        <w:pStyle w:val="FiksniRH"/>
        <w:spacing w:after="0" w:before="0"/>
        <w:rPr>
          <w:rStyle w:val="PozadinaSvijetloZuta"/>
        </w:rPr>
      </w:pPr>
    </w:p>
    <w:p w:rsidRDefault="00B529E7" w:rsidP="000116CC" w:rsidR="00AE649C" w:rsidRPr="006C43C5">
      <w:pPr>
        <w:pStyle w:val="FiksniRH"/>
        <w:spacing w:after="0" w:before="0"/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lock w:val="sdtLocked"/>
          <w:placeholder>
            <w:docPart w:val="C614D2E2DEEF4F25B2E8D817ED2E6959"/>
          </w:placeholder>
          <w:text/>
        </w:sdtPr>
        <w:sdtEndPr>
          <w:rPr>
            <w:rStyle w:val="eSPISCCParagraphDefaultFont"/>
          </w:rPr>
        </w:sdtEndPr>
        <w:sdtContent>
          <w:r w:rsidR="00AE649C" w:rsidRPr="00B529E7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Default="00B529E7" w:rsidP="000116CC" w:rsidR="00AE649C" w:rsidRPr="006C43C5">
      <w:pPr>
        <w:pStyle w:val="SudNaziv"/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lock w:val="sdtLocked"/>
          <w:placeholder>
            <w:docPart w:val="2C725699A66D4794BD1F9548F7398C4F"/>
          </w:placeholder>
          <w:dataBinding w:storeItemID="{100293BC-3C9C-4740-99C7-73F5E9006100}" w:xpath="/icms/DomainObject.Predmet.Sud.Naziv/derivirana_varijabla[@naziv='DomainObject.Predmet.Sud.Naziv_1']"/>
          <w:text w:multiLine="true"/>
        </w:sdtPr>
        <w:sdtEndPr>
          <w:rPr>
            <w:rStyle w:val="eSPISCCParagraphDefaultFont"/>
          </w:rPr>
        </w:sdtEndPr>
        <w:sdtContent>
          <w:r w:rsidR="00C3215F" w:rsidRPr="00B529E7">
            <w:rPr>
              <w:rStyle w:val="eSPISCCParagraphDefaultFont"/>
              <w:rFonts w:eastAsiaTheme="minorHAnsi"/>
            </w:rPr>
            <w:t>Općinski sud u Makarskoj - Stalna služba u Imotskom</w:t>
          </w:r>
        </w:sdtContent>
      </w:sdt>
      <w:r w:rsidR="00AE649C" w:rsidRPr="006C43C5">
        <w:t xml:space="preserve"> </w:t>
      </w:r>
      <w:r>
        <w:rPr>
          <w:lang w:eastAsia="hr-HR"/>
        </w:rPr>
        <w:pict>
          <v:shapetype id="_x0000_t202" coordsize="21600,21600" path="m,l,21600r21600,l21600,xe" o:spt="202.0">
            <v:stroke joinstyle="miter"/>
            <v:path o:connecttype="rect" gradientshapeok="t"/>
          </v:shapetype>
          <v:shape filled="f" strokeweight=".5pt" stroked="f" o:spid="_x0000_s1026" id="Text Box 4" style="position:absolute;margin-left:85.05pt;margin-top:42.55pt;width:59.55pt;height:76.5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type="#_x0000_t202" o:gfxdata="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">
            <v:textbox inset="0,0,0,0">
              <w:txbxContent>
                <w:sdt>
                  <w:sdtPr>
                    <w:alias w:val="Grb Republike Hrvatske"/>
                    <w:tag w:val="eSPIS_GrbRH"/>
                    <w:id w:val="51893063"/>
                    <w:lock w:val="sdtContentLocked"/>
                    <w:picture/>
                  </w:sdtPr>
                  <w:sdtEndPr/>
                  <w:sdtContent>
                    <w:p w:rsidRDefault="006C43C5" w:rsidP="00E67D40" w:rsidR="006C43C5" w:rsidRPr="00236598">
                      <w:pPr>
                        <w:pStyle w:val="GrbRH"/>
                      </w:pPr>
                      <w:r>
                        <w:rPr>
                          <w:lang w:eastAsia="hr-HR"/>
                        </w:rPr>
                        <w:drawing>
                          <wp:inline distR="0" distL="0" distB="0" distT="0">
                            <wp:extent cy="961200" cx="720000"/>
                            <wp:effectExtent b="0" r="4445" t="0" l="0"/>
                            <wp:docPr name="Picture 2" id="2"/>
                            <wp:cNvGraphicFramePr>
                              <a:graphicFrameLocks noChangeAspect="true"/>
                            </wp:cNvGraphicFramePr>
                            <a:graphic>
                              <a:graphicData uri="http://schemas.openxmlformats.org/drawingml/2006/picture">
                                <pic:pic>
                                  <pic:nvPicPr>
                                    <pic:cNvPr name="Picture 2" id="0"/>
                                    <pic:cNvPicPr>
                                      <a:picLocks noChangeArrowheads="true" noChangeAspect="true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y="0" x="0"/>
                                      <a:ext cy="961200" cx="720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  <w10:wrap anchory="page" anchorx="page"/>
          </v:shape>
        </w:pict>
      </w:r>
    </w:p>
    <w:p w:rsidRDefault="00B529E7" w:rsidP="000116CC" w:rsidR="00AE649C" w:rsidRPr="006C43C5">
      <w:pPr>
        <w:pStyle w:val="SudSjedite"/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lock w:val="sdtLocked"/>
          <w:placeholder>
            <w:docPart w:val="5DD20F7235FC4493A439324D8BD4231B"/>
          </w:placeholder>
          <w:dataBinding w:storeItemID="{100293BC-3C9C-4740-99C7-73F5E9006100}" w:xpath="/icms/DomainObject.Predmet.Sud.Adresa.UlicaIKBR/derivirana_varijabla[@naziv='DomainObject.Predmet.Sud.Adresa.UlicaIKBR_1']"/>
          <w:text/>
        </w:sdtPr>
        <w:sdtEndPr>
          <w:rPr>
            <w:rStyle w:val="eSPISCCParagraphDefaultFont"/>
          </w:rPr>
        </w:sdtEndPr>
        <w:sdtContent>
          <w:r w:rsidR="00C3215F" w:rsidRPr="00B529E7">
            <w:rPr>
              <w:rStyle w:val="eSPISCCParagraphDefaultFont"/>
            </w:rPr>
            <w:t>Ante Starčevića 23</w:t>
          </w:r>
        </w:sdtContent>
      </w:sdt>
      <w:r w:rsidR="00AE649C" w:rsidRPr="006C43C5">
        <w:t xml:space="preserve"> </w:t>
      </w:r>
    </w:p>
    <w:p w:rsidRDefault="00B529E7" w:rsidP="000116CC" w:rsidR="000116CC">
      <w:pPr>
        <w:pStyle w:val="SudSjedite"/>
      </w:pP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lock w:val="sdtLocked"/>
          <w:placeholder>
            <w:docPart w:val="52635D9A1F4C44E88711DDB2D0B6CB3B"/>
          </w:placeholder>
          <w:dataBinding w:storeItemID="{100293BC-3C9C-4740-99C7-73F5E9006100}" w:xpath="/icms/DomainObject.Predmet.Sud.Adresa.PostBroj/derivirana_varijabla[@naziv='DomainObject.Predmet.Sud.Adresa.PostBroj_1']"/>
          <w:text/>
        </w:sdtPr>
        <w:sdtEndPr>
          <w:rPr>
            <w:rStyle w:val="eSPISCCParagraphDefaultFont"/>
          </w:rPr>
        </w:sdtEndPr>
        <w:sdtContent>
          <w:r w:rsidR="00C3215F" w:rsidRPr="00B529E7">
            <w:rPr>
              <w:rStyle w:val="eSPISCCParagraphDefaultFont"/>
            </w:rPr>
            <w:t>21260</w:t>
          </w:r>
        </w:sdtContent>
      </w:sdt>
      <w:r w:rsidR="00AE649C" w:rsidRPr="006C43C5"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lock w:val="sdtLocked"/>
          <w:placeholder>
            <w:docPart w:val="CCE9514C230748B694747F4C370DA084"/>
          </w:placeholder>
          <w:dataBinding w:storeItemID="{100293BC-3C9C-4740-99C7-73F5E9006100}" w:xpath="/icms/DomainObject.Predmet.Sud.Adresa.Naselje/derivirana_varijabla[@naziv='DomainObject.Predmet.Sud.Adresa.Naselje_1']"/>
          <w:text/>
        </w:sdtPr>
        <w:sdtEndPr>
          <w:rPr>
            <w:rStyle w:val="eSPISCCParagraphDefaultFont"/>
          </w:rPr>
        </w:sdtEndPr>
        <w:sdtContent>
          <w:r w:rsidR="00C3215F" w:rsidRPr="00B529E7">
            <w:rPr>
              <w:rStyle w:val="eSPISCCParagraphDefaultFont"/>
            </w:rPr>
            <w:t>Imotski</w:t>
          </w:r>
        </w:sdtContent>
      </w:sdt>
      <w:r w:rsidR="00AE649C" w:rsidRPr="006C43C5">
        <w:t xml:space="preserve"> </w:t>
      </w:r>
    </w:p>
    <w:p w:rsidRDefault="000116CC" w:rsidP="000116CC" w:rsidR="000116CC">
      <w:pPr>
        <w:pStyle w:val="SudSjedite"/>
      </w:pPr>
    </w:p>
    <w:p w:rsidRDefault="000116CC" w:rsidP="000116CC" w:rsidR="000116CC">
      <w:pPr>
        <w:pStyle w:val="HeadereSPIS"/>
      </w:pPr>
      <w:r w:rsidRPr="00C92375">
        <w:rPr>
          <w:rStyle w:val="PozadinaSvijetloCrvena"/>
          <w:noProof w:val="false"/>
          <w:shd w:fill="auto" w:color="auto" w:val="clear"/>
        </w:rPr>
        <w:t>Poslovni</w:t>
      </w:r>
      <w:r w:rsidRPr="001C4583">
        <w:rPr>
          <w:rStyle w:val="PozadinaSvijetloCrvena"/>
          <w:shd w:fill="auto" w:color="auto" w:val="clear"/>
        </w:rPr>
        <w:t xml:space="preserve"> broj: </w:t>
      </w:r>
      <w:sdt>
        <w:sdtPr>
          <w:rPr>
            <w:rStyle w:val="eSPISCCParagraphDefaultFont"/>
          </w:rPr>
          <w:alias w:val="Oznaka referade"/>
          <w:tag w:val="DomainObject.Predmet.Referada.Oznaka_1"/>
          <w:id w:val="505100007"/>
          <w:placeholder>
            <w:docPart w:val="C9C82155239E469AB438840CA2A8E0AB"/>
          </w:placeholder>
          <w:dataBinding w:storeItemID="{100293BC-3C9C-4740-99C7-73F5E9006100}" w:xpath="/icms/DomainObject.Predmet.Referada.Oznaka/derivirana_varijabla[@naziv='DomainObject.Predmet.Referada.Oznaka_1']"/>
          <w:text/>
        </w:sdtPr>
        <w:sdtEndPr>
          <w:rPr>
            <w:rStyle w:val="eSPISCCParagraphDefaultFont"/>
          </w:rPr>
        </w:sdtEndPr>
        <w:sdtContent>
          <w:r w:rsidR="00C3215F" w:rsidRPr="00B529E7">
            <w:rPr>
              <w:rStyle w:val="eSPISCCParagraphDefaultFont"/>
            </w:rPr>
            <w:t>VSS 1</w:t>
          </w:r>
        </w:sdtContent>
      </w:sdt>
      <w:r>
        <w:rPr>
          <w:rStyle w:val="PozadinaSvijetloCrvena"/>
          <w:shd w:fill="auto" w:color="auto" w:val="clear"/>
        </w:rPr>
        <w:t xml:space="preserve"> :</w:t>
      </w:r>
      <w:r w:rsidRPr="001C4583">
        <w:rPr>
          <w:rStyle w:val="PozadinaSvijetloCrvena"/>
          <w:shd w:fill="auto" w:color="auto" w:val="clear"/>
        </w:rPr>
        <w:t xml:space="preserve"> </w:t>
      </w:r>
      <w:sdt>
        <w:sdtPr>
          <w:rPr>
            <w:rStyle w:val="eSPISCCParagraphDefaultFont"/>
          </w:rPr>
          <w:alias w:val="Poslovni broj dokumenta"/>
          <w:tag w:val="DomainObject.PoslovniBrojDokumenta"/>
          <w:id w:val="-2085441939"/>
          <w:placeholder>
            <w:docPart w:val="9CA8C1BCCF7B4A4FA1CAC5B3F8D7865E"/>
          </w:placeholder>
          <w:dataBinding w:storeItemID="{100293BC-3C9C-4740-99C7-73F5E9006100}" w:xpath="/icms/DomainObject.PoslovniBrojDokumenta/derivirana_varijabla[@naziv='DomainObject.PoslovniBrojDokumenta_1']"/>
          <w:text/>
        </w:sdtPr>
        <w:sdtEndPr>
          <w:rPr>
            <w:rStyle w:val="eSPISCCParagraphDefaultFont"/>
          </w:rPr>
        </w:sdtEndPr>
        <w:sdtContent>
          <w:r w:rsidR="00C3215F" w:rsidRPr="00B529E7">
            <w:rPr>
              <w:rStyle w:val="eSPISCCParagraphDefaultFont"/>
            </w:rPr>
            <w:t>Pu Ovr-2666/2019-3</w:t>
          </w:r>
          <w:r w:rsidR="00147FF6" w:rsidRPr="00B529E7">
            <w:rPr>
              <w:rStyle w:val="eSPISCCParagraphDefaultFont"/>
            </w:rPr>
            <w:t xml:space="preserve"> ranije Ovr-128/2013</w:t>
          </w:r>
        </w:sdtContent>
      </w:sdt>
    </w:p>
    <w:p w:rsidRDefault="00EE5DE9" w:rsidP="000116CC" w:rsidR="00EE5DE9">
      <w:pPr>
        <w:pStyle w:val="SudSjedite"/>
        <w:rPr>
          <w:rStyle w:val="PozadinaSvijetloZuta"/>
        </w:rPr>
      </w:pPr>
    </w:p>
    <w:p w:rsidRDefault="00DB224A" w:rsidP="000116CC" w:rsidR="00DB224A">
      <w:pPr>
        <w:keepNext/>
        <w:spacing w:after="0"/>
        <w:jc w:val="center"/>
        <w:rPr>
          <w:rFonts w:cs="Times New Roman" w:eastAsia="Calibri"/>
          <w:caps/>
          <w:spacing w:val="100"/>
        </w:rPr>
      </w:pPr>
      <w:r w:rsidRPr="00DB224A">
        <w:rPr>
          <w:rFonts w:cs="Times New Roman" w:eastAsia="Calibri"/>
          <w:caps/>
          <w:spacing w:val="100"/>
        </w:rPr>
        <w:t>u ime republike hrvatske</w:t>
      </w:r>
    </w:p>
    <w:p w:rsidRDefault="000116CC" w:rsidP="000116CC" w:rsidR="000116CC" w:rsidRPr="00DB224A">
      <w:pPr>
        <w:keepNext/>
        <w:spacing w:after="0"/>
        <w:jc w:val="center"/>
        <w:rPr>
          <w:rFonts w:cs="Times New Roman" w:eastAsia="Calibri"/>
          <w:caps/>
          <w:spacing w:val="100"/>
        </w:rPr>
      </w:pPr>
    </w:p>
    <w:p w:rsidRDefault="00D95EB0" w:rsidP="000116CC" w:rsidR="00D95EB0" w:rsidRPr="00994A94">
      <w:pPr>
        <w:keepNext/>
        <w:spacing w:after="0"/>
        <w:jc w:val="center"/>
        <w:rPr>
          <w:caps/>
          <w:spacing w:val="100"/>
        </w:rPr>
      </w:pPr>
      <w:r w:rsidRPr="00994A94">
        <w:rPr>
          <w:caps/>
          <w:spacing w:val="100"/>
        </w:rPr>
        <w:t>RJEŠENJE</w:t>
      </w:r>
    </w:p>
    <w:p w:rsidRDefault="00B529E7" w:rsidP="00D95EB0" w:rsidR="00D95EB0" w:rsidRPr="00D95EB0">
      <w:pPr>
        <w:spacing w:before="480"/>
        <w:ind w:firstLine="708"/>
        <w:jc w:val="both"/>
        <w:rPr>
          <w:rFonts w:eastAsia="Times New Roman"/>
          <w:noProof/>
          <w:lang w:eastAsia="hr-HR"/>
        </w:rPr>
      </w:pP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_1"/>
          <w:id w:val="-1700307409"/>
          <w:placeholder>
            <w:docPart w:val="C4C935819E5D42069C34E1DB45F8634C"/>
          </w:placeholder>
          <w:dataBinding w:storeItemID="{100293BC-3C9C-4740-99C7-73F5E9006100}" w:xpath="/icms/DomainObject.Predmet.Referada.Sud.Naziv/derivirana_varijabla[@naziv='DomainObject.Predmet.Referada.Sud.Naziv_1']"/>
          <w:text/>
        </w:sdtPr>
        <w:sdtEndPr>
          <w:rPr>
            <w:rStyle w:val="eSPISCCParagraphDefaultFont"/>
          </w:rPr>
        </w:sdtEndPr>
        <w:sdtContent>
          <w:r w:rsidR="00C3215F" w:rsidRPr="00B529E7">
            <w:rPr>
              <w:rStyle w:val="eSPISCCParagraphDefaultFont"/>
              <w:rFonts w:eastAsiaTheme="minorHAnsi"/>
            </w:rPr>
            <w:t>Općinski sud u Makarskoj-Stalna služba u Imotskom</w:t>
          </w:r>
        </w:sdtContent>
      </w:sdt>
      <w:r w:rsidR="00D95EB0" w:rsidRPr="00D95EB0">
        <w:rPr>
          <w:rFonts w:eastAsia="Times New Roman"/>
          <w:noProof/>
          <w:lang w:eastAsia="hr-HR"/>
        </w:rPr>
        <w:t xml:space="preserve"> po sucu</w:t>
      </w:r>
      <w:r w:rsidR="00147FF6">
        <w:rPr>
          <w:rFonts w:eastAsia="Times New Roman"/>
          <w:noProof/>
          <w:lang w:eastAsia="hr-HR"/>
        </w:rPr>
        <w:t xml:space="preserve"> Anti Topiću a po prijedlogu Više sudske savjetnice</w:t>
      </w:r>
      <w:r w:rsidR="00D95EB0" w:rsidRPr="00D95EB0">
        <w:rPr>
          <w:rFonts w:eastAsia="Times New Roman"/>
          <w:noProof/>
          <w:lang w:eastAsia="hr-HR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Dativ"/>
          <w:tag w:val="Dativ"/>
          <w:id w:val="1594737673"/>
          <w:lock w:val="sdtLocked"/>
          <w:placeholder>
            <w:docPart w:val="F3737C81646548708978877A0039398C"/>
          </w:placeholder>
          <w:dataBinding w:storeItemID="{100293BC-3C9C-4740-99C7-73F5E9006100}" w:xpath="/icms/DomainObject.Predmet.Referada.Sudac/derivirana_varijabla[@naziv='Dativ']"/>
          <w:text/>
        </w:sdtPr>
        <w:sdtEndPr>
          <w:rPr>
            <w:rStyle w:val="eSPISCCParagraphDefaultFont"/>
          </w:rPr>
        </w:sdtEndPr>
        <w:sdtContent>
          <w:r w:rsidR="00147FF6" w:rsidRPr="00B529E7">
            <w:rPr>
              <w:rStyle w:val="eSPISCCParagraphDefaultFont"/>
              <w:rFonts w:eastAsiaTheme="minorHAnsi"/>
            </w:rPr>
            <w:t>Nediljke</w:t>
          </w:r>
          <w:r w:rsidR="00C3215F" w:rsidRPr="00B529E7">
            <w:rPr>
              <w:rStyle w:val="eSPISCCParagraphDefaultFont"/>
              <w:rFonts w:eastAsiaTheme="minorHAnsi"/>
            </w:rPr>
            <w:t xml:space="preserve"> Strinić</w:t>
          </w:r>
        </w:sdtContent>
      </w:sdt>
      <w:r w:rsidR="00CC3D79">
        <w:rPr>
          <w:rFonts w:eastAsia="Times New Roman"/>
          <w:noProof/>
          <w:lang w:eastAsia="hr-HR"/>
        </w:rPr>
        <w:t xml:space="preserve"> </w:t>
      </w:r>
      <w:r w:rsidR="00D95EB0" w:rsidRPr="00D95EB0">
        <w:rPr>
          <w:rFonts w:eastAsia="Times New Roman"/>
          <w:noProof/>
          <w:lang w:eastAsia="hr-HR"/>
        </w:rPr>
        <w:t xml:space="preserve">u pravnoj stvari ovrhovoditelja </w:t>
      </w:r>
      <w:sdt>
        <w:sdtPr>
          <w:rPr>
            <w:rStyle w:val="eSPISCCParagraphDefaultFont"/>
            <w:rFonts w:eastAsiaTheme="minorHAnsi"/>
          </w:rPr>
          <w:alias w:val="Ovrhovoditelj (naziv, OIB, adresa) zastupan po punomoćniku"/>
          <w:tag w:val="DomainObject.Predmet.StrankaFormatedWithAdressOIB_1"/>
          <w:id w:val="1357773388"/>
          <w:placeholder>
            <w:docPart w:val="D43F4FDEAB034140A1A1B086A71BD59D"/>
          </w:placeholder>
          <w:dataBinding w:storeItemID="{100293BC-3C9C-4740-99C7-73F5E9006100}" w:xpath="/icms/DomainObject.Predmet.StrankaFormatedWithAdressOIB/derivirana_varijabla[@naziv='DomainObject.Predmet.StrankaFormatedWithAdressOIB_1']"/>
          <w:text/>
        </w:sdtPr>
        <w:sdtEndPr>
          <w:rPr>
            <w:rStyle w:val="eSPISCCParagraphDefaultFont"/>
          </w:rPr>
        </w:sdtEndPr>
        <w:sdtContent>
          <w:r w:rsidR="00C3215F" w:rsidRPr="00B529E7">
            <w:rPr>
              <w:rStyle w:val="eSPISCCParagraphDefaultFont"/>
              <w:rFonts w:eastAsiaTheme="minorHAnsi"/>
            </w:rPr>
            <w:t xml:space="preserve"> Zagrebačka banka d.d. Zagreb, OIB 92963223473, Paromlinska 2, 21000 Split </w:t>
          </w:r>
          <w:r w:rsidR="00147FF6" w:rsidRPr="00B529E7">
            <w:rPr>
              <w:rStyle w:val="eSPISCCParagraphDefaultFont"/>
              <w:rFonts w:eastAsiaTheme="minorHAnsi"/>
            </w:rPr>
            <w:t>zastupanog po punomoćniku Josipu Mađariću odvjetniku u  OD</w:t>
          </w:r>
          <w:r w:rsidR="00C3215F" w:rsidRPr="00B529E7">
            <w:rPr>
              <w:rStyle w:val="eSPISCCParagraphDefaultFont"/>
              <w:rFonts w:eastAsiaTheme="minorHAnsi"/>
            </w:rPr>
            <w:t xml:space="preserve"> MAĐARIĆ &amp; LUI - odvjetničko društvo d.o.o.</w:t>
          </w:r>
        </w:sdtContent>
      </w:sdt>
      <w:r w:rsidR="00D95EB0" w:rsidRPr="00D95EB0">
        <w:rPr>
          <w:rFonts w:eastAsia="Times New Roman"/>
          <w:noProof/>
          <w:lang w:eastAsia="hr-HR"/>
        </w:rPr>
        <w:t xml:space="preserve">, protiv ovršenika </w:t>
      </w:r>
      <w:sdt>
        <w:sdtPr>
          <w:rPr>
            <w:rStyle w:val="eSPISCCParagraphDefaultFont"/>
            <w:rFonts w:eastAsiaTheme="minorHAnsi"/>
          </w:rPr>
          <w:alias w:val="Ovršenik (naziv, OIB, adresa) zastupan po punomoćniku"/>
          <w:tag w:val="DomainObject.Predmet.ProtustrankaFormatedWithAdressOIB_1"/>
          <w:id w:val="-1663614135"/>
          <w:placeholder>
            <w:docPart w:val="31A813AE09754CF8A2C1358CD839CB86"/>
          </w:placeholder>
          <w:dataBinding w:storeItemID="{100293BC-3C9C-4740-99C7-73F5E9006100}" w:xpath="/icms/DomainObject.Predmet.ProtustrankaFormatedWithAdressOIB/derivirana_varijabla[@naziv='DomainObject.Predmet.ProtustrankaFormatedWithAdressOIB_1']"/>
          <w:text/>
        </w:sdtPr>
        <w:sdtEndPr>
          <w:rPr>
            <w:rStyle w:val="eSPISCCParagraphDefaultFont"/>
          </w:rPr>
        </w:sdtEndPr>
        <w:sdtContent>
          <w:r w:rsidR="00C3215F" w:rsidRPr="00B529E7">
            <w:rPr>
              <w:rStyle w:val="eSPISCCParagraphDefaultFont"/>
              <w:rFonts w:eastAsiaTheme="minorHAnsi"/>
            </w:rPr>
            <w:t xml:space="preserve"> Hajdi Oćićek, OIB 79332844512, HATZEOV PERIVOJ 1 ( DOVERSKA 21), 21000 Split</w:t>
          </w:r>
        </w:sdtContent>
      </w:sdt>
      <w:r w:rsidR="00D95EB0" w:rsidRPr="00D95EB0">
        <w:rPr>
          <w:rFonts w:eastAsia="Times New Roman"/>
          <w:noProof/>
          <w:lang w:eastAsia="hr-HR"/>
        </w:rPr>
        <w:t xml:space="preserve">,  radi ovrhe, </w:t>
      </w:r>
      <w:sdt>
        <w:sdtPr>
          <w:rPr>
            <w:rStyle w:val="eSPISCCParagraphDefaultFont"/>
            <w:rFonts w:eastAsiaTheme="minorHAnsi"/>
          </w:rPr>
          <w:alias w:val="Datum donošenja odluke"/>
          <w:tag w:val="DomainObject.DatumDonosenjaOdluke_1"/>
          <w:id w:val="1562360286"/>
          <w:placeholder>
            <w:docPart w:val="C6552C915C6A41B2AEA1EA0103CDAB1F"/>
          </w:placeholder>
          <w:dataBinding w:storeItemID="{100293BC-3C9C-4740-99C7-73F5E9006100}" w:xpath="/icms/DomainObject.DatumDonosenjaOdluke/derivirana_varijabla[@naziv='DomainObject.DatumDonosenjaOdluke_1']"/>
          <w:date>
            <w:dateFormat w:val="d. MMMM yyyy."/>
            <w:lid w:val="hr-HR"/>
            <w:storeMappedDataAs w:val="dateTime"/>
            <w:calendar w:val="gregorian"/>
          </w:date>
        </w:sdtPr>
        <w:sdtEndPr>
          <w:rPr>
            <w:rStyle w:val="eSPISCCParagraphDefaultFont"/>
          </w:rPr>
        </w:sdtEndPr>
        <w:sdtContent>
          <w:r w:rsidR="00C3215F" w:rsidRPr="00B529E7">
            <w:rPr>
              <w:rStyle w:val="eSPISCCParagraphDefaultFont"/>
              <w:rFonts w:eastAsiaTheme="minorHAnsi"/>
            </w:rPr>
            <w:t>29. travnja 2019.</w:t>
          </w:r>
        </w:sdtContent>
      </w:sdt>
      <w:r w:rsidR="00D95EB0" w:rsidRPr="00D95EB0">
        <w:rPr>
          <w:rFonts w:eastAsia="Times New Roman"/>
          <w:noProof/>
          <w:lang w:eastAsia="hr-HR"/>
        </w:rPr>
        <w:t xml:space="preserve"> </w:t>
      </w:r>
    </w:p>
    <w:p w:rsidRDefault="00D95EB0" w:rsidP="00D95EB0" w:rsidR="00D95EB0" w:rsidRPr="00D95EB0">
      <w:pPr>
        <w:keepNext/>
        <w:spacing w:after="480" w:before="480"/>
        <w:jc w:val="center"/>
        <w:rPr>
          <w:spacing w:val="100"/>
        </w:rPr>
      </w:pPr>
      <w:r w:rsidRPr="00D95EB0">
        <w:rPr>
          <w:spacing w:val="100"/>
        </w:rPr>
        <w:t>riješio je</w:t>
      </w:r>
    </w:p>
    <w:p w:rsidRDefault="00D95EB0" w:rsidP="00147FF6" w:rsidR="00D95EB0" w:rsidRPr="00D95EB0">
      <w:pPr>
        <w:keepNext/>
        <w:spacing w:after="480" w:before="480"/>
        <w:ind w:firstLine="567"/>
        <w:jc w:val="both"/>
        <w:rPr>
          <w:rFonts w:eastAsia="Times New Roman"/>
          <w:lang w:eastAsia="hr-HR"/>
        </w:rPr>
      </w:pPr>
      <w:r w:rsidRPr="00D95EB0">
        <w:rPr>
          <w:rFonts w:eastAsia="Times New Roman"/>
          <w:lang w:eastAsia="hr-HR"/>
        </w:rPr>
        <w:t>Obustavlja</w:t>
      </w:r>
      <w:r w:rsidR="00147FF6">
        <w:rPr>
          <w:rFonts w:eastAsia="Times New Roman"/>
          <w:lang w:eastAsia="hr-HR"/>
        </w:rPr>
        <w:t xml:space="preserve"> se ovrha određena rješenjem o ovrsi Općinskog suda u Imotskom poslovni broj Ovr-128/2013 od 17. ožujka 2014. </w:t>
      </w:r>
      <w:r w:rsidRPr="00D95EB0">
        <w:rPr>
          <w:rFonts w:eastAsia="Times New Roman"/>
          <w:lang w:eastAsia="hr-HR"/>
        </w:rPr>
        <w:t>i ukidaju sve provedene ovršne radnje.</w:t>
      </w:r>
    </w:p>
    <w:p w:rsidRDefault="00D95EB0" w:rsidP="00D95EB0" w:rsidR="00D95EB0">
      <w:pPr>
        <w:ind w:firstLine="567"/>
        <w:jc w:val="both"/>
        <w:rPr>
          <w:rFonts w:eastAsia="Times New Roman"/>
          <w:lang w:eastAsia="hr-HR"/>
        </w:rPr>
      </w:pPr>
      <w:r w:rsidRPr="00D95EB0">
        <w:rPr>
          <w:rFonts w:eastAsia="Times New Roman"/>
          <w:lang w:eastAsia="hr-HR"/>
        </w:rPr>
        <w:t xml:space="preserve">                                                     Obrazloženje</w:t>
      </w:r>
    </w:p>
    <w:p w:rsidRDefault="00147FF6" w:rsidP="00D95EB0" w:rsidR="00147FF6" w:rsidRPr="00D95EB0">
      <w:pPr>
        <w:ind w:firstLine="567"/>
        <w:jc w:val="both"/>
        <w:rPr>
          <w:rFonts w:eastAsia="Times New Roman"/>
          <w:lang w:eastAsia="hr-HR"/>
        </w:rPr>
      </w:pPr>
      <w:r>
        <w:rPr>
          <w:rFonts w:eastAsia="Times New Roman"/>
          <w:lang w:eastAsia="hr-HR"/>
        </w:rPr>
        <w:t xml:space="preserve"> Ovrhovoditelj je podneskom od 26. travnja 2019. povukao ovršni prijedlog.</w:t>
      </w:r>
    </w:p>
    <w:p w:rsidRDefault="00147FF6" w:rsidP="00D95EB0" w:rsidR="00D95EB0" w:rsidRPr="00D95EB0">
      <w:pPr>
        <w:spacing w:after="400" w:before="240"/>
        <w:ind w:firstLine="708"/>
        <w:jc w:val="both"/>
      </w:pPr>
      <w:r>
        <w:t xml:space="preserve">Budući </w:t>
      </w:r>
      <w:r w:rsidR="00D95EB0" w:rsidRPr="00D95EB0">
        <w:t xml:space="preserve"> je ovrhovoditelj prijedlog za ovrhu povukao valjalo je temeljem čl. 40. st. 2. Ovršnog zakona ("Narodne novine" broj 112/2012 i 25/2013, u daljnjem tekstu: OZ) ovrhu u ovom predmetu obustaviti kao u izreci ovog rješenja.</w:t>
      </w:r>
    </w:p>
    <w:p w:rsidRDefault="00D95EB0" w:rsidP="00D95EB0" w:rsidR="00D95EB0" w:rsidRPr="00D95EB0">
      <w:pPr>
        <w:spacing w:after="400" w:before="240"/>
        <w:jc w:val="center"/>
      </w:pPr>
      <w:r w:rsidRPr="00240DC4">
        <w:rPr>
          <w:noProof/>
        </w:rPr>
        <w:t xml:space="preserve">U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Lokativ_1"/>
          <w:id w:val="-388654975"/>
          <w:placeholder>
            <w:docPart w:val="D3021D4839A94F3C93D5F99E6FCCA339"/>
          </w:placeholder>
          <w:dataBinding w:storeItemID="{100293BC-3C9C-4740-99C7-73F5E9006100}" w:xpath="/icms/DomainObject.Predmet.Sud.Adresa.NaseljeLokativ/derivirana_varijabla[@naziv='DomainObject.Predmet.Sud.Adresa.NaseljeLokativ_1']"/>
          <w:text/>
        </w:sdtPr>
        <w:sdtEndPr>
          <w:rPr>
            <w:rStyle w:val="eSPISCCParagraphDefaultFont"/>
          </w:rPr>
        </w:sdtEndPr>
        <w:sdtContent>
          <w:r w:rsidR="00C3215F" w:rsidRPr="00B529E7">
            <w:rPr>
              <w:rStyle w:val="eSPISCCParagraphDefaultFont"/>
              <w:rFonts w:eastAsiaTheme="minorHAnsi"/>
            </w:rPr>
            <w:t>Imotskom</w:t>
          </w:r>
        </w:sdtContent>
      </w:sdt>
      <w:r w:rsidRPr="00240DC4">
        <w:rPr>
          <w:noProof/>
        </w:rPr>
        <w:t>,</w:t>
      </w:r>
      <w:r w:rsidRPr="00240DC4">
        <w:t xml:space="preserve"> </w:t>
      </w:r>
      <w:sdt>
        <w:sdtPr>
          <w:rPr>
            <w:rStyle w:val="eSPISCCParagraphDefaultFont"/>
            <w:rFonts w:eastAsiaTheme="minorHAnsi"/>
          </w:rPr>
          <w:alias w:val="Datum pisanja (datum)"/>
          <w:tag w:val="DomainObject.Datum_1"/>
          <w:id w:val="1256558203"/>
          <w:placeholder>
            <w:docPart w:val="BE4054E0F94D4940AC9B6D7FFE53415C"/>
          </w:placeholder>
          <w:dataBinding w:storeItemID="{100293BC-3C9C-4740-99C7-73F5E9006100}" w:xpath="/icms/DomainObject.Datum/derivirana_varijabla[@naziv='DomainObject.Datum_1']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="00C3215F" w:rsidRPr="00B529E7">
            <w:rPr>
              <w:rStyle w:val="eSPISCCParagraphDefaultFont"/>
              <w:rFonts w:eastAsiaTheme="minorHAnsi"/>
            </w:rPr>
            <w:t>29. travnja 2019.</w:t>
          </w:r>
        </w:sdtContent>
      </w:sdt>
      <w:r w:rsidRPr="00D95EB0">
        <w:t xml:space="preserve"> </w:t>
      </w:r>
    </w:p>
    <w:p w:rsidRDefault="00240DC4" w:rsidP="00D95EB0" w:rsidR="00D95EB0" w:rsidRPr="00D95EB0">
      <w:pPr>
        <w:keepNext/>
        <w:spacing w:after="0" w:before="400"/>
        <w:ind w:left="5387"/>
        <w:contextualSpacing/>
        <w:rPr>
          <w:noProof/>
        </w:rPr>
      </w:pPr>
      <w:r>
        <w:rPr>
          <w:noProof/>
        </w:rPr>
        <w:t xml:space="preserve">                               </w:t>
      </w:r>
      <w:r w:rsidR="00D95EB0" w:rsidRPr="00D95EB0">
        <w:rPr>
          <w:noProof/>
        </w:rPr>
        <w:t>Sudac</w:t>
      </w:r>
    </w:p>
    <w:p w:rsidRDefault="00B529E7" w:rsidP="00D95EB0" w:rsidR="00D95EB0" w:rsidRPr="00D95EB0">
      <w:pPr>
        <w:spacing w:after="0" w:before="360"/>
        <w:ind w:left="5387"/>
        <w:rPr>
          <w:noProof/>
        </w:rPr>
      </w:pPr>
      <w:sdt>
        <w:sdtPr>
          <w:rPr>
            <w:rStyle w:val="eSPISCCParagraphDefaultFont"/>
            <w:rFonts w:eastAsiaTheme="minorHAnsi"/>
          </w:rPr>
          <w:alias w:val="Sudac (ime i prezime)"/>
          <w:tag w:val="DomainObject.Predmet.Referada.Sudac_1"/>
          <w:id w:val="1599982641"/>
          <w:placeholder>
            <w:docPart w:val="082FEF51001A4BF6933C507BEB19AE77"/>
          </w:placeholder>
          <w:dataBinding w:storeItemID="{100293BC-3C9C-4740-99C7-73F5E9006100}" w:xpath="/icms/DomainObject.Predmet.Referada.Sudac/derivirana_varijabla[@naziv='DomainObject.Predmet.Referada.Sudac_1']"/>
          <w:text/>
        </w:sdtPr>
        <w:sdtEndPr>
          <w:rPr>
            <w:rStyle w:val="eSPISCCParagraphDefaultFont"/>
          </w:rPr>
        </w:sdtEndPr>
        <w:sdtContent>
          <w:r w:rsidR="00240DC4" w:rsidRPr="00B529E7">
            <w:rPr>
              <w:rStyle w:val="eSPISCCParagraphDefaultFont"/>
              <w:rFonts w:eastAsiaTheme="minorHAnsi"/>
            </w:rPr>
            <w:t xml:space="preserve">                           Ante Topić</w:t>
          </w:r>
        </w:sdtContent>
      </w:sdt>
    </w:p>
    <w:p w:rsidRDefault="00D95EB0" w:rsidP="00D95EB0" w:rsidR="00D95EB0" w:rsidRPr="00D95EB0">
      <w:pPr>
        <w:keepNext/>
        <w:spacing w:after="120" w:before="360"/>
      </w:pPr>
      <w:r w:rsidRPr="00D95EB0">
        <w:lastRenderedPageBreak/>
        <w:t>Uputa o pravnom lijeku:</w:t>
      </w:r>
    </w:p>
    <w:p w:rsidRDefault="00D95EB0" w:rsidP="00D95EB0" w:rsidR="00D95EB0" w:rsidRPr="00D95EB0">
      <w:pPr>
        <w:spacing w:after="120"/>
        <w:jc w:val="both"/>
      </w:pPr>
      <w:r w:rsidRPr="00D95EB0">
        <w:t>Protiv ovog rješenja nezadovoljna stranka ima pravo žalbe u roku od 8 dana od primitka prijepisa istog. Žalba se podnosi ovome sudu pisano u dovoljnom broju primjeraka za sud i stranke, a o</w:t>
      </w:r>
      <w:r w:rsidR="00240DC4">
        <w:t xml:space="preserve"> istoj odlučuje nadležni </w:t>
      </w:r>
      <w:r w:rsidRPr="00D95EB0">
        <w:t xml:space="preserve"> </w:t>
      </w:r>
      <w:sdt>
        <w:sdtPr>
          <w:rPr>
            <w:rStyle w:val="eSPISCCParagraphDefaultFont"/>
            <w:rFonts w:eastAsiaTheme="minorHAnsi"/>
          </w:rPr>
          <w:alias w:val="nadležni ŽS"/>
          <w:tag w:val="Plain Text"/>
          <w:id w:val="892011410"/>
          <w:placeholder>
            <w:docPart w:val="ECD5F6CFEF1B45FF80E8692E63A52FED"/>
          </w:placeholder>
          <w:text/>
        </w:sdtPr>
        <w:sdtEndPr>
          <w:rPr>
            <w:rStyle w:val="eSPISCCParagraphDefaultFont"/>
          </w:rPr>
        </w:sdtEndPr>
        <w:sdtContent>
          <w:r w:rsidR="00240DC4" w:rsidRPr="00B529E7">
            <w:rPr>
              <w:rStyle w:val="eSPISCCParagraphDefaultFont"/>
              <w:rFonts w:eastAsiaTheme="minorHAnsi"/>
            </w:rPr>
            <w:t>Županijski sud</w:t>
          </w:r>
        </w:sdtContent>
      </w:sdt>
      <w:r w:rsidRPr="00D95EB0">
        <w:t xml:space="preserve">.    </w:t>
      </w:r>
    </w:p>
    <w:p w:rsidRDefault="00D95EB0" w:rsidP="00D95EB0" w:rsidR="00D95EB0" w:rsidRPr="00D95EB0">
      <w:pPr>
        <w:spacing w:after="120"/>
        <w:jc w:val="both"/>
      </w:pPr>
    </w:p>
    <w:p w:rsidRDefault="00D95EB0" w:rsidP="00D95EB0" w:rsidR="00D95EB0" w:rsidRPr="00D95EB0">
      <w:pPr>
        <w:spacing w:after="0"/>
        <w:jc w:val="both"/>
      </w:pPr>
      <w:r w:rsidRPr="00D95EB0">
        <w:t>DNA:</w:t>
      </w:r>
    </w:p>
    <w:p w:rsidRDefault="00D95EB0" w:rsidP="00D95EB0" w:rsidR="00D95EB0" w:rsidRPr="00D95EB0">
      <w:pPr>
        <w:spacing w:after="0"/>
        <w:jc w:val="both"/>
      </w:pPr>
      <w:r w:rsidRPr="00D95EB0">
        <w:t xml:space="preserve">1. </w:t>
      </w:r>
      <w:sdt>
        <w:sdtPr>
          <w:rPr>
            <w:rStyle w:val="eSPISCCParagraphDefaultFont"/>
            <w:rFonts w:eastAsiaTheme="minorHAnsi"/>
          </w:rPr>
          <w:alias w:val="Ovrhovoditelj"/>
          <w:tag w:val="DomainObject.Predmet.StrankaFormatedWithAdress_1"/>
          <w:id w:val="-1243566489"/>
          <w:placeholder>
            <w:docPart w:val="C096FE80FC514226AC267AC2204EE45D"/>
          </w:placeholder>
          <w:dataBinding w:storeItemID="{100293BC-3C9C-4740-99C7-73F5E9006100}" w:xpath="/icms/DomainObject.Predmet.StrankaFormatedWithAdress/derivirana_varijabla[@naziv='DomainObject.Predmet.StrankaFormatedWithAdress_1']"/>
          <w:text/>
        </w:sdtPr>
        <w:sdtEndPr>
          <w:rPr>
            <w:rStyle w:val="eSPISCCParagraphDefaultFont"/>
          </w:rPr>
        </w:sdtEndPr>
        <w:sdtContent>
          <w:r w:rsidR="00C3215F" w:rsidRPr="00B529E7">
            <w:rPr>
              <w:rStyle w:val="eSPISCCParagraphDefaultFont"/>
              <w:rFonts w:eastAsiaTheme="minorHAnsi"/>
            </w:rPr>
            <w:t xml:space="preserve"> Zagrebačka banka d.d. Zagreb, Paromlinska 2, 21000 Split zastupanog po punomoćniku Odvjetnik / Rozita Vidan Kesić; OD / Hanžeković, Radaković i Partneri; MAĐARIĆ &amp; LUI - odvjetničko društvo d.o.o.</w:t>
          </w:r>
        </w:sdtContent>
      </w:sdt>
      <w:r w:rsidRPr="00D95EB0">
        <w:t xml:space="preserve"> </w:t>
      </w:r>
    </w:p>
    <w:p w:rsidRDefault="00D95EB0" w:rsidP="00D95EB0" w:rsidR="00D95EB0">
      <w:pPr>
        <w:spacing w:after="0"/>
        <w:jc w:val="both"/>
      </w:pPr>
      <w:r w:rsidRPr="00D95EB0">
        <w:t xml:space="preserve">2. </w:t>
      </w:r>
      <w:sdt>
        <w:sdtPr>
          <w:rPr>
            <w:rStyle w:val="eSPISCCParagraphDefaultFont"/>
            <w:rFonts w:eastAsiaTheme="minorHAnsi"/>
          </w:rPr>
          <w:alias w:val="Ovršenik"/>
          <w:tag w:val="DomainObject.Predmet.ProtuStrankaListFormatedWithAdress_1"/>
          <w:id w:val="1827628208"/>
          <w:placeholder>
            <w:docPart w:val="053970033C4740EEBF002ECC0B62E186"/>
          </w:placeholder>
          <w:dataBinding w:storeItemID="{100293BC-3C9C-4740-99C7-73F5E9006100}" w:xpath="/icms/DomainObject.Predmet.ProtuStrankaListFormatedWithAdress/derivirana_varijabla[@naziv='DomainObject.Predmet.ProtuStrankaListFormatedWithAdress_1']/item"/>
          <w:comboBox w:lastValue="Hajdi Oćićek, HATZEOV PERIVOJ 1 ( DOVERSKA 21), 21000 Split">
            <w:listItem w:value="Hajdi Oćićek, HATZEOV PERIVOJ 1 ( DOVERSKA 21), 21000 Split" w:displayText="Hajdi Oćićek, HATZEOV PERIVOJ 1 ( DOVERSKA 21), 21000 Split"/>
          </w:comboBox>
        </w:sdtPr>
        <w:sdtEndPr>
          <w:rPr>
            <w:rStyle w:val="eSPISCCParagraphDefaultFont"/>
          </w:rPr>
        </w:sdtEndPr>
        <w:sdtContent>
          <w:r w:rsidR="00C3215F" w:rsidRPr="00B529E7">
            <w:rPr>
              <w:rStyle w:val="eSPISCCParagraphDefaultFont"/>
              <w:rFonts w:eastAsiaTheme="minorHAnsi"/>
            </w:rPr>
            <w:t>Hajdi Oćićek, HATZEOV PERIVOJ 1 ( DOVERSKA 21), 21000 Split</w:t>
          </w:r>
        </w:sdtContent>
      </w:sdt>
      <w:r w:rsidRPr="00D95EB0">
        <w:t xml:space="preserve"> </w:t>
      </w:r>
    </w:p>
    <w:p w:rsidRDefault="00240DC4" w:rsidP="00D95EB0" w:rsidR="00240DC4" w:rsidRPr="00D95EB0">
      <w:pPr>
        <w:spacing w:after="0"/>
        <w:jc w:val="both"/>
      </w:pPr>
      <w:r>
        <w:t>3. Fina Split</w:t>
      </w:r>
    </w:p>
    <w:p w:rsidRDefault="00D95EB0" w:rsidP="00D95EB0" w:rsidR="00D95EB0" w:rsidRPr="00D95EB0">
      <w:pPr>
        <w:spacing w:after="0"/>
        <w:jc w:val="both"/>
      </w:pPr>
    </w:p>
    <w:p w:rsidRDefault="00D95EB0" w:rsidP="00D95EB0" w:rsidR="00D95EB0" w:rsidRPr="00D95EB0">
      <w:pPr>
        <w:spacing w:after="0"/>
        <w:jc w:val="both"/>
      </w:pPr>
    </w:p>
    <w:p w:rsidRDefault="00D95EB0" w:rsidP="00B529E7" w:rsidR="00D95EB0" w:rsidRPr="00D95EB0">
      <w:pPr>
        <w:spacing w:after="0"/>
      </w:pPr>
      <w:r w:rsidRPr="00D95EB0">
        <w:t>Rj:</w:t>
      </w:r>
    </w:p>
    <w:p w:rsidRDefault="00D95EB0" w:rsidP="00D95EB0" w:rsidR="00D95EB0" w:rsidRPr="00D95EB0">
      <w:pPr>
        <w:spacing w:after="0"/>
        <w:jc w:val="both"/>
      </w:pPr>
      <w:r w:rsidRPr="00D95EB0">
        <w:t>1. odluka nepravomoćna</w:t>
      </w:r>
    </w:p>
    <w:p w:rsidRDefault="00D95EB0" w:rsidP="00D95EB0" w:rsidR="00D95EB0" w:rsidRPr="00D95EB0">
      <w:pPr>
        <w:spacing w:after="0"/>
        <w:jc w:val="both"/>
      </w:pPr>
      <w:r w:rsidRPr="00D95EB0">
        <w:t xml:space="preserve">2.  vidi upisnik      </w:t>
      </w:r>
    </w:p>
    <w:p w:rsidRDefault="00D95EB0" w:rsidP="00D95EB0" w:rsidR="00D95EB0" w:rsidRPr="00D95EB0">
      <w:pPr>
        <w:spacing w:after="0"/>
        <w:jc w:val="both"/>
      </w:pPr>
      <w:r w:rsidRPr="00D95EB0">
        <w:t xml:space="preserve">3. kal </w:t>
      </w:r>
      <w:sdt>
        <w:sdtPr>
          <w:rPr>
            <w:rStyle w:val="eSPISCCParagraphDefaultFont"/>
            <w:rFonts w:eastAsiaTheme="minorHAnsi"/>
          </w:rPr>
          <w:alias w:val="Broj dana kalendara"/>
          <w:tag w:val="UserObject.Predmet.Kalendar.RokDana_1"/>
          <w:id w:val="-1301217154"/>
          <w:placeholder>
            <w:docPart w:val="0217E1AB16FB4CAB9189DF90AFFA419A"/>
          </w:placeholder>
          <w:dataBinding w:storeItemID="{100293BC-3C9C-4740-99C7-73F5E9006100}" w:xpath="/icms/UserObject.Predmet.Kalendar.RokDana/derivirana_varijabla[@naziv='UserObject.Predmet.Kalendar.RokDana_1']"/>
          <w:text/>
        </w:sdtPr>
        <w:sdtEndPr>
          <w:rPr>
            <w:rStyle w:val="eSPISCCParagraphDefaultFont"/>
          </w:rPr>
        </w:sdtEndPr>
        <w:sdtContent>
          <w:r w:rsidR="00240DC4" w:rsidRPr="00B529E7">
            <w:rPr>
              <w:rStyle w:val="eSPISCCParagraphDefaultFont"/>
              <w:rFonts w:eastAsiaTheme="minorHAnsi"/>
            </w:rPr>
            <w:t>15</w:t>
          </w:r>
        </w:sdtContent>
      </w:sdt>
      <w:r w:rsidRPr="00D95EB0">
        <w:t xml:space="preserve">  dana</w:t>
      </w:r>
    </w:p>
    <w:p w:rsidRDefault="00D95EB0" w:rsidP="00D95EB0" w:rsidR="00D95EB0" w:rsidRPr="00D95EB0">
      <w:pPr>
        <w:spacing w:after="0"/>
        <w:jc w:val="both"/>
      </w:pPr>
      <w:r w:rsidRPr="00D95EB0">
        <w:t xml:space="preserve">U 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Lokativ_1"/>
          <w:id w:val="-1119450246"/>
          <w:placeholder>
            <w:docPart w:val="1E77D14A112449CC883F790B170B0E36"/>
          </w:placeholder>
          <w:dataBinding w:storeItemID="{100293BC-3C9C-4740-99C7-73F5E9006100}" w:xpath="/icms/DomainObject.Predmet.Sud.Adresa.NaseljeLokativ/derivirana_varijabla[@naziv='DomainObject.Predmet.Sud.Adresa.NaseljeLokativ_1']"/>
          <w:text/>
        </w:sdtPr>
        <w:sdtEndPr>
          <w:rPr>
            <w:rStyle w:val="eSPISCCParagraphDefaultFont"/>
          </w:rPr>
        </w:sdtEndPr>
        <w:sdtContent>
          <w:r w:rsidR="00C3215F" w:rsidRPr="00B529E7">
            <w:rPr>
              <w:rStyle w:val="eSPISCCParagraphDefaultFont"/>
              <w:rFonts w:eastAsiaTheme="minorHAnsi"/>
            </w:rPr>
            <w:t>Imotskom</w:t>
          </w:r>
        </w:sdtContent>
      </w:sdt>
      <w:r w:rsidRPr="00D95EB0">
        <w:t xml:space="preserve">, </w:t>
      </w:r>
      <w:sdt>
        <w:sdtPr>
          <w:rPr>
            <w:rStyle w:val="eSPISCCParagraphDefaultFont"/>
            <w:rFonts w:eastAsiaTheme="minorHAnsi"/>
          </w:rPr>
          <w:alias w:val="Datum pisanja"/>
          <w:tag w:val="DomainObject.Datum_1"/>
          <w:id w:val="759722744"/>
          <w:placeholder>
            <w:docPart w:val="C2339FD6CFFB4CE6AA8954F85A29FC16"/>
          </w:placeholder>
          <w:dataBinding w:storeItemID="{100293BC-3C9C-4740-99C7-73F5E9006100}" w:xpath="/icms/DomainObject.Datum/derivirana_varijabla[@naziv='DomainObject.Datum_1']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="00C3215F" w:rsidRPr="00B529E7">
            <w:rPr>
              <w:rStyle w:val="eSPISCCParagraphDefaultFont"/>
              <w:rFonts w:eastAsiaTheme="minorHAnsi"/>
            </w:rPr>
            <w:t>29. travnja 2019.</w:t>
          </w:r>
        </w:sdtContent>
      </w:sdt>
    </w:p>
    <w:p w:rsidRDefault="00D95EB0" w:rsidP="00D95EB0" w:rsidR="00D95EB0" w:rsidRPr="00D95EB0">
      <w:pPr>
        <w:spacing w:after="0"/>
        <w:jc w:val="both"/>
      </w:pPr>
      <w:r w:rsidRPr="00D95EB0">
        <w:t xml:space="preserve">      </w:t>
      </w:r>
    </w:p>
    <w:p w:rsidRDefault="00D95EB0" w:rsidP="00D95EB0" w:rsidR="00D95EB0" w:rsidRPr="00D95EB0">
      <w:pPr>
        <w:spacing w:after="120"/>
        <w:jc w:val="both"/>
        <w:rPr>
          <w:lang w:eastAsia="hr-HR"/>
        </w:rPr>
      </w:pPr>
    </w:p>
    <w:p w:rsidRDefault="00D95EB0" w:rsidP="00D95EB0" w:rsidR="00D95EB0" w:rsidRPr="00D95EB0">
      <w:pPr>
        <w:spacing w:after="120" w:before="360"/>
        <w:ind w:left="5387"/>
        <w:rPr>
          <w:noProof/>
        </w:rPr>
      </w:pPr>
    </w:p>
    <w:p w:rsidRDefault="00D95EB0" w:rsidP="00D95EB0" w:rsidR="00D95EB0">
      <w:pPr>
        <w:keepNext/>
        <w:spacing w:after="480" w:before="480"/>
        <w:jc w:val="center"/>
        <w:rPr>
          <w:rStyle w:val="PozadinaSvijetloZuta"/>
        </w:rPr>
      </w:pPr>
    </w:p>
    <w:sectPr w:rsidSect="000116CC" w:rsidR="00D95EB0">
      <w:headerReference w:type="default" r:id="rId11"/>
      <w:footerReference w:type="default" r:id="rId12"/>
      <w:pgSz w:code="9" w:h="16839" w:w="11907"/>
      <w:pgMar w:gutter="0" w:footer="1134" w:header="1134" w:left="1417" w:bottom="1417" w:right="1417" w:top="1417"/>
      <w:cols w:space="720"/>
      <w:titlePg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215523" w:rsidP="00537B78" w:rsidR="00215523">
      <w:r>
        <w:separator/>
      </w:r>
    </w:p>
  </w:endnote>
  <w:endnote w:id="0" w:type="continuationSeparator">
    <w:p w:rsidRDefault="00215523" w:rsidP="00537B78" w:rsidR="002155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onsolas">
    <w:panose1 w:val="020B0609020204030204"/>
    <w:charset w:val="EE"/>
    <w:family w:val="modern"/>
    <w:pitch w:val="fixed"/>
    <w:sig w:csb1="00000000" w:csb0="0000019F" w:usb3="00000000" w:usb2="00000009" w:usb1="4000FCFF" w:usb0="E10002FF"/>
  </w:font>
</w:fonts>
</file>

<file path=word/footer1.xml><?xml version="1.0" encoding="utf-8"?>
<w:ft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762878163"/>
      <w:docPartObj>
        <w:docPartGallery w:val="Page Numbers (Bottom of Page)"/>
        <w:docPartUnique/>
      </w:docPartObj>
    </w:sdtPr>
    <w:sdtEndPr/>
    <w:sdtContent>
      <w:p w:rsidRDefault="00F879E2" w:rsidR="00F879E2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529E7">
          <w:t>2</w:t>
        </w:r>
        <w:r>
          <w:fldChar w:fldCharType="end"/>
        </w:r>
      </w:p>
    </w:sdtContent>
  </w:sdt>
  <w:p w:rsidRDefault="006C43C5" w:rsidP="00C5238E" w:rsidR="006C43C5">
    <w:pPr>
      <w:pStyle w:val="Stranica"/>
    </w:pPr>
  </w:p>
</w:ftr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215523" w:rsidP="00537B78" w:rsidR="00215523">
      <w:r>
        <w:separator/>
      </w:r>
    </w:p>
  </w:footnote>
  <w:footnote w:id="0" w:type="continuationSeparator">
    <w:p w:rsidRDefault="00215523" w:rsidP="00537B78" w:rsidR="00215523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6C43C5" w:rsidP="00C92375" w:rsidR="006C43C5">
    <w:pPr>
      <w:pStyle w:val="HeadereSPIS"/>
    </w:pPr>
    <w:r w:rsidRPr="00C92375">
      <w:rPr>
        <w:rStyle w:val="PozadinaSvijetloCrvena"/>
        <w:noProof w:val="false"/>
        <w:shd w:fill="auto" w:color="auto" w:val="clear"/>
      </w:rPr>
      <w:t>Poslovni</w:t>
    </w:r>
    <w:r w:rsidRPr="001C4583">
      <w:rPr>
        <w:rStyle w:val="PozadinaSvijetloCrvena"/>
        <w:shd w:fill="auto" w:color="auto" w:val="clear"/>
      </w:rPr>
      <w:t xml:space="preserve"> broj: </w:t>
    </w:r>
    <w:sdt>
      <w:sdtPr>
        <w:rPr>
          <w:rStyle w:val="eSPISCCParagraphDefaultFont"/>
        </w:rPr>
        <w:alias w:val="Oznaka referade"/>
        <w:tag w:val="DomainObject.Predmet.Referada.Oznaka_1"/>
        <w:id w:val="2039546895"/>
        <w:lock w:val="sdtLocked"/>
        <w:placeholder>
          <w:docPart w:val="4E60F3791EE3465B8C0DB431C8CAB975"/>
        </w:placeholder>
        <w:dataBinding w:storeItemID="{100293BC-3C9C-4740-99C7-73F5E9006100}" w:xpath="/icms/DomainObject.Predmet.Referada.Oznaka/derivirana_varijabla[@naziv='DomainObject.Predmet.Referada.Oznaka_1']"/>
        <w:text/>
      </w:sdtPr>
      <w:sdtEndPr>
        <w:rPr>
          <w:rStyle w:val="eSPISCCParagraphDefaultFont"/>
        </w:rPr>
      </w:sdtEndPr>
      <w:sdtContent>
        <w:r w:rsidR="00C3215F" w:rsidRPr="00B529E7">
          <w:rPr>
            <w:rStyle w:val="eSPISCCParagraphDefaultFont"/>
          </w:rPr>
          <w:t>VSS 1</w:t>
        </w:r>
      </w:sdtContent>
    </w:sdt>
    <w:r>
      <w:rPr>
        <w:rStyle w:val="PozadinaSvijetloCrvena"/>
        <w:shd w:fill="auto" w:color="auto" w:val="clear"/>
      </w:rPr>
      <w:t xml:space="preserve"> :</w:t>
    </w:r>
    <w:r w:rsidRPr="001C4583">
      <w:rPr>
        <w:rStyle w:val="PozadinaSvijetloCrvena"/>
        <w:shd w:fill="auto" w:color="auto" w:val="clear"/>
      </w:rPr>
      <w:t xml:space="preserve"> </w:t>
    </w:r>
    <w:sdt>
      <w:sdtPr>
        <w:rPr>
          <w:rStyle w:val="eSPISCCParagraphDefaultFont"/>
        </w:rPr>
        <w:alias w:val="Poslovni broj dokumenta"/>
        <w:tag w:val="DomainObject.PoslovniBrojDokumenta"/>
        <w:id w:val="265122315"/>
        <w:lock w:val="sdtLocked"/>
        <w:placeholder>
          <w:docPart w:val="939B5F3FF5624F93A0C27F71A20AAE16"/>
        </w:placeholder>
        <w:dataBinding w:storeItemID="{100293BC-3C9C-4740-99C7-73F5E9006100}" w:xpath="/icms/DomainObject.PoslovniBrojDokumenta/derivirana_varijabla[@naziv='DomainObject.PoslovniBrojDokumenta_1']"/>
        <w:text/>
      </w:sdtPr>
      <w:sdtEndPr>
        <w:rPr>
          <w:rStyle w:val="eSPISCCParagraphDefaultFont"/>
        </w:rPr>
      </w:sdtEndPr>
      <w:sdtContent>
        <w:r w:rsidR="00147FF6" w:rsidRPr="00B529E7">
          <w:rPr>
            <w:rStyle w:val="eSPISCCParagraphDefaultFont"/>
          </w:rPr>
          <w:t>Pu Ovr-2666/2019-3 ranije Ovr-128/2013</w:t>
        </w:r>
      </w:sdtContent>
    </w:sdt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pos="1985" w:val="num"/>
        </w:tabs>
        <w:ind w:hanging="284" w:left="1985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pos="1701" w:val="num"/>
        </w:tabs>
        <w:ind w:hanging="283" w:left="1701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pos="1418" w:val="num"/>
        </w:tabs>
        <w:ind w:hanging="284" w:left="1418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pos="1134" w:val="num"/>
        </w:tabs>
        <w:ind w:hanging="283" w:left="1134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pos="1985" w:val="num"/>
        </w:tabs>
        <w:ind w:hanging="284" w:left="1985"/>
      </w:pPr>
      <w:rPr>
        <w:rFonts w:hAnsi="Symbol" w:ascii="Symbol" w:hint="default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pos="1701" w:val="num"/>
        </w:tabs>
        <w:ind w:hanging="283" w:left="1701"/>
      </w:pPr>
      <w:rPr>
        <w:rFonts w:hAnsi="Symbol" w:ascii="Symbol" w:hint="default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pos="1418" w:val="num"/>
        </w:tabs>
        <w:ind w:hanging="284" w:left="1418"/>
      </w:pPr>
      <w:rPr>
        <w:rFonts w:hAnsi="Symbol" w:ascii="Symbol" w:hint="default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pos="1134" w:val="num"/>
        </w:tabs>
        <w:ind w:hanging="283" w:left="1134"/>
      </w:pPr>
      <w:rPr>
        <w:rFonts w:hAnsi="Symbol" w:ascii="Symbol" w:hint="default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pos="851" w:val="num"/>
        </w:tabs>
        <w:ind w:hanging="284" w:left="851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pos="851" w:val="num"/>
        </w:tabs>
        <w:ind w:hanging="114" w:left="851"/>
      </w:pPr>
      <w:rPr>
        <w:rFonts w:hAnsiTheme="minorHAnsi" w:asciiTheme="minorHAnsi"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firstLine="0" w:left="851"/>
      </w:pPr>
      <w:rPr>
        <w:rFonts w:hAnsiTheme="minorHAnsi" w:asciiTheme="minorHAnsi" w:hint="default"/>
      </w:rPr>
    </w:lvl>
    <w:lvl w:ilvl="1">
      <w:start w:val="1"/>
      <w:numFmt w:val="none"/>
      <w:suff w:val="nothing"/>
      <w:lvlText w:val="%2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firstLine="0" w:left="3119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  <w:color w:val="auto"/>
      </w:rPr>
    </w:lvl>
    <w:lvl w:ilvl="1">
      <w:start w:val="1"/>
      <w:numFmt w:val="none"/>
      <w:lvlText w:val="o"/>
      <w:lvlJc w:val="left"/>
      <w:pPr>
        <w:tabs>
          <w:tab w:pos="1134" w:val="num"/>
        </w:tabs>
        <w:ind w:hanging="283" w:left="1134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tabs>
          <w:tab w:pos="1418" w:val="num"/>
        </w:tabs>
        <w:ind w:hanging="283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"/>
      <w:lvlJc w:val="left"/>
      <w:pPr>
        <w:tabs>
          <w:tab w:pos="1701" w:val="num"/>
        </w:tabs>
        <w:ind w:hanging="282" w:left="1701"/>
      </w:pPr>
      <w:rPr>
        <w:rFonts w:hAnsi="Symbol" w:ascii="Symbol" w:hint="default"/>
        <w:color w:val="auto"/>
      </w:rPr>
    </w:lvl>
    <w:lvl w:ilvl="4">
      <w:start w:val="1"/>
      <w:numFmt w:val="none"/>
      <w:lvlText w:val="o"/>
      <w:lvlJc w:val="left"/>
      <w:pPr>
        <w:tabs>
          <w:tab w:pos="1985" w:val="num"/>
        </w:tabs>
        <w:ind w:hanging="282" w:left="1985"/>
      </w:pPr>
      <w:rPr>
        <w:rFonts w:hAnsi="Courier New" w:ascii="Courier New" w:hint="default"/>
      </w:rPr>
    </w:lvl>
    <w:lvl w:ilvl="5">
      <w:start w:val="1"/>
      <w:numFmt w:val="bullet"/>
      <w:lvlText w:val=""/>
      <w:lvlJc w:val="left"/>
      <w:pPr>
        <w:tabs>
          <w:tab w:pos="2268" w:val="num"/>
        </w:tabs>
        <w:ind w:hanging="281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"/>
      <w:lvlJc w:val="left"/>
      <w:pPr>
        <w:tabs>
          <w:tab w:pos="2552" w:val="num"/>
        </w:tabs>
        <w:ind w:hanging="284" w:left="2552"/>
      </w:pPr>
      <w:rPr>
        <w:rFonts w:hAnsi="Symbol" w:ascii="Symbol" w:hint="default"/>
        <w:color w:val="auto"/>
      </w:rPr>
    </w:lvl>
    <w:lvl w:ilvl="7">
      <w:start w:val="1"/>
      <w:numFmt w:val="none"/>
      <w:lvlText w:val="o"/>
      <w:lvlJc w:val="left"/>
      <w:pPr>
        <w:tabs>
          <w:tab w:pos="2835" w:val="num"/>
        </w:tabs>
        <w:ind w:hanging="283" w:left="2835"/>
      </w:pPr>
      <w:rPr>
        <w:rFonts w:hAnsi="Courier New" w:ascii="Courier New" w:hint="default"/>
      </w:rPr>
    </w:lvl>
    <w:lvl w:ilvl="8">
      <w:start w:val="1"/>
      <w:numFmt w:val="bullet"/>
      <w:lvlText w:val="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6">
    <w:nsid w:val="14C92448"/>
    <w:multiLevelType w:val="hybridMultilevel"/>
    <w:tmpl w:val="7C3A60E8"/>
    <w:lvl w:tplc="1582A4FE" w:ilvl="0">
      <w:start w:val="1"/>
      <w:numFmt w:val="decimal"/>
      <w:pStyle w:val="Dostaviti"/>
      <w:lvlText w:val="%1."/>
      <w:lvlJc w:val="right"/>
      <w:pPr>
        <w:tabs>
          <w:tab w:pos="567" w:val="num"/>
        </w:tabs>
        <w:ind w:hanging="113" w:left="567"/>
      </w:pPr>
      <w:rPr>
        <w:rFonts w:cs="Times New Roman" w:hAnsi="Times New Roman" w:ascii="Times New Roman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24"/>
      </w:pPr>
    </w:lvl>
    <w:lvl w:tentative="true" w:tplc="041A001B" w:ilvl="2">
      <w:start w:val="1"/>
      <w:numFmt w:val="lowerRoman"/>
      <w:lvlText w:val="%3."/>
      <w:lvlJc w:val="right"/>
      <w:pPr>
        <w:ind w:hanging="180" w:left="2444"/>
      </w:pPr>
    </w:lvl>
    <w:lvl w:tentative="true" w:tplc="041A000F" w:ilvl="3">
      <w:start w:val="1"/>
      <w:numFmt w:val="decimal"/>
      <w:lvlText w:val="%4."/>
      <w:lvlJc w:val="left"/>
      <w:pPr>
        <w:ind w:hanging="360" w:left="3164"/>
      </w:pPr>
    </w:lvl>
    <w:lvl w:tentative="true" w:tplc="041A0019" w:ilvl="4">
      <w:start w:val="1"/>
      <w:numFmt w:val="lowerLetter"/>
      <w:lvlText w:val="%5."/>
      <w:lvlJc w:val="left"/>
      <w:pPr>
        <w:ind w:hanging="360" w:left="3884"/>
      </w:pPr>
    </w:lvl>
    <w:lvl w:tentative="true" w:tplc="041A001B" w:ilvl="5">
      <w:start w:val="1"/>
      <w:numFmt w:val="lowerRoman"/>
      <w:lvlText w:val="%6."/>
      <w:lvlJc w:val="right"/>
      <w:pPr>
        <w:ind w:hanging="180" w:left="4604"/>
      </w:pPr>
    </w:lvl>
    <w:lvl w:tentative="true" w:tplc="041A000F" w:ilvl="6">
      <w:start w:val="1"/>
      <w:numFmt w:val="decimal"/>
      <w:lvlText w:val="%7."/>
      <w:lvlJc w:val="left"/>
      <w:pPr>
        <w:ind w:hanging="360" w:left="5324"/>
      </w:pPr>
    </w:lvl>
    <w:lvl w:tentative="true" w:tplc="041A0019" w:ilvl="7">
      <w:start w:val="1"/>
      <w:numFmt w:val="lowerLetter"/>
      <w:lvlText w:val="%8."/>
      <w:lvlJc w:val="left"/>
      <w:pPr>
        <w:ind w:hanging="360" w:left="6044"/>
      </w:pPr>
    </w:lvl>
    <w:lvl w:tentative="true" w:tplc="041A001B" w:ilvl="8">
      <w:start w:val="1"/>
      <w:numFmt w:val="lowerRoman"/>
      <w:lvlText w:val="%9."/>
      <w:lvlJc w:val="right"/>
      <w:pPr>
        <w:ind w:hanging="180" w:left="6764"/>
      </w:pPr>
    </w:lvl>
  </w:abstractNum>
  <w:abstractNum w:abstractNumId="17">
    <w:nsid w:val="18825D6A"/>
    <w:multiLevelType w:val="multilevel"/>
    <w:tmpl w:val="041A0023"/>
    <w:styleLink w:val="lanaksekcija"/>
    <w:lvl w:ilvl="0">
      <w:start w:val="1"/>
      <w:numFmt w:val="upperRoman"/>
      <w:pStyle w:val="Naslov1"/>
      <w:lvlText w:val="Article %1."/>
      <w:lvlJc w:val="left"/>
      <w:pPr>
        <w:ind w:firstLine="0" w:left="0"/>
      </w:pPr>
    </w:lvl>
    <w:lvl w:ilvl="1">
      <w:start w:val="1"/>
      <w:numFmt w:val="decimalZero"/>
      <w:pStyle w:val="Naslov2"/>
      <w:isLgl/>
      <w:lvlText w:val="Section %1.%2"/>
      <w:lvlJc w:val="left"/>
      <w:pPr>
        <w:ind w:firstLine="0" w:left="0"/>
      </w:pPr>
    </w:lvl>
    <w:lvl w:ilvl="2">
      <w:start w:val="1"/>
      <w:numFmt w:val="lowerLetter"/>
      <w:pStyle w:val="Naslov3"/>
      <w:lvlText w:val="(%3)"/>
      <w:lvlJc w:val="left"/>
      <w:pPr>
        <w:ind w:hanging="432" w:left="720"/>
      </w:pPr>
    </w:lvl>
    <w:lvl w:ilvl="3">
      <w:start w:val="1"/>
      <w:numFmt w:val="lowerRoman"/>
      <w:pStyle w:val="Naslov4"/>
      <w:lvlText w:val="(%4)"/>
      <w:lvlJc w:val="right"/>
      <w:pPr>
        <w:ind w:hanging="144" w:left="864"/>
      </w:pPr>
    </w:lvl>
    <w:lvl w:ilvl="4">
      <w:start w:val="1"/>
      <w:numFmt w:val="decimal"/>
      <w:pStyle w:val="Naslov5"/>
      <w:lvlText w:val="%5)"/>
      <w:lvlJc w:val="left"/>
      <w:pPr>
        <w:ind w:hanging="432" w:left="1008"/>
      </w:pPr>
    </w:lvl>
    <w:lvl w:ilvl="5">
      <w:start w:val="1"/>
      <w:numFmt w:val="lowerLetter"/>
      <w:pStyle w:val="Naslov6"/>
      <w:lvlText w:val="%6)"/>
      <w:lvlJc w:val="left"/>
      <w:pPr>
        <w:ind w:hanging="432" w:left="1152"/>
      </w:pPr>
    </w:lvl>
    <w:lvl w:ilvl="6">
      <w:start w:val="1"/>
      <w:numFmt w:val="lowerRoman"/>
      <w:pStyle w:val="Naslov7"/>
      <w:lvlText w:val="%7)"/>
      <w:lvlJc w:val="right"/>
      <w:pPr>
        <w:ind w:hanging="288" w:left="1296"/>
      </w:pPr>
    </w:lvl>
    <w:lvl w:ilvl="7">
      <w:start w:val="1"/>
      <w:numFmt w:val="lowerLetter"/>
      <w:pStyle w:val="Naslov8"/>
      <w:lvlText w:val="%8."/>
      <w:lvlJc w:val="left"/>
      <w:pPr>
        <w:ind w:hanging="432" w:left="1440"/>
      </w:pPr>
    </w:lvl>
    <w:lvl w:ilvl="8">
      <w:start w:val="1"/>
      <w:numFmt w:val="lowerRoman"/>
      <w:pStyle w:val="Naslov9"/>
      <w:lvlText w:val="%9."/>
      <w:lvlJc w:val="right"/>
      <w:pPr>
        <w:ind w:hanging="144" w:left="1584"/>
      </w:pPr>
    </w:lvl>
  </w:abstractNum>
  <w:abstractNum w:abstractNumId="18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hanging="360" w:left="360"/>
      </w:pPr>
    </w:lvl>
    <w:lvl w:ilvl="1">
      <w:start w:val="1"/>
      <w:numFmt w:val="decimal"/>
      <w:lvlText w:val="%1.%2."/>
      <w:lvlJc w:val="left"/>
      <w:pPr>
        <w:ind w:hanging="432" w:left="792"/>
      </w:pPr>
    </w:lvl>
    <w:lvl w:ilvl="2">
      <w:start w:val="1"/>
      <w:numFmt w:val="decimal"/>
      <w:lvlText w:val="%1.%2.%3."/>
      <w:lvlJc w:val="left"/>
      <w:pPr>
        <w:ind w:hanging="504" w:left="1224"/>
      </w:pPr>
    </w:lvl>
    <w:lvl w:ilvl="3">
      <w:start w:val="1"/>
      <w:numFmt w:val="decimal"/>
      <w:lvlText w:val="%1.%2.%3.%4."/>
      <w:lvlJc w:val="left"/>
      <w:pPr>
        <w:ind w:hanging="648" w:left="1728"/>
      </w:pPr>
    </w:lvl>
    <w:lvl w:ilvl="4">
      <w:start w:val="1"/>
      <w:numFmt w:val="decimal"/>
      <w:lvlText w:val="%1.%2.%3.%4.%5."/>
      <w:lvlJc w:val="left"/>
      <w:pPr>
        <w:ind w:hanging="792" w:left="2232"/>
      </w:pPr>
    </w:lvl>
    <w:lvl w:ilvl="5">
      <w:start w:val="1"/>
      <w:numFmt w:val="decimal"/>
      <w:lvlText w:val="%1.%2.%3.%4.%5.%6."/>
      <w:lvlJc w:val="left"/>
      <w:pPr>
        <w:ind w:hanging="936" w:left="2736"/>
      </w:pPr>
    </w:lvl>
    <w:lvl w:ilvl="6">
      <w:start w:val="1"/>
      <w:numFmt w:val="decimal"/>
      <w:lvlText w:val="%1.%2.%3.%4.%5.%6.%7."/>
      <w:lvlJc w:val="left"/>
      <w:pPr>
        <w:ind w:hanging="1080" w:left="3240"/>
      </w:pPr>
    </w:lvl>
    <w:lvl w:ilvl="7">
      <w:start w:val="1"/>
      <w:numFmt w:val="decimal"/>
      <w:lvlText w:val="%1.%2.%3.%4.%5.%6.%7.%8."/>
      <w:lvlJc w:val="left"/>
      <w:pPr>
        <w:ind w:hanging="1224" w:left="3744"/>
      </w:pPr>
    </w:lvl>
    <w:lvl w:ilvl="8">
      <w:start w:val="1"/>
      <w:numFmt w:val="decimal"/>
      <w:lvlText w:val="%1.%2.%3.%4.%5.%6.%7.%8.%9."/>
      <w:lvlJc w:val="left"/>
      <w:pPr>
        <w:ind w:hanging="1440" w:left="4320"/>
      </w:pPr>
    </w:lvl>
  </w:abstractNum>
  <w:abstractNum w:abstractNumId="19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20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pos="1418" w:val="num"/>
        </w:tabs>
        <w:ind w:firstLine="0" w:left="1418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pos="1985" w:val="num"/>
        </w:tabs>
        <w:ind w:firstLine="0" w:left="1985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pos="2552" w:val="num"/>
        </w:tabs>
        <w:ind w:firstLine="0" w:left="2552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pos="3119" w:val="num"/>
        </w:tabs>
        <w:ind w:firstLine="0" w:left="3119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pos="3686" w:val="num"/>
        </w:tabs>
        <w:ind w:firstLine="0" w:left="3686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pos="4253" w:val="num"/>
        </w:tabs>
        <w:ind w:firstLine="0" w:left="4253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pos="4820" w:val="num"/>
        </w:tabs>
        <w:ind w:firstLine="0" w:left="482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pos="5387" w:val="num"/>
        </w:tabs>
        <w:ind w:firstLine="0" w:left="5387"/>
      </w:pPr>
      <w:rPr>
        <w:rFonts w:hint="default"/>
      </w:rPr>
    </w:lvl>
  </w:abstractNum>
  <w:abstractNum w:abstractNumId="21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22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3402" w:val="num"/>
        </w:tabs>
        <w:ind w:hanging="283" w:left="3402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</w:abstractNum>
  <w:abstractNum w:abstractNumId="23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hanging="360" w:left="360"/>
      </w:pPr>
      <w:rPr>
        <w:rFonts w:cs="Courier New" w:hAnsi="Symbol" w:asci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4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firstLine="0" w:left="851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firstLine="0" w:left="3119"/>
      </w:pPr>
      <w:rPr>
        <w:rFonts w:hint="default"/>
      </w:rPr>
    </w:lvl>
  </w:abstractNum>
  <w:abstractNum w:abstractNumId="25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pos="680" w:val="num"/>
        </w:tabs>
        <w:ind w:firstLine="624" w:left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hanging="360" w:left="2007"/>
      </w:pPr>
      <w:rPr>
        <w:rFonts w:hint="default"/>
      </w:rPr>
    </w:lvl>
    <w:lvl w:ilvl="2">
      <w:start w:val="1"/>
      <w:numFmt w:val="lowerRoman"/>
      <w:lvlText w:val="%3."/>
      <w:lvlJc w:val="right"/>
      <w:pPr>
        <w:ind w:hanging="180" w:left="2727"/>
      </w:pPr>
      <w:rPr>
        <w:rFonts w:hint="default"/>
      </w:rPr>
    </w:lvl>
    <w:lvl w:ilvl="3">
      <w:start w:val="1"/>
      <w:numFmt w:val="decimal"/>
      <w:lvlText w:val="%4."/>
      <w:lvlJc w:val="left"/>
      <w:pPr>
        <w:ind w:hanging="360" w:left="3447"/>
      </w:pPr>
      <w:rPr>
        <w:rFonts w:hint="default"/>
      </w:rPr>
    </w:lvl>
    <w:lvl w:ilvl="4">
      <w:start w:val="1"/>
      <w:numFmt w:val="lowerLetter"/>
      <w:lvlText w:val="%5."/>
      <w:lvlJc w:val="left"/>
      <w:pPr>
        <w:ind w:hanging="360" w:left="41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hanging="180" w:left="4887"/>
      </w:pPr>
      <w:rPr>
        <w:rFonts w:hint="default"/>
      </w:rPr>
    </w:lvl>
    <w:lvl w:ilvl="6">
      <w:start w:val="1"/>
      <w:numFmt w:val="decimal"/>
      <w:lvlText w:val="%7."/>
      <w:lvlJc w:val="left"/>
      <w:pPr>
        <w:ind w:hanging="360" w:left="5607"/>
      </w:pPr>
      <w:rPr>
        <w:rFonts w:hint="default"/>
      </w:rPr>
    </w:lvl>
    <w:lvl w:ilvl="7">
      <w:start w:val="1"/>
      <w:numFmt w:val="lowerLetter"/>
      <w:lvlText w:val="%8."/>
      <w:lvlJc w:val="left"/>
      <w:pPr>
        <w:ind w:hanging="360" w:left="6327"/>
      </w:pPr>
      <w:rPr>
        <w:rFonts w:hint="default"/>
      </w:rPr>
    </w:lvl>
    <w:lvl w:ilvl="8">
      <w:start w:val="1"/>
      <w:numFmt w:val="lowerRoman"/>
      <w:lvlText w:val="%9."/>
      <w:lvlJc w:val="right"/>
      <w:pPr>
        <w:ind w:hanging="180" w:left="7047"/>
      </w:pPr>
      <w:rPr>
        <w:rFonts w:hint="default"/>
      </w:rPr>
    </w:lvl>
  </w:abstractNum>
  <w:abstractNum w:abstractNumId="26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pos="851" w:val="num"/>
        </w:tabs>
        <w:ind w:hanging="284" w:left="851"/>
      </w:pPr>
      <w:rPr>
        <w:rFonts w:hAnsi="Symbol" w:ascii="Symbol" w:hint="default"/>
      </w:rPr>
    </w:lvl>
  </w:abstractNum>
  <w:abstractNum w:abstractNumId="27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pos="1871" w:val="num"/>
        </w:tabs>
        <w:ind w:hanging="114" w:left="1985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28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29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hanging="360" w:left="360"/>
      </w:pPr>
    </w:lvl>
    <w:lvl w:ilvl="1">
      <w:start w:val="1"/>
      <w:numFmt w:val="lowerLetter"/>
      <w:lvlText w:val="%2)"/>
      <w:lvlJc w:val="left"/>
      <w:pPr>
        <w:ind w:hanging="360" w:left="720"/>
      </w:p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0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hanging="360" w:left="360"/>
      </w:pPr>
      <w:rPr>
        <w:rFonts w:hAnsi="Symbol" w:ascii="Symbol" w:hint="default"/>
      </w:rPr>
    </w:lvl>
    <w:lvl w:ilvl="1">
      <w:start w:val="1"/>
      <w:numFmt w:val="bullet"/>
      <w:lvlText w:val=""/>
      <w:lvlJc w:val="left"/>
      <w:pPr>
        <w:ind w:hanging="360" w:left="720"/>
      </w:pPr>
      <w:rPr>
        <w:rFonts w:hAnsi="Symbol" w:ascii="Symbol" w:hint="default"/>
      </w:r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1">
    <w:nsid w:val="506E4FA1"/>
    <w:multiLevelType w:val="hybridMultilevel"/>
    <w:tmpl w:val="836C3F32"/>
    <w:lvl w:tplc="11A2CD74" w:ilvl="0">
      <w:start w:val="1"/>
      <w:numFmt w:val="decimal"/>
      <w:pStyle w:val="RedniBrojTablica"/>
      <w:lvlText w:val="%1."/>
      <w:lvlJc w:val="left"/>
      <w:pPr>
        <w:ind w:hanging="360" w:left="36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2">
    <w:nsid w:val="51EB6719"/>
    <w:multiLevelType w:val="hybridMultilevel"/>
    <w:tmpl w:val="09426492"/>
    <w:lvl w:tplc="3CB2DAF6" w:ilvl="0">
      <w:start w:val="1"/>
      <w:numFmt w:val="bullet"/>
      <w:pStyle w:val="Grafikeoznake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3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firstLine="0" w:left="3119"/>
      </w:pPr>
      <w:rPr>
        <w:rFonts w:hint="default"/>
      </w:rPr>
    </w:lvl>
  </w:abstractNum>
  <w:abstractNum w:abstractNumId="34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5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36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hanging="360" w:left="360"/>
      </w:pPr>
      <w:rPr>
        <w:rFonts w:cs="Courier New" w:hAnsi="Courier New" w:ascii="Courier New" w:hint="default"/>
      </w:rPr>
    </w:lvl>
    <w:lvl w:ilvl="1">
      <w:start w:val="1"/>
      <w:numFmt w:val="bullet"/>
      <w:lvlText w:val=""/>
      <w:lvlJc w:val="left"/>
      <w:pPr>
        <w:ind w:hanging="360" w:left="1440"/>
      </w:pPr>
      <w:rPr>
        <w:rFonts w:cs="Courier New" w:hAnsi="Wingdings" w:ascii="Wingdings" w:hint="default"/>
      </w:rPr>
    </w:lvl>
    <w:lvl w:ilvl="2">
      <w:start w:val="1"/>
      <w:numFmt w:val="bullet"/>
      <w:lvlText w:val=""/>
      <w:lvlJc w:val="left"/>
      <w:pPr>
        <w:ind w:hanging="360" w:left="2160"/>
      </w:pPr>
      <w:rPr>
        <w:rFonts w:hAnsi="Symbol" w:ascii="Symbol" w:hint="default"/>
      </w:rPr>
    </w:lvl>
    <w:lvl w:ilvl="3">
      <w:start w:val="1"/>
      <w:numFmt w:val="bullet"/>
      <w:lvlText w:val="o"/>
      <w:lvlJc w:val="left"/>
      <w:pPr>
        <w:ind w:hanging="360" w:left="2880"/>
      </w:pPr>
      <w:rPr>
        <w:rFonts w:hAnsi="Courier New" w:ascii="Courier New" w:hint="default"/>
      </w:rPr>
    </w:lvl>
    <w:lvl w:ilvl="4">
      <w:start w:val="1"/>
      <w:numFmt w:val="bullet"/>
      <w:lvlText w:val=""/>
      <w:lvlJc w:val="left"/>
      <w:pPr>
        <w:ind w:hanging="360" w:left="3600"/>
      </w:pPr>
      <w:rPr>
        <w:rFonts w:cs="Courier New" w:hAnsi="Wingdings" w:ascii="Wingdings" w:hint="default"/>
      </w:rPr>
    </w:lvl>
    <w:lvl w:ilvl="5">
      <w:start w:val="1"/>
      <w:numFmt w:val="bullet"/>
      <w:lvlText w:val=""/>
      <w:lvlJc w:val="left"/>
      <w:pPr>
        <w:ind w:hanging="360" w:left="4320"/>
      </w:pPr>
      <w:rPr>
        <w:rFonts w:hAnsi="Symbol" w:ascii="Symbol" w:hint="default"/>
      </w:rPr>
    </w:lvl>
    <w:lvl w:ilvl="6">
      <w:start w:val="1"/>
      <w:numFmt w:val="bullet"/>
      <w:lvlText w:val="o"/>
      <w:lvlJc w:val="left"/>
      <w:pPr>
        <w:ind w:hanging="360" w:left="5040"/>
      </w:pPr>
      <w:rPr>
        <w:rFonts w:hAnsi="Courier New" w:ascii="Courier New" w:hint="default"/>
      </w:rPr>
    </w:lvl>
    <w:lvl w:ilvl="7">
      <w:start w:val="1"/>
      <w:numFmt w:val="bullet"/>
      <w:lvlText w:val=""/>
      <w:lvlJc w:val="left"/>
      <w:pPr>
        <w:ind w:hanging="360" w:left="5760"/>
      </w:pPr>
      <w:rPr>
        <w:rFonts w:cs="Courier New" w:hAnsi="Wingdings" w:ascii="Wingdings" w:hint="default"/>
      </w:rPr>
    </w:lvl>
    <w:lvl w:ilvl="8">
      <w:start w:val="1"/>
      <w:numFmt w:val="bullet"/>
      <w:lvlText w:val=""/>
      <w:lvlJc w:val="left"/>
      <w:pPr>
        <w:ind w:hanging="360" w:left="6480"/>
      </w:pPr>
      <w:rPr>
        <w:rFonts w:hAnsi="Symbol" w:ascii="Symbol" w:hint="default"/>
      </w:rPr>
    </w:lvl>
  </w:abstractNum>
  <w:abstractNum w:abstractNumId="37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8">
    <w:nsid w:val="734A235C"/>
    <w:multiLevelType w:val="multilevel"/>
    <w:tmpl w:val="233E50AC"/>
    <w:numStyleLink w:val="NumList1"/>
  </w:abstractNum>
  <w:abstractNum w:abstractNumId="39">
    <w:nsid w:val="73D34071"/>
    <w:multiLevelType w:val="hybridMultilevel"/>
    <w:tmpl w:val="9170E44C"/>
    <w:lvl w:tplc="C100C568" w:ilvl="0">
      <w:start w:val="1"/>
      <w:numFmt w:val="decimal"/>
      <w:pStyle w:val="Tijeloteksta3"/>
      <w:lvlText w:val="%1."/>
      <w:lvlJc w:val="left"/>
      <w:pPr>
        <w:tabs>
          <w:tab w:pos="900" w:val="num"/>
        </w:tabs>
        <w:ind w:hanging="360" w:left="900"/>
      </w:pPr>
      <w:rPr>
        <w:b w:val="false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0">
    <w:nsid w:val="76670CAA"/>
    <w:multiLevelType w:val="multilevel"/>
    <w:tmpl w:val="DF20873A"/>
    <w:numStyleLink w:val="NumListOI"/>
  </w:abstractNum>
  <w:abstractNum w:abstractNumId="41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42">
    <w:nsid w:val="7EAF58E6"/>
    <w:multiLevelType w:val="multilevel"/>
    <w:tmpl w:val="358ED2AE"/>
    <w:numStyleLink w:val="NumListA0"/>
  </w:abstractNum>
  <w:num w:numId="1">
    <w:abstractNumId w:val="18"/>
  </w:num>
  <w:num w:numId="2">
    <w:abstractNumId w:val="29"/>
  </w:num>
  <w:num w:numId="3">
    <w:abstractNumId w:val="17"/>
  </w:num>
  <w:num w:numId="4">
    <w:abstractNumId w:val="39"/>
  </w:num>
  <w:num w:numId="5">
    <w:abstractNumId w:val="41"/>
  </w:num>
  <w:num w:numId="6">
    <w:abstractNumId w:val="19"/>
  </w:num>
  <w:num w:numId="7">
    <w:abstractNumId w:val="20"/>
  </w:num>
  <w:num w:numId="8">
    <w:abstractNumId w:val="28"/>
  </w:num>
  <w:num w:numId="9">
    <w:abstractNumId w:val="15"/>
  </w:num>
  <w:num w:numId="10">
    <w:abstractNumId w:val="34"/>
  </w:num>
  <w:num w:numId="11">
    <w:abstractNumId w:val="14"/>
  </w:num>
  <w:num w:numId="12">
    <w:abstractNumId w:val="13"/>
  </w:num>
  <w:num w:numId="13">
    <w:abstractNumId w:val="37"/>
  </w:num>
  <w:num w:numId="14">
    <w:abstractNumId w:val="26"/>
  </w:num>
  <w:num w:numId="1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</w:num>
  <w:num w:numId="17">
    <w:abstractNumId w:val="23"/>
  </w:num>
  <w:num w:numId="18">
    <w:abstractNumId w:val="36"/>
  </w:num>
  <w:num w:numId="19">
    <w:abstractNumId w:val="16"/>
  </w:num>
  <w:num w:numId="20">
    <w:abstractNumId w:val="21"/>
  </w:num>
  <w:num w:numId="21">
    <w:abstractNumId w:val="22"/>
  </w:num>
  <w:num w:numId="22">
    <w:abstractNumId w:val="17"/>
  </w:num>
  <w:num w:numId="23">
    <w:abstractNumId w:val="32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5"/>
  </w:num>
  <w:num w:numId="34">
    <w:abstractNumId w:val="27"/>
  </w:num>
  <w:num w:numId="35">
    <w:abstractNumId w:val="25"/>
  </w:num>
  <w:num w:numId="36">
    <w:abstractNumId w:val="11"/>
  </w:num>
  <w:num w:numId="37">
    <w:abstractNumId w:val="33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firstLine="0" w:left="851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firstLine="0" w:left="1418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firstLine="0" w:left="1985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firstLine="0" w:left="2552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firstLine="0" w:left="3119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firstLine="0" w:left="3686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firstLine="0" w:left="4253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firstLine="0" w:left="482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firstLine="0" w:left="5387"/>
        </w:pPr>
        <w:rPr>
          <w:rFonts w:hint="default"/>
        </w:rPr>
      </w:lvl>
    </w:lvlOverride>
  </w:num>
  <w:num w:numId="38">
    <w:abstractNumId w:val="24"/>
  </w:num>
  <w:num w:numId="39">
    <w:abstractNumId w:val="10"/>
  </w:num>
  <w:num w:numId="40">
    <w:abstractNumId w:val="9"/>
  </w:num>
  <w:num w:numId="41">
    <w:abstractNumId w:val="38"/>
  </w:num>
  <w:num w:numId="42">
    <w:abstractNumId w:val="42"/>
  </w:num>
  <w:num w:numId="43">
    <w:abstractNumId w:val="12"/>
  </w:num>
  <w:num w:numId="44">
    <w:abstractNumId w:val="40"/>
  </w:num>
  <w:num w:numId="45">
    <w:abstractNumId w:val="16"/>
  </w:num>
  <w:num w:numId="46">
    <w:abstractNumId w:val="16"/>
    <w:lvlOverride w:ilvl="0">
      <w:startOverride w:val="1"/>
    </w:lvlOverride>
  </w:num>
  <w:num w:numId="4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4"/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stylePaneFormatFilter w:val="1021"/>
  <w:stylePaneSortMethod w:val="0000"/>
  <w:documentProtection w:enforcement="false" w:edit="readOnly"/>
  <w:defaultTabStop w:val="708"/>
  <w:hyphenationZone w:val="425"/>
  <w:doNotHyphenateCaps/>
  <w:characterSpacingControl w:val="doNotCompress"/>
  <w:savePreviewPicture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</w:compat>
  <w:docVars>
    <w:docVar w:val="15. srpanj 2013." w:name="StartDate"/>
    <w:docVar w:val="2013-07-15" w:name="StartDateISO"/>
    <w:docVar w:val="06:46:23" w:name="StartTime"/>
  </w:docVars>
  <w:rsids>
    <w:rsidRoot w:val="00EE5DE9"/>
    <w:rsid w:val="00003806"/>
    <w:rsid w:val="000050EC"/>
    <w:rsid w:val="00005E94"/>
    <w:rsid w:val="0000675C"/>
    <w:rsid w:val="000067F9"/>
    <w:rsid w:val="00010F86"/>
    <w:rsid w:val="000116CC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827"/>
    <w:rsid w:val="00135E70"/>
    <w:rsid w:val="00136174"/>
    <w:rsid w:val="00137AA7"/>
    <w:rsid w:val="0014018B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47FF6"/>
    <w:rsid w:val="00154097"/>
    <w:rsid w:val="001544CE"/>
    <w:rsid w:val="0015471C"/>
    <w:rsid w:val="00154E3B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2400"/>
    <w:rsid w:val="0018302A"/>
    <w:rsid w:val="001856F9"/>
    <w:rsid w:val="001860AA"/>
    <w:rsid w:val="00186969"/>
    <w:rsid w:val="0018734A"/>
    <w:rsid w:val="001878B7"/>
    <w:rsid w:val="00192554"/>
    <w:rsid w:val="00194145"/>
    <w:rsid w:val="00195336"/>
    <w:rsid w:val="00196299"/>
    <w:rsid w:val="001967A6"/>
    <w:rsid w:val="001A032E"/>
    <w:rsid w:val="001A05A4"/>
    <w:rsid w:val="001A07FB"/>
    <w:rsid w:val="001A14B2"/>
    <w:rsid w:val="001A1B80"/>
    <w:rsid w:val="001A5294"/>
    <w:rsid w:val="001A5967"/>
    <w:rsid w:val="001A59C8"/>
    <w:rsid w:val="001A6B64"/>
    <w:rsid w:val="001B2974"/>
    <w:rsid w:val="001B3421"/>
    <w:rsid w:val="001B6650"/>
    <w:rsid w:val="001B66AB"/>
    <w:rsid w:val="001B672C"/>
    <w:rsid w:val="001C1E72"/>
    <w:rsid w:val="001C2A1A"/>
    <w:rsid w:val="001C2B24"/>
    <w:rsid w:val="001C36D5"/>
    <w:rsid w:val="001C3B87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7A46"/>
    <w:rsid w:val="00207F3F"/>
    <w:rsid w:val="002146AD"/>
    <w:rsid w:val="00215523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0DC4"/>
    <w:rsid w:val="00243937"/>
    <w:rsid w:val="00244135"/>
    <w:rsid w:val="002445A7"/>
    <w:rsid w:val="0024503A"/>
    <w:rsid w:val="00245741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57EC"/>
    <w:rsid w:val="00256800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2E9B"/>
    <w:rsid w:val="003032EF"/>
    <w:rsid w:val="00303383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428"/>
    <w:rsid w:val="003125A7"/>
    <w:rsid w:val="003134C1"/>
    <w:rsid w:val="00315231"/>
    <w:rsid w:val="003158DC"/>
    <w:rsid w:val="0031654A"/>
    <w:rsid w:val="00316B29"/>
    <w:rsid w:val="0031744A"/>
    <w:rsid w:val="00320C9B"/>
    <w:rsid w:val="00323719"/>
    <w:rsid w:val="00323744"/>
    <w:rsid w:val="00323B80"/>
    <w:rsid w:val="0032597D"/>
    <w:rsid w:val="00325B98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90B1F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A0C9D"/>
    <w:rsid w:val="004A0F85"/>
    <w:rsid w:val="004A11AA"/>
    <w:rsid w:val="004A2928"/>
    <w:rsid w:val="004A428F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C30"/>
    <w:rsid w:val="004C251B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CB3"/>
    <w:rsid w:val="0055354D"/>
    <w:rsid w:val="00554235"/>
    <w:rsid w:val="00560909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860DC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F0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1A92"/>
    <w:rsid w:val="008B4FE9"/>
    <w:rsid w:val="008B50C4"/>
    <w:rsid w:val="008B5BAD"/>
    <w:rsid w:val="008B727B"/>
    <w:rsid w:val="008B7E45"/>
    <w:rsid w:val="008C0526"/>
    <w:rsid w:val="008C0AF2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70C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4A94"/>
    <w:rsid w:val="00995349"/>
    <w:rsid w:val="00995392"/>
    <w:rsid w:val="00996453"/>
    <w:rsid w:val="00996678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3970"/>
    <w:rsid w:val="009C3D49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E68"/>
    <w:rsid w:val="009F013A"/>
    <w:rsid w:val="009F1128"/>
    <w:rsid w:val="009F1334"/>
    <w:rsid w:val="009F208E"/>
    <w:rsid w:val="009F4ED4"/>
    <w:rsid w:val="009F569E"/>
    <w:rsid w:val="009F5CAB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4083"/>
    <w:rsid w:val="00A25584"/>
    <w:rsid w:val="00A26C97"/>
    <w:rsid w:val="00A27A61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0375"/>
    <w:rsid w:val="00AE136E"/>
    <w:rsid w:val="00AE24BC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3BE5"/>
    <w:rsid w:val="00B358AD"/>
    <w:rsid w:val="00B35E2C"/>
    <w:rsid w:val="00B36A8C"/>
    <w:rsid w:val="00B40725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29E7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6D8C"/>
    <w:rsid w:val="00BB00B4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84"/>
    <w:rsid w:val="00C23588"/>
    <w:rsid w:val="00C24E5D"/>
    <w:rsid w:val="00C2541A"/>
    <w:rsid w:val="00C277C3"/>
    <w:rsid w:val="00C30B7D"/>
    <w:rsid w:val="00C316F9"/>
    <w:rsid w:val="00C32080"/>
    <w:rsid w:val="00C3215F"/>
    <w:rsid w:val="00C32EFA"/>
    <w:rsid w:val="00C3573B"/>
    <w:rsid w:val="00C3713F"/>
    <w:rsid w:val="00C40103"/>
    <w:rsid w:val="00C452A8"/>
    <w:rsid w:val="00C4675C"/>
    <w:rsid w:val="00C47090"/>
    <w:rsid w:val="00C47F70"/>
    <w:rsid w:val="00C501FE"/>
    <w:rsid w:val="00C5238E"/>
    <w:rsid w:val="00C53930"/>
    <w:rsid w:val="00C563B7"/>
    <w:rsid w:val="00C57DF5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95CF4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3D79"/>
    <w:rsid w:val="00CC5286"/>
    <w:rsid w:val="00CC5D24"/>
    <w:rsid w:val="00CC652F"/>
    <w:rsid w:val="00CC6D05"/>
    <w:rsid w:val="00CC7218"/>
    <w:rsid w:val="00CC771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399B"/>
    <w:rsid w:val="00CE4AE3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3706"/>
    <w:rsid w:val="00D27872"/>
    <w:rsid w:val="00D27BF4"/>
    <w:rsid w:val="00D27DB9"/>
    <w:rsid w:val="00D27F53"/>
    <w:rsid w:val="00D3196F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1F7D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326"/>
    <w:rsid w:val="00D9178C"/>
    <w:rsid w:val="00D930FC"/>
    <w:rsid w:val="00D94F51"/>
    <w:rsid w:val="00D952E1"/>
    <w:rsid w:val="00D957BB"/>
    <w:rsid w:val="00D95EB0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224A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16A9"/>
    <w:rsid w:val="00DF2A24"/>
    <w:rsid w:val="00DF34D6"/>
    <w:rsid w:val="00DF35EC"/>
    <w:rsid w:val="00DF637F"/>
    <w:rsid w:val="00DF6891"/>
    <w:rsid w:val="00DF6F7A"/>
    <w:rsid w:val="00DF75FC"/>
    <w:rsid w:val="00E0087B"/>
    <w:rsid w:val="00E02847"/>
    <w:rsid w:val="00E04F96"/>
    <w:rsid w:val="00E06628"/>
    <w:rsid w:val="00E07F5C"/>
    <w:rsid w:val="00E10B53"/>
    <w:rsid w:val="00E12DED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58AD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7481"/>
    <w:rsid w:val="00E876C2"/>
    <w:rsid w:val="00E90616"/>
    <w:rsid w:val="00E919A4"/>
    <w:rsid w:val="00E94032"/>
    <w:rsid w:val="00E96434"/>
    <w:rsid w:val="00EA12A7"/>
    <w:rsid w:val="00EA1715"/>
    <w:rsid w:val="00EA1A65"/>
    <w:rsid w:val="00EA1C6D"/>
    <w:rsid w:val="00EA2F47"/>
    <w:rsid w:val="00EA39E4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103"/>
    <w:rsid w:val="00EE4FBC"/>
    <w:rsid w:val="00EE5896"/>
    <w:rsid w:val="00EE5A57"/>
    <w:rsid w:val="00EE5B65"/>
    <w:rsid w:val="00EE5DE9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628B"/>
    <w:rsid w:val="00F66E50"/>
    <w:rsid w:val="00F673B5"/>
    <w:rsid w:val="00F6743D"/>
    <w:rsid w:val="00F70878"/>
    <w:rsid w:val="00F738ED"/>
    <w:rsid w:val="00F7436B"/>
    <w:rsid w:val="00F76470"/>
    <w:rsid w:val="00F800BB"/>
    <w:rsid w:val="00F81FFF"/>
    <w:rsid w:val="00F823DC"/>
    <w:rsid w:val="00F847E3"/>
    <w:rsid w:val="00F84E6D"/>
    <w:rsid w:val="00F85180"/>
    <w:rsid w:val="00F865FB"/>
    <w:rsid w:val="00F879E2"/>
    <w:rsid w:val="00F90422"/>
    <w:rsid w:val="00F944F1"/>
    <w:rsid w:val="00FA0671"/>
    <w:rsid w:val="00FA2826"/>
    <w:rsid w:val="00FA3515"/>
    <w:rsid w:val="00FA523A"/>
    <w:rsid w:val="00FA5E1A"/>
    <w:rsid w:val="00FA6041"/>
    <w:rsid w:val="00FA72D0"/>
    <w:rsid w:val="00FA7599"/>
    <w:rsid w:val="00FB04B7"/>
    <w:rsid w:val="00FB04BC"/>
    <w:rsid w:val="00FB0E3B"/>
    <w:rsid w:val="00FB22EA"/>
    <w:rsid w:val="00FB2C81"/>
    <w:rsid w:val="00FB3483"/>
    <w:rsid w:val="00FB4060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en-US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0" w:name="heading 5"/>
    <w:lsdException w:qFormat="true" w:uiPriority="0" w:name="heading 6"/>
    <w:lsdException w:qFormat="true" w:uiPriority="0" w:name="heading 7"/>
    <w:lsdException w:qFormat="true" w:uiPriority="0" w:name="heading 8"/>
    <w:lsdException w:qFormat="true" w:uiPriority="0" w:name="heading 9"/>
    <w:lsdException w:qFormat="true" w:uiPriority="0" w:name="List"/>
    <w:lsdException w:qFormat="true" w:uiPriority="0" w:name="List Bullet"/>
    <w:lsdException w:qFormat="true"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qFormat="true"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true" w:unhideWhenUsed="false" w:semiHidden="false" w:uiPriority="10" w:name="Title"/>
    <w:lsdException w:uiPriority="1" w:name="Default Paragraph Font"/>
    <w:lsdException w:qFormat="true" w:uiPriority="0" w:name="List Continue"/>
    <w:lsdException w:qFormat="true" w:uiPriority="0" w:name="List Continue 2"/>
    <w:lsdException w:uiPriority="0" w:name="List Continue 3"/>
    <w:lsdException w:uiPriority="0" w:name="List Continue 4"/>
    <w:lsdException w:uiPriority="0" w:name="List Continue 5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iPriority="0" w:name="Normal (Web)"/>
    <w:lsdException w:unhideWhenUsed="false" w:semiHidden="false" w:uiPriority="59" w:name="Table Grid"/>
    <w:lsdException w:qFormat="true" w:uiPriority="0" w:name="No Spacing"/>
    <w:lsdException w:unhideWhenUsed="false" w:semiHidden="false" w:name="Light Shading"/>
    <w:lsdException w:unhideWhenUsed="false" w:semiHidden="false" w:name="Light List"/>
    <w:lsdException w:unhideWhenUsed="false" w:semiHidden="false" w:name="Light Grid"/>
    <w:lsdException w:unhideWhenUsed="false" w:semiHidden="false" w:name="Medium Shading 1"/>
    <w:lsdException w:unhideWhenUsed="false" w:semiHidden="false" w:name="Medium Shading 2"/>
    <w:lsdException w:unhideWhenUsed="false" w:semiHidden="false" w:name="Medium List 1"/>
    <w:lsdException w:unhideWhenUsed="false" w:semiHidden="false" w:name="Medium List 2"/>
    <w:lsdException w:unhideWhenUsed="false" w:semiHidden="false" w:name="Medium Grid 1"/>
    <w:lsdException w:unhideWhenUsed="false" w:semiHidden="false" w:name="Medium Grid 2"/>
    <w:lsdException w:unhideWhenUsed="false" w:semiHidden="false" w:name="Medium Grid 3"/>
    <w:lsdException w:unhideWhenUsed="false" w:semiHidden="false" w:name="Dark List"/>
    <w:lsdException w:unhideWhenUsed="false" w:semiHidden="false" w:name="Colorful Shading"/>
    <w:lsdException w:unhideWhenUsed="false" w:semiHidden="false" w:name="Colorful List"/>
    <w:lsdException w:unhideWhenUsed="false" w:semiHidden="false" w:name="Colorful Grid"/>
    <w:lsdException w:unhideWhenUsed="false" w:semiHidden="false" w:name="Light Shading Accent 1"/>
    <w:lsdException w:unhideWhenUsed="false" w:semiHidden="false" w:name="Light List Accent 1"/>
    <w:lsdException w:unhideWhenUsed="false" w:semiHidden="false" w:name="Light Grid Accent 1"/>
    <w:lsdException w:unhideWhenUsed="false" w:semiHidden="false" w:name="Medium Shading 1 Accent 1"/>
    <w:lsdException w:unhideWhenUsed="false" w:semiHidden="false" w:name="Medium Shading 2 Accent 1"/>
    <w:lsdException w:unhideWhenUsed="false" w:semiHidden="false" w:name="Medium List 1 Accent 1"/>
    <w:lsdException w:unhideWhenUsed="false" w:name="Revision"/>
    <w:lsdException w:qFormat="true" w:unhideWhenUsed="false" w:semiHidden="false" w:uiPriority="34" w:name="List Paragraph"/>
    <w:lsdException w:unhideWhenUsed="false" w:semiHidden="false" w:uiPriority="29" w:name="Quote"/>
    <w:lsdException w:unhideWhenUsed="false" w:semiHidden="false" w:uiPriority="30" w:name="Intense Quote"/>
    <w:lsdException w:unhideWhenUsed="false" w:semiHidden="false" w:name="Medium List 2 Accent 1"/>
    <w:lsdException w:unhideWhenUsed="false" w:semiHidden="false" w:name="Medium Grid 1 Accent 1"/>
    <w:lsdException w:unhideWhenUsed="false" w:semiHidden="false" w:name="Medium Grid 2 Accent 1"/>
    <w:lsdException w:unhideWhenUsed="false" w:semiHidden="false" w:name="Medium Grid 3 Accent 1"/>
    <w:lsdException w:unhideWhenUsed="false" w:semiHidden="false" w:name="Dark List Accent 1"/>
    <w:lsdException w:unhideWhenUsed="false" w:semiHidden="false" w:name="Colorful Shading Accent 1"/>
    <w:lsdException w:unhideWhenUsed="false" w:semiHidden="false" w:name="Colorful List Accent 1"/>
    <w:lsdException w:unhideWhenUsed="false" w:semiHidden="false" w:name="Colorful Grid Accent 1"/>
    <w:lsdException w:unhideWhenUsed="false" w:semiHidden="false" w:name="Light Shading Accent 2"/>
    <w:lsdException w:unhideWhenUsed="false" w:semiHidden="false" w:name="Light List Accent 2"/>
    <w:lsdException w:unhideWhenUsed="false" w:semiHidden="false" w:name="Light Grid Accent 2"/>
    <w:lsdException w:unhideWhenUsed="false" w:semiHidden="false" w:name="Medium Shading 1 Accent 2"/>
    <w:lsdException w:unhideWhenUsed="false" w:semiHidden="false" w:name="Medium Shading 2 Accent 2"/>
    <w:lsdException w:unhideWhenUsed="false" w:semiHidden="false" w:name="Medium List 1 Accent 2"/>
    <w:lsdException w:unhideWhenUsed="false" w:semiHidden="false" w:name="Medium List 2 Accent 2"/>
    <w:lsdException w:unhideWhenUsed="false" w:semiHidden="false" w:name="Medium Grid 1 Accent 2"/>
    <w:lsdException w:unhideWhenUsed="false" w:semiHidden="false" w:name="Medium Grid 2 Accent 2"/>
    <w:lsdException w:unhideWhenUsed="false" w:semiHidden="false" w:name="Medium Grid 3 Accent 2"/>
    <w:lsdException w:unhideWhenUsed="false" w:semiHidden="false" w:name="Dark List Accent 2"/>
    <w:lsdException w:unhideWhenUsed="false" w:semiHidden="false" w:name="Colorful Shading Accent 2"/>
    <w:lsdException w:unhideWhenUsed="false" w:semiHidden="false" w:name="Colorful List Accent 2"/>
    <w:lsdException w:unhideWhenUsed="false" w:semiHidden="false" w:name="Colorful Grid Accent 2"/>
    <w:lsdException w:unhideWhenUsed="false" w:semiHidden="false" w:name="Light Shading Accent 3"/>
    <w:lsdException w:unhideWhenUsed="false" w:semiHidden="false" w:name="Light List Accent 3"/>
    <w:lsdException w:unhideWhenUsed="false" w:semiHidden="false" w:name="Light Grid Accent 3"/>
    <w:lsdException w:unhideWhenUsed="false" w:semiHidden="false" w:name="Medium Shading 1 Accent 3"/>
    <w:lsdException w:unhideWhenUsed="false" w:semiHidden="false" w:name="Medium Shading 2 Accent 3"/>
    <w:lsdException w:unhideWhenUsed="false" w:semiHidden="false" w:name="Medium List 1 Accent 3"/>
    <w:lsdException w:unhideWhenUsed="false" w:semiHidden="false" w:name="Medium List 2 Accent 3"/>
    <w:lsdException w:unhideWhenUsed="false" w:semiHidden="false" w:name="Medium Grid 1 Accent 3"/>
    <w:lsdException w:unhideWhenUsed="false" w:semiHidden="false" w:name="Medium Grid 2 Accent 3"/>
    <w:lsdException w:unhideWhenUsed="false" w:semiHidden="false" w:name="Medium Grid 3 Accent 3"/>
    <w:lsdException w:unhideWhenUsed="false" w:semiHidden="false" w:name="Dark List Accent 3"/>
    <w:lsdException w:unhideWhenUsed="false" w:semiHidden="false" w:name="Colorful Shading Accent 3"/>
    <w:lsdException w:unhideWhenUsed="false" w:semiHidden="false" w:name="Colorful List Accent 3"/>
    <w:lsdException w:unhideWhenUsed="false" w:semiHidden="false" w:name="Colorful Grid Accent 3"/>
    <w:lsdException w:unhideWhenUsed="false" w:semiHidden="false" w:name="Light Shading Accent 4"/>
    <w:lsdException w:unhideWhenUsed="false" w:semiHidden="false" w:name="Light List Accent 4"/>
    <w:lsdException w:unhideWhenUsed="false" w:semiHidden="false" w:name="Light Grid Accent 4"/>
    <w:lsdException w:unhideWhenUsed="false" w:semiHidden="false" w:name="Medium Shading 1 Accent 4"/>
    <w:lsdException w:unhideWhenUsed="false" w:semiHidden="false" w:name="Medium Shading 2 Accent 4"/>
    <w:lsdException w:unhideWhenUsed="false" w:semiHidden="false" w:name="Medium List 1 Accent 4"/>
    <w:lsdException w:unhideWhenUsed="false" w:semiHidden="false" w:name="Medium List 2 Accent 4"/>
    <w:lsdException w:unhideWhenUsed="false" w:semiHidden="false" w:name="Medium Grid 1 Accent 4"/>
    <w:lsdException w:unhideWhenUsed="false" w:semiHidden="false" w:name="Medium Grid 2 Accent 4"/>
    <w:lsdException w:unhideWhenUsed="false" w:semiHidden="false" w:name="Medium Grid 3 Accent 4"/>
    <w:lsdException w:unhideWhenUsed="false" w:semiHidden="false" w:name="Dark List Accent 4"/>
    <w:lsdException w:unhideWhenUsed="false" w:semiHidden="false" w:name="Colorful Shading Accent 4"/>
    <w:lsdException w:unhideWhenUsed="false" w:semiHidden="false" w:name="Colorful List Accent 4"/>
    <w:lsdException w:unhideWhenUsed="false" w:semiHidden="false" w:name="Colorful Grid Accent 4"/>
    <w:lsdException w:unhideWhenUsed="false" w:semiHidden="false" w:name="Light Shading Accent 5"/>
    <w:lsdException w:unhideWhenUsed="false" w:semiHidden="false" w:name="Light List Accent 5"/>
    <w:lsdException w:unhideWhenUsed="false" w:semiHidden="false" w:name="Light Grid Accent 5"/>
    <w:lsdException w:unhideWhenUsed="false" w:semiHidden="false" w:name="Medium Shading 1 Accent 5"/>
    <w:lsdException w:unhideWhenUsed="false" w:semiHidden="false" w:name="Medium Shading 2 Accent 5"/>
    <w:lsdException w:unhideWhenUsed="false" w:semiHidden="false" w:name="Medium List 1 Accent 5"/>
    <w:lsdException w:unhideWhenUsed="false" w:semiHidden="false" w:name="Medium List 2 Accent 5"/>
    <w:lsdException w:unhideWhenUsed="false" w:semiHidden="false" w:name="Medium Grid 1 Accent 5"/>
    <w:lsdException w:unhideWhenUsed="false" w:semiHidden="false" w:name="Medium Grid 2 Accent 5"/>
    <w:lsdException w:unhideWhenUsed="false" w:semiHidden="false" w:name="Medium Grid 3 Accent 5"/>
    <w:lsdException w:unhideWhenUsed="false" w:semiHidden="false" w:name="Dark List Accent 5"/>
    <w:lsdException w:unhideWhenUsed="false" w:semiHidden="false" w:name="Colorful Shading Accent 5"/>
    <w:lsdException w:unhideWhenUsed="false" w:semiHidden="false" w:name="Colorful List Accent 5"/>
    <w:lsdException w:unhideWhenUsed="false" w:semiHidden="false" w:name="Colorful Grid Accent 5"/>
    <w:lsdException w:unhideWhenUsed="false" w:semiHidden="false" w:name="Light Shading Accent 6"/>
    <w:lsdException w:unhideWhenUsed="false" w:semiHidden="false" w:name="Light List Accent 6"/>
    <w:lsdException w:unhideWhenUsed="false" w:semiHidden="false" w:name="Light Grid Accent 6"/>
    <w:lsdException w:unhideWhenUsed="false" w:semiHidden="false" w:name="Medium Shading 1 Accent 6"/>
    <w:lsdException w:unhideWhenUsed="false" w:semiHidden="false" w:name="Medium Shading 2 Accent 6"/>
    <w:lsdException w:unhideWhenUsed="false" w:semiHidden="false" w:name="Medium List 1 Accent 6"/>
    <w:lsdException w:unhideWhenUsed="false" w:semiHidden="false" w:name="Medium List 2 Accent 6"/>
    <w:lsdException w:unhideWhenUsed="false" w:semiHidden="false" w:name="Medium Grid 1 Accent 6"/>
    <w:lsdException w:unhideWhenUsed="false" w:semiHidden="false" w:name="Medium Grid 2 Accent 6"/>
    <w:lsdException w:unhideWhenUsed="false" w:semiHidden="false" w:name="Medium Grid 3 Accent 6"/>
    <w:lsdException w:unhideWhenUsed="false" w:semiHidden="false" w:name="Dark List Accent 6"/>
    <w:lsdException w:unhideWhenUsed="false" w:semiHidden="false" w:name="Colorful Shading Accent 6"/>
    <w:lsdException w:unhideWhenUsed="false" w:semiHidden="false" w:name="Colorful List Accent 6"/>
    <w:lsdException w:unhideWhenUsed="false" w:semiHidden="false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unhideWhenUsed="false" w:semiHidden="false" w:name="Subtle Reference"/>
    <w:lsdException w:unhideWhenUsed="false" w:semiHidden="false" w:name="Intense Reference"/>
    <w:lsdException w:unhideWhenUsed="false" w:semiHidden="false" w:name="Book Title"/>
  </w:latentStyles>
  <w:style w:default="true" w:styleId="Normal" w:type="paragraph">
    <w:name w:val="Normal"/>
    <w:qFormat/>
    <w:rsid w:val="0007483D"/>
    <w:pPr>
      <w:spacing w:lineRule="auto" w:line="240" w:after="240"/>
    </w:pPr>
    <w:rPr>
      <w:rFonts w:hAnsi="Times New Roman" w:asci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numPr>
        <w:numId w:val="22"/>
      </w:numPr>
      <w:spacing w:before="480"/>
      <w:outlineLvl w:val="0"/>
    </w:pPr>
    <w:rPr>
      <w:rFonts w:cstheme="majorBidi" w:eastAsiaTheme="majorEastAsia"/>
      <w:b/>
      <w:bCs/>
      <w:color w:themeShade="BF" w:themeColor="accent1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numPr>
        <w:ilvl w:val="1"/>
        <w:numId w:val="22"/>
      </w:numPr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numPr>
        <w:ilvl w:val="2"/>
        <w:numId w:val="22"/>
      </w:numPr>
      <w:spacing w:before="20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numPr>
        <w:ilvl w:val="3"/>
        <w:numId w:val="22"/>
      </w:numPr>
      <w:spacing w:before="200"/>
      <w:outlineLvl w:val="3"/>
    </w:pPr>
    <w:rPr>
      <w:rFonts w:cstheme="majorBidi" w:eastAsiaTheme="majorEastAsia" w:hAnsiTheme="majorHAnsi" w:asci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numPr>
        <w:ilvl w:val="4"/>
        <w:numId w:val="22"/>
      </w:numPr>
      <w:spacing w:after="0" w:before="120"/>
      <w:outlineLvl w:val="4"/>
    </w:pPr>
    <w:rPr>
      <w:rFonts w:eastAsia="Times New Roman" w:hAnsi="Arial" w:asci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numPr>
        <w:ilvl w:val="5"/>
        <w:numId w:val="22"/>
      </w:numPr>
      <w:spacing w:after="0" w:before="120"/>
      <w:outlineLvl w:val="5"/>
    </w:pPr>
    <w:rPr>
      <w:rFonts w:eastAsia="Times New Roman" w:hAnsi="Arial" w:asci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numPr>
        <w:ilvl w:val="6"/>
        <w:numId w:val="22"/>
      </w:numPr>
      <w:spacing w:after="0" w:before="120"/>
      <w:outlineLvl w:val="6"/>
    </w:pPr>
    <w:rPr>
      <w:rFonts w:eastAsia="Times New Roman" w:hAnsi="Arial" w:asci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numPr>
        <w:ilvl w:val="7"/>
        <w:numId w:val="22"/>
      </w:numPr>
      <w:spacing w:after="0" w:before="120"/>
      <w:outlineLvl w:val="7"/>
    </w:pPr>
    <w:rPr>
      <w:rFonts w:eastAsia="Times New Roman" w:hAnsi="Arial" w:asci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numPr>
        <w:ilvl w:val="8"/>
        <w:numId w:val="22"/>
      </w:numPr>
      <w:spacing w:after="0" w:before="120"/>
      <w:outlineLvl w:val="8"/>
    </w:pPr>
    <w:rPr>
      <w:rFonts w:eastAsia="Times New Roman" w:hAnsi="Arial" w:ascii="Arial"/>
      <w:i/>
      <w:noProof/>
      <w:kern w:val="18"/>
      <w:sz w:val="18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true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true" w:styleId="Naslov1Char" w:type="character">
    <w:name w:val="Naslov 1 Char"/>
    <w:basedOn w:val="Zadanifontodlomka"/>
    <w:link w:val="Naslov1"/>
    <w:uiPriority w:val="9"/>
    <w:rsid w:val="00EB0D4C"/>
    <w:rPr>
      <w:rFonts w:cstheme="majorBidi" w:eastAsiaTheme="majorEastAsia" w:hAnsi="Times New Roman" w:ascii="Times New Roman"/>
      <w:b/>
      <w:bCs/>
      <w:color w:themeShade="BF" w:themeColor="accent1" w:val="365F91"/>
      <w:sz w:val="28"/>
      <w:szCs w:val="28"/>
      <w:lang w:val="hr-HR"/>
    </w:rPr>
  </w:style>
  <w:style w:customStyle="true" w:styleId="Naslov2Char" w:type="character">
    <w:name w:val="Naslov 2 Char"/>
    <w:basedOn w:val="Zadanifontodlomka"/>
    <w:link w:val="Naslov2"/>
    <w:uiPriority w:val="9"/>
    <w:rsid w:val="00EB0D4C"/>
    <w:rPr>
      <w:rFonts w:hAnsi="Times New Roman" w:ascii="Times New Roman"/>
      <w:b/>
      <w:sz w:val="28"/>
      <w:szCs w:val="20"/>
      <w:lang w:val="hr-HR"/>
    </w:rPr>
  </w:style>
  <w:style w:customStyle="true" w:styleId="Naslov3Char" w:type="character">
    <w:name w:val="Naslov 3 Char"/>
    <w:basedOn w:val="Zadanifontodlomka"/>
    <w:link w:val="Naslov3"/>
    <w:uiPriority w:val="9"/>
    <w:rsid w:val="00EB0D4C"/>
    <w:rPr>
      <w:rFonts w:cstheme="majorBidi" w:eastAsiaTheme="majorEastAsia" w:hAnsi="Times New Roman" w:ascii="Times New Roman"/>
      <w:b/>
      <w:bCs/>
      <w:color w:themeColor="accent1" w:val="4F81BD"/>
      <w:sz w:val="24"/>
      <w:szCs w:val="24"/>
      <w:lang w:val="hr-HR"/>
    </w:rPr>
  </w:style>
  <w:style w:customStyle="true" w:styleId="Naslov4Char" w:type="character">
    <w:name w:val="Naslov 4 Char"/>
    <w:basedOn w:val="Zadanifontodlomka"/>
    <w:link w:val="Naslov4"/>
    <w:uiPriority w:val="9"/>
    <w:rsid w:val="00EB0D4C"/>
    <w:rPr>
      <w:rFonts w:cstheme="majorBidi" w:eastAsiaTheme="majorEastAsia" w:hAnsiTheme="majorHAnsi" w:asci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rsid w:val="00551CB3"/>
    <w:rPr>
      <w:rFonts w:cs="Tahoma" w:hAnsi="Tahoma" w:ascii="Tahoma"/>
      <w:sz w:val="16"/>
      <w:szCs w:val="16"/>
      <w:lang w:val="hr-HR"/>
    </w:rPr>
  </w:style>
  <w:style w:customStyle="true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true" w:styleId="Tijeloteksta3Char" w:type="character">
    <w:name w:val="Tijelo teksta 3 Char"/>
    <w:basedOn w:val="Zadanifontodlomka"/>
    <w:link w:val="Tijeloteksta3"/>
    <w:uiPriority w:val="99"/>
    <w:rsid w:val="00551CB3"/>
    <w:rPr>
      <w:rFonts w:hAnsi="Times New Roman" w:ascii="Times New Roman"/>
      <w:sz w:val="16"/>
      <w:szCs w:val="16"/>
      <w:lang w:val="hr-HR"/>
    </w:rPr>
  </w:style>
  <w:style w:customStyle="true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true" w:styleId="DatumPisanjaChar" w:type="character">
    <w:name w:val="DatumPisanja Char"/>
    <w:basedOn w:val="Zadanifontodlomka"/>
    <w:link w:val="DatumPisanja"/>
    <w:rsid w:val="00EB0D4C"/>
    <w:rPr>
      <w:rFonts w:hAnsi="Times New Roman" w:ascii="Times New Roman"/>
      <w:sz w:val="24"/>
      <w:szCs w:val="24"/>
      <w:lang w:val="hr-HR"/>
    </w:rPr>
  </w:style>
  <w:style w:customStyle="true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true" w:styleId="DostavitiChar" w:type="character">
    <w:name w:val="Dostaviti Char"/>
    <w:basedOn w:val="Zadanifontodlomka"/>
    <w:link w:val="Dostaviti"/>
    <w:rsid w:val="00EB0D4C"/>
    <w:rPr>
      <w:rFonts w:hAnsi="Times New Roman" w:asci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Rule="exact" w:yAlign="bottom" w:xAlign="center" w:hAnchor="page" w:wrap="auto" w:hSpace="180" w:h="1980" w:w="7920"/>
      <w:ind w:left="2880"/>
    </w:pPr>
    <w:rPr>
      <w:rFonts w:cstheme="majorBidi" w:eastAsiaTheme="majorEastAsia" w:hAnsiTheme="majorHAnsi" w:asciiTheme="majorHAnsi"/>
    </w:rPr>
  </w:style>
  <w:style w:customStyle="true" w:styleId="eSPISCCParagraphDefaultFont" w:type="character">
    <w:name w:val="eSPIS_CC_Paragraph Default Font"/>
    <w:basedOn w:val="NormaleSPISChar"/>
    <w:rsid w:val="00EB0D4C"/>
    <w:rPr>
      <w:rFonts w:cs="Times New Roman" w:eastAsia="Times New Roman" w:hAnsi="Times New Roman" w:ascii="Times New Roman"/>
      <w:noProof/>
      <w:color w:val="auto"/>
      <w:sz w:val="24"/>
      <w:szCs w:val="24"/>
      <w:bdr w:space="0" w:sz="0" w:color="auto" w:val="none"/>
      <w:shd w:fill="auto" w:color="auto" w:val="clear"/>
      <w:lang w:eastAsia="hr-HR" w:val="hr-HR"/>
    </w:rPr>
  </w:style>
  <w:style w:customStyle="true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true" w:styleId="PodnojeChar" w:type="character">
    <w:name w:val="Podnožje Char"/>
    <w:basedOn w:val="Zadanifontodlomka"/>
    <w:link w:val="Podno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GrafListkrui" w:type="numbering">
    <w:name w:val="GrafList_kružić"/>
    <w:uiPriority w:val="99"/>
    <w:rsid w:val="00551CB3"/>
    <w:pPr>
      <w:numPr>
        <w:numId w:val="5"/>
      </w:numPr>
    </w:pPr>
  </w:style>
  <w:style w:customStyle="true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true" w:styleId="GrafListkruiQSChar" w:type="character">
    <w:name w:val="GrafList_kružić_QS Char"/>
    <w:basedOn w:val="Zadanifontodlomka"/>
    <w:link w:val="GrafListkru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afListstar" w:type="numbering">
    <w:name w:val="GrafList_star"/>
    <w:uiPriority w:val="99"/>
    <w:rsid w:val="00551CB3"/>
    <w:pPr>
      <w:numPr>
        <w:numId w:val="6"/>
      </w:numPr>
    </w:pPr>
  </w:style>
  <w:style w:customStyle="true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true" w:styleId="GrafListstarQSChar" w:type="character">
    <w:name w:val="GrafList_star_QS Char"/>
    <w:basedOn w:val="Zadanifontodlomka"/>
    <w:link w:val="GrafListstar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true" w:styleId="ZaglavljeChar" w:type="character">
    <w:name w:val="Zaglavlje Char"/>
    <w:basedOn w:val="Zadanifontodlomka"/>
    <w:link w:val="Zaglavl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space="4" w:sz="4" w:themeColor="accent1" w:color="4F81BD" w:val="single"/>
      </w:pBdr>
      <w:spacing w:after="280" w:before="200"/>
      <w:ind w:right="936" w:left="936"/>
    </w:pPr>
    <w:rPr>
      <w:b/>
      <w:bCs/>
      <w:i/>
      <w:iCs/>
      <w:color w:themeColor="accent1" w:val="4F81BD"/>
    </w:rPr>
  </w:style>
  <w:style w:customStyle="true" w:styleId="NaglaencitatChar" w:type="character">
    <w:name w:val="Naglašen citat Char"/>
    <w:basedOn w:val="Zadanifontodlomka"/>
    <w:link w:val="Naglaencitat"/>
    <w:uiPriority w:val="30"/>
    <w:rsid w:val="00551CB3"/>
    <w:rPr>
      <w:rFonts w:hAnsi="Times New Roman" w:asci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true" w:styleId="OdlomakpopisaChar" w:type="character">
    <w:name w:val="Odlomak popisa Char"/>
    <w:basedOn w:val="Zadanifontodlomka"/>
    <w:link w:val="Odlomakpopisa"/>
    <w:uiPriority w:val="34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true" w:styleId="Lista123Char" w:type="character">
    <w:name w:val="Lista_123 Char"/>
    <w:basedOn w:val="OdlomakpopisaChar"/>
    <w:link w:val="Lista123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true" w:styleId="ListaabcChar" w:type="character">
    <w:name w:val="Lista_abc Char"/>
    <w:basedOn w:val="OdlomakpopisaChar"/>
    <w:link w:val="Listaabc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true" w:styleId="ListakruiChar" w:type="character">
    <w:name w:val="Lista_kružić Char"/>
    <w:basedOn w:val="Zadanifontodlomka"/>
    <w:link w:val="Listakrui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" w:type="numbering">
    <w:name w:val="Lista_nastavak"/>
    <w:uiPriority w:val="99"/>
    <w:rsid w:val="00551CB3"/>
    <w:pPr>
      <w:numPr>
        <w:numId w:val="7"/>
      </w:numPr>
    </w:pPr>
  </w:style>
  <w:style w:customStyle="true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true" w:styleId="ListanastavakQSChar" w:type="character">
    <w:name w:val="Lista_nastavak_QS Char"/>
    <w:basedOn w:val="Zadanifontodlomka"/>
    <w:link w:val="Listanastavak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true" w:styleId="ListanastavakQSGrafChar" w:type="character">
    <w:name w:val="Lista_nastavak_QS_Graf Char"/>
    <w:basedOn w:val="OdlomakpopisaChar"/>
    <w:link w:val="ListanastavakQSGraf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true" w:styleId="ListaslijedChar" w:type="character">
    <w:name w:val="Lista_slijed Char"/>
    <w:basedOn w:val="OdlomakpopisaChar"/>
    <w:link w:val="Listaslijed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true" w:styleId="ListaXIVChar" w:type="character">
    <w:name w:val="Lista_XIV Char"/>
    <w:basedOn w:val="OdlomakpopisaChar"/>
    <w:link w:val="ListaXIV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Razmak" w:type="paragraph">
    <w:name w:val="ListaRazmak"/>
    <w:basedOn w:val="Normal"/>
    <w:rsid w:val="00551CB3"/>
    <w:pPr>
      <w:spacing w:after="0" w:before="120"/>
    </w:pPr>
  </w:style>
  <w:style w:customStyle="true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lineRule="auto" w:line="240" w:after="240"/>
      <w:contextualSpacing/>
    </w:pPr>
    <w:rPr>
      <w:rFonts w:cs="Times New Roman" w:eastAsia="Times New Roman" w:hAnsi="Times New Roman" w:asci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Autospacing="true" w:after="100" w:beforeAutospacing="true" w:before="100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true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true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true" w:styleId="Naslov5Char" w:type="character">
    <w:name w:val="Naslov 5 Char"/>
    <w:basedOn w:val="Zadanifontodlomka"/>
    <w:link w:val="Naslov5"/>
    <w:rsid w:val="00EB0D4C"/>
    <w:rPr>
      <w:rFonts w:eastAsia="Times New Roman" w:hAnsi="Arial" w:ascii="Arial"/>
      <w:noProof/>
      <w:kern w:val="22"/>
      <w:szCs w:val="24"/>
      <w:lang w:eastAsia="hr-HR" w:val="hr-HR"/>
    </w:rPr>
  </w:style>
  <w:style w:customStyle="true" w:styleId="Naslov6Char" w:type="character">
    <w:name w:val="Naslov 6 Char"/>
    <w:basedOn w:val="Zadanifontodlomka"/>
    <w:link w:val="Naslov6"/>
    <w:rsid w:val="00EB0D4C"/>
    <w:rPr>
      <w:rFonts w:eastAsia="Times New Roman" w:hAnsi="Arial" w:ascii="Arial"/>
      <w:i/>
      <w:noProof/>
      <w:kern w:val="22"/>
      <w:szCs w:val="24"/>
      <w:lang w:eastAsia="hr-HR" w:val="hr-HR"/>
    </w:rPr>
  </w:style>
  <w:style w:customStyle="true" w:styleId="Naslov7Char" w:type="character">
    <w:name w:val="Naslov 7 Char"/>
    <w:basedOn w:val="Zadanifontodlomka"/>
    <w:link w:val="Naslov7"/>
    <w:rsid w:val="00EB0D4C"/>
    <w:rPr>
      <w:rFonts w:eastAsia="Times New Roman" w:hAnsi="Arial" w:ascii="Arial"/>
      <w:noProof/>
      <w:kern w:val="20"/>
      <w:szCs w:val="24"/>
      <w:lang w:eastAsia="hr-HR" w:val="hr-HR"/>
    </w:rPr>
  </w:style>
  <w:style w:customStyle="true" w:styleId="Naslov8Char" w:type="character">
    <w:name w:val="Naslov 8 Char"/>
    <w:basedOn w:val="Zadanifontodlomka"/>
    <w:link w:val="Naslov8"/>
    <w:rsid w:val="00EB0D4C"/>
    <w:rPr>
      <w:rFonts w:eastAsia="Times New Roman" w:hAnsi="Arial" w:ascii="Arial"/>
      <w:i/>
      <w:noProof/>
      <w:kern w:val="20"/>
      <w:szCs w:val="24"/>
      <w:lang w:eastAsia="hr-HR" w:val="hr-HR"/>
    </w:rPr>
  </w:style>
  <w:style w:customStyle="true" w:styleId="Naslov9Char" w:type="character">
    <w:name w:val="Naslov 9 Char"/>
    <w:basedOn w:val="Zadanifontodlomka"/>
    <w:link w:val="Naslov9"/>
    <w:rsid w:val="00EB0D4C"/>
    <w:rPr>
      <w:rFonts w:eastAsia="Times New Roman" w:hAnsi="Arial" w:ascii="Arial"/>
      <w:i/>
      <w:noProof/>
      <w:kern w:val="18"/>
      <w:sz w:val="18"/>
      <w:szCs w:val="24"/>
      <w:lang w:eastAsia="hr-HR" w:val="hr-HR"/>
    </w:rPr>
  </w:style>
  <w:style w:customStyle="true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true" w:styleId="NumList1QSChar" w:type="character">
    <w:name w:val="NumList_1)_QS Char"/>
    <w:basedOn w:val="Zadanifontodlomka"/>
    <w:link w:val="NumList1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" w:type="numbering">
    <w:name w:val="NumList_a"/>
    <w:uiPriority w:val="99"/>
    <w:locked/>
    <w:rsid w:val="00551CB3"/>
    <w:pPr>
      <w:numPr>
        <w:numId w:val="9"/>
      </w:numPr>
    </w:pPr>
  </w:style>
  <w:style w:customStyle="true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true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aQSChar" w:type="character">
    <w:name w:val="NumList_a)_QS Char"/>
    <w:basedOn w:val="Zadanifontodlomka"/>
    <w:link w:val="NumLista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true" w:styleId="NumListAQSChar0" w:type="character">
    <w:name w:val="NumList_A)_QS Char"/>
    <w:basedOn w:val="Zadanifontodlomka"/>
    <w:link w:val="NumListA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true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true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iQSChar" w:type="character">
    <w:name w:val="NumList_i)_QS Char"/>
    <w:basedOn w:val="Zadanifontodlomka"/>
    <w:link w:val="NumListi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true" w:styleId="NumListIQSChar0" w:type="character">
    <w:name w:val="NumList_I)_QS Char"/>
    <w:basedOn w:val="Zadanifontodlomka"/>
    <w:link w:val="NumList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true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true" w:styleId="NumListOIQSChar" w:type="character">
    <w:name w:val="NumList_OI_QS Char"/>
    <w:basedOn w:val="Zadanifontodlomka"/>
    <w:link w:val="NumListO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space="0" w:sz="0" w:color="auto" w:val="none"/>
      <w:shd w:fill="auto" w:color="auto" w:val="clear"/>
      <w:lang w:val="hr-HR"/>
    </w:rPr>
  </w:style>
  <w:style w:customStyle="true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true" w:styleId="PozadinaSvijetloCrvena" w:type="character">
    <w:name w:val="Pozadina_SvijetloCrvena"/>
    <w:basedOn w:val="Zadanifontodlomka"/>
    <w:uiPriority w:val="3"/>
    <w:rsid w:val="00EB0D4C"/>
    <w:rPr>
      <w:noProof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Zadanifontodlomka"/>
    <w:rsid w:val="00EB0D4C"/>
    <w:rPr>
      <w:noProof/>
      <w:bdr w:space="0" w:sz="0" w:color="auto" w:val="none"/>
      <w:shd w:fill="CCFFCC" w:color="auto" w:val="clear"/>
      <w:lang w:val="hr-HR"/>
    </w:rPr>
  </w:style>
  <w:style w:customStyle="true" w:styleId="PozadinaSvijetloZuta" w:type="character">
    <w:name w:val="Pozadina_SvijetloZuta"/>
    <w:basedOn w:val="Zadanifontodlomka"/>
    <w:uiPriority w:val="3"/>
    <w:rsid w:val="00EB0D4C"/>
    <w:rPr>
      <w:noProof/>
      <w:bdr w:space="0" w:sz="0" w:color="auto" w:val="none"/>
      <w:shd w:fill="FFFFCC" w:color="auto" w:val="clear"/>
      <w:lang w:val="hr-HR"/>
    </w:rPr>
  </w:style>
  <w:style w:customStyle="true" w:styleId="Proir0pt" w:type="character">
    <w:name w:val="Prošir_0pt"/>
    <w:basedOn w:val="Zadanifontodlomka"/>
    <w:qFormat/>
    <w:rsid w:val="00EB0D4C"/>
    <w:rPr>
      <w:spacing w:val="0"/>
    </w:rPr>
  </w:style>
  <w:style w:customStyle="true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true" w:styleId="CitatChar" w:type="character">
    <w:name w:val="Citat Char"/>
    <w:basedOn w:val="Zadanifontodlomka"/>
    <w:link w:val="Citat"/>
    <w:uiPriority w:val="29"/>
    <w:rsid w:val="00551CB3"/>
    <w:rPr>
      <w:rFonts w:hAnsi="Times New Roman" w:ascii="Times New Roman"/>
      <w:i/>
      <w:iCs/>
      <w:color w:themeColor="text1" w:val="000000"/>
      <w:sz w:val="24"/>
      <w:szCs w:val="24"/>
      <w:lang w:val="hr-HR"/>
    </w:rPr>
  </w:style>
  <w:style w:customStyle="true" w:styleId="RedniBrojTablica" w:type="paragraph">
    <w:name w:val="RedniBroj_Tablica"/>
    <w:basedOn w:val="Normal"/>
    <w:rsid w:val="00551CB3"/>
    <w:pPr>
      <w:numPr>
        <w:numId w:val="15"/>
      </w:numPr>
    </w:pPr>
    <w:rPr>
      <w:rFonts w:hAnsiTheme="minorHAnsi" w:asciiTheme="minorHAnsi"/>
      <w:sz w:val="18"/>
      <w:szCs w:val="18"/>
    </w:rPr>
  </w:style>
  <w:style w:customStyle="true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true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false"/>
      <w:numPr>
        <w:numId w:val="0"/>
      </w:numPr>
      <w:spacing w:before="0"/>
    </w:pPr>
    <w:rPr>
      <w:rFonts w:eastAsia="Times New Roman"/>
      <w:i/>
      <w:iCs/>
      <w:szCs w:val="20"/>
      <w:u w:val="single"/>
    </w:rPr>
  </w:style>
  <w:style w:customStyle="true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cstheme="majorBidi" w:eastAsia="Times New Roman" w:hAnsi="Times New Roman" w:ascii="Times New Roman"/>
      <w:b/>
      <w:bCs/>
      <w:i/>
      <w:iCs/>
      <w:color w:themeShade="BF" w:themeColor="accent1" w:val="365F91"/>
      <w:sz w:val="28"/>
      <w:szCs w:val="20"/>
      <w:u w:val="single"/>
      <w:lang w:val="hr-HR"/>
    </w:rPr>
  </w:style>
  <w:style w:customStyle="true" w:styleId="Style1" w:type="numbering">
    <w:name w:val="Style1"/>
    <w:uiPriority w:val="99"/>
    <w:rsid w:val="00551CB3"/>
    <w:pPr>
      <w:numPr>
        <w:numId w:val="16"/>
      </w:numPr>
    </w:pPr>
  </w:style>
  <w:style w:customStyle="true" w:styleId="Style2" w:type="numbering">
    <w:name w:val="Style2"/>
    <w:uiPriority w:val="99"/>
    <w:rsid w:val="00551CB3"/>
    <w:pPr>
      <w:numPr>
        <w:numId w:val="17"/>
      </w:numPr>
    </w:pPr>
  </w:style>
  <w:style w:customStyle="true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Tint="7F" w:themeColor="text1" w:val="808080"/>
    </w:rPr>
  </w:style>
  <w:style w:customStyle="true" w:styleId="SudAdresa" w:type="paragraph">
    <w:name w:val="Sud_Adresa"/>
    <w:basedOn w:val="Normal"/>
    <w:rsid w:val="00EB0D4C"/>
    <w:pPr>
      <w:spacing w:after="0"/>
    </w:pPr>
    <w:rPr>
      <w:noProof/>
    </w:rPr>
  </w:style>
  <w:style w:customStyle="true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true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true" w:styleId="SudStalnasluba" w:type="paragraph">
    <w:name w:val="Sud_Stalna služba"/>
    <w:basedOn w:val="SudSjedite"/>
    <w:rsid w:val="00EB0D4C"/>
  </w:style>
  <w:style w:customStyle="true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true" w:styleId="SudacChar" w:type="character">
    <w:name w:val="Sudac Char"/>
    <w:basedOn w:val="Zadanifontodlomka"/>
    <w:link w:val="Sudac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true" w:styleId="SudacPotpisChar" w:type="character">
    <w:name w:val="SudacPotpis Char"/>
    <w:basedOn w:val="DostavitiChar"/>
    <w:link w:val="SudacPotpis"/>
    <w:uiPriority w:val="2"/>
    <w:rsid w:val="00551CB3"/>
    <w:rPr>
      <w:rFonts w:hAnsi="Times New Roman" w:asci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lineRule="auto" w:line="240" w:after="0"/>
    </w:pPr>
    <w:rPr>
      <w:rFonts w:hAnsi="Times New Roman" w:ascii="Times New Roman"/>
      <w:sz w:val="24"/>
      <w:szCs w:val="24"/>
      <w:lang w:val="hr-HR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customStyle="true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true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true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true" w:styleId="ABCNaslovChar" w:type="character">
    <w:name w:val="ABC_Naslov Char"/>
    <w:basedOn w:val="Zadanifontodlomka"/>
    <w:link w:val="ABCNaslov"/>
    <w:rsid w:val="00EB0D4C"/>
    <w:rPr>
      <w:rFonts w:hAnsi="Times New Roman" w:ascii="Times New Roman"/>
      <w:caps/>
      <w:spacing w:val="100"/>
      <w:sz w:val="24"/>
      <w:szCs w:val="24"/>
      <w:lang w:val="hr-HR"/>
    </w:rPr>
  </w:style>
  <w:style w:customStyle="true" w:styleId="abcNaslovChar0" w:type="character">
    <w:name w:val="abc_Naslov Char"/>
    <w:basedOn w:val="Zadanifontodlomka"/>
    <w:link w:val="abcNaslov0"/>
    <w:rsid w:val="00EB0D4C"/>
    <w:rPr>
      <w:rFonts w:hAnsi="Times New Roman" w:ascii="Times New Roman"/>
      <w:spacing w:val="100"/>
      <w:sz w:val="24"/>
      <w:szCs w:val="24"/>
      <w:lang w:val="hr-HR"/>
    </w:rPr>
  </w:style>
  <w:style w:customStyle="true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true" w:styleId="abc2NaslovChar" w:type="character">
    <w:name w:val="abc2_Naslov Char"/>
    <w:basedOn w:val="Zadanifontodlomka"/>
    <w:link w:val="abc2Naslov"/>
    <w:rsid w:val="00EB0D4C"/>
    <w:rPr>
      <w:rFonts w:hAnsi="Times New Roman" w:asci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true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true" w:styleId="NaslovdokumentaChar" w:type="character">
    <w:name w:val="Naslov_dokumenta Char"/>
    <w:basedOn w:val="Zadanifontodlomka"/>
    <w:link w:val="Naslovdokumenta"/>
    <w:rsid w:val="00EB0D4C"/>
    <w:rPr>
      <w:rFonts w:hAnsi="Times New Roman" w:ascii="Times New Roman"/>
      <w:b/>
      <w:caps/>
      <w:spacing w:val="100"/>
      <w:sz w:val="24"/>
      <w:szCs w:val="24"/>
      <w:lang w:val="hr-HR"/>
    </w:rPr>
  </w:style>
  <w:style w:customStyle="true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true" w:styleId="NormaleSPISChar" w:type="character">
    <w:name w:val="Normal_eSPIS Char"/>
    <w:basedOn w:val="Zadanifontodlomka"/>
    <w:link w:val="Normal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cstheme="majorBidi" w:eastAsiaTheme="majorEastAsia" w:hAnsiTheme="majorHAnsi" w:asciiTheme="majorHAnsi"/>
      <w:i/>
      <w:iCs/>
      <w:color w:themeColor="accent1" w:val="4F81BD"/>
      <w:spacing w:val="15"/>
    </w:rPr>
  </w:style>
  <w:style w:customStyle="true" w:styleId="PodnaslovChar" w:type="character">
    <w:name w:val="Podnaslov Char"/>
    <w:basedOn w:val="Zadanifontodlomka"/>
    <w:link w:val="Podnaslov"/>
    <w:uiPriority w:val="11"/>
    <w:rsid w:val="00551CB3"/>
    <w:rPr>
      <w:rFonts w:cstheme="majorBidi" w:eastAsiaTheme="majorEastAsia" w:hAnsiTheme="majorHAnsi" w:asciiTheme="majorHAnsi"/>
      <w:i/>
      <w:iCs/>
      <w:color w:themeColor="accent1" w:val="4F81BD"/>
      <w:spacing w:val="15"/>
      <w:sz w:val="24"/>
      <w:szCs w:val="24"/>
      <w:lang w:val="hr-HR"/>
    </w:rPr>
  </w:style>
  <w:style w:customStyle="true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true" w:styleId="SudacPotpisIzvornikChar" w:type="character">
    <w:name w:val="SudacPotpis_Izvornik Char"/>
    <w:basedOn w:val="DostavitiChar"/>
    <w:link w:val="SudacPotpisIzvornik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true" w:styleId="SudacPotpisOtpravakChar" w:type="character">
    <w:name w:val="SudacPotpis_Otpravak Char"/>
    <w:basedOn w:val="SudacPotpisIzvornikChar"/>
    <w:link w:val="SudacPotpisOtpravak"/>
    <w:rsid w:val="00EB0D4C"/>
    <w:rPr>
      <w:rFonts w:hAnsi="Times New Roman" w:asci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space="4" w:sz="8" w:themeColor="accent1" w:color="4F81BD" w:val="single"/>
      </w:pBdr>
      <w:spacing w:after="300"/>
      <w:contextualSpacing/>
    </w:pPr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</w:rPr>
  </w:style>
  <w:style w:customStyle="true" w:styleId="NaslovChar" w:type="character">
    <w:name w:val="Naslov Char"/>
    <w:basedOn w:val="Zadanifontodlomka"/>
    <w:link w:val="Naslov"/>
    <w:uiPriority w:val="10"/>
    <w:rsid w:val="00551CB3"/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shadow="true" w:space="10" w:sz="2" w:themeColor="accent1" w:color="4F81BD" w:val="single"/>
        <w:left w:shadow="true" w:space="10" w:sz="2" w:themeColor="accent1" w:color="4F81BD" w:val="single"/>
        <w:bottom w:shadow="true" w:space="10" w:sz="2" w:themeColor="accent1" w:color="4F81BD" w:val="single"/>
        <w:right w:shadow="true" w:space="10" w:sz="2" w:themeColor="accent1" w:color="4F81BD" w:val="single"/>
      </w:pBdr>
      <w:ind w:right="1152" w:left="1152"/>
    </w:pPr>
    <w:rPr>
      <w:rFonts w:eastAsiaTheme="minorEastAsia" w:hAnsiTheme="minorHAnsi" w:asci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true" w:styleId="TijelotekstaChar" w:type="character">
    <w:name w:val="Tijelo teksta Char"/>
    <w:basedOn w:val="Zadanifontodlomka"/>
    <w:link w:val="Tijeloteksta"/>
    <w:uiPriority w:val="99"/>
    <w:rsid w:val="00551CB3"/>
    <w:rPr>
      <w:rFonts w:hAnsi="Times New Roman" w:asci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lineRule="auto" w:line="480" w:after="120"/>
    </w:pPr>
  </w:style>
  <w:style w:customStyle="true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true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true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true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lineRule="auto" w:line="480" w:after="120"/>
      <w:ind w:left="283"/>
    </w:pPr>
  </w:style>
  <w:style w:customStyle="true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true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hAnsi="Times New Roman" w:asci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true" w:styleId="ZavretakChar" w:type="character">
    <w:name w:val="Završetak Char"/>
    <w:basedOn w:val="Zadanifontodlomka"/>
    <w:link w:val="Zavretak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text1" w:fill="CCCCCC" w:color="auto" w:val="clear"/>
    </w:tcPr>
    <w:tblStylePr w:type="firstRow">
      <w:rPr>
        <w:b/>
        <w:bCs/>
      </w:rPr>
      <w:tblPr/>
      <w:tcPr>
        <w:shd w:themeFillTint="66" w:themeFill="text1" w:fill="99999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text1" w:fill="999999" w:color="auto" w:val="clear"/>
      </w:tcPr>
    </w:tblStylePr>
    <w:tblStylePr w:type="fir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la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1" w:fill="DBE5F1" w:color="auto" w:val="clear"/>
    </w:tcPr>
    <w:tblStylePr w:type="firstRow">
      <w:rPr>
        <w:b/>
        <w:bCs/>
      </w:rPr>
      <w:tblPr/>
      <w:tcPr>
        <w:shd w:themeFillTint="66" w:themeFill="accent1" w:fill="B8CCE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1" w:fill="B8CCE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2" w:fill="F2DBDB" w:color="auto" w:val="clear"/>
    </w:tcPr>
    <w:tblStylePr w:type="firstRow">
      <w:rPr>
        <w:b/>
        <w:bCs/>
      </w:rPr>
      <w:tblPr/>
      <w:tcPr>
        <w:shd w:themeFillTint="66" w:themeFill="accent2" w:fill="E5B8B7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2" w:fill="E5B8B7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3" w:fill="EAF1DD" w:color="auto" w:val="clear"/>
    </w:tcPr>
    <w:tblStylePr w:type="firstRow">
      <w:rPr>
        <w:b/>
        <w:bCs/>
      </w:rPr>
      <w:tblPr/>
      <w:tcPr>
        <w:shd w:themeFillTint="66" w:themeFill="accent3" w:fill="D6E3BC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3" w:fill="D6E3BC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4" w:fill="E5DFEC" w:color="auto" w:val="clear"/>
    </w:tcPr>
    <w:tblStylePr w:type="firstRow">
      <w:rPr>
        <w:b/>
        <w:bCs/>
      </w:rPr>
      <w:tblPr/>
      <w:tcPr>
        <w:shd w:themeFillTint="66" w:themeFill="accent4" w:fill="CCC0D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4" w:fill="CCC0D9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5" w:fill="DAEEF3" w:color="auto" w:val="clear"/>
    </w:tcPr>
    <w:tblStylePr w:type="firstRow">
      <w:rPr>
        <w:b/>
        <w:bCs/>
      </w:rPr>
      <w:tblPr/>
      <w:tcPr>
        <w:shd w:themeFillTint="66" w:themeFill="accent5" w:fill="B6DDE8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5" w:fill="B6DDE8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6" w:fill="FDE9D9" w:color="auto" w:val="clear"/>
    </w:tcPr>
    <w:tblStylePr w:type="firstRow">
      <w:rPr>
        <w:b/>
        <w:bCs/>
      </w:rPr>
      <w:tblPr/>
      <w:tcPr>
        <w:shd w:themeFillTint="66" w:themeFill="accent6" w:fill="FBD4B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6" w:fill="FBD4B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text1" w:fill="E6E6E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shd w:themeFillTint="33" w:themeFill="text1" w:fill="CCCCCC" w:color="auto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1" w:fill="EDF2F8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shd w:themeFillTint="33" w:themeFill="accent1" w:fill="DBE5F1" w:color="auto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2" w:fill="F8EDED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shd w:themeFillTint="33" w:themeFill="accent2" w:fill="F2DBDB" w:color="auto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3" w:fill="F5F8EE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4" w:fill="664E82" w:color="auto" w:val="clear"/>
      </w:tcPr>
    </w:tblStylePr>
    <w:tblStylePr w:type="lastRow">
      <w:rPr>
        <w:b/>
        <w:bCs/>
        <w:color w:themeShade="CC" w:themeColor="accent4" w:val="664E82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shd w:themeFillTint="33" w:themeFill="accent3" w:fill="EAF1DD" w:color="auto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4" w:fill="F2EFF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3" w:fill="7E9C40" w:color="auto" w:val="clear"/>
      </w:tcPr>
    </w:tblStylePr>
    <w:tblStylePr w:type="lastRow">
      <w:rPr>
        <w:b/>
        <w:bCs/>
        <w:color w:themeShade="CC" w:themeColor="accent3" w:val="7E9C40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shd w:themeFillTint="33" w:themeFill="accent4" w:fill="E5DFEC" w:color="auto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5" w:fill="EDF6F9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6" w:fill="F2730A" w:color="auto" w:val="clear"/>
      </w:tcPr>
    </w:tblStylePr>
    <w:tblStylePr w:type="lastRow">
      <w:rPr>
        <w:b/>
        <w:bCs/>
        <w:color w:themeShade="CC" w:themeColor="accent6" w:val="F2730A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shd w:themeFillTint="33" w:themeFill="accent5" w:fill="DAEEF3" w:color="auto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6" w:fill="FEF4EC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5" w:fill="348DA5" w:color="auto" w:val="clear"/>
      </w:tcPr>
    </w:tblStylePr>
    <w:tblStylePr w:type="lastRow">
      <w:rPr>
        <w:b/>
        <w:bCs/>
        <w:color w:themeShade="CC" w:themeColor="accent5" w:val="348DA5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shd w:themeFillTint="33" w:themeFill="accent6" w:fill="FDE9D9" w:color="auto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text1" w:color="000000" w:val="single"/>
        <w:bottom w:space="0" w:sz="4" w:themeColor="text1" w:color="000000" w:val="single"/>
        <w:right w:space="0" w:sz="4" w:themeColor="text1" w:color="000000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text1" w:fill="E6E6E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text1" w:fill="00000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text1" w:color="000000" w:val="single"/>
          <w:insideV w:val="nil"/>
        </w:tcBorders>
        <w:shd w:themeFillShade="99" w:themeFill="text1" w:fill="00000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shd w:themeFillTint="66" w:themeFill="text1" w:fill="999999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1" w:color="4F81BD" w:val="single"/>
        <w:bottom w:space="0" w:sz="4" w:themeColor="accent1" w:color="4F81BD" w:val="single"/>
        <w:right w:space="0" w:sz="4" w:themeColor="accent1" w:color="4F81B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1" w:fill="EDF2F8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1" w:fill="2C4C74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1" w:color="2C4C74" w:val="single"/>
          <w:insideV w:val="nil"/>
        </w:tcBorders>
        <w:shd w:themeFillShade="99" w:themeFill="accent1" w:fill="2C4C74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1" w:fill="2C4C74" w:color="auto" w:val="clear"/>
      </w:tcPr>
    </w:tblStylePr>
    <w:tblStylePr w:type="band1Vert">
      <w:tblPr/>
      <w:tcPr>
        <w:shd w:themeFillTint="66" w:themeFill="accent1" w:fill="B8CCE4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2" w:color="C0504D" w:val="single"/>
        <w:bottom w:space="0" w:sz="4" w:themeColor="accent2" w:color="C0504D" w:val="single"/>
        <w:right w:space="0" w:sz="4" w:themeColor="accent2" w:color="C0504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2" w:fill="F8EDE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2" w:fill="772C2A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2" w:color="772C2A" w:val="single"/>
          <w:insideV w:val="nil"/>
        </w:tcBorders>
        <w:shd w:themeFillShade="99" w:themeFill="accent2" w:fill="772C2A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2" w:fill="772C2A" w:color="auto" w:val="clear"/>
      </w:tcPr>
    </w:tblStylePr>
    <w:tblStylePr w:type="band1Vert">
      <w:tblPr/>
      <w:tcPr>
        <w:shd w:themeFillTint="66" w:themeFill="accent2" w:fill="E5B8B7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4" w:color="8064A2" w:val="single"/>
        <w:left w:space="0" w:sz="4" w:themeColor="accent3" w:color="9BBB59" w:val="single"/>
        <w:bottom w:space="0" w:sz="4" w:themeColor="accent3" w:color="9BBB59" w:val="single"/>
        <w:right w:space="0" w:sz="4" w:themeColor="accent3" w:color="9BBB59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3" w:fill="F5F8EE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3" w:fill="5E753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3" w:color="5E7530" w:val="single"/>
          <w:insideV w:val="nil"/>
        </w:tcBorders>
        <w:shd w:themeFillShade="99" w:themeFill="accent3" w:fill="5E753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3" w:fill="5E7530" w:color="auto" w:val="clear"/>
      </w:tcPr>
    </w:tblStylePr>
    <w:tblStylePr w:type="band1Vert">
      <w:tblPr/>
      <w:tcPr>
        <w:shd w:themeFillTint="66" w:themeFill="accent3" w:fill="D6E3B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3" w:color="9BBB59" w:val="single"/>
        <w:left w:space="0" w:sz="4" w:themeColor="accent4" w:color="8064A2" w:val="single"/>
        <w:bottom w:space="0" w:sz="4" w:themeColor="accent4" w:color="8064A2" w:val="single"/>
        <w:right w:space="0" w:sz="4" w:themeColor="accent4" w:color="8064A2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4" w:fill="F2EFF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4" w:fill="4C3B62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4" w:color="4C3B62" w:val="single"/>
          <w:insideV w:val="nil"/>
        </w:tcBorders>
        <w:shd w:themeFillShade="99" w:themeFill="accent4" w:fill="4C3B62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4" w:fill="4C3B62" w:color="auto" w:val="clear"/>
      </w:tcPr>
    </w:tblStylePr>
    <w:tblStylePr w:type="band1Vert">
      <w:tblPr/>
      <w:tcPr>
        <w:shd w:themeFillTint="66" w:themeFill="accent4" w:fill="CCC0D9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6" w:color="F79646" w:val="single"/>
        <w:left w:space="0" w:sz="4" w:themeColor="accent5" w:color="4BACC6" w:val="single"/>
        <w:bottom w:space="0" w:sz="4" w:themeColor="accent5" w:color="4BACC6" w:val="single"/>
        <w:right w:space="0" w:sz="4" w:themeColor="accent5" w:color="4BACC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5" w:fill="EDF6F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5" w:fill="276A7C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5" w:color="276A7C" w:val="single"/>
          <w:insideV w:val="nil"/>
        </w:tcBorders>
        <w:shd w:themeFillShade="99" w:themeFill="accent5" w:fill="276A7C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5" w:fill="276A7C" w:color="auto" w:val="clear"/>
      </w:tcPr>
    </w:tblStylePr>
    <w:tblStylePr w:type="band1Vert">
      <w:tblPr/>
      <w:tcPr>
        <w:shd w:themeFillTint="66" w:themeFill="accent5" w:fill="B6DDE8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5" w:color="4BACC6" w:val="single"/>
        <w:left w:space="0" w:sz="4" w:themeColor="accent6" w:color="F79646" w:val="single"/>
        <w:bottom w:space="0" w:sz="4" w:themeColor="accent6" w:color="F79646" w:val="single"/>
        <w:right w:space="0" w:sz="4" w:themeColor="accent6" w:color="F7964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6" w:fill="FEF4EC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6" w:fill="B65608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6" w:color="B65608" w:val="single"/>
          <w:insideV w:val="nil"/>
        </w:tcBorders>
        <w:shd w:themeFillShade="99" w:themeFill="accent6" w:fill="B65608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6" w:fill="B65608" w:color="auto" w:val="clear"/>
      </w:tcPr>
    </w:tblStylePr>
    <w:tblStylePr w:type="band1Vert">
      <w:tblPr/>
      <w:tcPr>
        <w:shd w:themeFillTint="66" w:themeFill="accent6" w:fill="FBD4B4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true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true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hAnsi="Times New Roman" w:asci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text1" w:fill="000000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text1" w:fill="00000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text1" w:fill="000000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1" w:fill="4F81B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1" w:fill="243F6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1" w:fill="365F91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2" w:fill="C0504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2" w:fill="622423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2" w:fill="943634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3" w:fill="9BBB5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3" w:fill="4E6128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3" w:fill="76923C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4" w:fill="8064A2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4" w:fill="3F3151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4" w:fill="5F497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5" w:fill="4BACC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5" w:fill="205867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5" w:fill="31849B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6" w:fill="F7964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6" w:fill="974706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6" w:fill="E36C0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true" w:styleId="DatumChar" w:type="character">
    <w:name w:val="Datum Char"/>
    <w:basedOn w:val="Zadanifontodlomka"/>
    <w:link w:val="Datum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cs="Tahoma" w:hAnsi="Tahoma" w:ascii="Tahoma"/>
      <w:sz w:val="16"/>
      <w:szCs w:val="16"/>
    </w:rPr>
  </w:style>
  <w:style w:customStyle="true" w:styleId="KartadokumentaChar" w:type="character">
    <w:name w:val="Karta dokumenta Char"/>
    <w:basedOn w:val="Zadanifontodlomka"/>
    <w:link w:val="Kartadokumenta"/>
    <w:uiPriority w:val="99"/>
    <w:rsid w:val="00551CB3"/>
    <w:rPr>
      <w:rFonts w:cs="Tahoma" w:hAnsi="Tahoma" w:asci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true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cstheme="majorBidi" w:eastAsiaTheme="majorEastAsia" w:hAnsiTheme="majorHAnsi" w:asci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true" w:styleId="HTML-adresaChar" w:type="character">
    <w:name w:val="HTML-adresa Char"/>
    <w:basedOn w:val="Zadanifontodlomka"/>
    <w:link w:val="HTML-adresa"/>
    <w:uiPriority w:val="99"/>
    <w:semiHidden/>
    <w:rsid w:val="00551CB3"/>
    <w:rPr>
      <w:rFonts w:hAnsi="Times New Roman" w:asci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cs="Consolas" w:hAnsi="Consolas" w:ascii="Consolas"/>
      <w:sz w:val="20"/>
      <w:szCs w:val="20"/>
    </w:rPr>
  </w:style>
  <w:style w:customStyle="true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cs="Consolas" w:hAnsi="Consolas" w:asci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cs="Consolas" w:hAnsi="Consolas" w:asci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cstheme="majorBidi" w:eastAsiaTheme="majorEastAsia" w:hAnsiTheme="majorHAnsi" w:asci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1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  <w:shd w:themeFillTint="3F" w:themeFill="text1" w:fill="C0C0C0" w:color="auto" w:val="clear"/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  <w:shd w:themeFillTint="3F" w:themeFill="text1" w:fill="C0C0C0" w:color="auto" w:val="clear"/>
      </w:tcPr>
    </w:tblStylePr>
    <w:tblStylePr w:type="band2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1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  <w:shd w:themeFillTint="3F" w:themeFill="accent1" w:fill="D3DFEE" w:color="auto" w:val="clear"/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  <w:shd w:themeFillTint="3F" w:themeFill="accent1" w:fill="D3DFEE" w:color="auto" w:val="clear"/>
      </w:tcPr>
    </w:tblStylePr>
    <w:tblStylePr w:type="band2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1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  <w:shd w:themeFillTint="3F" w:themeFill="accent2" w:fill="EFD3D2" w:color="auto" w:val="clear"/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  <w:shd w:themeFillTint="3F" w:themeFill="accent2" w:fill="EFD3D2" w:color="auto" w:val="clear"/>
      </w:tcPr>
    </w:tblStylePr>
    <w:tblStylePr w:type="band2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1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  <w:shd w:themeFillTint="3F" w:themeFill="accent3" w:fill="E6EED5" w:color="auto" w:val="clear"/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  <w:shd w:themeFillTint="3F" w:themeFill="accent3" w:fill="E6EED5" w:color="auto" w:val="clear"/>
      </w:tcPr>
    </w:tblStylePr>
    <w:tblStylePr w:type="band2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1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  <w:shd w:themeFillTint="3F" w:themeFill="accent4" w:fill="DFD8E8" w:color="auto" w:val="clear"/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  <w:shd w:themeFillTint="3F" w:themeFill="accent4" w:fill="DFD8E8" w:color="auto" w:val="clear"/>
      </w:tcPr>
    </w:tblStylePr>
    <w:tblStylePr w:type="band2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1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  <w:shd w:themeFillTint="3F" w:themeFill="accent5" w:fill="D2EAF1" w:color="auto" w:val="clear"/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  <w:shd w:themeFillTint="3F" w:themeFill="accent5" w:fill="D2EAF1" w:color="auto" w:val="clear"/>
      </w:tcPr>
    </w:tblStylePr>
    <w:tblStylePr w:type="band2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1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  <w:shd w:themeFillTint="3F" w:themeFill="accent6" w:fill="FDE4D0" w:color="auto" w:val="clear"/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  <w:shd w:themeFillTint="3F" w:themeFill="accent6" w:fill="FDE4D0" w:color="auto" w:val="clear"/>
      </w:tcPr>
    </w:tblStylePr>
    <w:tblStylePr w:type="band2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1" w:val="365F91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2" w:val="943634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3" w:val="76923C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4" w:val="5F497A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5" w:val="31849B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6" w:val="E36C0A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lineRule="auto" w:line="240" w:after="0"/>
    </w:pPr>
    <w:rPr>
      <w:rFonts w:cs="Consolas" w:hAnsi="Consolas" w:ascii="Consolas"/>
      <w:sz w:val="20"/>
      <w:szCs w:val="20"/>
    </w:rPr>
  </w:style>
  <w:style w:customStyle="true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cs="Consolas" w:hAnsi="Consolas" w:asci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  <w:insideV w:space="0" w:sz="8" w:themeTint="BF" w:themeColor="text1" w:color="404040" w:val="single"/>
      </w:tblBorders>
    </w:tblPr>
    <w:tcPr>
      <w:shd w:themeFillTint="3F" w:themeFill="text1" w:fill="C0C0C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text1" w:color="40404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  <w:insideV w:space="0" w:sz="8" w:themeTint="BF" w:themeColor="accent1" w:color="7BA0CD" w:val="single"/>
      </w:tblBorders>
    </w:tblPr>
    <w:tcPr>
      <w:shd w:themeFillTint="3F" w:themeFill="accent1" w:fill="D3DFEE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1" w:color="7BA0C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  <w:insideV w:space="0" w:sz="8" w:themeTint="BF" w:themeColor="accent2" w:color="CF7B79" w:val="single"/>
      </w:tblBorders>
    </w:tblPr>
    <w:tcPr>
      <w:shd w:themeFillTint="3F" w:themeFill="accent2" w:fill="EFD3D2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2" w:color="CF7B7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  <w:insideV w:space="0" w:sz="8" w:themeTint="BF" w:themeColor="accent3" w:color="B3CC82" w:val="single"/>
      </w:tblBorders>
    </w:tblPr>
    <w:tcPr>
      <w:shd w:themeFillTint="3F" w:themeFill="accent3" w:fill="E6EED5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3" w:color="B3CC8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  <w:insideV w:space="0" w:sz="8" w:themeTint="BF" w:themeColor="accent4" w:color="9F8AB9" w:val="single"/>
      </w:tblBorders>
    </w:tblPr>
    <w:tcPr>
      <w:shd w:themeFillTint="3F" w:themeFill="accent4" w:fill="DFD8E8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4" w:color="9F8AB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  <w:insideV w:space="0" w:sz="8" w:themeTint="BF" w:themeColor="accent5" w:color="78C0D4" w:val="single"/>
      </w:tblBorders>
    </w:tblPr>
    <w:tcPr>
      <w:shd w:themeFillTint="3F" w:themeFill="accent5" w:fill="D2EAF1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5" w:color="78C0D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  <w:insideV w:space="0" w:sz="8" w:themeTint="BF" w:themeColor="accent6" w:color="F9B074" w:val="single"/>
      </w:tblBorders>
    </w:tblPr>
    <w:tcPr>
      <w:shd w:themeFillTint="3F" w:themeFill="accent6" w:fill="FDE4D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6" w:color="F9B07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cPr>
      <w:shd w:themeFillTint="3F" w:themeFill="text1" w:fill="C0C0C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text1" w:fill="E6E6E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text1" w:fill="CCCCCC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tcBorders>
          <w:insideH w:space="0" w:sz="6" w:themeColor="text1" w:color="000000" w:val="single"/>
          <w:insideV w:space="0" w:sz="6" w:themeColor="text1" w:color="000000" w:val="single"/>
        </w:tcBorders>
        <w:shd w:themeFillTint="7F" w:themeFill="text1" w:fill="80808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1" w:fill="EDF2F8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1" w:fill="DBE5F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tcBorders>
          <w:insideH w:space="0" w:sz="6" w:themeColor="accent1" w:color="4F81BD" w:val="single"/>
          <w:insideV w:space="0" w:sz="6" w:themeColor="accent1" w:color="4F81BD" w:val="single"/>
        </w:tcBorders>
        <w:shd w:themeFillTint="7F" w:themeFill="accent1" w:fill="A7BFDE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2" w:fill="F8EDED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2" w:fill="F2DBDB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tcBorders>
          <w:insideH w:space="0" w:sz="6" w:themeColor="accent2" w:color="C0504D" w:val="single"/>
          <w:insideV w:space="0" w:sz="6" w:themeColor="accent2" w:color="C0504D" w:val="single"/>
        </w:tcBorders>
        <w:shd w:themeFillTint="7F" w:themeFill="accent2" w:fill="DFA7A6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3" w:fill="F5F8EE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3" w:fill="EAF1DD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tcBorders>
          <w:insideH w:space="0" w:sz="6" w:themeColor="accent3" w:color="9BBB59" w:val="single"/>
          <w:insideV w:space="0" w:sz="6" w:themeColor="accent3" w:color="9BBB59" w:val="single"/>
        </w:tcBorders>
        <w:shd w:themeFillTint="7F" w:themeFill="accent3" w:fill="CDDDAC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4" w:fill="F2EFF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4" w:fill="E5DFEC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tcBorders>
          <w:insideH w:space="0" w:sz="6" w:themeColor="accent4" w:color="8064A2" w:val="single"/>
          <w:insideV w:space="0" w:sz="6" w:themeColor="accent4" w:color="8064A2" w:val="single"/>
        </w:tcBorders>
        <w:shd w:themeFillTint="7F" w:themeFill="accent4" w:fill="BFB1D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5" w:fill="EDF6F9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5" w:fill="DAEEF3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tcBorders>
          <w:insideH w:space="0" w:sz="6" w:themeColor="accent5" w:color="4BACC6" w:val="single"/>
          <w:insideV w:space="0" w:sz="6" w:themeColor="accent5" w:color="4BACC6" w:val="single"/>
        </w:tcBorders>
        <w:shd w:themeFillTint="7F" w:themeFill="accent5" w:fill="A5D5E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6" w:fill="FEF4EC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6" w:fill="FDE9D9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tcBorders>
          <w:insideH w:space="0" w:sz="6" w:themeColor="accent6" w:color="F79646" w:val="single"/>
          <w:insideV w:space="0" w:sz="6" w:themeColor="accent6" w:color="F79646" w:val="single"/>
        </w:tcBorders>
        <w:shd w:themeFillTint="7F" w:themeFill="accent6" w:fill="FBCAA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text1" w:fill="C0C0C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text1" w:fill="80808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text1" w:fill="808080" w:color="auto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1" w:fill="A7BFDE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1" w:fill="A7BFDE" w:color="auto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2" w:fill="DFA7A6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2" w:fill="DFA7A6" w:color="auto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3" w:fill="CDDDAC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3" w:fill="CDDDAC" w:color="auto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4" w:fill="BFB1D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4" w:fill="BFB1D0" w:color="auto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5" w:fill="A5D5E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5" w:fill="A5D5E2" w:color="auto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6" w:fill="FBCAA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6" w:fill="FBCAA2" w:color="auto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text1" w:color="000000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shd w:themeFillTint="3F" w:themeFill="text1" w:fill="C0C0C0" w:color="auto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1" w:color="4F81B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shd w:themeFillTint="3F" w:themeFill="accent1" w:fill="D3DFEE" w:color="auto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2" w:color="C0504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shd w:themeFillTint="3F" w:themeFill="accent2" w:fill="EFD3D2" w:color="auto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3" w:color="9BBB59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shd w:themeFillTint="3F" w:themeFill="accent3" w:fill="E6EED5" w:color="auto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4" w:color="8064A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shd w:themeFillTint="3F" w:themeFill="accent4" w:fill="DFD8E8" w:color="auto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5" w:color="4BACC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shd w:themeFillTint="3F" w:themeFill="accent5" w:fill="D2EAF1" w:color="auto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6" w:color="F7964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shd w:themeFillTint="3F" w:themeFill="accent6" w:fill="FDE4D0" w:color="auto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text1" w:color="000000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text1" w:color="000000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text1" w:color="000000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text1" w:fill="C0C0C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1" w:color="4F81B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1" w:color="4F81B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1" w:color="4F81B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1" w:color="4F81B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1" w:fill="D3DFEE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2" w:color="C0504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2" w:color="C0504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2" w:color="C0504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2" w:fill="EFD3D2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3" w:color="9BBB59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3" w:color="9BBB59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3" w:color="9BBB59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3" w:fill="E6EED5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4" w:color="8064A2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4" w:color="8064A2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4" w:color="8064A2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4" w:fill="DFD8E8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5" w:color="4BACC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5" w:color="4BACC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5" w:color="4BACC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5" w:fill="D2EAF1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6" w:color="F7964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6" w:color="F7964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6" w:color="F7964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6" w:fill="FDE4D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text1" w:color="404040" w:val="sing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text1" w:color="404040" w:val="doub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text1" w:fill="C0C0C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1" w:color="7BA0CD" w:val="sing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1" w:color="7BA0CD" w:val="doub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1" w:fill="D3DFEE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2" w:color="CF7B79" w:val="sing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2" w:color="CF7B79" w:val="doub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2" w:fill="EFD3D2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3" w:color="B3CC82" w:val="sing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3" w:color="B3CC82" w:val="doub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3" w:fill="E6EED5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4" w:color="9F8AB9" w:val="sing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4" w:color="9F8AB9" w:val="doub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4" w:fill="DFD8E8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5" w:color="78C0D4" w:val="sing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5" w:color="78C0D4" w:val="doub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5" w:fill="D2EAF1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6" w:color="F9B074" w:val="sing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6" w:color="F9B074" w:val="doub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6" w:fill="FDE4D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space="1" w:sz="6" w:color="auto" w:val="single"/>
        <w:left w:space="1" w:sz="6" w:color="auto" w:val="single"/>
        <w:bottom w:space="1" w:sz="6" w:color="auto" w:val="single"/>
        <w:right w:space="1" w:sz="6" w:color="auto" w:val="single"/>
      </w:pBdr>
      <w:shd w:fill="auto" w:color="auto" w:val="pct20"/>
      <w:spacing w:after="0"/>
      <w:ind w:hanging="1134" w:left="1134"/>
    </w:pPr>
    <w:rPr>
      <w:rFonts w:cstheme="majorBidi" w:eastAsiaTheme="majorEastAsia" w:hAnsiTheme="majorHAnsi" w:asciiTheme="majorHAnsi"/>
    </w:rPr>
  </w:style>
  <w:style w:customStyle="true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cstheme="majorBidi" w:eastAsiaTheme="majorEastAsia" w:hAnsiTheme="majorHAnsi" w:asciiTheme="majorHAnsi"/>
      <w:sz w:val="24"/>
      <w:szCs w:val="24"/>
      <w:shd w:fill="auto" w:color="auto" w:val="pct20"/>
      <w:lang w:val="hr-HR"/>
    </w:rPr>
  </w:style>
  <w:style w:customStyle="true" w:styleId="NormalDefault" w:type="paragraph">
    <w:name w:val="Normal_Default"/>
    <w:basedOn w:val="Normal"/>
    <w:link w:val="NormalDefaultChar"/>
    <w:rsid w:val="00EB0D4C"/>
  </w:style>
  <w:style w:customStyle="true" w:styleId="NormalDefaultChar" w:type="character">
    <w:name w:val="Normal_Default Char"/>
    <w:basedOn w:val="Zadanifontodlomka"/>
    <w:link w:val="NormalDefault"/>
    <w:rsid w:val="00EB0D4C"/>
    <w:rPr>
      <w:rFonts w:hAnsi="Times New Roman" w:asci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true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cs="Consolas" w:hAnsi="Consolas" w:ascii="Consolas"/>
      <w:sz w:val="21"/>
      <w:szCs w:val="21"/>
    </w:rPr>
  </w:style>
  <w:style w:customStyle="true" w:styleId="ObinitekstChar" w:type="character">
    <w:name w:val="Obični tekst Char"/>
    <w:basedOn w:val="Zadanifontodlomka"/>
    <w:link w:val="Obinitekst"/>
    <w:uiPriority w:val="99"/>
    <w:semiHidden/>
    <w:rsid w:val="00551CB3"/>
    <w:rPr>
      <w:rFonts w:cs="Consolas" w:hAnsi="Consolas" w:asci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true" w:styleId="PozdravChar" w:type="character">
    <w:name w:val="Pozdrav Char"/>
    <w:basedOn w:val="Zadanifontodlomka"/>
    <w:link w:val="Pozdrav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true" w:styleId="PotpisChar" w:type="character">
    <w:name w:val="Potpis Char"/>
    <w:basedOn w:val="Zadanifontodlomka"/>
    <w:link w:val="Potpis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cPr>
      <w:shd w:fill="FFFFFF" w:color="C0C0C0" w:val="solid"/>
    </w:tcPr>
    <w:tblStylePr w:type="firstRow">
      <w:rPr>
        <w:b/>
        <w:bCs/>
        <w:color w:val="800080"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neCell">
      <w:tblPr/>
      <w:tcPr>
        <w:tcBorders>
          <w:left w:space="0" w:sz="0" w:color="auto" w:val="none"/>
          <w:bottom w:space="0" w:sz="0" w:color="auto" w:val="none"/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bottom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  <w:tblStylePr w:type="seCell">
      <w:tblPr/>
      <w:tcPr>
        <w:tcBorders>
          <w:top w:space="0" w:sz="0" w:color="auto" w:val="none"/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op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cPr>
      <w:shd w:fill="FFFFFF" w:color="C0C0C0" w:val="solid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C0C0C0" w:val="pct50"/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000080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FFFFFF" w:color="C0C0C0" w:val="solid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color w:val="000080"/>
      </w:rPr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FFFFFF" w:val="solid"/>
      </w:tcPr>
    </w:tblStylePr>
    <w:tblStylePr w:type="firstCol">
      <w:rPr>
        <w:b/>
        <w:bCs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6" w:color="000000" w:val="single"/>
        <w:bottom w:space="0" w:sz="12" w:color="000000" w:val="single"/>
        <w:right w:space="0" w:sz="6" w:color="000000" w:val="single"/>
      </w:tblBorders>
    </w:tblPr>
    <w:tcPr>
      <w:shd w:fill="auto" w:color="auto" w:val="clear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pct50"/>
      </w:tcPr>
    </w:tblStylePr>
    <w:tblStylePr w:type="lastRow">
      <w:rPr>
        <w:color w:val="00008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00" w:val="pct50"/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FFFFFF"/>
      <w:sz w:val="24"/>
      <w:szCs w:val="24"/>
    </w:rPr>
    <w:tblPr>
      <w:tblBorders>
        <w:top w:space="0" w:sz="12" w:color="008080" w:val="single"/>
        <w:left w:space="0" w:sz="12" w:color="008080" w:val="single"/>
        <w:bottom w:space="0" w:sz="12" w:color="008080" w:val="single"/>
        <w:right w:space="0" w:sz="12" w:color="008080" w:val="single"/>
        <w:insideH w:space="0" w:sz="6" w:color="00FFFF" w:val="single"/>
      </w:tblBorders>
    </w:tblPr>
    <w:tcPr>
      <w:shd w:fill="FFFFFF" w:color="008080" w:val="solid"/>
    </w:tcPr>
    <w:tblStylePr w:type="firstRow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bottom w:space="0" w:sz="12" w:color="000000" w:val="single"/>
      </w:tblBorders>
    </w:tblPr>
    <w:tcPr>
      <w:shd w:fill="FFFFFF" w:color="FFFF00" w:val="pct20"/>
    </w:tcPr>
    <w:tblStylePr w:type="firstRow">
      <w:rPr>
        <w:b/>
        <w:bCs/>
        <w:i/>
        <w:i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8" w:color="000000" w:val="single"/>
        <w:left w:space="0" w:sz="18" w:color="000000" w:val="single"/>
        <w:bottom w:space="0" w:sz="18" w:color="000000" w:val="single"/>
        <w:right w:space="0" w:sz="18" w:color="000000" w:val="single"/>
        <w:insideH w:space="0" w:sz="6" w:color="C0C0C0" w:val="single"/>
      </w:tblBorders>
    </w:tblPr>
    <w:tcPr>
      <w:shd w:fill="FFFFFF" w:color="008080" w:val="pct25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firstCol">
      <w:tblPr/>
      <w:tcPr>
        <w:tcBorders>
          <w:left w:space="0" w:sz="36" w:color="000000" w:val="single"/>
          <w:right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nwCell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blStylePr w:type="firstRow">
      <w:rPr>
        <w:b w:val="false"/>
        <w:bCs w:val="false"/>
      </w:rPr>
      <w:tblPr/>
      <w:tcPr>
        <w:tcBorders>
          <w:bottom w:space="0" w:sz="6" w:color="000000" w:val="doub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25"/>
      </w:tcPr>
    </w:tblStylePr>
    <w:tblStylePr w:type="band2Vert">
      <w:rPr>
        <w:color w:val="auto"/>
      </w:rPr>
      <w:tblPr/>
      <w:tcPr>
        <w:shd w:fill="FFFFFF" w:color="FF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30"/>
      </w:tcPr>
    </w:tblStylePr>
    <w:tblStylePr w:type="band2Vert">
      <w:rPr>
        <w:color w:val="auto"/>
      </w:rPr>
      <w:tblPr/>
      <w:tcPr>
        <w:shd w:fill="FFFFFF" w:color="00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V w:space="0" w:sz="6" w:color="000080" w:val="single"/>
      </w:tblBorders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op w:space="0" w:sz="6" w:color="000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000000" w:val="pct10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8080" w:val="pct50"/>
      </w:tcPr>
    </w:tblStylePr>
    <w:tblStylePr w:type="band2Vert">
      <w:rPr>
        <w:color w:val="auto"/>
      </w:rPr>
      <w:tblPr/>
      <w:tcPr>
        <w:shd w:fill="FFFFFF" w:color="000000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Borders>
        <w:top w:space="0" w:sz="12" w:color="808080" w:val="single"/>
        <w:left w:space="0" w:sz="12" w:color="808080" w:val="single"/>
        <w:bottom w:space="0" w:sz="12" w:color="808080" w:val="single"/>
        <w:right w:space="0" w:sz="12" w:color="808080" w:val="single"/>
        <w:insideV w:space="0" w:sz="6" w:color="C0C0C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insideH w:space="0" w:sz="18" w:color="FFFFFF" w:val="single"/>
        <w:insideV w:space="0" w:sz="18" w:color="FFFFFF" w:val="single"/>
      </w:tblBorders>
    </w:tbl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5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double"/>
        <w:left w:space="0" w:sz="6" w:color="000000" w:val="double"/>
        <w:bottom w:space="0" w:sz="6" w:color="000000" w:val="double"/>
        <w:right w:space="0" w:sz="6" w:color="000000" w:val="doub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ap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lastRow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12" w:color="000000" w:val="single"/>
        <w:bottom w:space="0" w:sz="6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olor w:val="auto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 w:val="false"/>
        <w:bCs w:val="false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H w:space="0" w:sz="6" w:color="000080" w:val="single"/>
        <w:insideV w:space="0" w:sz="6" w:color="00008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80" w:val="single"/>
        <w:left w:space="0" w:sz="6" w:color="008080" w:val="single"/>
        <w:bottom w:space="0" w:sz="12" w:color="008080" w:val="single"/>
        <w:right w:space="0" w:sz="6" w:color="008080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2"/>
      <w:tblBorders>
        <w:bottom w:space="0" w:sz="12" w:color="808080" w:val="single"/>
      </w:tblBorders>
    </w:tblPr>
    <w:tblStylePr w:type="firstRow">
      <w:rPr>
        <w:b/>
        <w:b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008000" w:color="008080" w:val="pct75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FF00" w:val="pct20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000080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8080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</w:tblBorders>
    </w:tblPr>
    <w:tcPr>
      <w:shd w:fill="FFFFFF" w:color="000000" w:val="pct50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l2br w:space="0" w:sz="0" w:color="auto" w:val="none"/>
          <w:tr2bl w:space="0" w:sz="0" w:color="auto" w:val="none"/>
        </w:tcBorders>
        <w:shd w:fill="FFFFFF" w:color="000000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00" w:val="single"/>
        <w:left w:space="0" w:sz="6" w:color="008000" w:val="single"/>
        <w:bottom w:space="0" w:sz="12" w:color="008000" w:val="single"/>
        <w:right w:space="0" w:sz="6" w:color="008000" w:val="single"/>
        <w:insideH w:space="0" w:sz="6" w:color="000000" w:val="single"/>
      </w:tblBorders>
    </w:tblPr>
    <w:tblStylePr w:type="firstRow">
      <w:rPr>
        <w:b/>
        <w:bCs/>
      </w:rPr>
      <w:tblPr/>
      <w:tcPr>
        <w:tcBorders>
          <w:bottom w:space="0" w:sz="12" w:color="008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rPr>
        <w:b/>
        <w:bCs/>
      </w:rPr>
      <w:tblPr/>
      <w:tcPr>
        <w:tcBorders>
          <w:top w:space="0" w:sz="12" w:color="008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V w:space="0" w:sz="6" w:color="00000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solid"/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0000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8000" w:val="single"/>
        <w:bottom w:space="0" w:sz="12" w:color="008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8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008000" w:val="single"/>
          <w:tl2br w:space="0" w:sz="0" w:color="auto" w:val="none"/>
          <w:tr2bl w:space="0" w:sz="0" w:color="auto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lef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</w:rPr>
      <w:tblPr/>
      <w:tcPr>
        <w:tcBorders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op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blStylePr w:type="firstRow">
      <w:tblPr/>
      <w:tcPr>
        <w:tcBorders>
          <w:top w:space="0" w:sz="6" w:color="000000" w:val="single"/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800080" w:val="pct25"/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6" w:color="000000" w:val="single"/>
        <w:right w:space="0" w:sz="6" w:color="000000" w:val="single"/>
      </w:tblBorders>
    </w:tbl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  <w:shd w:fill="FFFFFF" w:color="008000" w:val="pct25"/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outset"/>
        <w:left w:space="0" w:sz="6" w:color="auto" w:val="outset"/>
        <w:bottom w:space="0" w:sz="6" w:color="auto" w:val="outset"/>
        <w:right w:space="0" w:sz="6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inset"/>
        <w:left w:space="0" w:sz="6" w:color="auto" w:val="inset"/>
        <w:bottom w:space="0" w:sz="6" w:color="auto" w:val="inset"/>
        <w:right w:space="0" w:sz="6" w:color="auto" w:val="inset"/>
        <w:insideH w:space="0" w:sz="6" w:color="auto" w:val="inset"/>
        <w:insideV w:space="0" w:sz="6" w:color="auto" w:val="in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24" w:color="auto" w:val="outset"/>
        <w:left w:space="0" w:sz="24" w:color="auto" w:val="outset"/>
        <w:bottom w:space="0" w:sz="24" w:color="auto" w:val="outset"/>
        <w:right w:space="0" w:sz="24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cstheme="majorBidi" w:eastAsiaTheme="majorEastAsia" w:hAnsiTheme="majorHAnsi" w:asci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numPr>
        <w:numId w:val="0"/>
      </w:numPr>
      <w:spacing w:after="0"/>
      <w:outlineLvl w:val="9"/>
    </w:pPr>
    <w:rPr>
      <w:rFonts w:hAnsiTheme="majorHAnsi" w:asciiTheme="majorHAnsi"/>
    </w:rPr>
  </w:style>
  <w:style w:customStyle="true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true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NacrtChar" w:type="character">
    <w:name w:val="Izvornik_Nacrt Char"/>
    <w:basedOn w:val="Zadanifontodlomka"/>
    <w:link w:val="IzvornikNacrt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true" w:styleId="IzvornikObradaChar" w:type="character">
    <w:name w:val="Izvornik_Obrada Char"/>
    <w:basedOn w:val="Zadanifontodlomka"/>
    <w:link w:val="IzvornikObrada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SavjetnikChar" w:type="character">
    <w:name w:val="Izvornik_Savjetnik Char"/>
    <w:basedOn w:val="Zadanifontodlomka"/>
    <w:link w:val="IzvornikSavjetnik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true" w:styleId="IzvornikSavjetnikPotpisChar" w:type="character">
    <w:name w:val="Izvornik_SavjetnikPotpis Char"/>
    <w:basedOn w:val="Zadanifontodlomka"/>
    <w:link w:val="IzvornikSavjetnikPotpis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true" w:styleId="IzvornikZapisniarChar" w:type="character">
    <w:name w:val="Izvornik_Zapisničar Char"/>
    <w:basedOn w:val="Zadanifontodlomka"/>
    <w:link w:val="IzvornikZapisniar"/>
    <w:rsid w:val="00EB0D4C"/>
    <w:rPr>
      <w:rFonts w:cs="Times New Roman" w:eastAsia="Calibri" w:hAnsi="Times New Roman" w:ascii="Times New Roman"/>
      <w:color w:val="000000"/>
      <w:sz w:val="24"/>
      <w:szCs w:val="24"/>
      <w:lang w:eastAsia="hr-HR" w:val="hr-HR"/>
    </w:rPr>
  </w:style>
  <w:style w:customStyle="true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true" w:styleId="IzvornikZapisniarPotpisChar" w:type="character">
    <w:name w:val="Izvornik_ZapisničarPotpis Char"/>
    <w:basedOn w:val="Zadanifontodlomka"/>
    <w:link w:val="IzvornikZapisniarPotpis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true" w:styleId="ListaeSPISChar" w:type="character">
    <w:name w:val="Lista_eSPIS Char"/>
    <w:basedOn w:val="NormaleSPISChar"/>
    <w:link w:val="Lista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true" w:styleId="NormalJustifiedChar" w:type="character">
    <w:name w:val="Normal_Justified Char"/>
    <w:basedOn w:val="Zadanifontodlomka"/>
    <w:link w:val="NormalJustified"/>
    <w:rsid w:val="00EB0D4C"/>
    <w:rPr>
      <w:rFonts w:hAnsi="Times New Roman" w:ascii="Times New Roman"/>
      <w:sz w:val="24"/>
      <w:szCs w:val="24"/>
      <w:lang w:val="hr-HR"/>
    </w:rPr>
  </w:style>
  <w:style w:customStyle="true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true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true" w:styleId="UputatekstChar" w:type="character">
    <w:name w:val="Uputa_tekst Char"/>
    <w:basedOn w:val="NormalJustifiedChar"/>
    <w:link w:val="Uputatekst"/>
    <w:rsid w:val="00EB0D4C"/>
    <w:rPr>
      <w:rFonts w:hAnsi="Times New Roman" w:ascii="Times New Roman"/>
      <w:sz w:val="24"/>
      <w:szCs w:val="24"/>
      <w:lang w:val="hr-HR"/>
    </w:rPr>
  </w:style>
  <w:style w:customStyle="true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true" w:styleId="Pravnastvar1Char" w:type="character">
    <w:name w:val="Pravna stvar1 Char"/>
    <w:basedOn w:val="Zadanifontodlomka"/>
    <w:link w:val="Pravnastvar1"/>
    <w:rsid w:val="00EB0D4C"/>
    <w:rPr>
      <w:rFonts w:hAnsi="Times New Roman" w:ascii="Times New Roman"/>
      <w:sz w:val="24"/>
      <w:szCs w:val="24"/>
      <w:lang w:val="hr-HR"/>
    </w:rPr>
  </w:style>
  <w:style w:customStyle="true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true" w:styleId="Pravnastvar2Char" w:type="character">
    <w:name w:val="Pravna stvar2 Char"/>
    <w:basedOn w:val="Pravnastvar1Char"/>
    <w:link w:val="Pravnastvar2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0"/>
    <w:lsdException w:name="heading 6" w:qFormat="1" w:uiPriority="0"/>
    <w:lsdException w:name="heading 7" w:qFormat="1" w:uiPriority="0"/>
    <w:lsdException w:name="heading 8" w:qFormat="1" w:uiPriority="0"/>
    <w:lsdException w:name="heading 9" w:qFormat="1" w:uiPriority="0"/>
    <w:lsdException w:name="List" w:qFormat="1" w:uiPriority="0"/>
    <w:lsdException w:name="List Bullet" w:qFormat="1" w:uiPriority="0"/>
    <w:lsdException w:name="List Number" w:qFormat="1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qFormat="1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qFormat="1" w:semiHidden="0" w:uiPriority="10" w:unhideWhenUsed="0"/>
    <w:lsdException w:name="Default Paragraph Font" w:uiPriority="1"/>
    <w:lsdException w:name="List Continue" w:qFormat="1" w:uiPriority="0"/>
    <w:lsdException w:name="List Continue 2" w:qFormat="1" w:uiPriority="0"/>
    <w:lsdException w:name="List Continue 3" w:uiPriority="0"/>
    <w:lsdException w:name="List Continue 4" w:uiPriority="0"/>
    <w:lsdException w:name="List Continue 5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Normal (Web)" w:uiPriority="0"/>
    <w:lsdException w:name="Table Grid" w:semiHidden="0" w:uiPriority="59" w:unhideWhenUsed="0"/>
    <w:lsdException w:name="No Spacing" w:qFormat="1" w:uiPriority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qFormat="1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default="1" w:styleId="Normal" w:type="paragraph">
    <w:name w:val="Normal"/>
    <w:qFormat/>
    <w:rsid w:val="0007483D"/>
    <w:pPr>
      <w:spacing w:after="240" w:line="240" w:lineRule="auto"/>
    </w:pPr>
    <w:rPr>
      <w:rFonts w:ascii="Times New Roman" w:hAns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numPr>
        <w:numId w:val="22"/>
      </w:numPr>
      <w:spacing w:before="480"/>
      <w:outlineLvl w:val="0"/>
    </w:pPr>
    <w:rPr>
      <w:rFonts w:cstheme="majorBidi" w:eastAsiaTheme="majorEastAsia"/>
      <w:b/>
      <w:bCs/>
      <w:color w:themeColor="accent1" w:themeShade="BF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numPr>
        <w:ilvl w:val="1"/>
        <w:numId w:val="22"/>
      </w:numPr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numPr>
        <w:ilvl w:val="2"/>
        <w:numId w:val="22"/>
      </w:numPr>
      <w:spacing w:before="20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numPr>
        <w:ilvl w:val="3"/>
        <w:numId w:val="22"/>
      </w:numPr>
      <w:spacing w:before="200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numPr>
        <w:ilvl w:val="4"/>
        <w:numId w:val="22"/>
      </w:numPr>
      <w:spacing w:after="0" w:before="120"/>
      <w:outlineLvl w:val="4"/>
    </w:pPr>
    <w:rPr>
      <w:rFonts w:ascii="Arial" w:eastAsia="Times New Roman" w:hAns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numPr>
        <w:ilvl w:val="5"/>
        <w:numId w:val="22"/>
      </w:numPr>
      <w:spacing w:after="0" w:before="120"/>
      <w:outlineLvl w:val="5"/>
    </w:pPr>
    <w:rPr>
      <w:rFonts w:ascii="Arial" w:eastAsia="Times New Roman" w:hAns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numPr>
        <w:ilvl w:val="6"/>
        <w:numId w:val="22"/>
      </w:numPr>
      <w:spacing w:after="0" w:before="120"/>
      <w:outlineLvl w:val="6"/>
    </w:pPr>
    <w:rPr>
      <w:rFonts w:ascii="Arial" w:eastAsia="Times New Roman" w:hAns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numPr>
        <w:ilvl w:val="7"/>
        <w:numId w:val="22"/>
      </w:numPr>
      <w:spacing w:after="0" w:before="120"/>
      <w:outlineLvl w:val="7"/>
    </w:pPr>
    <w:rPr>
      <w:rFonts w:ascii="Arial" w:eastAsia="Times New Roman" w:hAns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numPr>
        <w:ilvl w:val="8"/>
        <w:numId w:val="22"/>
      </w:numPr>
      <w:spacing w:after="0" w:before="120"/>
      <w:outlineLvl w:val="8"/>
    </w:pPr>
    <w:rPr>
      <w:rFonts w:ascii="Arial" w:eastAsia="Times New Roman" w:hAnsi="Arial"/>
      <w:i/>
      <w:noProof/>
      <w:kern w:val="18"/>
      <w:sz w:val="18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1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1" w:styleId="Naslov1Char" w:type="character">
    <w:name w:val="Naslov 1 Char"/>
    <w:basedOn w:val="Zadanifontodlomka"/>
    <w:link w:val="Naslov1"/>
    <w:uiPriority w:val="9"/>
    <w:rsid w:val="00EB0D4C"/>
    <w:rPr>
      <w:rFonts w:ascii="Times New Roman" w:cstheme="majorBidi" w:eastAsiaTheme="majorEastAsia" w:hAnsi="Times New Roman"/>
      <w:b/>
      <w:bCs/>
      <w:color w:themeColor="accent1" w:themeShade="BF" w:val="365F91"/>
      <w:sz w:val="28"/>
      <w:szCs w:val="28"/>
      <w:lang w:val="hr-HR"/>
    </w:rPr>
  </w:style>
  <w:style w:customStyle="1" w:styleId="Naslov2Char" w:type="character">
    <w:name w:val="Naslov 2 Char"/>
    <w:basedOn w:val="Zadanifontodlomka"/>
    <w:link w:val="Naslov2"/>
    <w:uiPriority w:val="9"/>
    <w:rsid w:val="00EB0D4C"/>
    <w:rPr>
      <w:rFonts w:ascii="Times New Roman" w:hAnsi="Times New Roman"/>
      <w:b/>
      <w:sz w:val="28"/>
      <w:szCs w:val="20"/>
      <w:lang w:val="hr-HR"/>
    </w:rPr>
  </w:style>
  <w:style w:customStyle="1" w:styleId="Naslov3Char" w:type="character">
    <w:name w:val="Naslov 3 Char"/>
    <w:basedOn w:val="Zadanifontodlomka"/>
    <w:link w:val="Naslov3"/>
    <w:uiPriority w:val="9"/>
    <w:rsid w:val="00EB0D4C"/>
    <w:rPr>
      <w:rFonts w:ascii="Times New Roman" w:cstheme="majorBidi" w:eastAsiaTheme="majorEastAsia" w:hAnsi="Times New Roman"/>
      <w:b/>
      <w:bCs/>
      <w:color w:themeColor="accent1" w:val="4F81BD"/>
      <w:sz w:val="24"/>
      <w:szCs w:val="24"/>
      <w:lang w:val="hr-HR"/>
    </w:rPr>
  </w:style>
  <w:style w:customStyle="1" w:styleId="Naslov4Char" w:type="character">
    <w:name w:val="Naslov 4 Char"/>
    <w:basedOn w:val="Zadanifontodlomka"/>
    <w:link w:val="Naslov4"/>
    <w:uiPriority w:val="9"/>
    <w:rsid w:val="00EB0D4C"/>
    <w:rPr>
      <w:rFonts w:asciiTheme="majorHAnsi" w:cstheme="majorBidi" w:eastAsiaTheme="majorEastAsia" w:hAns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rsid w:val="00551CB3"/>
    <w:rPr>
      <w:rFonts w:ascii="Tahoma" w:cs="Tahoma" w:hAnsi="Tahoma"/>
      <w:sz w:val="16"/>
      <w:szCs w:val="16"/>
      <w:lang w:val="hr-HR"/>
    </w:rPr>
  </w:style>
  <w:style w:customStyle="1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1" w:styleId="Tijeloteksta3Char" w:type="character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customStyle="1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1" w:styleId="DatumPisanjaChar" w:type="character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customStyle="1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1" w:styleId="DostavitiChar" w:type="character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="1980" w:hAnchor="page" w:hRule="exact" w:hSpace="180" w:w="7920" w:wrap="auto" w:xAlign="center" w:yAlign="bottom"/>
      <w:ind w:left="2880"/>
    </w:pPr>
    <w:rPr>
      <w:rFonts w:asciiTheme="majorHAnsi" w:cstheme="majorBidi" w:eastAsiaTheme="majorEastAsia" w:hAnsiTheme="majorHAnsi"/>
    </w:rPr>
  </w:style>
  <w:style w:customStyle="1" w:styleId="eSPISCCParagraphDefaultFont" w:type="character">
    <w:name w:val="eSPIS_CC_Paragraph Default Font"/>
    <w:basedOn w:val="NormaleSPISChar"/>
    <w:rsid w:val="00EB0D4C"/>
    <w:rPr>
      <w:rFonts w:ascii="Times New Roman" w:cs="Times New Roman" w:eastAsia="Times New Roman" w:hAnsi="Times New Roman"/>
      <w:noProof/>
      <w:color w:val="auto"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1" w:styleId="PodnojeChar" w:type="character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GrafListkrui" w:type="numbering">
    <w:name w:val="GrafList_kružić"/>
    <w:uiPriority w:val="99"/>
    <w:rsid w:val="00551CB3"/>
    <w:pPr>
      <w:numPr>
        <w:numId w:val="5"/>
      </w:numPr>
    </w:pPr>
  </w:style>
  <w:style w:customStyle="1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1" w:styleId="GrafListkruiQSChar" w:type="character">
    <w:name w:val="GrafList_kružić_QS Char"/>
    <w:basedOn w:val="Zadanifontodlomka"/>
    <w:link w:val="GrafListkru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afListstar" w:type="numbering">
    <w:name w:val="GrafList_star"/>
    <w:uiPriority w:val="99"/>
    <w:rsid w:val="00551CB3"/>
    <w:pPr>
      <w:numPr>
        <w:numId w:val="6"/>
      </w:numPr>
    </w:pPr>
  </w:style>
  <w:style w:customStyle="1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1" w:styleId="GrafListstarQSChar" w:type="character">
    <w:name w:val="GrafList_star_QS Char"/>
    <w:basedOn w:val="Zadanifontodlomka"/>
    <w:link w:val="GrafListstar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1" w:styleId="ZaglavljeChar" w:type="character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NaglaencitatChar" w:type="character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1" w:styleId="OdlomakpopisaChar" w:type="character">
    <w:name w:val="Odlomak popisa Char"/>
    <w:basedOn w:val="Zadanifontodlomka"/>
    <w:link w:val="Odlomakpopisa"/>
    <w:uiPriority w:val="34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1" w:styleId="Lista123Char" w:type="character">
    <w:name w:val="Lista_123 Char"/>
    <w:basedOn w:val="OdlomakpopisaChar"/>
    <w:link w:val="Lista123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1" w:styleId="ListaabcChar" w:type="character">
    <w:name w:val="Lista_abc Char"/>
    <w:basedOn w:val="OdlomakpopisaChar"/>
    <w:link w:val="Listaabc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1" w:styleId="ListakruiChar" w:type="character">
    <w:name w:val="Lista_kružić Char"/>
    <w:basedOn w:val="Zadanifontodlomka"/>
    <w:link w:val="Listakrui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" w:type="numbering">
    <w:name w:val="Lista_nastavak"/>
    <w:uiPriority w:val="99"/>
    <w:rsid w:val="00551CB3"/>
    <w:pPr>
      <w:numPr>
        <w:numId w:val="7"/>
      </w:numPr>
    </w:pPr>
  </w:style>
  <w:style w:customStyle="1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1" w:styleId="ListanastavakQSChar" w:type="character">
    <w:name w:val="Lista_nastavak_QS Char"/>
    <w:basedOn w:val="Zadanifontodlomka"/>
    <w:link w:val="Listanastavak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1" w:styleId="ListanastavakQSGrafChar" w:type="character">
    <w:name w:val="Lista_nastavak_QS_Graf Char"/>
    <w:basedOn w:val="OdlomakpopisaChar"/>
    <w:link w:val="ListanastavakQSGraf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1" w:styleId="ListaslijedChar" w:type="character">
    <w:name w:val="Lista_slijed Char"/>
    <w:basedOn w:val="OdlomakpopisaChar"/>
    <w:link w:val="Listaslijed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1" w:styleId="ListaXIVChar" w:type="character">
    <w:name w:val="Lista_XIV Char"/>
    <w:basedOn w:val="OdlomakpopisaChar"/>
    <w:link w:val="ListaXIV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Razmak" w:type="paragraph">
    <w:name w:val="ListaRazmak"/>
    <w:basedOn w:val="Normal"/>
    <w:rsid w:val="00551CB3"/>
    <w:pPr>
      <w:spacing w:after="0" w:before="120"/>
    </w:pPr>
  </w:style>
  <w:style w:customStyle="1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after="240" w:line="240" w:lineRule="auto"/>
      <w:contextualSpacing/>
    </w:pPr>
    <w:rPr>
      <w:rFonts w:ascii="Times New Roman" w:cs="Times New Roman" w:eastAsia="Times New Roman" w:hAns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="100" w:afterAutospacing="1" w:before="100" w:beforeAutospacing="1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1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1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1" w:styleId="Naslov5Char" w:type="character">
    <w:name w:val="Naslov 5 Char"/>
    <w:basedOn w:val="Zadanifontodlomka"/>
    <w:link w:val="Naslov5"/>
    <w:rsid w:val="00EB0D4C"/>
    <w:rPr>
      <w:rFonts w:ascii="Arial" w:eastAsia="Times New Roman" w:hAnsi="Arial"/>
      <w:noProof/>
      <w:kern w:val="22"/>
      <w:szCs w:val="24"/>
      <w:lang w:eastAsia="hr-HR" w:val="hr-HR"/>
    </w:rPr>
  </w:style>
  <w:style w:customStyle="1" w:styleId="Naslov6Char" w:type="character">
    <w:name w:val="Naslov 6 Char"/>
    <w:basedOn w:val="Zadanifontodlomka"/>
    <w:link w:val="Naslov6"/>
    <w:rsid w:val="00EB0D4C"/>
    <w:rPr>
      <w:rFonts w:ascii="Arial" w:eastAsia="Times New Roman" w:hAnsi="Arial"/>
      <w:i/>
      <w:noProof/>
      <w:kern w:val="22"/>
      <w:szCs w:val="24"/>
      <w:lang w:eastAsia="hr-HR" w:val="hr-HR"/>
    </w:rPr>
  </w:style>
  <w:style w:customStyle="1" w:styleId="Naslov7Char" w:type="character">
    <w:name w:val="Naslov 7 Char"/>
    <w:basedOn w:val="Zadanifontodlomka"/>
    <w:link w:val="Naslov7"/>
    <w:rsid w:val="00EB0D4C"/>
    <w:rPr>
      <w:rFonts w:ascii="Arial" w:eastAsia="Times New Roman" w:hAnsi="Arial"/>
      <w:noProof/>
      <w:kern w:val="20"/>
      <w:szCs w:val="24"/>
      <w:lang w:eastAsia="hr-HR" w:val="hr-HR"/>
    </w:rPr>
  </w:style>
  <w:style w:customStyle="1" w:styleId="Naslov8Char" w:type="character">
    <w:name w:val="Naslov 8 Char"/>
    <w:basedOn w:val="Zadanifontodlomka"/>
    <w:link w:val="Naslov8"/>
    <w:rsid w:val="00EB0D4C"/>
    <w:rPr>
      <w:rFonts w:ascii="Arial" w:eastAsia="Times New Roman" w:hAnsi="Arial"/>
      <w:i/>
      <w:noProof/>
      <w:kern w:val="20"/>
      <w:szCs w:val="24"/>
      <w:lang w:eastAsia="hr-HR" w:val="hr-HR"/>
    </w:rPr>
  </w:style>
  <w:style w:customStyle="1" w:styleId="Naslov9Char" w:type="character">
    <w:name w:val="Naslov 9 Char"/>
    <w:basedOn w:val="Zadanifontodlomka"/>
    <w:link w:val="Naslov9"/>
    <w:rsid w:val="00EB0D4C"/>
    <w:rPr>
      <w:rFonts w:ascii="Arial" w:eastAsia="Times New Roman" w:hAnsi="Arial"/>
      <w:i/>
      <w:noProof/>
      <w:kern w:val="18"/>
      <w:sz w:val="18"/>
      <w:szCs w:val="24"/>
      <w:lang w:eastAsia="hr-HR" w:val="hr-HR"/>
    </w:rPr>
  </w:style>
  <w:style w:customStyle="1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1" w:styleId="NumList1QSChar" w:type="character">
    <w:name w:val="NumList_1)_QS Char"/>
    <w:basedOn w:val="Zadanifontodlomka"/>
    <w:link w:val="NumList1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" w:type="numbering">
    <w:name w:val="NumList_a"/>
    <w:uiPriority w:val="99"/>
    <w:locked/>
    <w:rsid w:val="00551CB3"/>
    <w:pPr>
      <w:numPr>
        <w:numId w:val="9"/>
      </w:numPr>
    </w:pPr>
  </w:style>
  <w:style w:customStyle="1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1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aQSChar" w:type="character">
    <w:name w:val="NumList_a)_QS Char"/>
    <w:basedOn w:val="Zadanifontodlomka"/>
    <w:link w:val="NumLista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1" w:styleId="NumListAQSChar0" w:type="character">
    <w:name w:val="NumList_A)_QS Char"/>
    <w:basedOn w:val="Zadanifontodlomka"/>
    <w:link w:val="NumListA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1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1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iQSChar" w:type="character">
    <w:name w:val="NumList_i)_QS Char"/>
    <w:basedOn w:val="Zadanifontodlomka"/>
    <w:link w:val="NumListi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1" w:styleId="NumListIQSChar0" w:type="character">
    <w:name w:val="NumList_I)_QS Char"/>
    <w:basedOn w:val="Zadanifontodlomka"/>
    <w:link w:val="NumList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1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1" w:styleId="NumListOIQSChar" w:type="character">
    <w:name w:val="NumList_OI_QS Char"/>
    <w:basedOn w:val="Zadanifontodlomka"/>
    <w:link w:val="NumListO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color="auto" w:space="0" w:sz="0" w:val="none"/>
      <w:shd w:color="auto" w:fill="auto" w:val="clear"/>
      <w:lang w:val="hr-HR"/>
    </w:rPr>
  </w:style>
  <w:style w:customStyle="1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1" w:styleId="PozadinaSvijetloCrvena" w:type="character">
    <w:name w:val="Pozadina_SvijetloCrvena"/>
    <w:basedOn w:val="Zadanifontodlomka"/>
    <w:uiPriority w:val="3"/>
    <w:rsid w:val="00EB0D4C"/>
    <w:rPr>
      <w:noProof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Zadanifontodlomka"/>
    <w:rsid w:val="00EB0D4C"/>
    <w:rPr>
      <w:noProof/>
      <w:bdr w:color="auto" w:space="0" w:sz="0" w:val="none"/>
      <w:shd w:color="auto" w:fill="CCFFCC" w:val="clear"/>
      <w:lang w:val="hr-HR"/>
    </w:rPr>
  </w:style>
  <w:style w:customStyle="1" w:styleId="PozadinaSvijetloZuta" w:type="character">
    <w:name w:val="Pozadina_SvijetloZuta"/>
    <w:basedOn w:val="Zadanifontodlomka"/>
    <w:uiPriority w:val="3"/>
    <w:rsid w:val="00EB0D4C"/>
    <w:rPr>
      <w:noProof/>
      <w:bdr w:color="auto" w:space="0" w:sz="0" w:val="none"/>
      <w:shd w:color="auto" w:fill="FFFFCC" w:val="clear"/>
      <w:lang w:val="hr-HR"/>
    </w:rPr>
  </w:style>
  <w:style w:customStyle="1" w:styleId="Proir0pt" w:type="character">
    <w:name w:val="Prošir_0pt"/>
    <w:basedOn w:val="Zadanifontodlomka"/>
    <w:qFormat/>
    <w:rsid w:val="00EB0D4C"/>
    <w:rPr>
      <w:spacing w:val="0"/>
    </w:rPr>
  </w:style>
  <w:style w:customStyle="1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1" w:styleId="CitatChar" w:type="character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themeColor="text1" w:val="000000"/>
      <w:sz w:val="24"/>
      <w:szCs w:val="24"/>
      <w:lang w:val="hr-HR"/>
    </w:rPr>
  </w:style>
  <w:style w:customStyle="1" w:styleId="RedniBrojTablica" w:type="paragraph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customStyle="1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1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0"/>
      <w:numPr>
        <w:numId w:val="0"/>
      </w:numPr>
      <w:spacing w:before="0"/>
    </w:pPr>
    <w:rPr>
      <w:rFonts w:eastAsia="Times New Roman"/>
      <w:i/>
      <w:iCs/>
      <w:szCs w:val="20"/>
      <w:u w:val="single"/>
    </w:rPr>
  </w:style>
  <w:style w:customStyle="1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ascii="Times New Roman" w:cstheme="majorBidi" w:eastAsia="Times New Roman" w:hAnsi="Times New Roman"/>
      <w:b/>
      <w:bCs/>
      <w:i/>
      <w:iCs/>
      <w:color w:themeColor="accent1" w:themeShade="BF" w:val="365F91"/>
      <w:sz w:val="28"/>
      <w:szCs w:val="20"/>
      <w:u w:val="single"/>
      <w:lang w:val="hr-HR"/>
    </w:rPr>
  </w:style>
  <w:style w:customStyle="1" w:styleId="Style1" w:type="numbering">
    <w:name w:val="Style1"/>
    <w:uiPriority w:val="99"/>
    <w:rsid w:val="00551CB3"/>
    <w:pPr>
      <w:numPr>
        <w:numId w:val="16"/>
      </w:numPr>
    </w:pPr>
  </w:style>
  <w:style w:customStyle="1" w:styleId="Style2" w:type="numbering">
    <w:name w:val="Style2"/>
    <w:uiPriority w:val="99"/>
    <w:rsid w:val="00551CB3"/>
    <w:pPr>
      <w:numPr>
        <w:numId w:val="17"/>
      </w:numPr>
    </w:pPr>
  </w:style>
  <w:style w:customStyle="1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Color="text1" w:themeTint="7F" w:val="808080"/>
    </w:rPr>
  </w:style>
  <w:style w:customStyle="1" w:styleId="SudAdresa" w:type="paragraph">
    <w:name w:val="Sud_Adresa"/>
    <w:basedOn w:val="Normal"/>
    <w:rsid w:val="00EB0D4C"/>
    <w:pPr>
      <w:spacing w:after="0"/>
    </w:pPr>
    <w:rPr>
      <w:noProof/>
    </w:rPr>
  </w:style>
  <w:style w:customStyle="1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1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1" w:styleId="SudStalnasluba" w:type="paragraph">
    <w:name w:val="Sud_Stalna služba"/>
    <w:basedOn w:val="SudSjedite"/>
    <w:rsid w:val="00EB0D4C"/>
  </w:style>
  <w:style w:customStyle="1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1" w:styleId="SudacChar" w:type="character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1" w:styleId="SudacPotpisChar" w:type="character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customStyle="1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1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1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1" w:styleId="ABCNaslovChar" w:type="character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customStyle="1" w:styleId="abcNaslovChar0" w:type="character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customStyle="1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1" w:styleId="abc2NaslovChar" w:type="character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1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1" w:styleId="NaslovdokumentaChar" w:type="character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customStyle="1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1" w:styleId="NormaleSPISChar" w:type="character">
    <w:name w:val="Normal_eSPIS Char"/>
    <w:basedOn w:val="Zadanifontodlomka"/>
    <w:link w:val="Normal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cstheme="majorBidi" w:eastAsiaTheme="majorEastAsia" w:hAnsiTheme="majorHAnsi"/>
      <w:i/>
      <w:iCs/>
      <w:color w:themeColor="accent1" w:val="4F81BD"/>
      <w:spacing w:val="15"/>
    </w:rPr>
  </w:style>
  <w:style w:customStyle="1" w:styleId="PodnaslovChar" w:type="character">
    <w:name w:val="Podnaslov Char"/>
    <w:basedOn w:val="Zadanifontodlomka"/>
    <w:link w:val="Podnaslov"/>
    <w:uiPriority w:val="11"/>
    <w:rsid w:val="00551CB3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  <w:lang w:val="hr-HR"/>
    </w:rPr>
  </w:style>
  <w:style w:customStyle="1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1" w:styleId="SudacPotpisIzvornikChar" w:type="character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1" w:styleId="SudacPotpisOtpravakChar" w:type="character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color="4F81BD" w:space="4" w:sz="8" w:themeColor="accent1" w:val="single"/>
      </w:pBdr>
      <w:spacing w:after="300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NaslovChar" w:type="character">
    <w:name w:val="Naslov Char"/>
    <w:basedOn w:val="Zadanifontodlomka"/>
    <w:link w:val="Naslov"/>
    <w:uiPriority w:val="10"/>
    <w:rsid w:val="00551CB3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color="4F81BD" w:shadow="1" w:space="10" w:sz="2" w:themeColor="accent1" w:val="single"/>
        <w:left w:color="4F81BD" w:shadow="1" w:space="10" w:sz="2" w:themeColor="accent1" w:val="single"/>
        <w:bottom w:color="4F81BD" w:shadow="1" w:space="10" w:sz="2" w:themeColor="accent1" w:val="single"/>
        <w:right w:color="4F81BD" w:shadow="1" w:space="10" w:sz="2" w:themeColor="accent1" w:val="single"/>
      </w:pBdr>
      <w:ind w:left="1152" w:right="1152"/>
    </w:pPr>
    <w:rPr>
      <w:rFonts w:asciiTheme="minorHAnsi" w:eastAsiaTheme="minorEastAsia" w:hAns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1" w:styleId="TijelotekstaChar" w:type="character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customStyle="1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1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1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1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customStyle="1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1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1" w:styleId="ZavretakChar" w:type="character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1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1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1" w:styleId="DatumChar" w:type="character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cs="Tahoma" w:hAnsi="Tahoma"/>
      <w:sz w:val="16"/>
      <w:szCs w:val="16"/>
    </w:rPr>
  </w:style>
  <w:style w:customStyle="1" w:styleId="KartadokumentaChar" w:type="character">
    <w:name w:val="Karta dokumenta Char"/>
    <w:basedOn w:val="Zadanifontodlomka"/>
    <w:link w:val="Kartadokumenta"/>
    <w:uiPriority w:val="99"/>
    <w:rsid w:val="00551CB3"/>
    <w:rPr>
      <w:rFonts w:ascii="Tahoma" w:cs="Tahoma" w:hAns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1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cstheme="majorBidi" w:eastAsiaTheme="majorEastAsia" w:hAns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1" w:styleId="HTML-adresaChar" w:type="character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cs="Consolas" w:hAnsi="Consolas"/>
      <w:sz w:val="20"/>
      <w:szCs w:val="20"/>
    </w:rPr>
  </w:style>
  <w:style w:customStyle="1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ascii="Consolas" w:cs="Consolas" w:hAns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ascii="Consolas" w:cs="Consolas" w:hAns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asciiTheme="majorHAnsi" w:cstheme="majorBidi" w:eastAsiaTheme="majorEastAsia" w:hAns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themeShade="BF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1" w:themeShade="BF" w:val="365F91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2" w:themeShade="BF" w:val="943634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3" w:themeShade="BF" w:val="76923C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4" w:themeShade="BF" w:val="5F497A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5" w:themeShade="BF" w:val="31849B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6" w:themeShade="BF" w:val="E36C0A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after="0" w:line="240" w:lineRule="auto"/>
    </w:pPr>
    <w:rPr>
      <w:rFonts w:ascii="Consolas" w:cs="Consolas" w:hAnsi="Consolas"/>
      <w:sz w:val="20"/>
      <w:szCs w:val="20"/>
    </w:rPr>
  </w:style>
  <w:style w:customStyle="1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ascii="Consolas" w:cs="Consolas" w:hAns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color="auto" w:space="1" w:sz="6" w:val="single"/>
        <w:left w:color="auto" w:space="1" w:sz="6" w:val="single"/>
        <w:bottom w:color="auto" w:space="1" w:sz="6" w:val="single"/>
        <w:right w:color="auto" w:space="1" w:sz="6" w:val="single"/>
      </w:pBdr>
      <w:shd w:color="auto" w:fill="auto" w:val="pct20"/>
      <w:spacing w:after="0"/>
      <w:ind w:hanging="1134" w:left="1134"/>
    </w:pPr>
    <w:rPr>
      <w:rFonts w:asciiTheme="majorHAnsi" w:cstheme="majorBidi" w:eastAsiaTheme="majorEastAsia" w:hAnsiTheme="majorHAnsi"/>
    </w:rPr>
  </w:style>
  <w:style w:customStyle="1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asciiTheme="majorHAnsi" w:cstheme="majorBidi" w:eastAsiaTheme="majorEastAsia" w:hAnsiTheme="majorHAnsi"/>
      <w:sz w:val="24"/>
      <w:szCs w:val="24"/>
      <w:shd w:color="auto" w:fill="auto" w:val="pct20"/>
      <w:lang w:val="hr-HR"/>
    </w:rPr>
  </w:style>
  <w:style w:customStyle="1" w:styleId="NormalDefault" w:type="paragraph">
    <w:name w:val="Normal_Default"/>
    <w:basedOn w:val="Normal"/>
    <w:link w:val="NormalDefaultChar"/>
    <w:rsid w:val="00EB0D4C"/>
  </w:style>
  <w:style w:customStyle="1" w:styleId="NormalDefaultChar" w:type="character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1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cs="Consolas" w:hAnsi="Consolas"/>
      <w:sz w:val="21"/>
      <w:szCs w:val="21"/>
    </w:rPr>
  </w:style>
  <w:style w:customStyle="1" w:styleId="ObinitekstChar" w:type="character">
    <w:name w:val="Obični tekst Char"/>
    <w:basedOn w:val="Zadanifontodlomka"/>
    <w:link w:val="Obinitekst"/>
    <w:uiPriority w:val="99"/>
    <w:semiHidden/>
    <w:rsid w:val="00551CB3"/>
    <w:rPr>
      <w:rFonts w:ascii="Consolas" w:cs="Consolas" w:hAns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1" w:styleId="PozdravChar" w:type="character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1" w:styleId="PotpisChar" w:type="character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color="C0C0C0" w:fill="FFFFFF" w:val="solid"/>
    </w:tcPr>
    <w:tblStylePr w:type="firstRow">
      <w:rPr>
        <w:b/>
        <w:bCs/>
        <w:color w:val="800080"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tblPr/>
      <w:tcPr>
        <w:tcBorders>
          <w:left w:color="auto" w:space="0" w:sz="0" w:val="none"/>
          <w:bottom w:color="auto" w:space="0" w:sz="0" w:val="none"/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bottom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  <w:tblStylePr w:type="seCell">
      <w:tblPr/>
      <w:tcPr>
        <w:tcBorders>
          <w:top w:color="auto" w:space="0" w:sz="0" w:val="none"/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op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color="C0C0C0" w:fill="FFFFFF" w:val="solid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C0C0C0" w:fill="FFFFFF" w:val="pct50"/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C0C0C0" w:fill="FFFFFF" w:val="solid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color w:val="000080"/>
      </w:rPr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FFFFFF" w:fill="FFFFFF" w:val="solid"/>
      </w:tcPr>
    </w:tblStylePr>
    <w:tblStylePr w:type="firstCol">
      <w:rPr>
        <w:b/>
        <w:bCs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6" w:val="single"/>
        <w:bottom w:color="000000" w:space="0" w:sz="12" w:val="single"/>
        <w:right w:color="000000" w:space="0" w:sz="6" w:val="single"/>
      </w:tblBorders>
    </w:tblPr>
    <w:tcPr>
      <w:shd w:color="auto" w:fill="auto" w:val="clear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pct50"/>
      </w:tcPr>
    </w:tblStylePr>
    <w:tblStylePr w:type="lastRow">
      <w:rPr>
        <w:color w:val="00008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00" w:fill="FFFFFF" w:val="pct50"/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color="008080" w:space="0" w:sz="12" w:val="single"/>
        <w:left w:color="008080" w:space="0" w:sz="12" w:val="single"/>
        <w:bottom w:color="008080" w:space="0" w:sz="12" w:val="single"/>
        <w:right w:color="008080" w:space="0" w:sz="12" w:val="single"/>
        <w:insideH w:color="00FFFF" w:space="0" w:sz="6" w:val="single"/>
      </w:tblBorders>
    </w:tblPr>
    <w:tcPr>
      <w:shd w:color="008080" w:fill="FFFFFF" w:val="solid"/>
    </w:tcPr>
    <w:tblStylePr w:type="firstRow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color="000000" w:space="0" w:sz="12" w:val="single"/>
      </w:tblBorders>
    </w:tblPr>
    <w:tcPr>
      <w:shd w:color="FFFF00" w:fill="FFFFFF" w:val="pct20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8" w:val="single"/>
        <w:left w:color="000000" w:space="0" w:sz="18" w:val="single"/>
        <w:bottom w:color="000000" w:space="0" w:sz="18" w:val="single"/>
        <w:right w:color="000000" w:space="0" w:sz="18" w:val="single"/>
        <w:insideH w:color="C0C0C0" w:space="0" w:sz="6" w:val="single"/>
      </w:tblBorders>
    </w:tblPr>
    <w:tcPr>
      <w:shd w:color="008080" w:fill="FFFFFF" w:val="pct25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firstCol">
      <w:tblPr/>
      <w:tcPr>
        <w:tcBorders>
          <w:left w:color="000000" w:space="0" w:sz="36" w:val="single"/>
          <w:right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nwCell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blStylePr w:type="firstRow">
      <w:rPr>
        <w:b w:val="0"/>
        <w:bCs w:val="0"/>
      </w:rPr>
      <w:tblPr/>
      <w:tcPr>
        <w:tcBorders>
          <w:bottom w:color="000000" w:space="0" w:sz="6" w:val="doub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25"/>
      </w:tcPr>
    </w:tblStylePr>
    <w:tblStylePr w:type="band2Vert">
      <w:rPr>
        <w:color w:val="auto"/>
      </w:rPr>
      <w:tblPr/>
      <w:tcPr>
        <w:shd w:color="FF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30"/>
      </w:tcPr>
    </w:tblStylePr>
    <w:tblStylePr w:type="band2Vert">
      <w:rPr>
        <w:color w:val="auto"/>
      </w:rPr>
      <w:tblPr/>
      <w:tcPr>
        <w:shd w:color="00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V w:color="000080" w:space="0" w:sz="6" w:val="single"/>
      </w:tblBorders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op w:color="000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000000" w:fill="FFFFFF" w:val="pct10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8080" w:fill="FFFFFF" w:val="pct50"/>
      </w:tcPr>
    </w:tblStylePr>
    <w:tblStylePr w:type="band2Vert">
      <w:rPr>
        <w:color w:val="auto"/>
      </w:rPr>
      <w:tblPr/>
      <w:tcPr>
        <w:shd w:color="000000" w:fill="FFFFFF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color="808080" w:space="0" w:sz="12" w:val="single"/>
        <w:left w:color="808080" w:space="0" w:sz="12" w:val="single"/>
        <w:bottom w:color="808080" w:space="0" w:sz="12" w:val="single"/>
        <w:right w:color="808080" w:space="0" w:sz="12" w:val="single"/>
        <w:insideV w:color="C0C0C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color="FFFFFF" w:space="0" w:sz="18" w:val="single"/>
        <w:insideV w:color="FFFFFF" w:space="0" w:sz="18" w:val="single"/>
      </w:tblBorders>
    </w:tbl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5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double"/>
        <w:left w:color="000000" w:space="0" w:sz="6" w:val="double"/>
        <w:bottom w:color="000000" w:space="0" w:sz="6" w:val="double"/>
        <w:right w:color="000000" w:space="0" w:sz="6" w:val="doub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ap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lastRow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12" w:val="single"/>
        <w:bottom w:color="000000" w:space="0" w:sz="6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olor w:val="auto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 w:val="0"/>
        <w:bCs w:val="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H w:color="000080" w:space="0" w:sz="6" w:val="single"/>
        <w:insideV w:color="00008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80" w:space="0" w:sz="12" w:val="single"/>
        <w:left w:color="008080" w:space="0" w:sz="6" w:val="single"/>
        <w:bottom w:color="008080" w:space="0" w:sz="12" w:val="single"/>
        <w:right w:color="008080" w:space="0" w:sz="6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color="808080" w:space="0" w:sz="12" w:val="single"/>
      </w:tblBorders>
    </w:tblPr>
    <w:tblStylePr w:type="firstRow">
      <w:rPr>
        <w:b/>
        <w:b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008000" w:val="pct75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FF00" w:fill="FFFFFF" w:val="pct20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00008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8080" w:fill="FFFFFF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</w:tblBorders>
    </w:tblPr>
    <w:tcPr>
      <w:shd w:color="000000" w:fill="FFFFFF" w:val="pct50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l2br w:color="auto" w:space="0" w:sz="0" w:val="none"/>
          <w:tr2bl w:color="auto" w:space="0" w:sz="0" w:val="none"/>
        </w:tcBorders>
        <w:shd w:color="000000" w:fill="FFFFFF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00" w:space="0" w:sz="12" w:val="single"/>
        <w:left w:color="008000" w:space="0" w:sz="6" w:val="single"/>
        <w:bottom w:color="008000" w:space="0" w:sz="12" w:val="single"/>
        <w:right w:color="008000" w:space="0" w:sz="6" w:val="single"/>
        <w:insideH w:color="000000" w:space="0" w:sz="6" w:val="single"/>
      </w:tblBorders>
    </w:tblPr>
    <w:tblStylePr w:type="firstRow">
      <w:rPr>
        <w:b/>
        <w:bCs/>
      </w:rPr>
      <w:tblPr/>
      <w:tcPr>
        <w:tcBorders>
          <w:bottom w:color="008000" w:space="0" w:sz="12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rPr>
        <w:b/>
        <w:bCs/>
      </w:rPr>
      <w:tblPr/>
      <w:tcPr>
        <w:tcBorders>
          <w:top w:color="008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V w:color="00000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solid"/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0000" w:fill="FFFFFF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8000" w:space="0" w:sz="12" w:val="single"/>
        <w:bottom w:color="008000" w:space="0" w:sz="12" w:val="single"/>
      </w:tblBorders>
    </w:tblPr>
    <w:tcPr>
      <w:shd w:color="auto" w:fill="auto" w:val="clear"/>
    </w:tcPr>
    <w:tblStylePr w:type="firstRow">
      <w:tblPr/>
      <w:tcPr>
        <w:tcBorders>
          <w:bottom w:color="008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8000" w:space="0" w:sz="6" w:val="single"/>
          <w:tl2br w:color="auto" w:space="0" w:sz="0" w:val="none"/>
          <w:tr2bl w:color="auto" w:space="0" w:sz="0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lef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</w:rPr>
      <w:tblPr/>
      <w:tcPr>
        <w:tcBorders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op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color="000000" w:space="0" w:sz="6" w:val="single"/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800080" w:fill="FFFFFF" w:val="pct25"/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6" w:val="single"/>
        <w:right w:color="000000" w:space="0" w:sz="6" w:val="single"/>
      </w:tblBorders>
    </w:tbl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  <w:shd w:color="008000" w:fill="FFFFFF" w:val="pct25"/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outset"/>
        <w:left w:color="auto" w:space="0" w:sz="6" w:val="outset"/>
        <w:bottom w:color="auto" w:space="0" w:sz="6" w:val="outset"/>
        <w:right w:color="auto" w:space="0" w:sz="6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inset"/>
        <w:left w:color="auto" w:space="0" w:sz="6" w:val="inset"/>
        <w:bottom w:color="auto" w:space="0" w:sz="6" w:val="inset"/>
        <w:right w:color="auto" w:space="0" w:sz="6" w:val="inset"/>
        <w:insideH w:color="auto" w:space="0" w:sz="6" w:val="inset"/>
        <w:insideV w:color="auto" w:space="0" w:sz="6" w:val="in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24" w:val="outset"/>
        <w:left w:color="auto" w:space="0" w:sz="24" w:val="outset"/>
        <w:bottom w:color="auto" w:space="0" w:sz="24" w:val="outset"/>
        <w:right w:color="auto" w:space="0" w:sz="24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cstheme="majorBidi" w:eastAsiaTheme="majorEastAsia" w:hAns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numPr>
        <w:numId w:val="0"/>
      </w:numPr>
      <w:spacing w:after="0"/>
      <w:outlineLvl w:val="9"/>
    </w:pPr>
    <w:rPr>
      <w:rFonts w:asciiTheme="majorHAnsi" w:hAnsiTheme="majorHAnsi"/>
    </w:rPr>
  </w:style>
  <w:style w:customStyle="1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1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NacrtChar" w:type="character">
    <w:name w:val="Izvornik_Nacrt Char"/>
    <w:basedOn w:val="Zadanifontodlomka"/>
    <w:link w:val="IzvornikNacrt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1" w:styleId="IzvornikObradaChar" w:type="character">
    <w:name w:val="Izvornik_Obrada Char"/>
    <w:basedOn w:val="Zadanifontodlomka"/>
    <w:link w:val="IzvornikObrada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SavjetnikChar" w:type="character">
    <w:name w:val="Izvornik_Savjetnik Char"/>
    <w:basedOn w:val="Zadanifontodlomka"/>
    <w:link w:val="IzvornikSavjetnik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1" w:styleId="IzvornikSavjetnikPotpisChar" w:type="character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1" w:styleId="IzvornikZapisniarChar" w:type="character">
    <w:name w:val="Izvornik_Zapisničar Char"/>
    <w:basedOn w:val="Zadanifontodlomka"/>
    <w:link w:val="IzvornikZapisniar"/>
    <w:rsid w:val="00EB0D4C"/>
    <w:rPr>
      <w:rFonts w:ascii="Times New Roman" w:cs="Times New Roman" w:eastAsia="Calibri" w:hAnsi="Times New Roman"/>
      <w:color w:val="000000"/>
      <w:sz w:val="24"/>
      <w:szCs w:val="24"/>
      <w:lang w:eastAsia="hr-HR" w:val="hr-HR"/>
    </w:rPr>
  </w:style>
  <w:style w:customStyle="1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1" w:styleId="IzvornikZapisniarPotpisChar" w:type="character">
    <w:name w:val="Izvornik_ZapisničarPotpis Char"/>
    <w:basedOn w:val="Zadanifontodlomka"/>
    <w:link w:val="IzvornikZapisniarPotpis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1" w:styleId="ListaeSPISChar" w:type="character">
    <w:name w:val="Lista_eSPIS Char"/>
    <w:basedOn w:val="NormaleSPISChar"/>
    <w:link w:val="Lista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1" w:styleId="NormalJustifiedChar" w:type="character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customStyle="1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1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1" w:styleId="UputatekstChar" w:type="character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customStyle="1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1" w:styleId="Pravnastvar1Char" w:type="character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customStyle="1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1" w:styleId="Pravnastvar2Char" w:type="character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635573780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865092424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glossaryDocument" Target="glossary/document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glossary/_rels/document.xml.rels><?xml version="1.0" encoding="UTF-8" standalone="yes"?>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C614D2E2DEEF4F25B2E8D817ED2E695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32BF9AB-F970-48A7-B840-9C181CB4AD0F}"/>
      </w:docPartPr>
      <w:docPartBody>
        <w:p w:rsidRDefault="00CE17B6" w:rsidR="00910141">
          <w:pPr>
            <w:pStyle w:val="C614D2E2DEEF4F25B2E8D817ED2E6959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2C725699A66D4794BD1F9548F7398C4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8D6C93E-E3A4-4AC2-B511-AC110FF3ED9B}"/>
      </w:docPartPr>
      <w:docPartBody>
        <w:p w:rsidRDefault="00CE17B6" w:rsidR="00910141">
          <w:pPr>
            <w:pStyle w:val="2C725699A66D4794BD1F9548F7398C4F"/>
          </w:pPr>
          <w:r w:rsidRPr="0007483D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DD20F7235FC4493A439324D8BD4231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0DC38B7-F94C-464D-B495-3B35438472B3}"/>
      </w:docPartPr>
      <w:docPartBody>
        <w:p w:rsidRDefault="00CE17B6" w:rsidR="00910141">
          <w:pPr>
            <w:pStyle w:val="5DD20F7235FC4493A439324D8BD4231B"/>
          </w:pPr>
          <w:r w:rsidRPr="0007483D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2635D9A1F4C44E88711DDB2D0B6CB3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E39A1A6-4F53-46CF-A922-534D0E79E2BF}"/>
      </w:docPartPr>
      <w:docPartBody>
        <w:p w:rsidRDefault="00CE17B6" w:rsidR="00910141">
          <w:pPr>
            <w:pStyle w:val="52635D9A1F4C44E88711DDB2D0B6CB3B"/>
          </w:pPr>
          <w:r w:rsidRPr="0007483D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CCE9514C230748B694747F4C370DA08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18CD172-5752-4027-8AD7-BE9C415FFCC7}"/>
      </w:docPartPr>
      <w:docPartBody>
        <w:p w:rsidRDefault="00CE17B6" w:rsidR="00910141">
          <w:pPr>
            <w:pStyle w:val="CCE9514C230748B694747F4C370DA084"/>
          </w:pPr>
          <w:r w:rsidRPr="0007483D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939B5F3FF5624F93A0C27F71A20AAE1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D1A747A-517A-477E-A951-946EAED33F78}"/>
      </w:docPartPr>
      <w:docPartBody>
        <w:p w:rsidRDefault="00CE17B6" w:rsidR="00910141">
          <w:pPr>
            <w:pStyle w:val="939B5F3FF5624F93A0C27F71A20AAE16"/>
          </w:pPr>
          <w:r w:rsidRPr="006F39F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E60F3791EE3465B8C0DB431C8CAB97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C103043-70F7-41A7-A654-04C75DBEA6A1}"/>
      </w:docPartPr>
      <w:docPartBody>
        <w:p w:rsidRDefault="00CE17B6" w:rsidR="00910141">
          <w:pPr>
            <w:pStyle w:val="4E60F3791EE3465B8C0DB431C8CAB975"/>
          </w:pPr>
          <w:r w:rsidRPr="000E522A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C4C935819E5D42069C34E1DB45F8634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CF175CC-C18A-4405-8F79-B0085818ED55}"/>
      </w:docPartPr>
      <w:docPartBody>
        <w:p w:rsidRDefault="006D7DF4" w:rsidP="006D7DF4" w:rsidR="00910141">
          <w:pPr>
            <w:pStyle w:val="C4C935819E5D42069C34E1DB45F8634C"/>
          </w:pPr>
          <w:r>
            <w:rPr>
              <w:rStyle w:val="Tekstrezerviranogmjesta"/>
              <w:bdr w:frame="true" w:space="0" w:sz="0" w:color="auto" w:val="none"/>
            </w:rPr>
            <w:t>.._.._.._.._.._.._.._..</w:t>
          </w:r>
        </w:p>
      </w:docPartBody>
    </w:docPart>
    <w:docPart>
      <w:docPartPr>
        <w:name w:val="D43F4FDEAB034140A1A1B086A71BD59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82268A1-EF32-4EB6-A612-8682127CC340}"/>
      </w:docPartPr>
      <w:docPartBody>
        <w:p w:rsidRDefault="006D7DF4" w:rsidP="006D7DF4" w:rsidR="00910141">
          <w:pPr>
            <w:pStyle w:val="D43F4FDEAB034140A1A1B086A71BD59D"/>
          </w:pPr>
          <w:r>
            <w:rPr>
              <w:rStyle w:val="Tekstrezerviranogmjesta"/>
              <w:bdr w:frame="true" w:space="0" w:sz="0" w:color="auto" w:val="none"/>
            </w:rPr>
            <w:t>.._.._.._.._.._.._.._..</w:t>
          </w:r>
        </w:p>
      </w:docPartBody>
    </w:docPart>
    <w:docPart>
      <w:docPartPr>
        <w:name w:val="31A813AE09754CF8A2C1358CD839CB8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CFDBA77-ED82-41A3-9AAD-B318B65A49BF}"/>
      </w:docPartPr>
      <w:docPartBody>
        <w:p w:rsidRDefault="006D7DF4" w:rsidP="006D7DF4" w:rsidR="00910141">
          <w:pPr>
            <w:pStyle w:val="31A813AE09754CF8A2C1358CD839CB86"/>
          </w:pPr>
          <w:r w:rsidRPr="00791EB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C6552C915C6A41B2AEA1EA0103CDAB1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1A7A8DB-9E80-4ED2-8AF5-5D6E4FF4F0AF}"/>
      </w:docPartPr>
      <w:docPartBody>
        <w:p w:rsidRDefault="006D7DF4" w:rsidP="006D7DF4" w:rsidR="00910141">
          <w:pPr>
            <w:pStyle w:val="C6552C915C6A41B2AEA1EA0103CDAB1F"/>
          </w:pPr>
          <w:r>
            <w:rPr>
              <w:rStyle w:val="Tekstrezerviranogmjesta"/>
              <w:bdr w:frame="true" w:space="0" w:sz="0" w:color="auto" w:val="none"/>
            </w:rPr>
            <w:t>__________</w:t>
          </w:r>
        </w:p>
      </w:docPartBody>
    </w:docPart>
    <w:docPart>
      <w:docPartPr>
        <w:name w:val="D3021D4839A94F3C93D5F99E6FCCA33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3D3264D-F1B2-4F92-AB59-AE7024AB2C3A}"/>
      </w:docPartPr>
      <w:docPartBody>
        <w:p w:rsidRDefault="006D7DF4" w:rsidP="006D7DF4" w:rsidR="00910141">
          <w:pPr>
            <w:pStyle w:val="D3021D4839A94F3C93D5F99E6FCCA339"/>
          </w:pPr>
          <w:r w:rsidRPr="00485017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BE4054E0F94D4940AC9B6D7FFE53415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0F5FB5B-7869-4FC9-821B-11EBC4B6CF17}"/>
      </w:docPartPr>
      <w:docPartBody>
        <w:p w:rsidRDefault="006D7DF4" w:rsidP="006D7DF4" w:rsidR="00910141">
          <w:pPr>
            <w:pStyle w:val="BE4054E0F94D4940AC9B6D7FFE53415C"/>
          </w:pPr>
          <w:r w:rsidRPr="00D03A1B">
            <w:rPr>
              <w:rStyle w:val="Tekstrezerviranogmjesta"/>
            </w:rPr>
            <w:t>__________</w:t>
          </w:r>
        </w:p>
      </w:docPartBody>
    </w:docPart>
    <w:docPart>
      <w:docPartPr>
        <w:name w:val="082FEF51001A4BF6933C507BEB19AE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0580DC6-9192-48C2-9F1C-7F08D30F0183}"/>
      </w:docPartPr>
      <w:docPartBody>
        <w:p w:rsidRDefault="006D7DF4" w:rsidP="006D7DF4" w:rsidR="00910141">
          <w:pPr>
            <w:pStyle w:val="082FEF51001A4BF6933C507BEB19AE77"/>
          </w:pPr>
          <w:r>
            <w:rPr>
              <w:rStyle w:val="Tekstrezerviranogmjesta"/>
              <w:bdr w:frame="true" w:space="0" w:sz="0" w:color="auto" w:val="none"/>
            </w:rPr>
            <w:t>.._.._.._.._.._.._.._..</w:t>
          </w:r>
        </w:p>
      </w:docPartBody>
    </w:docPart>
    <w:docPart>
      <w:docPartPr>
        <w:name w:val="ECD5F6CFEF1B45FF80E8692E63A52FE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15B0209-A8C5-468B-BECE-55CA329824C6}"/>
      </w:docPartPr>
      <w:docPartBody>
        <w:p w:rsidRDefault="006D7DF4" w:rsidP="006D7DF4" w:rsidR="00910141">
          <w:pPr>
            <w:pStyle w:val="ECD5F6CFEF1B45FF80E8692E63A52FED"/>
          </w:pPr>
          <w:r w:rsidRPr="00565818">
            <w:rPr>
              <w:rStyle w:val="Tekstrezerviranogmjesta"/>
            </w:rPr>
            <w:t>_______________</w:t>
          </w:r>
        </w:p>
      </w:docPartBody>
    </w:docPart>
    <w:docPart>
      <w:docPartPr>
        <w:name w:val="C096FE80FC514226AC267AC2204EE45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2098DF9-656E-4D53-950C-798FBB1855D3}"/>
      </w:docPartPr>
      <w:docPartBody>
        <w:p w:rsidRDefault="006D7DF4" w:rsidP="006D7DF4" w:rsidR="00910141">
          <w:pPr>
            <w:pStyle w:val="C096FE80FC514226AC267AC2204EE45D"/>
          </w:pPr>
          <w:r w:rsidRPr="00242D1B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53970033C4740EEBF002ECC0B62E18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8C0384-0E19-4A0E-A4FF-0D48D1E8FF80}"/>
      </w:docPartPr>
      <w:docPartBody>
        <w:p w:rsidRDefault="006D7DF4" w:rsidP="006D7DF4" w:rsidR="00910141">
          <w:pPr>
            <w:pStyle w:val="053970033C4740EEBF002ECC0B62E186"/>
          </w:pPr>
          <w:r w:rsidRPr="00242D1B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217E1AB16FB4CAB9189DF90AFFA419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DE0CABA-B5C8-495F-8909-D2BE419BC7A2}"/>
      </w:docPartPr>
      <w:docPartBody>
        <w:p w:rsidRDefault="006D7DF4" w:rsidP="006D7DF4" w:rsidR="00910141">
          <w:pPr>
            <w:pStyle w:val="0217E1AB16FB4CAB9189DF90AFFA419A"/>
          </w:pPr>
          <w:r w:rsidRPr="00635BDD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E77D14A112449CC883F790B170B0E3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1CFC2B5-9507-49FF-8627-8C375030A575}"/>
      </w:docPartPr>
      <w:docPartBody>
        <w:p w:rsidRDefault="006D7DF4" w:rsidP="006D7DF4" w:rsidR="00910141">
          <w:pPr>
            <w:pStyle w:val="1E77D14A112449CC883F790B170B0E36"/>
          </w:pPr>
          <w:r w:rsidRPr="00242D1B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C2339FD6CFFB4CE6AA8954F85A29FC1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AB392E0-5F3B-4B90-8182-D6A52F14CBDD}"/>
      </w:docPartPr>
      <w:docPartBody>
        <w:p w:rsidRDefault="006D7DF4" w:rsidP="006D7DF4" w:rsidR="00910141">
          <w:pPr>
            <w:pStyle w:val="C2339FD6CFFB4CE6AA8954F85A29FC16"/>
          </w:pPr>
          <w:r w:rsidRPr="00242D1B">
            <w:rPr>
              <w:rStyle w:val="Tekstrezerviranogmjesta"/>
            </w:rPr>
            <w:t>__________</w:t>
          </w:r>
        </w:p>
      </w:docPartBody>
    </w:docPart>
    <w:docPart>
      <w:docPartPr>
        <w:name w:val="F3737C81646548708978877A0039398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033948-2C98-4501-AAC6-F397F4CAA360}"/>
      </w:docPartPr>
      <w:docPartBody>
        <w:p w:rsidRDefault="00B10D83" w:rsidR="00B21E70">
          <w:r w:rsidRPr="00AF648B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C9C82155239E469AB438840CA2A8E0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BA28EBC-0042-44BB-8AE7-F7693125B0D9}"/>
      </w:docPartPr>
      <w:docPartBody>
        <w:p w:rsidRDefault="00C54051" w:rsidP="00C54051" w:rsidR="0023502D">
          <w:pPr>
            <w:pStyle w:val="C9C82155239E469AB438840CA2A8E0AB"/>
          </w:pPr>
          <w:r w:rsidRPr="000E522A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9CA8C1BCCF7B4A4FA1CAC5B3F8D7865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FD4AEB2-ADC6-406E-B191-CB95876EFF63}"/>
      </w:docPartPr>
      <w:docPartBody>
        <w:p w:rsidRDefault="00C54051" w:rsidP="00C54051" w:rsidR="0023502D">
          <w:pPr>
            <w:pStyle w:val="9CA8C1BCCF7B4A4FA1CAC5B3F8D7865E"/>
          </w:pPr>
          <w:r w:rsidRPr="006F39FF">
            <w:rPr>
              <w:rStyle w:val="Tekstrezerviranogmjesta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onsolas">
    <w:panose1 w:val="020B0609020204030204"/>
    <w:charset w:val="EE"/>
    <w:family w:val="modern"/>
    <w:pitch w:val="fixed"/>
    <w:sig w:csb1="00000000" w:csb0="0000019F" w:usb3="00000000" w:usb2="00000009" w:usb1="4000FCFF" w:usb0="E10002FF"/>
  </w:font>
</w:fonts>
</file>

<file path=word/glossary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6D7DF4"/>
    <w:rsid w:val="0023502D"/>
    <w:rsid w:val="006D7DF4"/>
    <w:rsid w:val="00910141"/>
    <w:rsid w:val="00B10D83"/>
    <w:rsid w:val="00B21E70"/>
    <w:rsid w:val="00C54051"/>
    <w:rsid w:val="00CE1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EastAsia" w:hAnsiTheme="minorHAnsi" w:asciiTheme="minorHAnsi"/>
        <w:sz w:val="22"/>
        <w:szCs w:val="22"/>
        <w:lang w:bidi="ar-SA" w:eastAsia="hr-HR" w:val="hr-HR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rezerviranogmjesta" w:type="character">
    <w:name w:val="Placeholder Text"/>
    <w:basedOn w:val="Zadanifontodlomka"/>
    <w:uiPriority w:val="99"/>
    <w:semiHidden/>
    <w:rsid w:val="00C54051"/>
    <w:rPr>
      <w:noProof/>
      <w:color w:val="808080"/>
      <w:bdr w:space="0" w:sz="0" w:color="auto" w:val="none"/>
      <w:shd w:fill="CCFFFF" w:color="auto" w:val="clear"/>
      <w:lang w:val="hr-HR"/>
    </w:rPr>
  </w:style>
  <w:style w:customStyle="true" w:styleId="C614D2E2DEEF4F25B2E8D817ED2E6959" w:type="paragraph">
    <w:name w:val="C614D2E2DEEF4F25B2E8D817ED2E6959"/>
  </w:style>
  <w:style w:customStyle="true" w:styleId="2C725699A66D4794BD1F9548F7398C4F" w:type="paragraph">
    <w:name w:val="2C725699A66D4794BD1F9548F7398C4F"/>
  </w:style>
  <w:style w:customStyle="true" w:styleId="5DD20F7235FC4493A439324D8BD4231B" w:type="paragraph">
    <w:name w:val="5DD20F7235FC4493A439324D8BD4231B"/>
  </w:style>
  <w:style w:customStyle="true" w:styleId="52635D9A1F4C44E88711DDB2D0B6CB3B" w:type="paragraph">
    <w:name w:val="52635D9A1F4C44E88711DDB2D0B6CB3B"/>
  </w:style>
  <w:style w:customStyle="true" w:styleId="CCE9514C230748B694747F4C370DA084" w:type="paragraph">
    <w:name w:val="CCE9514C230748B694747F4C370DA084"/>
  </w:style>
  <w:style w:customStyle="true" w:styleId="27FE44C823A54BE38177CAAF0BC45AFA" w:type="paragraph">
    <w:name w:val="27FE44C823A54BE38177CAAF0BC45AFA"/>
  </w:style>
  <w:style w:customStyle="true" w:styleId="2CAB9F788F3B4B5686ABAA823C8E9270" w:type="paragraph">
    <w:name w:val="2CAB9F788F3B4B5686ABAA823C8E9270"/>
  </w:style>
  <w:style w:customStyle="true" w:styleId="6CC9463750DC4C2EBC2E37C421575E61" w:type="paragraph">
    <w:name w:val="6CC9463750DC4C2EBC2E37C421575E61"/>
  </w:style>
  <w:style w:customStyle="true" w:styleId="728C3CA6669F48E499755CD1ABB4BB46" w:type="paragraph">
    <w:name w:val="728C3CA6669F48E499755CD1ABB4BB46"/>
  </w:style>
  <w:style w:customStyle="true" w:styleId="939B5F3FF5624F93A0C27F71A20AAE16" w:type="paragraph">
    <w:name w:val="939B5F3FF5624F93A0C27F71A20AAE16"/>
  </w:style>
  <w:style w:customStyle="true" w:styleId="4E60F3791EE3465B8C0DB431C8CAB975" w:type="paragraph">
    <w:name w:val="4E60F3791EE3465B8C0DB431C8CAB975"/>
  </w:style>
  <w:style w:customStyle="true" w:styleId="3DB7BE70AE9746C5B030BE7A5CCA8D1C" w:type="paragraph">
    <w:name w:val="3DB7BE70AE9746C5B030BE7A5CCA8D1C"/>
  </w:style>
  <w:style w:customStyle="true" w:styleId="9A8E684B5132437CAD1D438A92A5CFBA" w:type="paragraph">
    <w:name w:val="9A8E684B5132437CAD1D438A92A5CFBA"/>
    <w:rsid w:val="006D7DF4"/>
  </w:style>
  <w:style w:customStyle="true" w:styleId="9B30B524D4D742EDB9CE20C38E334334" w:type="paragraph">
    <w:name w:val="9B30B524D4D742EDB9CE20C38E334334"/>
    <w:rsid w:val="006D7DF4"/>
  </w:style>
  <w:style w:customStyle="true" w:styleId="BC1A4963003E498781A88BBA2DDD853D" w:type="paragraph">
    <w:name w:val="BC1A4963003E498781A88BBA2DDD853D"/>
    <w:rsid w:val="006D7DF4"/>
  </w:style>
  <w:style w:customStyle="true" w:styleId="CDFDFE8500894DA7BC4615A9FA09B4F8" w:type="paragraph">
    <w:name w:val="CDFDFE8500894DA7BC4615A9FA09B4F8"/>
    <w:rsid w:val="006D7DF4"/>
  </w:style>
  <w:style w:customStyle="true" w:styleId="A620B772DEDD43E78F63371CB699FE9F" w:type="paragraph">
    <w:name w:val="A620B772DEDD43E78F63371CB699FE9F"/>
    <w:rsid w:val="006D7DF4"/>
  </w:style>
  <w:style w:customStyle="true" w:styleId="9493C97BCD3140059C0DFA6494D71171" w:type="paragraph">
    <w:name w:val="9493C97BCD3140059C0DFA6494D71171"/>
    <w:rsid w:val="006D7DF4"/>
  </w:style>
  <w:style w:customStyle="true" w:styleId="AC9987BF8ABC40D0A5C1A9B2FA19180A" w:type="paragraph">
    <w:name w:val="AC9987BF8ABC40D0A5C1A9B2FA19180A"/>
    <w:rsid w:val="006D7DF4"/>
  </w:style>
  <w:style w:customStyle="true" w:styleId="99AC649C5C404B57B9C44ABA4BEEB9DE" w:type="paragraph">
    <w:name w:val="99AC649C5C404B57B9C44ABA4BEEB9DE"/>
    <w:rsid w:val="006D7DF4"/>
  </w:style>
  <w:style w:customStyle="true" w:styleId="068FDE5D3A2C4755BE3AC4ECB960FA48" w:type="paragraph">
    <w:name w:val="068FDE5D3A2C4755BE3AC4ECB960FA48"/>
    <w:rsid w:val="006D7DF4"/>
  </w:style>
  <w:style w:customStyle="true" w:styleId="7AEBA3E89F414FADA3CB8D8D4861CDDC" w:type="paragraph">
    <w:name w:val="7AEBA3E89F414FADA3CB8D8D4861CDDC"/>
    <w:rsid w:val="006D7DF4"/>
  </w:style>
  <w:style w:customStyle="true" w:styleId="E62CA88F1CE1478D845F876F5CF8355D" w:type="paragraph">
    <w:name w:val="E62CA88F1CE1478D845F876F5CF8355D"/>
    <w:rsid w:val="006D7DF4"/>
  </w:style>
  <w:style w:customStyle="true" w:styleId="DCFFF49D761943CDB980DE592EBCE5E2" w:type="paragraph">
    <w:name w:val="DCFFF49D761943CDB980DE592EBCE5E2"/>
    <w:rsid w:val="006D7DF4"/>
  </w:style>
  <w:style w:customStyle="true" w:styleId="E7D7B30DF3E74FB8B047A5C43C59B629" w:type="paragraph">
    <w:name w:val="E7D7B30DF3E74FB8B047A5C43C59B629"/>
    <w:rsid w:val="006D7DF4"/>
  </w:style>
  <w:style w:customStyle="true" w:styleId="3C7AC4A2622A43A79640457ED9930812" w:type="paragraph">
    <w:name w:val="3C7AC4A2622A43A79640457ED9930812"/>
    <w:rsid w:val="006D7DF4"/>
  </w:style>
  <w:style w:customStyle="true" w:styleId="AEB305C060284966A89B167D2E9ECA15" w:type="paragraph">
    <w:name w:val="AEB305C060284966A89B167D2E9ECA15"/>
    <w:rsid w:val="006D7DF4"/>
  </w:style>
  <w:style w:customStyle="true" w:styleId="005A0561B6DD4DC4A3BDA9DF33C76746" w:type="paragraph">
    <w:name w:val="005A0561B6DD4DC4A3BDA9DF33C76746"/>
    <w:rsid w:val="006D7DF4"/>
  </w:style>
  <w:style w:customStyle="true" w:styleId="98824F257BF24F67BEB000AC7BE5E75B" w:type="paragraph">
    <w:name w:val="98824F257BF24F67BEB000AC7BE5E75B"/>
    <w:rsid w:val="006D7DF4"/>
  </w:style>
  <w:style w:customStyle="true" w:styleId="1089A40BC42F45ABB1312292EBF2ED69" w:type="paragraph">
    <w:name w:val="1089A40BC42F45ABB1312292EBF2ED69"/>
    <w:rsid w:val="006D7DF4"/>
  </w:style>
  <w:style w:customStyle="true" w:styleId="FB900BC74C6D4ED487D9D8C8A7FEA215" w:type="paragraph">
    <w:name w:val="FB900BC74C6D4ED487D9D8C8A7FEA215"/>
    <w:rsid w:val="006D7DF4"/>
  </w:style>
  <w:style w:customStyle="true" w:styleId="F875D9DBDB98478B8734BD54053AC893" w:type="paragraph">
    <w:name w:val="F875D9DBDB98478B8734BD54053AC893"/>
    <w:rsid w:val="006D7DF4"/>
  </w:style>
  <w:style w:customStyle="true" w:styleId="F17E29C7DC504CC6B57B9517FF7F57CA" w:type="paragraph">
    <w:name w:val="F17E29C7DC504CC6B57B9517FF7F57CA"/>
    <w:rsid w:val="006D7DF4"/>
  </w:style>
  <w:style w:customStyle="true" w:styleId="6B1D25CF643D4A0CA5459A762836B0A8" w:type="paragraph">
    <w:name w:val="6B1D25CF643D4A0CA5459A762836B0A8"/>
    <w:rsid w:val="006D7DF4"/>
  </w:style>
  <w:style w:customStyle="true" w:styleId="B0238EC4229E4E7491A637227E4D6164" w:type="paragraph">
    <w:name w:val="B0238EC4229E4E7491A637227E4D6164"/>
    <w:rsid w:val="006D7DF4"/>
  </w:style>
  <w:style w:customStyle="true" w:styleId="19351B19D09246DD9DDFAFB126B73599" w:type="paragraph">
    <w:name w:val="19351B19D09246DD9DDFAFB126B73599"/>
    <w:rsid w:val="006D7DF4"/>
  </w:style>
  <w:style w:customStyle="true" w:styleId="7AE6A32DE989489D8896C12F01D0A516" w:type="paragraph">
    <w:name w:val="7AE6A32DE989489D8896C12F01D0A516"/>
    <w:rsid w:val="006D7DF4"/>
  </w:style>
  <w:style w:customStyle="true" w:styleId="C63417371E5940B6B4493E89E350E765" w:type="paragraph">
    <w:name w:val="C63417371E5940B6B4493E89E350E765"/>
    <w:rsid w:val="006D7DF4"/>
  </w:style>
  <w:style w:customStyle="true" w:styleId="982A28DAD9514CEE8F226A7C0EA5DE20" w:type="paragraph">
    <w:name w:val="982A28DAD9514CEE8F226A7C0EA5DE20"/>
    <w:rsid w:val="006D7DF4"/>
  </w:style>
  <w:style w:customStyle="true" w:styleId="1F535171B5A043D2A5ADC0C30FC2A602" w:type="paragraph">
    <w:name w:val="1F535171B5A043D2A5ADC0C30FC2A602"/>
    <w:rsid w:val="006D7DF4"/>
  </w:style>
  <w:style w:customStyle="true" w:styleId="ACB749DD75114ABEA462E44105192F31" w:type="paragraph">
    <w:name w:val="ACB749DD75114ABEA462E44105192F31"/>
    <w:rsid w:val="006D7DF4"/>
  </w:style>
  <w:style w:customStyle="true" w:styleId="6DE486CDC5604A11A40088F864F84435" w:type="paragraph">
    <w:name w:val="6DE486CDC5604A11A40088F864F84435"/>
    <w:rsid w:val="006D7DF4"/>
  </w:style>
  <w:style w:customStyle="true" w:styleId="3E42CF5441A34ECCB249F1EC4A65726F" w:type="paragraph">
    <w:name w:val="3E42CF5441A34ECCB249F1EC4A65726F"/>
    <w:rsid w:val="006D7DF4"/>
  </w:style>
  <w:style w:customStyle="true" w:styleId="80258A4F5C1445D18A309C0F868F5D0A" w:type="paragraph">
    <w:name w:val="80258A4F5C1445D18A309C0F868F5D0A"/>
    <w:rsid w:val="006D7DF4"/>
  </w:style>
  <w:style w:customStyle="true" w:styleId="0C881627F72F46A4A499A8ADE6F8972C" w:type="paragraph">
    <w:name w:val="0C881627F72F46A4A499A8ADE6F8972C"/>
    <w:rsid w:val="006D7DF4"/>
  </w:style>
  <w:style w:customStyle="true" w:styleId="A682BA6731504C478AEFCD9E51C87030" w:type="paragraph">
    <w:name w:val="A682BA6731504C478AEFCD9E51C87030"/>
    <w:rsid w:val="006D7DF4"/>
  </w:style>
  <w:style w:customStyle="true" w:styleId="E998B2E62BFA4115BC506014452C141D" w:type="paragraph">
    <w:name w:val="E998B2E62BFA4115BC506014452C141D"/>
    <w:rsid w:val="006D7DF4"/>
  </w:style>
  <w:style w:customStyle="true" w:styleId="0E2D6F961F0D4BB9BAC169D96237F39D" w:type="paragraph">
    <w:name w:val="0E2D6F961F0D4BB9BAC169D96237F39D"/>
    <w:rsid w:val="006D7DF4"/>
  </w:style>
  <w:style w:customStyle="true" w:styleId="35858C9A71344D6988DB491CAC1C4EC0" w:type="paragraph">
    <w:name w:val="35858C9A71344D6988DB491CAC1C4EC0"/>
    <w:rsid w:val="006D7DF4"/>
  </w:style>
  <w:style w:customStyle="true" w:styleId="6942949B14134832A962D8730B6F8B5C" w:type="paragraph">
    <w:name w:val="6942949B14134832A962D8730B6F8B5C"/>
    <w:rsid w:val="006D7DF4"/>
  </w:style>
  <w:style w:customStyle="true" w:styleId="5BC05DD8F54045B6A7139A8E0C630F46" w:type="paragraph">
    <w:name w:val="5BC05DD8F54045B6A7139A8E0C630F46"/>
    <w:rsid w:val="006D7DF4"/>
  </w:style>
  <w:style w:customStyle="true" w:styleId="00C16E8EB46C46D39C77BBD257288382" w:type="paragraph">
    <w:name w:val="00C16E8EB46C46D39C77BBD257288382"/>
    <w:rsid w:val="006D7DF4"/>
  </w:style>
  <w:style w:customStyle="true" w:styleId="9600ACCE0E2C42E39DE88915F074BE72" w:type="paragraph">
    <w:name w:val="9600ACCE0E2C42E39DE88915F074BE72"/>
    <w:rsid w:val="006D7DF4"/>
  </w:style>
  <w:style w:customStyle="true" w:styleId="9B5861425BF84784871881DB38FE50B9" w:type="paragraph">
    <w:name w:val="9B5861425BF84784871881DB38FE50B9"/>
    <w:rsid w:val="006D7DF4"/>
  </w:style>
  <w:style w:customStyle="true" w:styleId="C23C35F0A419406886951411480F7495" w:type="paragraph">
    <w:name w:val="C23C35F0A419406886951411480F7495"/>
    <w:rsid w:val="006D7DF4"/>
  </w:style>
  <w:style w:customStyle="true" w:styleId="491BDA6460DB4A0F8D37B3C10012D3D4" w:type="paragraph">
    <w:name w:val="491BDA6460DB4A0F8D37B3C10012D3D4"/>
    <w:rsid w:val="006D7DF4"/>
  </w:style>
  <w:style w:customStyle="true" w:styleId="A4E948AAFBCC462C8BDBCB3E705786EC" w:type="paragraph">
    <w:name w:val="A4E948AAFBCC462C8BDBCB3E705786EC"/>
    <w:rsid w:val="006D7DF4"/>
  </w:style>
  <w:style w:customStyle="true" w:styleId="EEE739F6212E432BB27305CC4E2E8C73" w:type="paragraph">
    <w:name w:val="EEE739F6212E432BB27305CC4E2E8C73"/>
    <w:rsid w:val="006D7DF4"/>
  </w:style>
  <w:style w:customStyle="true" w:styleId="B19AF254668D43EBB747A8F1B464594D" w:type="paragraph">
    <w:name w:val="B19AF254668D43EBB747A8F1B464594D"/>
    <w:rsid w:val="006D7DF4"/>
  </w:style>
  <w:style w:customStyle="true" w:styleId="BA8C88649102417DB00C24612FE41C1B" w:type="paragraph">
    <w:name w:val="BA8C88649102417DB00C24612FE41C1B"/>
    <w:rsid w:val="006D7DF4"/>
  </w:style>
  <w:style w:customStyle="true" w:styleId="1F921280282244B6A790661C168E4D87" w:type="paragraph">
    <w:name w:val="1F921280282244B6A790661C168E4D87"/>
    <w:rsid w:val="006D7DF4"/>
  </w:style>
  <w:style w:customStyle="true" w:styleId="8F5F583A122B4C59910A52ACF8969DCA" w:type="paragraph">
    <w:name w:val="8F5F583A122B4C59910A52ACF8969DCA"/>
    <w:rsid w:val="006D7DF4"/>
  </w:style>
  <w:style w:customStyle="true" w:styleId="89871BAACBC6439EA258ED1851B98C4D" w:type="paragraph">
    <w:name w:val="89871BAACBC6439EA258ED1851B98C4D"/>
    <w:rsid w:val="006D7DF4"/>
  </w:style>
  <w:style w:customStyle="true" w:styleId="DFB7934887FA4BF58E9D48D1A1ACE034" w:type="paragraph">
    <w:name w:val="DFB7934887FA4BF58E9D48D1A1ACE034"/>
    <w:rsid w:val="006D7DF4"/>
  </w:style>
  <w:style w:customStyle="true" w:styleId="000B6CB51EAD423DB590B5006BA77CC5" w:type="paragraph">
    <w:name w:val="000B6CB51EAD423DB590B5006BA77CC5"/>
    <w:rsid w:val="006D7DF4"/>
  </w:style>
  <w:style w:customStyle="true" w:styleId="A5C2A1EA0B42430AB20A9CFB8B03617A" w:type="paragraph">
    <w:name w:val="A5C2A1EA0B42430AB20A9CFB8B03617A"/>
    <w:rsid w:val="006D7DF4"/>
  </w:style>
  <w:style w:customStyle="true" w:styleId="9EA673D925504ED9B300258B24751EB3" w:type="paragraph">
    <w:name w:val="9EA673D925504ED9B300258B24751EB3"/>
    <w:rsid w:val="006D7DF4"/>
  </w:style>
  <w:style w:customStyle="true" w:styleId="1E9882B1AC9445279A4834C78E171F36" w:type="paragraph">
    <w:name w:val="1E9882B1AC9445279A4834C78E171F36"/>
    <w:rsid w:val="006D7DF4"/>
  </w:style>
  <w:style w:customStyle="true" w:styleId="93B73BEE2D0B4BB29EC03BAE2DF3A832" w:type="paragraph">
    <w:name w:val="93B73BEE2D0B4BB29EC03BAE2DF3A832"/>
    <w:rsid w:val="006D7DF4"/>
  </w:style>
  <w:style w:customStyle="true" w:styleId="2CC5B2B5F39E49D3977B4A58352CFABB" w:type="paragraph">
    <w:name w:val="2CC5B2B5F39E49D3977B4A58352CFABB"/>
    <w:rsid w:val="006D7DF4"/>
  </w:style>
  <w:style w:customStyle="true" w:styleId="5CDAAE30D435469FB5CB2B7BD8B512BC" w:type="paragraph">
    <w:name w:val="5CDAAE30D435469FB5CB2B7BD8B512BC"/>
    <w:rsid w:val="006D7DF4"/>
  </w:style>
  <w:style w:customStyle="true" w:styleId="9F9C3ADC5C284A3A866C575262AE2D8D" w:type="paragraph">
    <w:name w:val="9F9C3ADC5C284A3A866C575262AE2D8D"/>
    <w:rsid w:val="006D7DF4"/>
  </w:style>
  <w:style w:customStyle="true" w:styleId="69B94603EC8E4D258C9AC7CFD0642A13" w:type="paragraph">
    <w:name w:val="69B94603EC8E4D258C9AC7CFD0642A13"/>
    <w:rsid w:val="006D7DF4"/>
  </w:style>
  <w:style w:customStyle="true" w:styleId="1DB9D54BF8DB4CA5A0C2E727146C97F2" w:type="paragraph">
    <w:name w:val="1DB9D54BF8DB4CA5A0C2E727146C97F2"/>
    <w:rsid w:val="006D7DF4"/>
  </w:style>
  <w:style w:customStyle="true" w:styleId="FEC5F3F77FC54AEA8632EF8029482416" w:type="paragraph">
    <w:name w:val="FEC5F3F77FC54AEA8632EF8029482416"/>
    <w:rsid w:val="006D7DF4"/>
  </w:style>
  <w:style w:customStyle="true" w:styleId="65D6E858F45A41BF8F341DF32B2273E4" w:type="paragraph">
    <w:name w:val="65D6E858F45A41BF8F341DF32B2273E4"/>
    <w:rsid w:val="006D7DF4"/>
  </w:style>
  <w:style w:customStyle="true" w:styleId="CB323E87242C42E8A33D9361D3F8A9BA" w:type="paragraph">
    <w:name w:val="CB323E87242C42E8A33D9361D3F8A9BA"/>
    <w:rsid w:val="006D7DF4"/>
  </w:style>
  <w:style w:customStyle="true" w:styleId="26A1DA5B5D0D4FC08D16F405B84AD0AA" w:type="paragraph">
    <w:name w:val="26A1DA5B5D0D4FC08D16F405B84AD0AA"/>
    <w:rsid w:val="006D7DF4"/>
  </w:style>
  <w:style w:customStyle="true" w:styleId="1E86F9DC604B462986D86854F9081C61" w:type="paragraph">
    <w:name w:val="1E86F9DC604B462986D86854F9081C61"/>
    <w:rsid w:val="006D7DF4"/>
  </w:style>
  <w:style w:customStyle="true" w:styleId="573A424A78954460B21BB6F533DA181A" w:type="paragraph">
    <w:name w:val="573A424A78954460B21BB6F533DA181A"/>
    <w:rsid w:val="006D7DF4"/>
  </w:style>
  <w:style w:customStyle="true" w:styleId="52C364EAE6A74639B9F448493AFDD430" w:type="paragraph">
    <w:name w:val="52C364EAE6A74639B9F448493AFDD430"/>
    <w:rsid w:val="006D7DF4"/>
  </w:style>
  <w:style w:customStyle="true" w:styleId="C0EA6F1A873242C4962FCAC74766F049" w:type="paragraph">
    <w:name w:val="C0EA6F1A873242C4962FCAC74766F049"/>
    <w:rsid w:val="006D7DF4"/>
  </w:style>
  <w:style w:customStyle="true" w:styleId="557B2EEC79D5419D8897F3038061EC81" w:type="paragraph">
    <w:name w:val="557B2EEC79D5419D8897F3038061EC81"/>
    <w:rsid w:val="006D7DF4"/>
  </w:style>
  <w:style w:customStyle="true" w:styleId="43A07B88943147799B20FCD24A1FCC2C" w:type="paragraph">
    <w:name w:val="43A07B88943147799B20FCD24A1FCC2C"/>
    <w:rsid w:val="006D7DF4"/>
  </w:style>
  <w:style w:customStyle="true" w:styleId="CCC1AC8E451E48219B51938B3AE6A57E" w:type="paragraph">
    <w:name w:val="CCC1AC8E451E48219B51938B3AE6A57E"/>
    <w:rsid w:val="006D7DF4"/>
  </w:style>
  <w:style w:customStyle="true" w:styleId="4DB944CB13ED42DD8F4819F95B3F3E08" w:type="paragraph">
    <w:name w:val="4DB944CB13ED42DD8F4819F95B3F3E08"/>
    <w:rsid w:val="006D7DF4"/>
  </w:style>
  <w:style w:customStyle="true" w:styleId="CA390F1E6017495CB313D956FBD43701" w:type="paragraph">
    <w:name w:val="CA390F1E6017495CB313D956FBD43701"/>
    <w:rsid w:val="006D7DF4"/>
  </w:style>
  <w:style w:customStyle="true" w:styleId="31925BD1AEBF4A4AAF211476FC922C44" w:type="paragraph">
    <w:name w:val="31925BD1AEBF4A4AAF211476FC922C44"/>
    <w:rsid w:val="006D7DF4"/>
  </w:style>
  <w:style w:customStyle="true" w:styleId="4833559D9CC840E6BAD33E06C09E0D59" w:type="paragraph">
    <w:name w:val="4833559D9CC840E6BAD33E06C09E0D59"/>
    <w:rsid w:val="006D7DF4"/>
  </w:style>
  <w:style w:customStyle="true" w:styleId="672206FCDD0D47CAABABE6AF0286C53A" w:type="paragraph">
    <w:name w:val="672206FCDD0D47CAABABE6AF0286C53A"/>
    <w:rsid w:val="006D7DF4"/>
  </w:style>
  <w:style w:customStyle="true" w:styleId="F3CD7F6592B340ABBC3C7FC92F4131AC" w:type="paragraph">
    <w:name w:val="F3CD7F6592B340ABBC3C7FC92F4131AC"/>
    <w:rsid w:val="006D7DF4"/>
  </w:style>
  <w:style w:customStyle="true" w:styleId="9E580E7430254B048F5BC2E9C29BCA22" w:type="paragraph">
    <w:name w:val="9E580E7430254B048F5BC2E9C29BCA22"/>
    <w:rsid w:val="006D7DF4"/>
  </w:style>
  <w:style w:customStyle="true" w:styleId="75653DEDA06544FFA925C4A2C577EDCA" w:type="paragraph">
    <w:name w:val="75653DEDA06544FFA925C4A2C577EDCA"/>
    <w:rsid w:val="006D7DF4"/>
  </w:style>
  <w:style w:customStyle="true" w:styleId="2A12E3566C9D4C24847D1544430AA6FF" w:type="paragraph">
    <w:name w:val="2A12E3566C9D4C24847D1544430AA6FF"/>
    <w:rsid w:val="006D7DF4"/>
  </w:style>
  <w:style w:customStyle="true" w:styleId="84EB7996185E42519C9583BB15F5C63C" w:type="paragraph">
    <w:name w:val="84EB7996185E42519C9583BB15F5C63C"/>
    <w:rsid w:val="006D7DF4"/>
  </w:style>
  <w:style w:customStyle="true" w:styleId="01075CA3531C42B381BEC842E377AC5C" w:type="paragraph">
    <w:name w:val="01075CA3531C42B381BEC842E377AC5C"/>
    <w:rsid w:val="006D7DF4"/>
  </w:style>
  <w:style w:customStyle="true" w:styleId="F88CFBB73D874F838107C71D94CB55C6" w:type="paragraph">
    <w:name w:val="F88CFBB73D874F838107C71D94CB55C6"/>
    <w:rsid w:val="006D7DF4"/>
  </w:style>
  <w:style w:customStyle="true" w:styleId="8E5325581933434AB7E853CC9A2D199E" w:type="paragraph">
    <w:name w:val="8E5325581933434AB7E853CC9A2D199E"/>
    <w:rsid w:val="006D7DF4"/>
  </w:style>
  <w:style w:customStyle="true" w:styleId="4B97320A37744C108B242DA605E27DD1" w:type="paragraph">
    <w:name w:val="4B97320A37744C108B242DA605E27DD1"/>
    <w:rsid w:val="006D7DF4"/>
  </w:style>
  <w:style w:customStyle="true" w:styleId="BDC7EED20A2D4D4E9DBF9336EA59B8EF" w:type="paragraph">
    <w:name w:val="BDC7EED20A2D4D4E9DBF9336EA59B8EF"/>
    <w:rsid w:val="006D7DF4"/>
  </w:style>
  <w:style w:customStyle="true" w:styleId="CFB5E818F6E14BF3B0F80201729C96D0" w:type="paragraph">
    <w:name w:val="CFB5E818F6E14BF3B0F80201729C96D0"/>
    <w:rsid w:val="006D7DF4"/>
  </w:style>
  <w:style w:customStyle="true" w:styleId="92F37662CF1745D1988188632F46F292" w:type="paragraph">
    <w:name w:val="92F37662CF1745D1988188632F46F292"/>
    <w:rsid w:val="006D7DF4"/>
  </w:style>
  <w:style w:customStyle="true" w:styleId="EE89F6E575424BCFA4DDA6E2F4F794E4" w:type="paragraph">
    <w:name w:val="EE89F6E575424BCFA4DDA6E2F4F794E4"/>
    <w:rsid w:val="006D7DF4"/>
  </w:style>
  <w:style w:customStyle="true" w:styleId="0A8BA3C64D114EFA83066ECDE5996C9E" w:type="paragraph">
    <w:name w:val="0A8BA3C64D114EFA83066ECDE5996C9E"/>
    <w:rsid w:val="006D7DF4"/>
  </w:style>
  <w:style w:customStyle="true" w:styleId="B1CA0AC2D9F24A50B2FA0F33A50B7387" w:type="paragraph">
    <w:name w:val="B1CA0AC2D9F24A50B2FA0F33A50B7387"/>
    <w:rsid w:val="006D7DF4"/>
  </w:style>
  <w:style w:customStyle="true" w:styleId="ECB70B1CF9AA417E9F2A2A5BB78A8552" w:type="paragraph">
    <w:name w:val="ECB70B1CF9AA417E9F2A2A5BB78A8552"/>
    <w:rsid w:val="006D7DF4"/>
  </w:style>
  <w:style w:customStyle="true" w:styleId="D7B27EEA98FA4EF18D04B0CE22261729" w:type="paragraph">
    <w:name w:val="D7B27EEA98FA4EF18D04B0CE22261729"/>
    <w:rsid w:val="006D7DF4"/>
  </w:style>
  <w:style w:customStyle="true" w:styleId="E13B895721B5469D9737D7E056210D7E" w:type="paragraph">
    <w:name w:val="E13B895721B5469D9737D7E056210D7E"/>
    <w:rsid w:val="006D7DF4"/>
  </w:style>
  <w:style w:customStyle="true" w:styleId="7B088E796ACE41298C1B356FABA0D1F5" w:type="paragraph">
    <w:name w:val="7B088E796ACE41298C1B356FABA0D1F5"/>
    <w:rsid w:val="006D7DF4"/>
  </w:style>
  <w:style w:customStyle="true" w:styleId="C2958EA5948B4653B7FE201574696BC8" w:type="paragraph">
    <w:name w:val="C2958EA5948B4653B7FE201574696BC8"/>
    <w:rsid w:val="006D7DF4"/>
  </w:style>
  <w:style w:customStyle="true" w:styleId="F0C1552F117D4FE09282A03625BF0BC0" w:type="paragraph">
    <w:name w:val="F0C1552F117D4FE09282A03625BF0BC0"/>
    <w:rsid w:val="006D7DF4"/>
  </w:style>
  <w:style w:customStyle="true" w:styleId="40FEA68DD45740B3A6ECAF852C3553AA" w:type="paragraph">
    <w:name w:val="40FEA68DD45740B3A6ECAF852C3553AA"/>
    <w:rsid w:val="006D7DF4"/>
  </w:style>
  <w:style w:customStyle="true" w:styleId="967A9CF66FD7468A956883EE74E17A1C" w:type="paragraph">
    <w:name w:val="967A9CF66FD7468A956883EE74E17A1C"/>
    <w:rsid w:val="006D7DF4"/>
  </w:style>
  <w:style w:customStyle="true" w:styleId="CBFF2B2B845E4F60BC0D330FE2692A16" w:type="paragraph">
    <w:name w:val="CBFF2B2B845E4F60BC0D330FE2692A16"/>
    <w:rsid w:val="006D7DF4"/>
  </w:style>
  <w:style w:customStyle="true" w:styleId="863B8B74CD71464BB0B8A5D3C388F005" w:type="paragraph">
    <w:name w:val="863B8B74CD71464BB0B8A5D3C388F005"/>
    <w:rsid w:val="006D7DF4"/>
  </w:style>
  <w:style w:customStyle="true" w:styleId="FB84AF48291C4C10BE32DC2151340C4F" w:type="paragraph">
    <w:name w:val="FB84AF48291C4C10BE32DC2151340C4F"/>
    <w:rsid w:val="006D7DF4"/>
  </w:style>
  <w:style w:customStyle="true" w:styleId="1391FE6F8A264AEFA3FAE5F1818E07B5" w:type="paragraph">
    <w:name w:val="1391FE6F8A264AEFA3FAE5F1818E07B5"/>
    <w:rsid w:val="006D7DF4"/>
  </w:style>
  <w:style w:customStyle="true" w:styleId="A6DD12F26EA04724A3DA689842D90BC6" w:type="paragraph">
    <w:name w:val="A6DD12F26EA04724A3DA689842D90BC6"/>
    <w:rsid w:val="006D7DF4"/>
  </w:style>
  <w:style w:customStyle="true" w:styleId="3665D6AAF1284A05AF0EC9096E4340D0" w:type="paragraph">
    <w:name w:val="3665D6AAF1284A05AF0EC9096E4340D0"/>
    <w:rsid w:val="006D7DF4"/>
  </w:style>
  <w:style w:customStyle="true" w:styleId="6DC5B3610C26414DAB62AAA3B0A46246" w:type="paragraph">
    <w:name w:val="6DC5B3610C26414DAB62AAA3B0A46246"/>
    <w:rsid w:val="006D7DF4"/>
  </w:style>
  <w:style w:customStyle="true" w:styleId="5803650F5E3142698443E2A9259ECD73" w:type="paragraph">
    <w:name w:val="5803650F5E3142698443E2A9259ECD73"/>
    <w:rsid w:val="006D7DF4"/>
  </w:style>
  <w:style w:customStyle="true" w:styleId="FAA0AD2634AD463398D9DFD849889AFC" w:type="paragraph">
    <w:name w:val="FAA0AD2634AD463398D9DFD849889AFC"/>
    <w:rsid w:val="006D7DF4"/>
  </w:style>
  <w:style w:customStyle="true" w:styleId="FF02F6FEB3334FC0BE5EC4F59F2DADE2" w:type="paragraph">
    <w:name w:val="FF02F6FEB3334FC0BE5EC4F59F2DADE2"/>
    <w:rsid w:val="006D7DF4"/>
  </w:style>
  <w:style w:customStyle="true" w:styleId="A4E69D878DB34A5FA92A9B60BD6960DC" w:type="paragraph">
    <w:name w:val="A4E69D878DB34A5FA92A9B60BD6960DC"/>
    <w:rsid w:val="006D7DF4"/>
  </w:style>
  <w:style w:customStyle="true" w:styleId="033FF82160DF4226A74F01BDD6CD7CC0" w:type="paragraph">
    <w:name w:val="033FF82160DF4226A74F01BDD6CD7CC0"/>
    <w:rsid w:val="006D7DF4"/>
  </w:style>
  <w:style w:customStyle="true" w:styleId="81F8CFE71FA8498691883FB35A9B7F04" w:type="paragraph">
    <w:name w:val="81F8CFE71FA8498691883FB35A9B7F04"/>
    <w:rsid w:val="006D7DF4"/>
  </w:style>
  <w:style w:customStyle="true" w:styleId="7583505EFF09453A86520CD2AB25C38C" w:type="paragraph">
    <w:name w:val="7583505EFF09453A86520CD2AB25C38C"/>
    <w:rsid w:val="006D7DF4"/>
  </w:style>
  <w:style w:customStyle="true" w:styleId="4AA7B8D7B0164B91ACF8C97BAA6A4708" w:type="paragraph">
    <w:name w:val="4AA7B8D7B0164B91ACF8C97BAA6A4708"/>
    <w:rsid w:val="006D7DF4"/>
  </w:style>
  <w:style w:customStyle="true" w:styleId="C71F1466E2674FD6858CC88B65C2B488" w:type="paragraph">
    <w:name w:val="C71F1466E2674FD6858CC88B65C2B488"/>
    <w:rsid w:val="006D7DF4"/>
  </w:style>
  <w:style w:customStyle="true" w:styleId="9A01EF48380C40EAB6034E2F75E707E7" w:type="paragraph">
    <w:name w:val="9A01EF48380C40EAB6034E2F75E707E7"/>
    <w:rsid w:val="006D7DF4"/>
  </w:style>
  <w:style w:customStyle="true" w:styleId="DF68CD454EE74B49892E6A1343902693" w:type="paragraph">
    <w:name w:val="DF68CD454EE74B49892E6A1343902693"/>
    <w:rsid w:val="006D7DF4"/>
  </w:style>
  <w:style w:customStyle="true" w:styleId="CE97A674F4CC4098A5561F829D302F15" w:type="paragraph">
    <w:name w:val="CE97A674F4CC4098A5561F829D302F15"/>
    <w:rsid w:val="006D7DF4"/>
  </w:style>
  <w:style w:customStyle="true" w:styleId="CFB6FD4F40774CD281A5DB7434F4D4D4" w:type="paragraph">
    <w:name w:val="CFB6FD4F40774CD281A5DB7434F4D4D4"/>
    <w:rsid w:val="006D7DF4"/>
  </w:style>
  <w:style w:customStyle="true" w:styleId="18A04638D6504FBFB1926609E0FDEFB9" w:type="paragraph">
    <w:name w:val="18A04638D6504FBFB1926609E0FDEFB9"/>
    <w:rsid w:val="006D7DF4"/>
  </w:style>
  <w:style w:customStyle="true" w:styleId="8776D3882EEC4EAFAB232BCE9E4ADD75" w:type="paragraph">
    <w:name w:val="8776D3882EEC4EAFAB232BCE9E4ADD75"/>
    <w:rsid w:val="006D7DF4"/>
  </w:style>
  <w:style w:customStyle="true" w:styleId="A531D4E7EBBE49CE801E1BE2201B4943" w:type="paragraph">
    <w:name w:val="A531D4E7EBBE49CE801E1BE2201B4943"/>
    <w:rsid w:val="006D7DF4"/>
  </w:style>
  <w:style w:customStyle="true" w:styleId="EE15D8BDD4684045BF4F5B6EE927D806" w:type="paragraph">
    <w:name w:val="EE15D8BDD4684045BF4F5B6EE927D806"/>
    <w:rsid w:val="006D7DF4"/>
  </w:style>
  <w:style w:customStyle="true" w:styleId="84D6B3E031C2478BA335A50FEE995CE7" w:type="paragraph">
    <w:name w:val="84D6B3E031C2478BA335A50FEE995CE7"/>
    <w:rsid w:val="006D7DF4"/>
  </w:style>
  <w:style w:customStyle="true" w:styleId="232DFE3FA9C644F99AC643346DC620CB" w:type="paragraph">
    <w:name w:val="232DFE3FA9C644F99AC643346DC620CB"/>
    <w:rsid w:val="006D7DF4"/>
  </w:style>
  <w:style w:customStyle="true" w:styleId="A85DF8ECCC19402B8B152CE7DEAA56A4" w:type="paragraph">
    <w:name w:val="A85DF8ECCC19402B8B152CE7DEAA56A4"/>
    <w:rsid w:val="006D7DF4"/>
  </w:style>
  <w:style w:customStyle="true" w:styleId="8680316D06C541E08739C4E8DAC24B14" w:type="paragraph">
    <w:name w:val="8680316D06C541E08739C4E8DAC24B14"/>
    <w:rsid w:val="006D7DF4"/>
  </w:style>
  <w:style w:customStyle="true" w:styleId="47DFCA8E7B7C4DEDA5E70D94737C4418" w:type="paragraph">
    <w:name w:val="47DFCA8E7B7C4DEDA5E70D94737C4418"/>
    <w:rsid w:val="006D7DF4"/>
  </w:style>
  <w:style w:customStyle="true" w:styleId="A6AE089789704ABE9183130A75EF288F" w:type="paragraph">
    <w:name w:val="A6AE089789704ABE9183130A75EF288F"/>
    <w:rsid w:val="006D7DF4"/>
  </w:style>
  <w:style w:customStyle="true" w:styleId="C6432BD5581B4B54AD4C075CBCFF4D3C" w:type="paragraph">
    <w:name w:val="C6432BD5581B4B54AD4C075CBCFF4D3C"/>
    <w:rsid w:val="006D7DF4"/>
  </w:style>
  <w:style w:customStyle="true" w:styleId="963ADE5A2DD643A68D7B8DE093102FC6" w:type="paragraph">
    <w:name w:val="963ADE5A2DD643A68D7B8DE093102FC6"/>
    <w:rsid w:val="006D7DF4"/>
  </w:style>
  <w:style w:customStyle="true" w:styleId="3197FF9804754933B2CA2DC433044098" w:type="paragraph">
    <w:name w:val="3197FF9804754933B2CA2DC433044098"/>
    <w:rsid w:val="006D7DF4"/>
  </w:style>
  <w:style w:customStyle="true" w:styleId="CBA1239FA4DD450CAA900113E990FD6F" w:type="paragraph">
    <w:name w:val="CBA1239FA4DD450CAA900113E990FD6F"/>
    <w:rsid w:val="006D7DF4"/>
  </w:style>
  <w:style w:customStyle="true" w:styleId="1B4F405D97144ADA8EC7CCB11686C3E4" w:type="paragraph">
    <w:name w:val="1B4F405D97144ADA8EC7CCB11686C3E4"/>
    <w:rsid w:val="006D7DF4"/>
  </w:style>
  <w:style w:customStyle="true" w:styleId="545373C5FBF64FD6BDCA8A6608A3F931" w:type="paragraph">
    <w:name w:val="545373C5FBF64FD6BDCA8A6608A3F931"/>
    <w:rsid w:val="006D7DF4"/>
  </w:style>
  <w:style w:customStyle="true" w:styleId="ECAAA020D06242BB9E2BCA197FB0C2F8" w:type="paragraph">
    <w:name w:val="ECAAA020D06242BB9E2BCA197FB0C2F8"/>
    <w:rsid w:val="006D7DF4"/>
  </w:style>
  <w:style w:customStyle="true" w:styleId="54EB2D65114F472CB69BAF10C26B8339" w:type="paragraph">
    <w:name w:val="54EB2D65114F472CB69BAF10C26B8339"/>
    <w:rsid w:val="006D7DF4"/>
  </w:style>
  <w:style w:customStyle="true" w:styleId="029EF9FB3EDB4D8898279D90685CDB87" w:type="paragraph">
    <w:name w:val="029EF9FB3EDB4D8898279D90685CDB87"/>
    <w:rsid w:val="006D7DF4"/>
  </w:style>
  <w:style w:customStyle="true" w:styleId="9217CF345492491C9939CF2FE44EC461" w:type="paragraph">
    <w:name w:val="9217CF345492491C9939CF2FE44EC461"/>
    <w:rsid w:val="006D7DF4"/>
  </w:style>
  <w:style w:customStyle="true" w:styleId="C118E6225BB44515B57CA5EC8D7A2452" w:type="paragraph">
    <w:name w:val="C118E6225BB44515B57CA5EC8D7A2452"/>
    <w:rsid w:val="006D7DF4"/>
  </w:style>
  <w:style w:customStyle="true" w:styleId="191CE10954184E4580E009C1D670B033" w:type="paragraph">
    <w:name w:val="191CE10954184E4580E009C1D670B033"/>
    <w:rsid w:val="006D7DF4"/>
  </w:style>
  <w:style w:customStyle="true" w:styleId="BFDFD34B6ADB4581A0A50CDE691A55AC" w:type="paragraph">
    <w:name w:val="BFDFD34B6ADB4581A0A50CDE691A55AC"/>
    <w:rsid w:val="006D7DF4"/>
  </w:style>
  <w:style w:customStyle="true" w:styleId="F8AFBC98FAB84C13913FE111304AEE37" w:type="paragraph">
    <w:name w:val="F8AFBC98FAB84C13913FE111304AEE37"/>
    <w:rsid w:val="006D7DF4"/>
  </w:style>
  <w:style w:customStyle="true" w:styleId="7ACB56DF93864B41B3F47976E8779CB0" w:type="paragraph">
    <w:name w:val="7ACB56DF93864B41B3F47976E8779CB0"/>
    <w:rsid w:val="006D7DF4"/>
  </w:style>
  <w:style w:customStyle="true" w:styleId="5B9FDC8FB3D14E4E9EB73F4D49F30221" w:type="paragraph">
    <w:name w:val="5B9FDC8FB3D14E4E9EB73F4D49F30221"/>
    <w:rsid w:val="006D7DF4"/>
  </w:style>
  <w:style w:customStyle="true" w:styleId="7B15CA79F23E437F84993A890BC55E26" w:type="paragraph">
    <w:name w:val="7B15CA79F23E437F84993A890BC55E26"/>
    <w:rsid w:val="006D7DF4"/>
  </w:style>
  <w:style w:customStyle="true" w:styleId="EA2A2D1A915E400988249631A582A351" w:type="paragraph">
    <w:name w:val="EA2A2D1A915E400988249631A582A351"/>
    <w:rsid w:val="006D7DF4"/>
  </w:style>
  <w:style w:customStyle="true" w:styleId="A59B5420743B424ABAE1031F22A9833E" w:type="paragraph">
    <w:name w:val="A59B5420743B424ABAE1031F22A9833E"/>
    <w:rsid w:val="006D7DF4"/>
  </w:style>
  <w:style w:customStyle="true" w:styleId="D9E02EC78CC344E5B76CEA4C0810C2BE" w:type="paragraph">
    <w:name w:val="D9E02EC78CC344E5B76CEA4C0810C2BE"/>
    <w:rsid w:val="006D7DF4"/>
  </w:style>
  <w:style w:customStyle="true" w:styleId="C36594023B9F40D9AFBEB355FB898367" w:type="paragraph">
    <w:name w:val="C36594023B9F40D9AFBEB355FB898367"/>
    <w:rsid w:val="006D7DF4"/>
  </w:style>
  <w:style w:customStyle="true" w:styleId="AC9BD76380364675B3217E8B605D495C" w:type="paragraph">
    <w:name w:val="AC9BD76380364675B3217E8B605D495C"/>
    <w:rsid w:val="006D7DF4"/>
  </w:style>
  <w:style w:customStyle="true" w:styleId="898ED153ADD645549037E7759D06C7E2" w:type="paragraph">
    <w:name w:val="898ED153ADD645549037E7759D06C7E2"/>
    <w:rsid w:val="006D7DF4"/>
  </w:style>
  <w:style w:customStyle="true" w:styleId="4BF51EE4F5E44129A3A37FB5AE39016B" w:type="paragraph">
    <w:name w:val="4BF51EE4F5E44129A3A37FB5AE39016B"/>
    <w:rsid w:val="006D7DF4"/>
  </w:style>
  <w:style w:customStyle="true" w:styleId="E48E3BCBB5CE4B2FB9E5B41C7B920608" w:type="paragraph">
    <w:name w:val="E48E3BCBB5CE4B2FB9E5B41C7B920608"/>
    <w:rsid w:val="006D7DF4"/>
  </w:style>
  <w:style w:customStyle="true" w:styleId="84320D7A599242CE889F01AA06C6B3B3" w:type="paragraph">
    <w:name w:val="84320D7A599242CE889F01AA06C6B3B3"/>
    <w:rsid w:val="006D7DF4"/>
  </w:style>
  <w:style w:customStyle="true" w:styleId="E586F6E2906F45DD8A32AFC6529C03E7" w:type="paragraph">
    <w:name w:val="E586F6E2906F45DD8A32AFC6529C03E7"/>
    <w:rsid w:val="006D7DF4"/>
  </w:style>
  <w:style w:customStyle="true" w:styleId="B40AB793C35A4A2AB36DE6EC63267056" w:type="paragraph">
    <w:name w:val="B40AB793C35A4A2AB36DE6EC63267056"/>
    <w:rsid w:val="006D7DF4"/>
  </w:style>
  <w:style w:customStyle="true" w:styleId="C4C935819E5D42069C34E1DB45F8634C" w:type="paragraph">
    <w:name w:val="C4C935819E5D42069C34E1DB45F8634C"/>
    <w:rsid w:val="006D7DF4"/>
  </w:style>
  <w:style w:customStyle="true" w:styleId="6DA601C1E2FA4C2E90AA50D9EEE03390" w:type="paragraph">
    <w:name w:val="6DA601C1E2FA4C2E90AA50D9EEE03390"/>
    <w:rsid w:val="006D7DF4"/>
  </w:style>
  <w:style w:customStyle="true" w:styleId="D43F4FDEAB034140A1A1B086A71BD59D" w:type="paragraph">
    <w:name w:val="D43F4FDEAB034140A1A1B086A71BD59D"/>
    <w:rsid w:val="006D7DF4"/>
  </w:style>
  <w:style w:customStyle="true" w:styleId="31A813AE09754CF8A2C1358CD839CB86" w:type="paragraph">
    <w:name w:val="31A813AE09754CF8A2C1358CD839CB86"/>
    <w:rsid w:val="006D7DF4"/>
  </w:style>
  <w:style w:customStyle="true" w:styleId="C6552C915C6A41B2AEA1EA0103CDAB1F" w:type="paragraph">
    <w:name w:val="C6552C915C6A41B2AEA1EA0103CDAB1F"/>
    <w:rsid w:val="006D7DF4"/>
  </w:style>
  <w:style w:customStyle="true" w:styleId="A17EDD81437B45BCA281731B18E8A57D" w:type="paragraph">
    <w:name w:val="A17EDD81437B45BCA281731B18E8A57D"/>
    <w:rsid w:val="006D7DF4"/>
  </w:style>
  <w:style w:customStyle="true" w:styleId="8E84D49F00F34A198429AADA9E59D1D2" w:type="paragraph">
    <w:name w:val="8E84D49F00F34A198429AADA9E59D1D2"/>
    <w:rsid w:val="006D7DF4"/>
  </w:style>
  <w:style w:customStyle="true" w:styleId="80312DEB72DD4098AE2D7AFA556E557A" w:type="paragraph">
    <w:name w:val="80312DEB72DD4098AE2D7AFA556E557A"/>
    <w:rsid w:val="006D7DF4"/>
  </w:style>
  <w:style w:customStyle="true" w:styleId="D3021D4839A94F3C93D5F99E6FCCA339" w:type="paragraph">
    <w:name w:val="D3021D4839A94F3C93D5F99E6FCCA339"/>
    <w:rsid w:val="006D7DF4"/>
  </w:style>
  <w:style w:customStyle="true" w:styleId="BE4054E0F94D4940AC9B6D7FFE53415C" w:type="paragraph">
    <w:name w:val="BE4054E0F94D4940AC9B6D7FFE53415C"/>
    <w:rsid w:val="006D7DF4"/>
  </w:style>
  <w:style w:customStyle="true" w:styleId="082FEF51001A4BF6933C507BEB19AE77" w:type="paragraph">
    <w:name w:val="082FEF51001A4BF6933C507BEB19AE77"/>
    <w:rsid w:val="006D7DF4"/>
  </w:style>
  <w:style w:customStyle="true" w:styleId="ECD5F6CFEF1B45FF80E8692E63A52FED" w:type="paragraph">
    <w:name w:val="ECD5F6CFEF1B45FF80E8692E63A52FED"/>
    <w:rsid w:val="006D7DF4"/>
  </w:style>
  <w:style w:customStyle="true" w:styleId="C096FE80FC514226AC267AC2204EE45D" w:type="paragraph">
    <w:name w:val="C096FE80FC514226AC267AC2204EE45D"/>
    <w:rsid w:val="006D7DF4"/>
  </w:style>
  <w:style w:customStyle="true" w:styleId="053970033C4740EEBF002ECC0B62E186" w:type="paragraph">
    <w:name w:val="053970033C4740EEBF002ECC0B62E186"/>
    <w:rsid w:val="006D7DF4"/>
  </w:style>
  <w:style w:customStyle="true" w:styleId="05ED2D0D7E8244379016B708A90B1412" w:type="paragraph">
    <w:name w:val="05ED2D0D7E8244379016B708A90B1412"/>
    <w:rsid w:val="006D7DF4"/>
  </w:style>
  <w:style w:customStyle="true" w:styleId="0217E1AB16FB4CAB9189DF90AFFA419A" w:type="paragraph">
    <w:name w:val="0217E1AB16FB4CAB9189DF90AFFA419A"/>
    <w:rsid w:val="006D7DF4"/>
  </w:style>
  <w:style w:customStyle="true" w:styleId="1E77D14A112449CC883F790B170B0E36" w:type="paragraph">
    <w:name w:val="1E77D14A112449CC883F790B170B0E36"/>
    <w:rsid w:val="006D7DF4"/>
  </w:style>
  <w:style w:customStyle="true" w:styleId="C2339FD6CFFB4CE6AA8954F85A29FC16" w:type="paragraph">
    <w:name w:val="C2339FD6CFFB4CE6AA8954F85A29FC16"/>
    <w:rsid w:val="006D7DF4"/>
  </w:style>
  <w:style w:customStyle="true" w:styleId="C9C82155239E469AB438840CA2A8E0AB" w:type="paragraph">
    <w:name w:val="C9C82155239E469AB438840CA2A8E0AB"/>
    <w:rsid w:val="00C54051"/>
  </w:style>
  <w:style w:customStyle="true" w:styleId="9CA8C1BCCF7B4A4FA1CAC5B3F8D7865E" w:type="paragraph">
    <w:name w:val="9CA8C1BCCF7B4A4FA1CAC5B3F8D7865E"/>
    <w:rsid w:val="00C54051"/>
  </w:style>
</w:styles>
</file>

<file path=word/glossary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hr-HR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rezerviranogmjesta" w:type="character">
    <w:name w:val="Placeholder Text"/>
    <w:basedOn w:val="Zadanifontodlomka"/>
    <w:uiPriority w:val="99"/>
    <w:semiHidden/>
    <w:rsid w:val="00C54051"/>
    <w:rPr>
      <w:noProof/>
      <w:color w:val="808080"/>
      <w:bdr w:color="auto" w:space="0" w:sz="0" w:val="none"/>
      <w:shd w:color="auto" w:fill="CCFFFF" w:val="clear"/>
      <w:lang w:val="hr-HR"/>
    </w:rPr>
  </w:style>
  <w:style w:customStyle="1" w:styleId="C614D2E2DEEF4F25B2E8D817ED2E6959" w:type="paragraph">
    <w:name w:val="C614D2E2DEEF4F25B2E8D817ED2E6959"/>
  </w:style>
  <w:style w:customStyle="1" w:styleId="2C725699A66D4794BD1F9548F7398C4F" w:type="paragraph">
    <w:name w:val="2C725699A66D4794BD1F9548F7398C4F"/>
  </w:style>
  <w:style w:customStyle="1" w:styleId="5DD20F7235FC4493A439324D8BD4231B" w:type="paragraph">
    <w:name w:val="5DD20F7235FC4493A439324D8BD4231B"/>
  </w:style>
  <w:style w:customStyle="1" w:styleId="52635D9A1F4C44E88711DDB2D0B6CB3B" w:type="paragraph">
    <w:name w:val="52635D9A1F4C44E88711DDB2D0B6CB3B"/>
  </w:style>
  <w:style w:customStyle="1" w:styleId="CCE9514C230748B694747F4C370DA084" w:type="paragraph">
    <w:name w:val="CCE9514C230748B694747F4C370DA084"/>
  </w:style>
  <w:style w:customStyle="1" w:styleId="27FE44C823A54BE38177CAAF0BC45AFA" w:type="paragraph">
    <w:name w:val="27FE44C823A54BE38177CAAF0BC45AFA"/>
  </w:style>
  <w:style w:customStyle="1" w:styleId="2CAB9F788F3B4B5686ABAA823C8E9270" w:type="paragraph">
    <w:name w:val="2CAB9F788F3B4B5686ABAA823C8E9270"/>
  </w:style>
  <w:style w:customStyle="1" w:styleId="6CC9463750DC4C2EBC2E37C421575E61" w:type="paragraph">
    <w:name w:val="6CC9463750DC4C2EBC2E37C421575E61"/>
  </w:style>
  <w:style w:customStyle="1" w:styleId="728C3CA6669F48E499755CD1ABB4BB46" w:type="paragraph">
    <w:name w:val="728C3CA6669F48E499755CD1ABB4BB46"/>
  </w:style>
  <w:style w:customStyle="1" w:styleId="939B5F3FF5624F93A0C27F71A20AAE16" w:type="paragraph">
    <w:name w:val="939B5F3FF5624F93A0C27F71A20AAE16"/>
  </w:style>
  <w:style w:customStyle="1" w:styleId="4E60F3791EE3465B8C0DB431C8CAB975" w:type="paragraph">
    <w:name w:val="4E60F3791EE3465B8C0DB431C8CAB975"/>
  </w:style>
  <w:style w:customStyle="1" w:styleId="3DB7BE70AE9746C5B030BE7A5CCA8D1C" w:type="paragraph">
    <w:name w:val="3DB7BE70AE9746C5B030BE7A5CCA8D1C"/>
  </w:style>
  <w:style w:customStyle="1" w:styleId="9A8E684B5132437CAD1D438A92A5CFBA" w:type="paragraph">
    <w:name w:val="9A8E684B5132437CAD1D438A92A5CFBA"/>
    <w:rsid w:val="006D7DF4"/>
  </w:style>
  <w:style w:customStyle="1" w:styleId="9B30B524D4D742EDB9CE20C38E334334" w:type="paragraph">
    <w:name w:val="9B30B524D4D742EDB9CE20C38E334334"/>
    <w:rsid w:val="006D7DF4"/>
  </w:style>
  <w:style w:customStyle="1" w:styleId="BC1A4963003E498781A88BBA2DDD853D" w:type="paragraph">
    <w:name w:val="BC1A4963003E498781A88BBA2DDD853D"/>
    <w:rsid w:val="006D7DF4"/>
  </w:style>
  <w:style w:customStyle="1" w:styleId="CDFDFE8500894DA7BC4615A9FA09B4F8" w:type="paragraph">
    <w:name w:val="CDFDFE8500894DA7BC4615A9FA09B4F8"/>
    <w:rsid w:val="006D7DF4"/>
  </w:style>
  <w:style w:customStyle="1" w:styleId="A620B772DEDD43E78F63371CB699FE9F" w:type="paragraph">
    <w:name w:val="A620B772DEDD43E78F63371CB699FE9F"/>
    <w:rsid w:val="006D7DF4"/>
  </w:style>
  <w:style w:customStyle="1" w:styleId="9493C97BCD3140059C0DFA6494D71171" w:type="paragraph">
    <w:name w:val="9493C97BCD3140059C0DFA6494D71171"/>
    <w:rsid w:val="006D7DF4"/>
  </w:style>
  <w:style w:customStyle="1" w:styleId="AC9987BF8ABC40D0A5C1A9B2FA19180A" w:type="paragraph">
    <w:name w:val="AC9987BF8ABC40D0A5C1A9B2FA19180A"/>
    <w:rsid w:val="006D7DF4"/>
  </w:style>
  <w:style w:customStyle="1" w:styleId="99AC649C5C404B57B9C44ABA4BEEB9DE" w:type="paragraph">
    <w:name w:val="99AC649C5C404B57B9C44ABA4BEEB9DE"/>
    <w:rsid w:val="006D7DF4"/>
  </w:style>
  <w:style w:customStyle="1" w:styleId="068FDE5D3A2C4755BE3AC4ECB960FA48" w:type="paragraph">
    <w:name w:val="068FDE5D3A2C4755BE3AC4ECB960FA48"/>
    <w:rsid w:val="006D7DF4"/>
  </w:style>
  <w:style w:customStyle="1" w:styleId="7AEBA3E89F414FADA3CB8D8D4861CDDC" w:type="paragraph">
    <w:name w:val="7AEBA3E89F414FADA3CB8D8D4861CDDC"/>
    <w:rsid w:val="006D7DF4"/>
  </w:style>
  <w:style w:customStyle="1" w:styleId="E62CA88F1CE1478D845F876F5CF8355D" w:type="paragraph">
    <w:name w:val="E62CA88F1CE1478D845F876F5CF8355D"/>
    <w:rsid w:val="006D7DF4"/>
  </w:style>
  <w:style w:customStyle="1" w:styleId="DCFFF49D761943CDB980DE592EBCE5E2" w:type="paragraph">
    <w:name w:val="DCFFF49D761943CDB980DE592EBCE5E2"/>
    <w:rsid w:val="006D7DF4"/>
  </w:style>
  <w:style w:customStyle="1" w:styleId="E7D7B30DF3E74FB8B047A5C43C59B629" w:type="paragraph">
    <w:name w:val="E7D7B30DF3E74FB8B047A5C43C59B629"/>
    <w:rsid w:val="006D7DF4"/>
  </w:style>
  <w:style w:customStyle="1" w:styleId="3C7AC4A2622A43A79640457ED9930812" w:type="paragraph">
    <w:name w:val="3C7AC4A2622A43A79640457ED9930812"/>
    <w:rsid w:val="006D7DF4"/>
  </w:style>
  <w:style w:customStyle="1" w:styleId="AEB305C060284966A89B167D2E9ECA15" w:type="paragraph">
    <w:name w:val="AEB305C060284966A89B167D2E9ECA15"/>
    <w:rsid w:val="006D7DF4"/>
  </w:style>
  <w:style w:customStyle="1" w:styleId="005A0561B6DD4DC4A3BDA9DF33C76746" w:type="paragraph">
    <w:name w:val="005A0561B6DD4DC4A3BDA9DF33C76746"/>
    <w:rsid w:val="006D7DF4"/>
  </w:style>
  <w:style w:customStyle="1" w:styleId="98824F257BF24F67BEB000AC7BE5E75B" w:type="paragraph">
    <w:name w:val="98824F257BF24F67BEB000AC7BE5E75B"/>
    <w:rsid w:val="006D7DF4"/>
  </w:style>
  <w:style w:customStyle="1" w:styleId="1089A40BC42F45ABB1312292EBF2ED69" w:type="paragraph">
    <w:name w:val="1089A40BC42F45ABB1312292EBF2ED69"/>
    <w:rsid w:val="006D7DF4"/>
  </w:style>
  <w:style w:customStyle="1" w:styleId="FB900BC74C6D4ED487D9D8C8A7FEA215" w:type="paragraph">
    <w:name w:val="FB900BC74C6D4ED487D9D8C8A7FEA215"/>
    <w:rsid w:val="006D7DF4"/>
  </w:style>
  <w:style w:customStyle="1" w:styleId="F875D9DBDB98478B8734BD54053AC893" w:type="paragraph">
    <w:name w:val="F875D9DBDB98478B8734BD54053AC893"/>
    <w:rsid w:val="006D7DF4"/>
  </w:style>
  <w:style w:customStyle="1" w:styleId="F17E29C7DC504CC6B57B9517FF7F57CA" w:type="paragraph">
    <w:name w:val="F17E29C7DC504CC6B57B9517FF7F57CA"/>
    <w:rsid w:val="006D7DF4"/>
  </w:style>
  <w:style w:customStyle="1" w:styleId="6B1D25CF643D4A0CA5459A762836B0A8" w:type="paragraph">
    <w:name w:val="6B1D25CF643D4A0CA5459A762836B0A8"/>
    <w:rsid w:val="006D7DF4"/>
  </w:style>
  <w:style w:customStyle="1" w:styleId="B0238EC4229E4E7491A637227E4D6164" w:type="paragraph">
    <w:name w:val="B0238EC4229E4E7491A637227E4D6164"/>
    <w:rsid w:val="006D7DF4"/>
  </w:style>
  <w:style w:customStyle="1" w:styleId="19351B19D09246DD9DDFAFB126B73599" w:type="paragraph">
    <w:name w:val="19351B19D09246DD9DDFAFB126B73599"/>
    <w:rsid w:val="006D7DF4"/>
  </w:style>
  <w:style w:customStyle="1" w:styleId="7AE6A32DE989489D8896C12F01D0A516" w:type="paragraph">
    <w:name w:val="7AE6A32DE989489D8896C12F01D0A516"/>
    <w:rsid w:val="006D7DF4"/>
  </w:style>
  <w:style w:customStyle="1" w:styleId="C63417371E5940B6B4493E89E350E765" w:type="paragraph">
    <w:name w:val="C63417371E5940B6B4493E89E350E765"/>
    <w:rsid w:val="006D7DF4"/>
  </w:style>
  <w:style w:customStyle="1" w:styleId="982A28DAD9514CEE8F226A7C0EA5DE20" w:type="paragraph">
    <w:name w:val="982A28DAD9514CEE8F226A7C0EA5DE20"/>
    <w:rsid w:val="006D7DF4"/>
  </w:style>
  <w:style w:customStyle="1" w:styleId="1F535171B5A043D2A5ADC0C30FC2A602" w:type="paragraph">
    <w:name w:val="1F535171B5A043D2A5ADC0C30FC2A602"/>
    <w:rsid w:val="006D7DF4"/>
  </w:style>
  <w:style w:customStyle="1" w:styleId="ACB749DD75114ABEA462E44105192F31" w:type="paragraph">
    <w:name w:val="ACB749DD75114ABEA462E44105192F31"/>
    <w:rsid w:val="006D7DF4"/>
  </w:style>
  <w:style w:customStyle="1" w:styleId="6DE486CDC5604A11A40088F864F84435" w:type="paragraph">
    <w:name w:val="6DE486CDC5604A11A40088F864F84435"/>
    <w:rsid w:val="006D7DF4"/>
  </w:style>
  <w:style w:customStyle="1" w:styleId="3E42CF5441A34ECCB249F1EC4A65726F" w:type="paragraph">
    <w:name w:val="3E42CF5441A34ECCB249F1EC4A65726F"/>
    <w:rsid w:val="006D7DF4"/>
  </w:style>
  <w:style w:customStyle="1" w:styleId="80258A4F5C1445D18A309C0F868F5D0A" w:type="paragraph">
    <w:name w:val="80258A4F5C1445D18A309C0F868F5D0A"/>
    <w:rsid w:val="006D7DF4"/>
  </w:style>
  <w:style w:customStyle="1" w:styleId="0C881627F72F46A4A499A8ADE6F8972C" w:type="paragraph">
    <w:name w:val="0C881627F72F46A4A499A8ADE6F8972C"/>
    <w:rsid w:val="006D7DF4"/>
  </w:style>
  <w:style w:customStyle="1" w:styleId="A682BA6731504C478AEFCD9E51C87030" w:type="paragraph">
    <w:name w:val="A682BA6731504C478AEFCD9E51C87030"/>
    <w:rsid w:val="006D7DF4"/>
  </w:style>
  <w:style w:customStyle="1" w:styleId="E998B2E62BFA4115BC506014452C141D" w:type="paragraph">
    <w:name w:val="E998B2E62BFA4115BC506014452C141D"/>
    <w:rsid w:val="006D7DF4"/>
  </w:style>
  <w:style w:customStyle="1" w:styleId="0E2D6F961F0D4BB9BAC169D96237F39D" w:type="paragraph">
    <w:name w:val="0E2D6F961F0D4BB9BAC169D96237F39D"/>
    <w:rsid w:val="006D7DF4"/>
  </w:style>
  <w:style w:customStyle="1" w:styleId="35858C9A71344D6988DB491CAC1C4EC0" w:type="paragraph">
    <w:name w:val="35858C9A71344D6988DB491CAC1C4EC0"/>
    <w:rsid w:val="006D7DF4"/>
  </w:style>
  <w:style w:customStyle="1" w:styleId="6942949B14134832A962D8730B6F8B5C" w:type="paragraph">
    <w:name w:val="6942949B14134832A962D8730B6F8B5C"/>
    <w:rsid w:val="006D7DF4"/>
  </w:style>
  <w:style w:customStyle="1" w:styleId="5BC05DD8F54045B6A7139A8E0C630F46" w:type="paragraph">
    <w:name w:val="5BC05DD8F54045B6A7139A8E0C630F46"/>
    <w:rsid w:val="006D7DF4"/>
  </w:style>
  <w:style w:customStyle="1" w:styleId="00C16E8EB46C46D39C77BBD257288382" w:type="paragraph">
    <w:name w:val="00C16E8EB46C46D39C77BBD257288382"/>
    <w:rsid w:val="006D7DF4"/>
  </w:style>
  <w:style w:customStyle="1" w:styleId="9600ACCE0E2C42E39DE88915F074BE72" w:type="paragraph">
    <w:name w:val="9600ACCE0E2C42E39DE88915F074BE72"/>
    <w:rsid w:val="006D7DF4"/>
  </w:style>
  <w:style w:customStyle="1" w:styleId="9B5861425BF84784871881DB38FE50B9" w:type="paragraph">
    <w:name w:val="9B5861425BF84784871881DB38FE50B9"/>
    <w:rsid w:val="006D7DF4"/>
  </w:style>
  <w:style w:customStyle="1" w:styleId="C23C35F0A419406886951411480F7495" w:type="paragraph">
    <w:name w:val="C23C35F0A419406886951411480F7495"/>
    <w:rsid w:val="006D7DF4"/>
  </w:style>
  <w:style w:customStyle="1" w:styleId="491BDA6460DB4A0F8D37B3C10012D3D4" w:type="paragraph">
    <w:name w:val="491BDA6460DB4A0F8D37B3C10012D3D4"/>
    <w:rsid w:val="006D7DF4"/>
  </w:style>
  <w:style w:customStyle="1" w:styleId="A4E948AAFBCC462C8BDBCB3E705786EC" w:type="paragraph">
    <w:name w:val="A4E948AAFBCC462C8BDBCB3E705786EC"/>
    <w:rsid w:val="006D7DF4"/>
  </w:style>
  <w:style w:customStyle="1" w:styleId="EEE739F6212E432BB27305CC4E2E8C73" w:type="paragraph">
    <w:name w:val="EEE739F6212E432BB27305CC4E2E8C73"/>
    <w:rsid w:val="006D7DF4"/>
  </w:style>
  <w:style w:customStyle="1" w:styleId="B19AF254668D43EBB747A8F1B464594D" w:type="paragraph">
    <w:name w:val="B19AF254668D43EBB747A8F1B464594D"/>
    <w:rsid w:val="006D7DF4"/>
  </w:style>
  <w:style w:customStyle="1" w:styleId="BA8C88649102417DB00C24612FE41C1B" w:type="paragraph">
    <w:name w:val="BA8C88649102417DB00C24612FE41C1B"/>
    <w:rsid w:val="006D7DF4"/>
  </w:style>
  <w:style w:customStyle="1" w:styleId="1F921280282244B6A790661C168E4D87" w:type="paragraph">
    <w:name w:val="1F921280282244B6A790661C168E4D87"/>
    <w:rsid w:val="006D7DF4"/>
  </w:style>
  <w:style w:customStyle="1" w:styleId="8F5F583A122B4C59910A52ACF8969DCA" w:type="paragraph">
    <w:name w:val="8F5F583A122B4C59910A52ACF8969DCA"/>
    <w:rsid w:val="006D7DF4"/>
  </w:style>
  <w:style w:customStyle="1" w:styleId="89871BAACBC6439EA258ED1851B98C4D" w:type="paragraph">
    <w:name w:val="89871BAACBC6439EA258ED1851B98C4D"/>
    <w:rsid w:val="006D7DF4"/>
  </w:style>
  <w:style w:customStyle="1" w:styleId="DFB7934887FA4BF58E9D48D1A1ACE034" w:type="paragraph">
    <w:name w:val="DFB7934887FA4BF58E9D48D1A1ACE034"/>
    <w:rsid w:val="006D7DF4"/>
  </w:style>
  <w:style w:customStyle="1" w:styleId="000B6CB51EAD423DB590B5006BA77CC5" w:type="paragraph">
    <w:name w:val="000B6CB51EAD423DB590B5006BA77CC5"/>
    <w:rsid w:val="006D7DF4"/>
  </w:style>
  <w:style w:customStyle="1" w:styleId="A5C2A1EA0B42430AB20A9CFB8B03617A" w:type="paragraph">
    <w:name w:val="A5C2A1EA0B42430AB20A9CFB8B03617A"/>
    <w:rsid w:val="006D7DF4"/>
  </w:style>
  <w:style w:customStyle="1" w:styleId="9EA673D925504ED9B300258B24751EB3" w:type="paragraph">
    <w:name w:val="9EA673D925504ED9B300258B24751EB3"/>
    <w:rsid w:val="006D7DF4"/>
  </w:style>
  <w:style w:customStyle="1" w:styleId="1E9882B1AC9445279A4834C78E171F36" w:type="paragraph">
    <w:name w:val="1E9882B1AC9445279A4834C78E171F36"/>
    <w:rsid w:val="006D7DF4"/>
  </w:style>
  <w:style w:customStyle="1" w:styleId="93B73BEE2D0B4BB29EC03BAE2DF3A832" w:type="paragraph">
    <w:name w:val="93B73BEE2D0B4BB29EC03BAE2DF3A832"/>
    <w:rsid w:val="006D7DF4"/>
  </w:style>
  <w:style w:customStyle="1" w:styleId="2CC5B2B5F39E49D3977B4A58352CFABB" w:type="paragraph">
    <w:name w:val="2CC5B2B5F39E49D3977B4A58352CFABB"/>
    <w:rsid w:val="006D7DF4"/>
  </w:style>
  <w:style w:customStyle="1" w:styleId="5CDAAE30D435469FB5CB2B7BD8B512BC" w:type="paragraph">
    <w:name w:val="5CDAAE30D435469FB5CB2B7BD8B512BC"/>
    <w:rsid w:val="006D7DF4"/>
  </w:style>
  <w:style w:customStyle="1" w:styleId="9F9C3ADC5C284A3A866C575262AE2D8D" w:type="paragraph">
    <w:name w:val="9F9C3ADC5C284A3A866C575262AE2D8D"/>
    <w:rsid w:val="006D7DF4"/>
  </w:style>
  <w:style w:customStyle="1" w:styleId="69B94603EC8E4D258C9AC7CFD0642A13" w:type="paragraph">
    <w:name w:val="69B94603EC8E4D258C9AC7CFD0642A13"/>
    <w:rsid w:val="006D7DF4"/>
  </w:style>
  <w:style w:customStyle="1" w:styleId="1DB9D54BF8DB4CA5A0C2E727146C97F2" w:type="paragraph">
    <w:name w:val="1DB9D54BF8DB4CA5A0C2E727146C97F2"/>
    <w:rsid w:val="006D7DF4"/>
  </w:style>
  <w:style w:customStyle="1" w:styleId="FEC5F3F77FC54AEA8632EF8029482416" w:type="paragraph">
    <w:name w:val="FEC5F3F77FC54AEA8632EF8029482416"/>
    <w:rsid w:val="006D7DF4"/>
  </w:style>
  <w:style w:customStyle="1" w:styleId="65D6E858F45A41BF8F341DF32B2273E4" w:type="paragraph">
    <w:name w:val="65D6E858F45A41BF8F341DF32B2273E4"/>
    <w:rsid w:val="006D7DF4"/>
  </w:style>
  <w:style w:customStyle="1" w:styleId="CB323E87242C42E8A33D9361D3F8A9BA" w:type="paragraph">
    <w:name w:val="CB323E87242C42E8A33D9361D3F8A9BA"/>
    <w:rsid w:val="006D7DF4"/>
  </w:style>
  <w:style w:customStyle="1" w:styleId="26A1DA5B5D0D4FC08D16F405B84AD0AA" w:type="paragraph">
    <w:name w:val="26A1DA5B5D0D4FC08D16F405B84AD0AA"/>
    <w:rsid w:val="006D7DF4"/>
  </w:style>
  <w:style w:customStyle="1" w:styleId="1E86F9DC604B462986D86854F9081C61" w:type="paragraph">
    <w:name w:val="1E86F9DC604B462986D86854F9081C61"/>
    <w:rsid w:val="006D7DF4"/>
  </w:style>
  <w:style w:customStyle="1" w:styleId="573A424A78954460B21BB6F533DA181A" w:type="paragraph">
    <w:name w:val="573A424A78954460B21BB6F533DA181A"/>
    <w:rsid w:val="006D7DF4"/>
  </w:style>
  <w:style w:customStyle="1" w:styleId="52C364EAE6A74639B9F448493AFDD430" w:type="paragraph">
    <w:name w:val="52C364EAE6A74639B9F448493AFDD430"/>
    <w:rsid w:val="006D7DF4"/>
  </w:style>
  <w:style w:customStyle="1" w:styleId="C0EA6F1A873242C4962FCAC74766F049" w:type="paragraph">
    <w:name w:val="C0EA6F1A873242C4962FCAC74766F049"/>
    <w:rsid w:val="006D7DF4"/>
  </w:style>
  <w:style w:customStyle="1" w:styleId="557B2EEC79D5419D8897F3038061EC81" w:type="paragraph">
    <w:name w:val="557B2EEC79D5419D8897F3038061EC81"/>
    <w:rsid w:val="006D7DF4"/>
  </w:style>
  <w:style w:customStyle="1" w:styleId="43A07B88943147799B20FCD24A1FCC2C" w:type="paragraph">
    <w:name w:val="43A07B88943147799B20FCD24A1FCC2C"/>
    <w:rsid w:val="006D7DF4"/>
  </w:style>
  <w:style w:customStyle="1" w:styleId="CCC1AC8E451E48219B51938B3AE6A57E" w:type="paragraph">
    <w:name w:val="CCC1AC8E451E48219B51938B3AE6A57E"/>
    <w:rsid w:val="006D7DF4"/>
  </w:style>
  <w:style w:customStyle="1" w:styleId="4DB944CB13ED42DD8F4819F95B3F3E08" w:type="paragraph">
    <w:name w:val="4DB944CB13ED42DD8F4819F95B3F3E08"/>
    <w:rsid w:val="006D7DF4"/>
  </w:style>
  <w:style w:customStyle="1" w:styleId="CA390F1E6017495CB313D956FBD43701" w:type="paragraph">
    <w:name w:val="CA390F1E6017495CB313D956FBD43701"/>
    <w:rsid w:val="006D7DF4"/>
  </w:style>
  <w:style w:customStyle="1" w:styleId="31925BD1AEBF4A4AAF211476FC922C44" w:type="paragraph">
    <w:name w:val="31925BD1AEBF4A4AAF211476FC922C44"/>
    <w:rsid w:val="006D7DF4"/>
  </w:style>
  <w:style w:customStyle="1" w:styleId="4833559D9CC840E6BAD33E06C09E0D59" w:type="paragraph">
    <w:name w:val="4833559D9CC840E6BAD33E06C09E0D59"/>
    <w:rsid w:val="006D7DF4"/>
  </w:style>
  <w:style w:customStyle="1" w:styleId="672206FCDD0D47CAABABE6AF0286C53A" w:type="paragraph">
    <w:name w:val="672206FCDD0D47CAABABE6AF0286C53A"/>
    <w:rsid w:val="006D7DF4"/>
  </w:style>
  <w:style w:customStyle="1" w:styleId="F3CD7F6592B340ABBC3C7FC92F4131AC" w:type="paragraph">
    <w:name w:val="F3CD7F6592B340ABBC3C7FC92F4131AC"/>
    <w:rsid w:val="006D7DF4"/>
  </w:style>
  <w:style w:customStyle="1" w:styleId="9E580E7430254B048F5BC2E9C29BCA22" w:type="paragraph">
    <w:name w:val="9E580E7430254B048F5BC2E9C29BCA22"/>
    <w:rsid w:val="006D7DF4"/>
  </w:style>
  <w:style w:customStyle="1" w:styleId="75653DEDA06544FFA925C4A2C577EDCA" w:type="paragraph">
    <w:name w:val="75653DEDA06544FFA925C4A2C577EDCA"/>
    <w:rsid w:val="006D7DF4"/>
  </w:style>
  <w:style w:customStyle="1" w:styleId="2A12E3566C9D4C24847D1544430AA6FF" w:type="paragraph">
    <w:name w:val="2A12E3566C9D4C24847D1544430AA6FF"/>
    <w:rsid w:val="006D7DF4"/>
  </w:style>
  <w:style w:customStyle="1" w:styleId="84EB7996185E42519C9583BB15F5C63C" w:type="paragraph">
    <w:name w:val="84EB7996185E42519C9583BB15F5C63C"/>
    <w:rsid w:val="006D7DF4"/>
  </w:style>
  <w:style w:customStyle="1" w:styleId="01075CA3531C42B381BEC842E377AC5C" w:type="paragraph">
    <w:name w:val="01075CA3531C42B381BEC842E377AC5C"/>
    <w:rsid w:val="006D7DF4"/>
  </w:style>
  <w:style w:customStyle="1" w:styleId="F88CFBB73D874F838107C71D94CB55C6" w:type="paragraph">
    <w:name w:val="F88CFBB73D874F838107C71D94CB55C6"/>
    <w:rsid w:val="006D7DF4"/>
  </w:style>
  <w:style w:customStyle="1" w:styleId="8E5325581933434AB7E853CC9A2D199E" w:type="paragraph">
    <w:name w:val="8E5325581933434AB7E853CC9A2D199E"/>
    <w:rsid w:val="006D7DF4"/>
  </w:style>
  <w:style w:customStyle="1" w:styleId="4B97320A37744C108B242DA605E27DD1" w:type="paragraph">
    <w:name w:val="4B97320A37744C108B242DA605E27DD1"/>
    <w:rsid w:val="006D7DF4"/>
  </w:style>
  <w:style w:customStyle="1" w:styleId="BDC7EED20A2D4D4E9DBF9336EA59B8EF" w:type="paragraph">
    <w:name w:val="BDC7EED20A2D4D4E9DBF9336EA59B8EF"/>
    <w:rsid w:val="006D7DF4"/>
  </w:style>
  <w:style w:customStyle="1" w:styleId="CFB5E818F6E14BF3B0F80201729C96D0" w:type="paragraph">
    <w:name w:val="CFB5E818F6E14BF3B0F80201729C96D0"/>
    <w:rsid w:val="006D7DF4"/>
  </w:style>
  <w:style w:customStyle="1" w:styleId="92F37662CF1745D1988188632F46F292" w:type="paragraph">
    <w:name w:val="92F37662CF1745D1988188632F46F292"/>
    <w:rsid w:val="006D7DF4"/>
  </w:style>
  <w:style w:customStyle="1" w:styleId="EE89F6E575424BCFA4DDA6E2F4F794E4" w:type="paragraph">
    <w:name w:val="EE89F6E575424BCFA4DDA6E2F4F794E4"/>
    <w:rsid w:val="006D7DF4"/>
  </w:style>
  <w:style w:customStyle="1" w:styleId="0A8BA3C64D114EFA83066ECDE5996C9E" w:type="paragraph">
    <w:name w:val="0A8BA3C64D114EFA83066ECDE5996C9E"/>
    <w:rsid w:val="006D7DF4"/>
  </w:style>
  <w:style w:customStyle="1" w:styleId="B1CA0AC2D9F24A50B2FA0F33A50B7387" w:type="paragraph">
    <w:name w:val="B1CA0AC2D9F24A50B2FA0F33A50B7387"/>
    <w:rsid w:val="006D7DF4"/>
  </w:style>
  <w:style w:customStyle="1" w:styleId="ECB70B1CF9AA417E9F2A2A5BB78A8552" w:type="paragraph">
    <w:name w:val="ECB70B1CF9AA417E9F2A2A5BB78A8552"/>
    <w:rsid w:val="006D7DF4"/>
  </w:style>
  <w:style w:customStyle="1" w:styleId="D7B27EEA98FA4EF18D04B0CE22261729" w:type="paragraph">
    <w:name w:val="D7B27EEA98FA4EF18D04B0CE22261729"/>
    <w:rsid w:val="006D7DF4"/>
  </w:style>
  <w:style w:customStyle="1" w:styleId="E13B895721B5469D9737D7E056210D7E" w:type="paragraph">
    <w:name w:val="E13B895721B5469D9737D7E056210D7E"/>
    <w:rsid w:val="006D7DF4"/>
  </w:style>
  <w:style w:customStyle="1" w:styleId="7B088E796ACE41298C1B356FABA0D1F5" w:type="paragraph">
    <w:name w:val="7B088E796ACE41298C1B356FABA0D1F5"/>
    <w:rsid w:val="006D7DF4"/>
  </w:style>
  <w:style w:customStyle="1" w:styleId="C2958EA5948B4653B7FE201574696BC8" w:type="paragraph">
    <w:name w:val="C2958EA5948B4653B7FE201574696BC8"/>
    <w:rsid w:val="006D7DF4"/>
  </w:style>
  <w:style w:customStyle="1" w:styleId="F0C1552F117D4FE09282A03625BF0BC0" w:type="paragraph">
    <w:name w:val="F0C1552F117D4FE09282A03625BF0BC0"/>
    <w:rsid w:val="006D7DF4"/>
  </w:style>
  <w:style w:customStyle="1" w:styleId="40FEA68DD45740B3A6ECAF852C3553AA" w:type="paragraph">
    <w:name w:val="40FEA68DD45740B3A6ECAF852C3553AA"/>
    <w:rsid w:val="006D7DF4"/>
  </w:style>
  <w:style w:customStyle="1" w:styleId="967A9CF66FD7468A956883EE74E17A1C" w:type="paragraph">
    <w:name w:val="967A9CF66FD7468A956883EE74E17A1C"/>
    <w:rsid w:val="006D7DF4"/>
  </w:style>
  <w:style w:customStyle="1" w:styleId="CBFF2B2B845E4F60BC0D330FE2692A16" w:type="paragraph">
    <w:name w:val="CBFF2B2B845E4F60BC0D330FE2692A16"/>
    <w:rsid w:val="006D7DF4"/>
  </w:style>
  <w:style w:customStyle="1" w:styleId="863B8B74CD71464BB0B8A5D3C388F005" w:type="paragraph">
    <w:name w:val="863B8B74CD71464BB0B8A5D3C388F005"/>
    <w:rsid w:val="006D7DF4"/>
  </w:style>
  <w:style w:customStyle="1" w:styleId="FB84AF48291C4C10BE32DC2151340C4F" w:type="paragraph">
    <w:name w:val="FB84AF48291C4C10BE32DC2151340C4F"/>
    <w:rsid w:val="006D7DF4"/>
  </w:style>
  <w:style w:customStyle="1" w:styleId="1391FE6F8A264AEFA3FAE5F1818E07B5" w:type="paragraph">
    <w:name w:val="1391FE6F8A264AEFA3FAE5F1818E07B5"/>
    <w:rsid w:val="006D7DF4"/>
  </w:style>
  <w:style w:customStyle="1" w:styleId="A6DD12F26EA04724A3DA689842D90BC6" w:type="paragraph">
    <w:name w:val="A6DD12F26EA04724A3DA689842D90BC6"/>
    <w:rsid w:val="006D7DF4"/>
  </w:style>
  <w:style w:customStyle="1" w:styleId="3665D6AAF1284A05AF0EC9096E4340D0" w:type="paragraph">
    <w:name w:val="3665D6AAF1284A05AF0EC9096E4340D0"/>
    <w:rsid w:val="006D7DF4"/>
  </w:style>
  <w:style w:customStyle="1" w:styleId="6DC5B3610C26414DAB62AAA3B0A46246" w:type="paragraph">
    <w:name w:val="6DC5B3610C26414DAB62AAA3B0A46246"/>
    <w:rsid w:val="006D7DF4"/>
  </w:style>
  <w:style w:customStyle="1" w:styleId="5803650F5E3142698443E2A9259ECD73" w:type="paragraph">
    <w:name w:val="5803650F5E3142698443E2A9259ECD73"/>
    <w:rsid w:val="006D7DF4"/>
  </w:style>
  <w:style w:customStyle="1" w:styleId="FAA0AD2634AD463398D9DFD849889AFC" w:type="paragraph">
    <w:name w:val="FAA0AD2634AD463398D9DFD849889AFC"/>
    <w:rsid w:val="006D7DF4"/>
  </w:style>
  <w:style w:customStyle="1" w:styleId="FF02F6FEB3334FC0BE5EC4F59F2DADE2" w:type="paragraph">
    <w:name w:val="FF02F6FEB3334FC0BE5EC4F59F2DADE2"/>
    <w:rsid w:val="006D7DF4"/>
  </w:style>
  <w:style w:customStyle="1" w:styleId="A4E69D878DB34A5FA92A9B60BD6960DC" w:type="paragraph">
    <w:name w:val="A4E69D878DB34A5FA92A9B60BD6960DC"/>
    <w:rsid w:val="006D7DF4"/>
  </w:style>
  <w:style w:customStyle="1" w:styleId="033FF82160DF4226A74F01BDD6CD7CC0" w:type="paragraph">
    <w:name w:val="033FF82160DF4226A74F01BDD6CD7CC0"/>
    <w:rsid w:val="006D7DF4"/>
  </w:style>
  <w:style w:customStyle="1" w:styleId="81F8CFE71FA8498691883FB35A9B7F04" w:type="paragraph">
    <w:name w:val="81F8CFE71FA8498691883FB35A9B7F04"/>
    <w:rsid w:val="006D7DF4"/>
  </w:style>
  <w:style w:customStyle="1" w:styleId="7583505EFF09453A86520CD2AB25C38C" w:type="paragraph">
    <w:name w:val="7583505EFF09453A86520CD2AB25C38C"/>
    <w:rsid w:val="006D7DF4"/>
  </w:style>
  <w:style w:customStyle="1" w:styleId="4AA7B8D7B0164B91ACF8C97BAA6A4708" w:type="paragraph">
    <w:name w:val="4AA7B8D7B0164B91ACF8C97BAA6A4708"/>
    <w:rsid w:val="006D7DF4"/>
  </w:style>
  <w:style w:customStyle="1" w:styleId="C71F1466E2674FD6858CC88B65C2B488" w:type="paragraph">
    <w:name w:val="C71F1466E2674FD6858CC88B65C2B488"/>
    <w:rsid w:val="006D7DF4"/>
  </w:style>
  <w:style w:customStyle="1" w:styleId="9A01EF48380C40EAB6034E2F75E707E7" w:type="paragraph">
    <w:name w:val="9A01EF48380C40EAB6034E2F75E707E7"/>
    <w:rsid w:val="006D7DF4"/>
  </w:style>
  <w:style w:customStyle="1" w:styleId="DF68CD454EE74B49892E6A1343902693" w:type="paragraph">
    <w:name w:val="DF68CD454EE74B49892E6A1343902693"/>
    <w:rsid w:val="006D7DF4"/>
  </w:style>
  <w:style w:customStyle="1" w:styleId="CE97A674F4CC4098A5561F829D302F15" w:type="paragraph">
    <w:name w:val="CE97A674F4CC4098A5561F829D302F15"/>
    <w:rsid w:val="006D7DF4"/>
  </w:style>
  <w:style w:customStyle="1" w:styleId="CFB6FD4F40774CD281A5DB7434F4D4D4" w:type="paragraph">
    <w:name w:val="CFB6FD4F40774CD281A5DB7434F4D4D4"/>
    <w:rsid w:val="006D7DF4"/>
  </w:style>
  <w:style w:customStyle="1" w:styleId="18A04638D6504FBFB1926609E0FDEFB9" w:type="paragraph">
    <w:name w:val="18A04638D6504FBFB1926609E0FDEFB9"/>
    <w:rsid w:val="006D7DF4"/>
  </w:style>
  <w:style w:customStyle="1" w:styleId="8776D3882EEC4EAFAB232BCE9E4ADD75" w:type="paragraph">
    <w:name w:val="8776D3882EEC4EAFAB232BCE9E4ADD75"/>
    <w:rsid w:val="006D7DF4"/>
  </w:style>
  <w:style w:customStyle="1" w:styleId="A531D4E7EBBE49CE801E1BE2201B4943" w:type="paragraph">
    <w:name w:val="A531D4E7EBBE49CE801E1BE2201B4943"/>
    <w:rsid w:val="006D7DF4"/>
  </w:style>
  <w:style w:customStyle="1" w:styleId="EE15D8BDD4684045BF4F5B6EE927D806" w:type="paragraph">
    <w:name w:val="EE15D8BDD4684045BF4F5B6EE927D806"/>
    <w:rsid w:val="006D7DF4"/>
  </w:style>
  <w:style w:customStyle="1" w:styleId="84D6B3E031C2478BA335A50FEE995CE7" w:type="paragraph">
    <w:name w:val="84D6B3E031C2478BA335A50FEE995CE7"/>
    <w:rsid w:val="006D7DF4"/>
  </w:style>
  <w:style w:customStyle="1" w:styleId="232DFE3FA9C644F99AC643346DC620CB" w:type="paragraph">
    <w:name w:val="232DFE3FA9C644F99AC643346DC620CB"/>
    <w:rsid w:val="006D7DF4"/>
  </w:style>
  <w:style w:customStyle="1" w:styleId="A85DF8ECCC19402B8B152CE7DEAA56A4" w:type="paragraph">
    <w:name w:val="A85DF8ECCC19402B8B152CE7DEAA56A4"/>
    <w:rsid w:val="006D7DF4"/>
  </w:style>
  <w:style w:customStyle="1" w:styleId="8680316D06C541E08739C4E8DAC24B14" w:type="paragraph">
    <w:name w:val="8680316D06C541E08739C4E8DAC24B14"/>
    <w:rsid w:val="006D7DF4"/>
  </w:style>
  <w:style w:customStyle="1" w:styleId="47DFCA8E7B7C4DEDA5E70D94737C4418" w:type="paragraph">
    <w:name w:val="47DFCA8E7B7C4DEDA5E70D94737C4418"/>
    <w:rsid w:val="006D7DF4"/>
  </w:style>
  <w:style w:customStyle="1" w:styleId="A6AE089789704ABE9183130A75EF288F" w:type="paragraph">
    <w:name w:val="A6AE089789704ABE9183130A75EF288F"/>
    <w:rsid w:val="006D7DF4"/>
  </w:style>
  <w:style w:customStyle="1" w:styleId="C6432BD5581B4B54AD4C075CBCFF4D3C" w:type="paragraph">
    <w:name w:val="C6432BD5581B4B54AD4C075CBCFF4D3C"/>
    <w:rsid w:val="006D7DF4"/>
  </w:style>
  <w:style w:customStyle="1" w:styleId="963ADE5A2DD643A68D7B8DE093102FC6" w:type="paragraph">
    <w:name w:val="963ADE5A2DD643A68D7B8DE093102FC6"/>
    <w:rsid w:val="006D7DF4"/>
  </w:style>
  <w:style w:customStyle="1" w:styleId="3197FF9804754933B2CA2DC433044098" w:type="paragraph">
    <w:name w:val="3197FF9804754933B2CA2DC433044098"/>
    <w:rsid w:val="006D7DF4"/>
  </w:style>
  <w:style w:customStyle="1" w:styleId="CBA1239FA4DD450CAA900113E990FD6F" w:type="paragraph">
    <w:name w:val="CBA1239FA4DD450CAA900113E990FD6F"/>
    <w:rsid w:val="006D7DF4"/>
  </w:style>
  <w:style w:customStyle="1" w:styleId="1B4F405D97144ADA8EC7CCB11686C3E4" w:type="paragraph">
    <w:name w:val="1B4F405D97144ADA8EC7CCB11686C3E4"/>
    <w:rsid w:val="006D7DF4"/>
  </w:style>
  <w:style w:customStyle="1" w:styleId="545373C5FBF64FD6BDCA8A6608A3F931" w:type="paragraph">
    <w:name w:val="545373C5FBF64FD6BDCA8A6608A3F931"/>
    <w:rsid w:val="006D7DF4"/>
  </w:style>
  <w:style w:customStyle="1" w:styleId="ECAAA020D06242BB9E2BCA197FB0C2F8" w:type="paragraph">
    <w:name w:val="ECAAA020D06242BB9E2BCA197FB0C2F8"/>
    <w:rsid w:val="006D7DF4"/>
  </w:style>
  <w:style w:customStyle="1" w:styleId="54EB2D65114F472CB69BAF10C26B8339" w:type="paragraph">
    <w:name w:val="54EB2D65114F472CB69BAF10C26B8339"/>
    <w:rsid w:val="006D7DF4"/>
  </w:style>
  <w:style w:customStyle="1" w:styleId="029EF9FB3EDB4D8898279D90685CDB87" w:type="paragraph">
    <w:name w:val="029EF9FB3EDB4D8898279D90685CDB87"/>
    <w:rsid w:val="006D7DF4"/>
  </w:style>
  <w:style w:customStyle="1" w:styleId="9217CF345492491C9939CF2FE44EC461" w:type="paragraph">
    <w:name w:val="9217CF345492491C9939CF2FE44EC461"/>
    <w:rsid w:val="006D7DF4"/>
  </w:style>
  <w:style w:customStyle="1" w:styleId="C118E6225BB44515B57CA5EC8D7A2452" w:type="paragraph">
    <w:name w:val="C118E6225BB44515B57CA5EC8D7A2452"/>
    <w:rsid w:val="006D7DF4"/>
  </w:style>
  <w:style w:customStyle="1" w:styleId="191CE10954184E4580E009C1D670B033" w:type="paragraph">
    <w:name w:val="191CE10954184E4580E009C1D670B033"/>
    <w:rsid w:val="006D7DF4"/>
  </w:style>
  <w:style w:customStyle="1" w:styleId="BFDFD34B6ADB4581A0A50CDE691A55AC" w:type="paragraph">
    <w:name w:val="BFDFD34B6ADB4581A0A50CDE691A55AC"/>
    <w:rsid w:val="006D7DF4"/>
  </w:style>
  <w:style w:customStyle="1" w:styleId="F8AFBC98FAB84C13913FE111304AEE37" w:type="paragraph">
    <w:name w:val="F8AFBC98FAB84C13913FE111304AEE37"/>
    <w:rsid w:val="006D7DF4"/>
  </w:style>
  <w:style w:customStyle="1" w:styleId="7ACB56DF93864B41B3F47976E8779CB0" w:type="paragraph">
    <w:name w:val="7ACB56DF93864B41B3F47976E8779CB0"/>
    <w:rsid w:val="006D7DF4"/>
  </w:style>
  <w:style w:customStyle="1" w:styleId="5B9FDC8FB3D14E4E9EB73F4D49F30221" w:type="paragraph">
    <w:name w:val="5B9FDC8FB3D14E4E9EB73F4D49F30221"/>
    <w:rsid w:val="006D7DF4"/>
  </w:style>
  <w:style w:customStyle="1" w:styleId="7B15CA79F23E437F84993A890BC55E26" w:type="paragraph">
    <w:name w:val="7B15CA79F23E437F84993A890BC55E26"/>
    <w:rsid w:val="006D7DF4"/>
  </w:style>
  <w:style w:customStyle="1" w:styleId="EA2A2D1A915E400988249631A582A351" w:type="paragraph">
    <w:name w:val="EA2A2D1A915E400988249631A582A351"/>
    <w:rsid w:val="006D7DF4"/>
  </w:style>
  <w:style w:customStyle="1" w:styleId="A59B5420743B424ABAE1031F22A9833E" w:type="paragraph">
    <w:name w:val="A59B5420743B424ABAE1031F22A9833E"/>
    <w:rsid w:val="006D7DF4"/>
  </w:style>
  <w:style w:customStyle="1" w:styleId="D9E02EC78CC344E5B76CEA4C0810C2BE" w:type="paragraph">
    <w:name w:val="D9E02EC78CC344E5B76CEA4C0810C2BE"/>
    <w:rsid w:val="006D7DF4"/>
  </w:style>
  <w:style w:customStyle="1" w:styleId="C36594023B9F40D9AFBEB355FB898367" w:type="paragraph">
    <w:name w:val="C36594023B9F40D9AFBEB355FB898367"/>
    <w:rsid w:val="006D7DF4"/>
  </w:style>
  <w:style w:customStyle="1" w:styleId="AC9BD76380364675B3217E8B605D495C" w:type="paragraph">
    <w:name w:val="AC9BD76380364675B3217E8B605D495C"/>
    <w:rsid w:val="006D7DF4"/>
  </w:style>
  <w:style w:customStyle="1" w:styleId="898ED153ADD645549037E7759D06C7E2" w:type="paragraph">
    <w:name w:val="898ED153ADD645549037E7759D06C7E2"/>
    <w:rsid w:val="006D7DF4"/>
  </w:style>
  <w:style w:customStyle="1" w:styleId="4BF51EE4F5E44129A3A37FB5AE39016B" w:type="paragraph">
    <w:name w:val="4BF51EE4F5E44129A3A37FB5AE39016B"/>
    <w:rsid w:val="006D7DF4"/>
  </w:style>
  <w:style w:customStyle="1" w:styleId="E48E3BCBB5CE4B2FB9E5B41C7B920608" w:type="paragraph">
    <w:name w:val="E48E3BCBB5CE4B2FB9E5B41C7B920608"/>
    <w:rsid w:val="006D7DF4"/>
  </w:style>
  <w:style w:customStyle="1" w:styleId="84320D7A599242CE889F01AA06C6B3B3" w:type="paragraph">
    <w:name w:val="84320D7A599242CE889F01AA06C6B3B3"/>
    <w:rsid w:val="006D7DF4"/>
  </w:style>
  <w:style w:customStyle="1" w:styleId="E586F6E2906F45DD8A32AFC6529C03E7" w:type="paragraph">
    <w:name w:val="E586F6E2906F45DD8A32AFC6529C03E7"/>
    <w:rsid w:val="006D7DF4"/>
  </w:style>
  <w:style w:customStyle="1" w:styleId="B40AB793C35A4A2AB36DE6EC63267056" w:type="paragraph">
    <w:name w:val="B40AB793C35A4A2AB36DE6EC63267056"/>
    <w:rsid w:val="006D7DF4"/>
  </w:style>
  <w:style w:customStyle="1" w:styleId="C4C935819E5D42069C34E1DB45F8634C" w:type="paragraph">
    <w:name w:val="C4C935819E5D42069C34E1DB45F8634C"/>
    <w:rsid w:val="006D7DF4"/>
  </w:style>
  <w:style w:customStyle="1" w:styleId="6DA601C1E2FA4C2E90AA50D9EEE03390" w:type="paragraph">
    <w:name w:val="6DA601C1E2FA4C2E90AA50D9EEE03390"/>
    <w:rsid w:val="006D7DF4"/>
  </w:style>
  <w:style w:customStyle="1" w:styleId="D43F4FDEAB034140A1A1B086A71BD59D" w:type="paragraph">
    <w:name w:val="D43F4FDEAB034140A1A1B086A71BD59D"/>
    <w:rsid w:val="006D7DF4"/>
  </w:style>
  <w:style w:customStyle="1" w:styleId="31A813AE09754CF8A2C1358CD839CB86" w:type="paragraph">
    <w:name w:val="31A813AE09754CF8A2C1358CD839CB86"/>
    <w:rsid w:val="006D7DF4"/>
  </w:style>
  <w:style w:customStyle="1" w:styleId="C6552C915C6A41B2AEA1EA0103CDAB1F" w:type="paragraph">
    <w:name w:val="C6552C915C6A41B2AEA1EA0103CDAB1F"/>
    <w:rsid w:val="006D7DF4"/>
  </w:style>
  <w:style w:customStyle="1" w:styleId="A17EDD81437B45BCA281731B18E8A57D" w:type="paragraph">
    <w:name w:val="A17EDD81437B45BCA281731B18E8A57D"/>
    <w:rsid w:val="006D7DF4"/>
  </w:style>
  <w:style w:customStyle="1" w:styleId="8E84D49F00F34A198429AADA9E59D1D2" w:type="paragraph">
    <w:name w:val="8E84D49F00F34A198429AADA9E59D1D2"/>
    <w:rsid w:val="006D7DF4"/>
  </w:style>
  <w:style w:customStyle="1" w:styleId="80312DEB72DD4098AE2D7AFA556E557A" w:type="paragraph">
    <w:name w:val="80312DEB72DD4098AE2D7AFA556E557A"/>
    <w:rsid w:val="006D7DF4"/>
  </w:style>
  <w:style w:customStyle="1" w:styleId="D3021D4839A94F3C93D5F99E6FCCA339" w:type="paragraph">
    <w:name w:val="D3021D4839A94F3C93D5F99E6FCCA339"/>
    <w:rsid w:val="006D7DF4"/>
  </w:style>
  <w:style w:customStyle="1" w:styleId="BE4054E0F94D4940AC9B6D7FFE53415C" w:type="paragraph">
    <w:name w:val="BE4054E0F94D4940AC9B6D7FFE53415C"/>
    <w:rsid w:val="006D7DF4"/>
  </w:style>
  <w:style w:customStyle="1" w:styleId="082FEF51001A4BF6933C507BEB19AE77" w:type="paragraph">
    <w:name w:val="082FEF51001A4BF6933C507BEB19AE77"/>
    <w:rsid w:val="006D7DF4"/>
  </w:style>
  <w:style w:customStyle="1" w:styleId="ECD5F6CFEF1B45FF80E8692E63A52FED" w:type="paragraph">
    <w:name w:val="ECD5F6CFEF1B45FF80E8692E63A52FED"/>
    <w:rsid w:val="006D7DF4"/>
  </w:style>
  <w:style w:customStyle="1" w:styleId="C096FE80FC514226AC267AC2204EE45D" w:type="paragraph">
    <w:name w:val="C096FE80FC514226AC267AC2204EE45D"/>
    <w:rsid w:val="006D7DF4"/>
  </w:style>
  <w:style w:customStyle="1" w:styleId="053970033C4740EEBF002ECC0B62E186" w:type="paragraph">
    <w:name w:val="053970033C4740EEBF002ECC0B62E186"/>
    <w:rsid w:val="006D7DF4"/>
  </w:style>
  <w:style w:customStyle="1" w:styleId="05ED2D0D7E8244379016B708A90B1412" w:type="paragraph">
    <w:name w:val="05ED2D0D7E8244379016B708A90B1412"/>
    <w:rsid w:val="006D7DF4"/>
  </w:style>
  <w:style w:customStyle="1" w:styleId="0217E1AB16FB4CAB9189DF90AFFA419A" w:type="paragraph">
    <w:name w:val="0217E1AB16FB4CAB9189DF90AFFA419A"/>
    <w:rsid w:val="006D7DF4"/>
  </w:style>
  <w:style w:customStyle="1" w:styleId="1E77D14A112449CC883F790B170B0E36" w:type="paragraph">
    <w:name w:val="1E77D14A112449CC883F790B170B0E36"/>
    <w:rsid w:val="006D7DF4"/>
  </w:style>
  <w:style w:customStyle="1" w:styleId="C2339FD6CFFB4CE6AA8954F85A29FC16" w:type="paragraph">
    <w:name w:val="C2339FD6CFFB4CE6AA8954F85A29FC16"/>
    <w:rsid w:val="006D7DF4"/>
  </w:style>
  <w:style w:customStyle="1" w:styleId="C9C82155239E469AB438840CA2A8E0AB" w:type="paragraph">
    <w:name w:val="C9C82155239E469AB438840CA2A8E0AB"/>
    <w:rsid w:val="00C54051"/>
  </w:style>
  <w:style w:customStyle="1" w:styleId="9CA8C1BCCF7B4A4FA1CAC5B3F8D7865E" w:type="paragraph">
    <w:name w:val="9CA8C1BCCF7B4A4FA1CAC5B3F8D7865E"/>
    <w:rsid w:val="00C54051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29. travnja 2019.</izvorni_sadrzaj>
    <derivirana_varijabla naziv="DomainObject.DatumDonosenjaOdluke_1">29. travnja 2019.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Pu Ovr-2666/2019-3</izvorni_sadrzaj>
    <derivirana_varijabla naziv="DomainObject.Oznaka_1">Pu Ovr-2666/2019-3</derivirana_varijabla>
  </DomainObject.Oznaka>
  <DomainObject.DonositeljOdluke.Ime>
    <izvorni_sadrzaj>Nediljka</izvorni_sadrzaj>
    <derivirana_varijabla naziv="DomainObject.DonositeljOdluke.Ime_1">Nediljka</derivirana_varijabla>
  </DomainObject.DonositeljOdluke.Ime>
  <DomainObject.DonositeljOdluke.Prezime>
    <izvorni_sadrzaj>Strinić</izvorni_sadrzaj>
    <derivirana_varijabla naziv="DomainObject.DonositeljOdluke.Prezime_1">Strinić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2</izvorni_sadrzaj>
    <derivirana_varijabla naziv="DomainObject.BrojStranica_1">2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2666</izvorni_sadrzaj>
    <derivirana_varijabla naziv="DomainObject.Predmet.Broj_1">2666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26. travnja 2019.</izvorni_sadrzaj>
    <derivirana_varijabla naziv="DomainObject.Predmet.DatumOsnivanja_1">26. travnja 2019.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17. ožujka 2014.</izvorni_sadrzaj>
    <derivirana_varijabla naziv="DomainObject.Predmet.DatumRjesavanja_1">17. ožujka 2014.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>16342.27</izvorni_sadrzaj>
    <derivirana_varijabla naziv="DomainObject.Predmet.InicijalnaVrijednost_1">16342.27</derivirana_varijabla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Sa Općinskog suda u Splitu br. Ovr.1579/11</izvorni_sadrzaj>
    <derivirana_varijabla naziv="DomainObject.Predmet.Opis_1">Sa Općinskog suda u Splitu br. Ovr.1579/11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Pu Ovr-2666/2019</izvorni_sadrzaj>
    <derivirana_varijabla naziv="DomainObject.Predmet.OznakaBroj_1">Pu Ovr-2666/2019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Ante</izvorni_sadrzaj>
    <derivirana_varijabla naziv="DomainObject.Predmet.PredmetRijesio.Ime_1">Ante</derivirana_varijabla>
  </DomainObject.Predmet.PredmetRijesio.Ime>
  <DomainObject.Predmet.PredmetRijesio.Oib>
    <izvorni_sadrzaj>46639104061</izvorni_sadrzaj>
    <derivirana_varijabla naziv="DomainObject.Predmet.PredmetRijesio.Oib_1">46639104061</derivirana_varijabla>
  </DomainObject.Predmet.PredmetRijesio.Oib>
  <DomainObject.Predmet.PredmetRijesio.Prezime>
    <izvorni_sadrzaj>Knezović</izvorni_sadrzaj>
    <derivirana_varijabla naziv="DomainObject.Predmet.PredmetRijesio.Prezime_1">Knezović</derivirana_varijabla>
  </DomainObject.Predmet.PredmetRijesio.Prezime>
  <DomainObject.Predmet.PrimjedbaSuca>
    <izvorni_sadrzaj>SUD 29.1.2013 Primljeno po čl. 10</izvorni_sadrzaj>
    <derivirana_varijabla naziv="DomainObject.Predmet.PrimjedbaSuca_1">SUD 29.1.2013 Primljeno po čl. 10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Hajdi Oćićek</izvorni_sadrzaj>
    <derivirana_varijabla naziv="DomainObject.Predmet.ProtustrankaFormated_1">  Hajdi Oćićek</derivirana_varijabla>
  </DomainObject.Predmet.ProtustrankaFormated>
  <DomainObject.Predmet.ProtustrankaFormatedOIB>
    <izvorni_sadrzaj>  Hajdi Oćićek, OIB 79332844512</izvorni_sadrzaj>
    <derivirana_varijabla naziv="DomainObject.Predmet.ProtustrankaFormatedOIB_1">  Hajdi Oćićek, OIB 79332844512</derivirana_varijabla>
  </DomainObject.Predmet.ProtustrankaFormatedOIB>
  <DomainObject.Predmet.ProtustrankaFormatedWithAdress>
    <izvorni_sadrzaj> Hajdi Oćićek, HATZEOV PERIVOJ 1 ( DOVERSKA 21), 21000 Split</izvorni_sadrzaj>
    <derivirana_varijabla naziv="DomainObject.Predmet.ProtustrankaFormatedWithAdress_1"> Hajdi Oćićek, HATZEOV PERIVOJ 1 ( DOVERSKA 21), 21000 Split</derivirana_varijabla>
  </DomainObject.Predmet.ProtustrankaFormatedWithAdress>
  <DomainObject.Predmet.ProtustrankaFormatedWithAdressOIB>
    <izvorni_sadrzaj> Hajdi Oćićek, OIB 79332844512, HATZEOV PERIVOJ 1 ( DOVERSKA 21), 21000 Split</izvorni_sadrzaj>
    <derivirana_varijabla naziv="DomainObject.Predmet.ProtustrankaFormatedWithAdressOIB_1"> Hajdi Oćićek, OIB 79332844512, HATZEOV PERIVOJ 1 ( DOVERSKA 21), 21000 Split</derivirana_varijabla>
  </DomainObject.Predmet.ProtustrankaFormatedWithAdressOIB>
  <DomainObject.Predmet.ProtustrankaWithAdress>
    <izvorni_sadrzaj>Hajdi Oćićek HATZEOV PERIVOJ 1 ( DOVERSKA 21), 21000 Split</izvorni_sadrzaj>
    <derivirana_varijabla naziv="DomainObject.Predmet.ProtustrankaWithAdress_1">Hajdi Oćićek HATZEOV PERIVOJ 1 ( DOVERSKA 21), 21000 Split</derivirana_varijabla>
  </DomainObject.Predmet.ProtustrankaWithAdress>
  <DomainObject.Predmet.ProtustrankaWithAdressOIB>
    <izvorni_sadrzaj>Hajdi Oćićek, OIB 79332844512, HATZEOV PERIVOJ 1 ( DOVERSKA 21), 21000 Split</izvorni_sadrzaj>
    <derivirana_varijabla naziv="DomainObject.Predmet.ProtustrankaWithAdressOIB_1">Hajdi Oćićek, OIB 79332844512, HATZEOV PERIVOJ 1 ( DOVERSKA 21), 21000 Split</derivirana_varijabla>
  </DomainObject.Predmet.ProtustrankaWithAdressOIB>
  <DomainObject.Predmet.ProtustrankaNazivFormated>
    <izvorni_sadrzaj>Hajdi Oćićek</izvorni_sadrzaj>
    <derivirana_varijabla naziv="DomainObject.Predmet.ProtustrankaNazivFormated_1">Hajdi Oćićek</derivirana_varijabla>
    <derivirana_varijabla naziv="Padez">Hajdi Oćićek</derivirana_varijabla>
  </DomainObject.Predmet.ProtustrankaNazivFormated>
  <DomainObject.Predmet.ProtustrankaNazivFormatedOIB>
    <izvorni_sadrzaj>Hajdi Oćićek, OIB 79332844512</izvorni_sadrzaj>
    <derivirana_varijabla naziv="DomainObject.Predmet.ProtustrankaNazivFormatedOIB_1">Hajdi Oćićek, OIB 79332844512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VSS 1 Nediljka Strinić</izvorni_sadrzaj>
    <derivirana_varijabla naziv="DomainObject.Predmet.Referada.Naziv_1">VSS 1 Nediljka Strinić</derivirana_varijabla>
  </DomainObject.Predmet.Referada.Naziv>
  <DomainObject.Predmet.Referada.Oznaka>
    <izvorni_sadrzaj>VSS 1</izvorni_sadrzaj>
    <derivirana_varijabla naziv="DomainObject.Predmet.Referada.Oznaka_1">VSS 1</derivirana_varijabla>
  </DomainObject.Predmet.Referada.Oznaka>
  <DomainObject.Predmet.Referada.Prostorija.Naziv>
    <izvorni_sadrzaj>Soba 1</izvorni_sadrzaj>
    <derivirana_varijabla naziv="DomainObject.Predmet.Referada.Prostorija.Naziv_1">Soba 1</derivirana_varijabla>
  </DomainObject.Predmet.Referada.Prostorija.Naziv>
  <DomainObject.Predmet.Referada.Prostorija.Oznaka>
    <izvorni_sadrzaj>Soba 1</izvorni_sadrzaj>
    <derivirana_varijabla naziv="DomainObject.Predmet.Referada.Prostorija.Oznaka_1">Soba 1</derivirana_varijabla>
  </DomainObject.Predmet.Referada.Prostorija.Oznaka>
  <DomainObject.Predmet.Referada.Sud.Naziv>
    <izvorni_sadrzaj>Općinski sud u Makarskoj</izvorni_sadrzaj>
    <derivirana_varijabla naziv="DomainObject.Predmet.Referada.Sud.Naziv_1">Općinski sud u Makarskoj-Stalna služba u Imotskom</derivirana_varijabla>
  </DomainObject.Predmet.Referada.Sud.Naziv>
  <DomainObject.Predmet.Referada.Sudac>
    <izvorni_sadrzaj>Nediljka Strinić</izvorni_sadrzaj>
    <derivirana_varijabla naziv="DomainObject.Predmet.Referada.Sudac_1">                           Ante Topić</derivirana_varijabla>
    <derivirana_varijabla naziv="Dativ">Nediljke Strinić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Zagrebačka banka d.d. Zagreb zastupanog po punomoćniku Odvjetnik / Rozita Vidan Kesić; MAĐARIĆ &amp; LUI - odvjetničko društvo d.o.o.</izvorni_sadrzaj>
    <derivirana_varijabla naziv="DomainObject.Predmet.StrankaFormated_1">  Zagrebačka banka d.d. Zagreb zastupanog po punomoćniku Odvjetnik / Rozita Vidan Kesić; MAĐARIĆ &amp; LUI - odvjetničko društvo d.o.o.</derivirana_varijabla>
  </DomainObject.Predmet.StrankaFormated>
  <DomainObject.Predmet.StrankaFormatedOIB>
    <izvorni_sadrzaj>  Zagrebačka banka d.d. Zagreb, OIB 92963223473 zastupanog po punomoćniku Odvjetnik / Rozita Vidan Kesić; MAĐARIĆ &amp; LUI - odvjetničko društvo d.o.o.</izvorni_sadrzaj>
    <derivirana_varijabla naziv="DomainObject.Predmet.StrankaFormatedOIB_1">  Zagrebačka banka d.d. Zagreb, OIB 92963223473 zastupanog po punomoćniku Odvjetnik / Rozita Vidan Kesić; MAĐARIĆ &amp; LUI - odvjetničko društvo d.o.o.</derivirana_varijabla>
  </DomainObject.Predmet.StrankaFormatedOIB>
  <DomainObject.Predmet.StrankaFormatedWithAdress>
    <izvorni_sadrzaj> Zagrebačka banka d.d. Zagreb, Paromlinska 2, 21000 Split zastupanog po punomoćniku Odvjetnik / Rozita Vidan Kesić; OD / Hanžeković, Radaković i Partneri; MAĐARIĆ &amp; LUI - odvjetničko društvo d.o.o.</izvorni_sadrzaj>
    <derivirana_varijabla naziv="DomainObject.Predmet.StrankaFormatedWithAdress_1"> Zagrebačka banka d.d. Zagreb, Paromlinska 2, 21000 Split zastupanog po punomoćniku Odvjetnik / Rozita Vidan Kesić; OD / Hanžeković, Radaković i Partneri; MAĐARIĆ &amp; LUI - odvjetničko društvo d.o.o.</derivirana_varijabla>
  </DomainObject.Predmet.StrankaFormatedWithAdress>
  <DomainObject.Predmet.StrankaFormatedWithAdressOIB>
    <izvorni_sadrzaj> Zagrebačka banka d.d. Zagreb, OIB 92963223473, Paromlinska 2, 21000 Split zastupanog po punomoćniku Odvjetnik / Rozita Vidan Kesić; OD / Hanžeković, Radaković i Partneri; MAĐARIĆ &amp; LUI - odvjetničko društvo d.o.o.</izvorni_sadrzaj>
    <derivirana_varijabla naziv="DomainObject.Predmet.StrankaFormatedWithAdressOIB_1"> Zagrebačka banka d.d. Zagreb, OIB 92963223473, Paromlinska 2, 21000 Split zastupanog po punomoćniku Josipu Mađariću odvjetniku u  OD MAĐARIĆ &amp; LUI - odvjetničko društvo d.o.o.</derivirana_varijabla>
  </DomainObject.Predmet.StrankaFormatedWithAdressOIB>
  <DomainObject.Predmet.StrankaWithAdress>
    <izvorni_sadrzaj>Zagrebačka banka d.d. Zagreb Paromlinska 2,21000 Split</izvorni_sadrzaj>
    <derivirana_varijabla naziv="DomainObject.Predmet.StrankaWithAdress_1">Zagrebačka banka d.d. Zagreb Paromlinska 2,21000 Split</derivirana_varijabla>
  </DomainObject.Predmet.StrankaWithAdress>
  <DomainObject.Predmet.StrankaWithAdressOIB>
    <izvorni_sadrzaj>Zagrebačka banka d.d. Zagreb, OIB 92963223473, Paromlinska 2,21000 Split</izvorni_sadrzaj>
    <derivirana_varijabla naziv="DomainObject.Predmet.StrankaWithAdressOIB_1">Zagrebačka banka d.d. Zagreb, OIB 92963223473, Paromlinska 2,21000 Split</derivirana_varijabla>
  </DomainObject.Predmet.StrankaWithAdressOIB>
  <DomainObject.Predmet.StrankaNazivFormated>
    <izvorni_sadrzaj>Zagrebačka banka d.d. Zagreb</izvorni_sadrzaj>
    <derivirana_varijabla naziv="DomainObject.Predmet.StrankaNazivFormated_1">Zagrebačka banka d.d. Zagreb</derivirana_varijabla>
    <derivirana_varijabla naziv="Padez">Zagrebačka banka d.d. Zagreb</derivirana_varijabla>
  </DomainObject.Predmet.StrankaNazivFormated>
  <DomainObject.Predmet.StrankaNazivFormatedOIB>
    <izvorni_sadrzaj>Zagrebačka banka d.d. Zagreb, OIB 92963223473</izvorni_sadrzaj>
    <derivirana_varijabla naziv="DomainObject.Predmet.StrankaNazivFormatedOIB_1">Zagrebačka banka d.d. Zagreb, OIB 92963223473</derivirana_varijabla>
  </DomainObject.Predmet.StrankaNazivFormatedOIB>
  <DomainObject.Predmet.Sud.Adresa.Naselje>
    <izvorni_sadrzaj>Imotski</izvorni_sadrzaj>
    <derivirana_varijabla naziv="DomainObject.Predmet.Sud.Adresa.Naselje_1">Imotski</derivirana_varijabla>
  </DomainObject.Predmet.Sud.Adresa.Naselje>
  <DomainObject.Predmet.Sud.Adresa.NaseljeLokativ>
    <izvorni_sadrzaj>Imotskom</izvorni_sadrzaj>
    <derivirana_varijabla naziv="DomainObject.Predmet.Sud.Adresa.NaseljeLokativ_1">Imotskom</derivirana_varijabla>
  </DomainObject.Predmet.Sud.Adresa.NaseljeLokativ>
  <DomainObject.Predmet.Sud.Adresa.PostBroj>
    <izvorni_sadrzaj>21260</izvorni_sadrzaj>
    <derivirana_varijabla naziv="DomainObject.Predmet.Sud.Adresa.PostBroj_1">21260</derivirana_varijabla>
  </DomainObject.Predmet.Sud.Adresa.PostBroj>
  <DomainObject.Predmet.Sud.Adresa.UlicaIKBR>
    <izvorni_sadrzaj>Ante Starčevića 23</izvorni_sadrzaj>
    <derivirana_varijabla naziv="DomainObject.Predmet.Sud.Adresa.UlicaIKBR_1">Ante Starčevića 23</derivirana_varijabla>
  </DomainObject.Predmet.Sud.Adresa.UlicaIKBR>
  <DomainObject.Predmet.Sud.Naziv>
    <izvorni_sadrzaj>Općinski sud u Makarskoj - Stalna služba u Imotskom</izvorni_sadrzaj>
    <derivirana_varijabla naziv="DomainObject.Predmet.Sud.Naziv_1">Općinski sud u Makarskoj - Stalna služba u Imotskom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VSS 1 Nediljka Strinić</izvorni_sadrzaj>
    <derivirana_varijabla naziv="DomainObject.Predmet.TrenutnaLokacijaSpisa.Naziv_1">VSS 1 Nediljka Strinić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Makarskoj</izvorni_sadrzaj>
    <derivirana_varijabla naziv="DomainObject.Predmet.TrenutnaLokacijaSpisa.Sud.Naziv_1">Općinski sud u Makarskoj</derivirana_varijabla>
  </DomainObject.Predmet.TrenutnaLokacijaSpisa.Sud.Naziv>
  <DomainObject.Predmet.TrenutnaVrijednost>
    <izvorni_sadrzaj>16342.27</izvorni_sadrzaj>
    <derivirana_varijabla naziv="DomainObject.Predmet.TrenutnaVrijednost_1">16342.27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SS Imotski</izvorni_sadrzaj>
    <derivirana_varijabla naziv="DomainObject.Predmet.UstrojstvenaJedinicaVodi.Naziv_1">Pisarnica SS Imotski</derivirana_varijabla>
  </DomainObject.Predmet.UstrojstvenaJedinicaVodi.Naziv>
  <DomainObject.Predmet.UstrojstvenaJedinicaVodi.Oznaka>
    <izvorni_sadrzaj>Pisarnica SS IM</izvorni_sadrzaj>
    <derivirana_varijabla naziv="DomainObject.Predmet.UstrojstvenaJedinicaVodi.Oznaka_1">Pisarnica SS IM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Makarskoj</izvorni_sadrzaj>
    <derivirana_varijabla naziv="DomainObject.Predmet.UstrojstvenaJedinicaVodi.Sud.Naziv_1">Općinski sud u Makarskoj</derivirana_varijabla>
  </DomainObject.Predmet.UstrojstvenaJedinicaVodi.Sud.Naziv>
  <DomainObject.Predmet.VrstaSpora.Naziv>
    <izvorni_sadrzaj>Ovrha na novčanoj tražbini</izvorni_sadrzaj>
    <derivirana_varijabla naziv="DomainObject.Predmet.VrstaSpora.Naziv_1">Ovrha na novčanoj tražbini</derivirana_varijabla>
  </DomainObject.Predmet.VrstaSpora.Naziv>
  <DomainObject.Predmet.Zapisnicar>
    <izvorni_sadrzaj>Vesna Gudelj</izvorni_sadrzaj>
    <derivirana_varijabla naziv="DomainObject.Predmet.Zapisnicar_1">Vesna Gudelj</derivirana_varijabla>
    <derivirana_varijabla naziv="Padez">Vesna Gudelj</derivirana_varijabla>
  </DomainObject.Predmet.Zapisnicar>
  <DomainObject.Predmet.StrankaListFormated>
    <izvorni_sadrzaj>
      <item>Zagrebačka banka d.d. Zagreb zastupanog po punomoćniku Odvjetnik / Rozita Vidan Kesić; MAĐARIĆ &amp; LUI - odvjetničko društvo d.o.o.</item>
    </izvorni_sadrzaj>
    <derivirana_varijabla naziv="DomainObject.Predmet.StrankaListFormated_1">
      <item>Zagrebačka banka d.d. Zagreb zastupanog po punomoćniku Odvjetnik / Rozita Vidan Kesić; MAĐARIĆ &amp; LUI - odvjetničko društvo d.o.o.</item>
    </derivirana_varijabla>
  </DomainObject.Predmet.StrankaListFormated>
  <DomainObject.Predmet.StrankaListFormatedOIB>
    <izvorni_sadrzaj>
      <item>Zagrebačka banka d.d. Zagreb, OIB 92963223473 zastupanog po punomoćniku Odvjetnik / Rozita Vidan Kesić; MAĐARIĆ &amp; LUI - odvjetničko društvo d.o.o.</item>
    </izvorni_sadrzaj>
    <derivirana_varijabla naziv="DomainObject.Predmet.StrankaListFormatedOIB_1">
      <item>Zagrebačka banka d.d. Zagreb, OIB 92963223473 zastupanog po punomoćniku Odvjetnik / Rozita Vidan Kesić; MAĐARIĆ &amp; LUI - odvjetničko društvo d.o.o.</item>
    </derivirana_varijabla>
  </DomainObject.Predmet.StrankaListFormatedOIB>
  <DomainObject.Predmet.StrankaListFormatedWithAdress>
    <izvorni_sadrzaj>
      <item>Zagrebačka banka d.d. Zagreb, Paromlinska 2, 21000 Split zastupanog po punomoćniku Odvjetnik / Rozita Vidan Kesić; MAĐARIĆ &amp; LUI - odvjetničko društvo d.o.o.</item>
    </izvorni_sadrzaj>
    <derivirana_varijabla naziv="DomainObject.Predmet.StrankaListFormatedWithAdress_1">
      <item>Zagrebačka banka d.d. Zagreb, Paromlinska 2, 21000 Split zastupanog po punomoćniku Odvjetnik / Rozita Vidan Kesić; MAĐARIĆ &amp; LUI - odvjetničko društvo d.o.o.</item>
    </derivirana_varijabla>
  </DomainObject.Predmet.StrankaListFormatedWithAdress>
  <DomainObject.Predmet.StrankaListFormatedWithAdressOIB>
    <izvorni_sadrzaj>
      <item>Zagrebačka banka d.d. Zagreb, OIB 92963223473, Paromlinska 2, 21000 Split zastupanog po punomoćniku Odvjetnik / Rozita Vidan Kesić; MAĐARIĆ &amp; LUI - odvjetničko društvo d.o.o.</item>
    </izvorni_sadrzaj>
    <derivirana_varijabla naziv="DomainObject.Predmet.StrankaListFormatedWithAdressOIB_1">
      <item>Zagrebačka banka d.d. Zagreb, OIB 92963223473, Paromlinska 2, 21000 Split zastupanog po punomoćniku Odvjetnik / Rozita Vidan Kesić; MAĐARIĆ &amp; LUI - odvjetničko društvo d.o.o.</item>
    </derivirana_varijabla>
  </DomainObject.Predmet.StrankaListFormatedWithAdressOIB>
  <DomainObject.Predmet.StrankaListNazivFormated>
    <izvorni_sadrzaj>
      <item>Zagrebačka banka d.d. Zagreb</item>
    </izvorni_sadrzaj>
    <derivirana_varijabla naziv="DomainObject.Predmet.StrankaListNazivFormated_1">
      <item>Zagrebačka banka d.d. Zagreb</item>
    </derivirana_varijabla>
  </DomainObject.Predmet.StrankaListNazivFormated>
  <DomainObject.Predmet.StrankaListNazivFormatedOIB>
    <izvorni_sadrzaj>
      <item>Zagrebačka banka d.d. Zagreb, OIB 92963223473</item>
    </izvorni_sadrzaj>
    <derivirana_varijabla naziv="DomainObject.Predmet.StrankaListNazivFormatedOIB_1">
      <item>Zagrebačka banka d.d. Zagreb, OIB 92963223473</item>
    </derivirana_varijabla>
  </DomainObject.Predmet.StrankaListNazivFormatedOIB>
  <DomainObject.Predmet.ProtuStrankaListFormated>
    <izvorni_sadrzaj>
      <item>Hajdi Oćićek</item>
    </izvorni_sadrzaj>
    <derivirana_varijabla naziv="DomainObject.Predmet.ProtuStrankaListFormated_1">
      <item>Hajdi Oćićek</item>
    </derivirana_varijabla>
  </DomainObject.Predmet.ProtuStrankaListFormated>
  <DomainObject.Predmet.ProtuStrankaListFormatedOIB>
    <izvorni_sadrzaj>
      <item>Hajdi Oćićek, OIB 79332844512</item>
    </izvorni_sadrzaj>
    <derivirana_varijabla naziv="DomainObject.Predmet.ProtuStrankaListFormatedOIB_1">
      <item>Hajdi Oćićek, OIB 79332844512</item>
    </derivirana_varijabla>
  </DomainObject.Predmet.ProtuStrankaListFormatedOIB>
  <DomainObject.Predmet.ProtuStrankaListFormatedWithAdress>
    <izvorni_sadrzaj>
      <item>Hajdi Oćićek, HATZEOV PERIVOJ 1 ( DOVERSKA 21), 21000 Split</item>
    </izvorni_sadrzaj>
    <derivirana_varijabla naziv="DomainObject.Predmet.ProtuStrankaListFormatedWithAdress_1">
      <item>Hajdi Oćićek, HATZEOV PERIVOJ 1 ( DOVERSKA 21), 21000 Split</item>
    </derivirana_varijabla>
  </DomainObject.Predmet.ProtuStrankaListFormatedWithAdress>
  <DomainObject.Predmet.ProtuStrankaListFormatedWithAdressOIB>
    <izvorni_sadrzaj>
      <item>Hajdi Oćićek, OIB 79332844512, HATZEOV PERIVOJ 1 ( DOVERSKA 21), 21000 Split</item>
    </izvorni_sadrzaj>
    <derivirana_varijabla naziv="DomainObject.Predmet.ProtuStrankaListFormatedWithAdressOIB_1">
      <item>Hajdi Oćićek, OIB 79332844512, HATZEOV PERIVOJ 1 ( DOVERSKA 21), 21000 Split</item>
    </derivirana_varijabla>
  </DomainObject.Predmet.ProtuStrankaListFormatedWithAdressOIB>
  <DomainObject.Predmet.ProtuStrankaListNazivFormated>
    <izvorni_sadrzaj>
      <item>Hajdi Oćićek</item>
    </izvorni_sadrzaj>
    <derivirana_varijabla naziv="DomainObject.Predmet.ProtuStrankaListNazivFormated_1">
      <item>Hajdi Oćićek</item>
    </derivirana_varijabla>
  </DomainObject.Predmet.ProtuStrankaListNazivFormated>
  <DomainObject.Predmet.ProtuStrankaListNazivFormatedOIB>
    <izvorni_sadrzaj>
      <item>Hajdi Oćićek, OIB 79332844512</item>
    </izvorni_sadrzaj>
    <derivirana_varijabla naziv="DomainObject.Predmet.ProtuStrankaListNazivFormatedOIB_1">
      <item>Hajdi Oćićek, OIB 79332844512</item>
    </derivirana_varijabla>
  </DomainObject.Predmet.ProtuStrankaListNazivFormatedOIB>
  <DomainObject.Predmet.OstaliListFormated>
    <izvorni_sadrzaj>
      <item>FINA SPLIT</item>
      <item>MAĐARIĆ &amp; LUI - odvjetničko društvo d.o.o. punomoćnik sudionika u postupku Zagrebačka banka d.d. Zagreb</item>
    </izvorni_sadrzaj>
    <derivirana_varijabla naziv="DomainObject.Predmet.OstaliListFormated_1">
      <item>FINA SPLIT</item>
      <item>MAĐARIĆ &amp; LUI - odvjetničko društvo d.o.o. punomoćnik sudionika u postupku Zagrebačka banka d.d. Zagreb</item>
    </derivirana_varijabla>
    <derivirana_varijabla naziv="DrugaOsoba">
      <item>FINA SPLIT</item>
      <item>MAĐARIĆ &amp; LUI - odvjetničko društvo d.o.o. punomoćnik sudionika u postupku Zagrebačka banka d.d. Zagreb</item>
    </derivirana_varijabla>
  </DomainObject.Predmet.OstaliListFormated>
  <DomainObject.Predmet.OstaliListFormatedOIB>
    <izvorni_sadrzaj>
      <item>FINA SPLIT</item>
      <item>MAĐARIĆ &amp; LUI - odvjetničko društvo d.o.o., OIB 27355904472 punomoćnik sudionika u postupku Zagrebačka banka d.d. Zagreb</item>
    </izvorni_sadrzaj>
    <derivirana_varijabla naziv="DomainObject.Predmet.OstaliListFormatedOIB_1">
      <item>FINA SPLIT</item>
      <item>MAĐARIĆ &amp; LUI - odvjetničko društvo d.o.o., OIB 27355904472 punomoćnik sudionika u postupku Zagrebačka banka d.d. Zagreb</item>
    </derivirana_varijabla>
  </DomainObject.Predmet.OstaliListFormatedOIB>
  <DomainObject.Predmet.OstaliListFormatedWithAdress>
    <izvorni_sadrzaj>
      <item>FINA SPLIT, Mažuranićevo šetalište 24b, 21000 Split</item>
      <item>MAĐARIĆ &amp; LUI - odvjetničko društvo d.o.o., Zelinska 4, 10000 Zagreb punomoćnik sudionika u postupku Zagrebačka banka d.d. Zagreb</item>
    </izvorni_sadrzaj>
    <derivirana_varijabla naziv="DomainObject.Predmet.OstaliListFormatedWithAdress_1">
      <item>FINA SPLIT, Mažuranićevo šetalište 24b, 21000 Split</item>
      <item>MAĐARIĆ &amp; LUI - odvjetničko društvo d.o.o., Zelinska 4, 10000 Zagreb punomoćnik sudionika u postupku Zagrebačka banka d.d. Zagreb</item>
    </derivirana_varijabla>
  </DomainObject.Predmet.OstaliListFormatedWithAdress>
  <DomainObject.Predmet.OstaliListFormatedWithAdressOIB>
    <izvorni_sadrzaj>
      <item>FINA SPLIT, Mažuranićevo šetalište 24b, 21000 Split</item>
      <item>MAĐARIĆ &amp; LUI - odvjetničko društvo d.o.o., OIB 27355904472, Zelinska 4, 10000 Zagreb punomoćnik sudionika u postupku Zagrebačka banka d.d. Zagreb</item>
    </izvorni_sadrzaj>
    <derivirana_varijabla naziv="DomainObject.Predmet.OstaliListFormatedWithAdressOIB_1">
      <item>FINA SPLIT, Mažuranićevo šetalište 24b, 21000 Split</item>
      <item>MAĐARIĆ &amp; LUI - odvjetničko društvo d.o.o., OIB 27355904472, Zelinska 4, 10000 Zagreb punomoćnik sudionika u postupku Zagrebačka banka d.d. Zagreb</item>
    </derivirana_varijabla>
  </DomainObject.Predmet.OstaliListFormatedWithAdressOIB>
  <DomainObject.Predmet.OstaliListNazivFormated>
    <izvorni_sadrzaj>
      <item>FINA SPLIT</item>
      <item>MAĐARIĆ &amp; LUI - odvjetničko društvo d.o.o.</item>
    </izvorni_sadrzaj>
    <derivirana_varijabla naziv="DomainObject.Predmet.OstaliListNazivFormated_1">
      <item>FINA SPLIT</item>
      <item>MAĐARIĆ &amp; LUI - odvjetničko društvo d.o.o.</item>
    </derivirana_varijabla>
  </DomainObject.Predmet.OstaliListNazivFormated>
  <DomainObject.Predmet.OstaliListNazivFormatedOIB>
    <izvorni_sadrzaj>
      <item>FINA SPLIT</item>
      <item>MAĐARIĆ &amp; LUI - odvjetničko društvo d.o.o., OIB 27355904472</item>
    </izvorni_sadrzaj>
    <derivirana_varijabla naziv="DomainObject.Predmet.OstaliListNazivFormatedOIB_1">
      <item>FINA SPLIT</item>
      <item>MAĐARIĆ &amp; LUI - odvjetničko društvo d.o.o., OIB 27355904472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Županijski sud u Splitu</izvorni_sadrzaj>
    <derivirana_varijabla naziv="DomainObject.Predmet.Sud.Parent.Naziv_1">Županijski sud u Splitu</derivirana_varijabla>
  </DomainObject.Predmet.Sud.Parent.Naziv>
  <DomainObject.Datum>
    <izvorni_sadrzaj>29. travnja 2019.</izvorni_sadrzaj>
    <derivirana_varijabla naziv="DomainObject.Datum_1">29. travnja 2019.</derivirana_varijabla>
  </DomainObject.Datum>
  <DomainObject.PoslovniBrojDokumenta>
    <izvorni_sadrzaj>Pu Ovr-2666/2019-3</izvorni_sadrzaj>
    <derivirana_varijabla naziv="DomainObject.PoslovniBrojDokumenta_1">Pu Ovr-2666/2019-3 ranije Ovr-128/2013</derivirana_varijabla>
  </DomainObject.PoslovniBrojDokumenta>
  <DomainObject.Predmet.StrankaIDrugi>
    <izvorni_sadrzaj>Zagrebačka banka d.d. Zagreb</izvorni_sadrzaj>
    <derivirana_varijabla naziv="DomainObject.Predmet.StrankaIDrugi_1">Zagrebačka banka d.d. Zagreb</derivirana_varijabla>
  </DomainObject.Predmet.StrankaIDrugi>
  <DomainObject.Predmet.ProtustrankaIDrugi>
    <izvorni_sadrzaj>Hajdi Oćićek</izvorni_sadrzaj>
    <derivirana_varijabla naziv="DomainObject.Predmet.ProtustrankaIDrugi_1">Hajdi Oćićek</derivirana_varijabla>
  </DomainObject.Predmet.ProtustrankaIDrugi>
  <DomainObject.Predmet.StrankaIDrugiAdressOIB>
    <izvorni_sadrzaj>Zagrebačka banka d.d. Zagreb, OIB 92963223473, Paromlinska 2, 21000 Split</izvorni_sadrzaj>
    <derivirana_varijabla naziv="DomainObject.Predmet.StrankaIDrugiAdressOIB_1">Zagrebačka banka d.d. Zagreb, OIB 92963223473, Paromlinska 2, 21000 Split</derivirana_varijabla>
  </DomainObject.Predmet.StrankaIDrugiAdressOIB>
  <DomainObject.Predmet.ProtustrankaIDrugiAdressOIB>
    <izvorni_sadrzaj>Hajdi Oćićek, OIB 79332844512, HATZEOV PERIVOJ 1 ( DOVERSKA 21), 21000 Split</izvorni_sadrzaj>
    <derivirana_varijabla naziv="DomainObject.Predmet.ProtustrankaIDrugiAdressOIB_1">Hajdi Oćićek, OIB 79332844512, HATZEOV PERIVOJ 1 ( DOVERSKA 21),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17. ožujka 2014.</izvorni_sadrzaj>
    <derivirana_varijabla naziv="DomainObject.Predmet.OdlukaRjesenje.DatumDonosenjaOdluke_1">17. ožujka 2014.</derivirana_varijabla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>Ovr-128/2013-1</izvorni_sadrzaj>
    <derivirana_varijabla naziv="DomainObject.Predmet.OdlukaRjesenje.Oznaka_1">Ovr-128/2013-1</derivirana_varijabla>
  </DomainObject.Predmet.OdlukaRjesenje.Oznaka>
  <DomainObject.Predmet.SudioniciListNaziv>
    <izvorni_sadrzaj>
      <item>Zagrebačka banka d.d. Zagreb</item>
      <item>Hajdi Oćićek</item>
      <item>FINA SPLIT</item>
      <item>MAĐARIĆ &amp; LUI - odvjetničko društvo d.o.o.</item>
    </izvorni_sadrzaj>
    <derivirana_varijabla naziv="DomainObject.Predmet.SudioniciListNaziv_1">
      <item>Zagrebačka banka d.d. Zagreb</item>
      <item>Hajdi Oćićek</item>
      <item>FINA SPLIT</item>
      <item>MAĐARIĆ &amp; LUI - odvjetničko društvo d.o.o.</item>
    </derivirana_varijabla>
    <derivirana_varijabla naziv="OstaliSudionici">
      <item>Zagrebačka banka d.d. Zagreb</item>
      <item>Hajdi Oćićek</item>
      <item>FINA SPLIT</item>
      <item>MAĐARIĆ &amp; LUI - odvjetničko društvo d.o.o.</item>
    </derivirana_varijabla>
  </DomainObject.Predmet.SudioniciListNaziv>
  <DomainObject.Predmet.SudioniciListAdressOIB>
    <izvorni_sadrzaj>
      <item>Zagrebačka banka d.d. Zagreb, OIB 92963223473, Paromlinska 2,21000 Split</item>
      <item>Hajdi Oćićek, OIB 79332844512, HATZEOV PERIVOJ 1 ( DOVERSKA 21),21000 Split</item>
      <item>FINA SPLIT, Mažuranićevo šetalište 24b,21000 Split</item>
      <item>MAĐARIĆ &amp; LUI - odvjetničko društvo d.o.o., OIB 27355904472, Zelinska 4,10000 Zagreb</item>
    </izvorni_sadrzaj>
    <derivirana_varijabla naziv="DomainObject.Predmet.SudioniciListAdressOIB_1">
      <item>Zagrebačka banka d.d. Zagreb, OIB 92963223473, Paromlinska 2,21000 Split</item>
      <item>Hajdi Oćićek, OIB 79332844512, HATZEOV PERIVOJ 1 ( DOVERSKA 21),21000 Split</item>
      <item>FINA SPLIT, Mažuranićevo šetalište 24b,21000 Split</item>
      <item>MAĐARIĆ &amp; LUI - odvjetničko društvo d.o.o., OIB 27355904472, Zelinska 4,10000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UserObject.Predmet.Kalendar.RokDana>
    <izvorni_sadrzaj/>
    <derivirana_varijabla naziv="UserObject.Predmet.Kalendar.RokDana_1">15</derivirana_varijabla>
  </UserObject.Predmet.Kalendar.RokDana>
  <UserObject.Predmet.Kalendar.RokDatum>
    <izvorni_sadrzaj/>
    <derivirana_varijabla naziv="UserObject.Predmet.Kalendar.RokDatum_1"/>
  </UserObject.Predmet.Kalendar.RokDatum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92963223473</item>
      <item>, OIB 79332844512</item>
      <item>, OIB null</item>
      <item>, OIB 27355904472</item>
    </izvorni_sadrzaj>
    <derivirana_varijabla naziv="DomainObject.Predmet.SudioniciListNazivOIB_1">
      <item>, OIB 92963223473</item>
      <item>, OIB 79332844512</item>
      <item>, OIB null</item>
      <item>, OIB 27355904472</item>
    </derivirana_varijabla>
  </DomainObject.Predmet.SudioniciListNazivOIB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44811EDE-2293-459C-8B0F-F86A927CC449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MPRH</properties:Company>
  <properties:Pages>2</properties:Pages>
  <properties:Words>281</properties:Words>
  <properties:Characters>1534</properties:Characters>
  <properties:Lines>52</properties:Lines>
  <properties:Paragraphs>27</properties:Paragraphs>
  <properties:TotalTime>31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size="2" baseType="lpstr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1933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2014-04-28T11:09:00Z</dcterms:created>
  <dc:creator>wsadmin</dc:creator>
  <dc:description>Ovaj predložak služi kao osnova za kreiranje novih eSPIS predložaka te za upravljanje eSPIS funkcijama tijekom obrade sudskih dokumenata.</dc:description>
  <cp:lastModifiedBy>Vesna Gudelj</cp:lastModifiedBy>
  <cp:lastPrinted>2019-04-29T11:31:00Z</cp:lastPrinted>
  <dcterms:modified xmlns:xsi="http://www.w3.org/2001/XMLSchema-instance" xsi:type="dcterms:W3CDTF">2019-04-29T11:33:00Z</dcterms:modified>
  <cp:revision>11</cp:revision>
  <dc:title>Standardni eSPIS MasterTemplate predložak za MS Word</dc:title>
  <cp:version>9.4.12_Promjena1 (9.4.12 + Promjene iz 9.4.8_Promjena5)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CC_coloring" pid="2" fmtid="{D5CDD505-2E9C-101B-9397-08002B2CF9AE}">
    <vt:bool>false</vt:bool>
  </prop:property>
  <prop:property name="Saved" pid="3" fmtid="{D5CDD505-2E9C-101B-9397-08002B2CF9AE}">
    <vt:bool>true</vt:bool>
  </prop:property>
  <prop:property name="BrojStranica" pid="4" fmtid="{D5CDD505-2E9C-101B-9397-08002B2CF9AE}">
    <vt:i4>2</vt:i4>
  </prop:property>
  <prop:property name="Naslov" pid="5" fmtid="{D5CDD505-2E9C-101B-9397-08002B2CF9AE}">
    <vt:lpwstr>Pu Ovr-2666/2019-3 / Odluka - Rješenje - obustava postupka (odluka_Pu_Ovr-2666_2019-3.docx)</vt:lpwstr>
  </prop:property>
  <prop:property name="Predlozak_id" pid="6" fmtid="{D5CDD505-2E9C-101B-9397-08002B2CF9AE}">
    <vt:lpwstr>1000000155</vt:lpwstr>
  </prop:property>
  <prop:property name="Predlozak_oznaka" pid="7" fmtid="{D5CDD505-2E9C-101B-9397-08002B2CF9AE}">
    <vt:lpwstr>OS_Ovr-004</vt:lpwstr>
  </prop:property>
  <prop:property name="Predlozak_naziv" pid="8" fmtid="{D5CDD505-2E9C-101B-9397-08002B2CF9AE}">
    <vt:lpwstr>Rješenje-obustava-povlačenje</vt:lpwstr>
  </prop:property>
</prop:Properties>
</file>