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6BBF166F"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000000" w14:paraId="1CCC7F09" w14:textId="77777777">
      <w:pPr>
        <w:spacing w:after="0"/>
        <w:rPr>
          <w:rStyle w:val="PozadinaSvijetloZelena"/>
          <w:noProof w:val="false"/>
          <w:shd w:val="clear" w:color="auto" w:fill="auto"/>
        </w:rPr>
      </w:pPr>
      <w:sdt>
        <w:sdtPr>
          <w:rPr>
            <w:rStyle w:val="PozadinaSvijetloZelena"/>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Content>
          <w:r w:rsidRPr="00165076" w:rsidR="00165076">
            <w:rPr>
              <w:rStyle w:val="PozadinaSvijetloZelena"/>
            </w:rPr>
            <w:t>Općinski prekršajni sud u Zagrebu</w:t>
          </w:r>
        </w:sdtContent>
      </w:sdt>
      <w:r w:rsidR="001349C2">
        <w:rPr>
          <w:rStyle w:val="PozadinaSvijetloZelena"/>
          <w:noProof w:val="false"/>
          <w:shd w:val="clear" w:color="auto" w:fill="auto"/>
        </w:rPr>
        <w:t xml:space="preserve"> </w:t>
      </w:r>
    </w:p>
    <w:p w:rsidR="005D2A7B" w:rsidP="001349C2" w:rsidRDefault="00000000" w14:paraId="6C324685" w14:textId="77777777">
      <w:pPr>
        <w:spacing w:after="0"/>
        <w:rPr>
          <w:rStyle w:val="PozadinaSvijetloZelena"/>
          <w:noProof w:val="false"/>
          <w:shd w:val="clear" w:color="auto" w:fill="auto"/>
        </w:rPr>
      </w:pPr>
      <w:sdt>
        <w:sdtPr>
          <w:rPr>
            <w:rStyle w:val="PozadinaSvijetloZelena"/>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Content>
          <w:r w:rsidRPr="00165076" w:rsidR="00165076">
            <w:rPr>
              <w:rStyle w:val="PozadinaSvijetloZelena"/>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000000" w14:paraId="5FC85CBE" w14:textId="77777777">
      <w:pPr>
        <w:spacing w:after="0"/>
      </w:pPr>
      <w:sdt>
        <w:sdtPr>
          <w:rPr>
            <w:rStyle w:val="PozadinaSvijetloZelena"/>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Content>
          <w:r w:rsidRPr="00165076" w:rsidR="00165076">
            <w:rPr>
              <w:rStyle w:val="PozadinaSvijetloZelena"/>
            </w:rPr>
            <w:t>10020</w:t>
          </w:r>
        </w:sdtContent>
      </w:sdt>
      <w:r w:rsidR="001349C2">
        <w:t xml:space="preserve"> </w:t>
      </w:r>
      <w:sdt>
        <w:sdtPr>
          <w:rPr>
            <w:rStyle w:val="PozadinaSvijetloZelena"/>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Content>
          <w:r w:rsidRPr="00165076" w:rsidR="00165076">
            <w:rPr>
              <w:rStyle w:val="PozadinaSvijetloZelena"/>
            </w:rPr>
            <w:t>Zagreb</w:t>
          </w:r>
        </w:sdtContent>
      </w:sdt>
      <w:r w:rsidR="001349C2">
        <w:t xml:space="preserve"> </w:t>
      </w:r>
    </w:p>
    <w:p w:rsidR="000E43A6" w:rsidP="001349C2" w:rsidRDefault="000E43A6" w14:paraId="249ACBC1" w14:textId="77777777">
      <w:pPr>
        <w:spacing w:after="0"/>
      </w:pPr>
    </w:p>
    <w:p w:rsidR="000E43A6" w:rsidP="001349C2" w:rsidRDefault="000E43A6" w14:paraId="61875FB6" w14:textId="77777777">
      <w:pPr>
        <w:spacing w:after="0"/>
      </w:pPr>
    </w:p>
    <w:p w:rsidR="000E43A6" w:rsidP="001349C2" w:rsidRDefault="000E43A6" w14:paraId="216FB697" w14:textId="77777777">
      <w:pPr>
        <w:spacing w:after="0"/>
      </w:pPr>
    </w:p>
    <w:p w:rsidR="000E43A6" w:rsidP="001349C2" w:rsidRDefault="000E43A6" w14:paraId="55BC80CB" w14:textId="77777777">
      <w:pPr>
        <w:spacing w:after="0"/>
      </w:pPr>
    </w:p>
    <w:p w:rsidR="000E43A6" w:rsidP="00610735" w:rsidRDefault="000E43A6" w14:paraId="3BA5BF97" w14:textId="77777777">
      <w:pPr>
        <w:spacing w:after="0"/>
      </w:pPr>
    </w:p>
    <w:p w:rsidRPr="00176071" w:rsidR="00176071" w:rsidP="00610735" w:rsidRDefault="000E43A6" w14:paraId="60B3E782"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PozadinaSvijetloZelena"/>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Content>
          <w:r w:rsidRPr="00165076" w:rsidR="00165076">
            <w:rPr>
              <w:rStyle w:val="PozadinaSvijetloZelena"/>
            </w:rPr>
            <w:t>Pp-3510/2026</w:t>
          </w:r>
        </w:sdtContent>
      </w:sdt>
      <w:r w:rsidR="00176071">
        <w:t xml:space="preserve">                                                        </w:t>
      </w:r>
    </w:p>
    <w:p w:rsidRPr="0041581F" w:rsidR="0041581F" w:rsidP="000F1677" w:rsidRDefault="00610735" w14:paraId="70C55664"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PozadinaSvijetloZelena"/>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Content>
          <w:r w:rsidRPr="00165076" w:rsidR="00165076">
            <w:rPr>
              <w:rStyle w:val="PozadinaSvijetloZelena"/>
            </w:rPr>
            <w:t>KRIŠTO TURIZAM  d.o.o. za hotelijerstvo i dr.</w:t>
          </w:r>
        </w:sdtContent>
      </w:sdt>
      <w:r w:rsidR="003A5A69">
        <w:t xml:space="preserve"> </w:t>
      </w:r>
    </w:p>
    <w:p w:rsidRPr="00610735" w:rsidR="00176071" w:rsidP="000F1677" w:rsidRDefault="00176071" w14:paraId="5D90374F"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PozadinaSvijetloZelena"/>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Content>
          <w:r w:rsidRPr="00165076" w:rsidR="00165076">
            <w:rPr>
              <w:rStyle w:val="PozadinaSvijetloZelena"/>
            </w:rPr>
            <w:t>članka 4. stavka 1., članka 6. stavka 1.</w:t>
          </w:r>
        </w:sdtContent>
      </w:sdt>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67FF2789"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00A6AAA5"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14ED205C"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000000" w14:paraId="429CAE5D" w14:textId="77777777">
      <w:pPr>
        <w:spacing w:after="0"/>
        <w:jc w:val="right"/>
        <w:rPr>
          <w:rFonts w:eastAsia="Calibri" w:cs="Times New Roman"/>
          <w:noProof/>
        </w:rPr>
      </w:pPr>
      <w:sdt>
        <w:sdtPr>
          <w:rPr>
            <w:rStyle w:val="PozadinaSvijetloZelena"/>
          </w:rPr>
          <w:alias w:val="zakon"/>
          <w:tag w:val="zakon"/>
          <w:id w:val="478802169"/>
          <w:lock w:val="sdtLocked"/>
          <w:placeholder>
            <w:docPart w:val="6C9F394A26E547FBAA797075F704A460"/>
          </w:placeholder>
          <w:dataBinding w:xpath="/icms/DomainObject.ZakonPravilnikList/derivirana_varijabla[@naziv='zakon']/item" w:storeItemID="{100293BC-3C9C-4740-99C7-73F5E9006100}"/>
          <w:comboBox w:lastValue="Zakon o zaštiti od buke">
            <w:listItem w:displayText="Zakon o zaštiti od buke" w:value="Zakon o zaštiti od buke"/>
          </w:comboBox>
        </w:sdtPr>
        <w:sdtContent>
          <w:r w:rsidRPr="00165076" w:rsidR="00165076">
            <w:rPr>
              <w:rStyle w:val="PozadinaSvijetloZelena"/>
            </w:rPr>
            <w:t>Zakon o zaštiti od buke</w:t>
          </w:r>
        </w:sdtContent>
      </w:sdt>
      <w:r w:rsidR="00D073D1">
        <w:rPr>
          <w:rFonts w:eastAsia="Calibri" w:cs="Times New Roman"/>
          <w:noProof/>
        </w:rPr>
        <w:t xml:space="preserve"> </w:t>
      </w:r>
    </w:p>
    <w:p w:rsidR="00D7095E" w:rsidP="00D7095E" w:rsidRDefault="00D7095E" w14:paraId="0FDA040C" w14:textId="77777777">
      <w:pPr>
        <w:keepNext/>
        <w:spacing w:after="0"/>
        <w:jc w:val="center"/>
        <w:rPr>
          <w:b/>
          <w:caps/>
          <w:spacing w:val="100"/>
        </w:rPr>
      </w:pPr>
    </w:p>
    <w:p w:rsidR="00D7095E" w:rsidP="00D7095E" w:rsidRDefault="00D7095E" w14:paraId="39DA072B" w14:textId="77777777">
      <w:pPr>
        <w:keepNext/>
        <w:spacing w:after="0"/>
        <w:jc w:val="center"/>
        <w:rPr>
          <w:b/>
          <w:caps/>
          <w:spacing w:val="100"/>
        </w:rPr>
      </w:pPr>
    </w:p>
    <w:p w:rsidR="00176071" w:rsidP="00D7095E" w:rsidRDefault="00176071" w14:paraId="7C51C90B"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689AB5B0" w14:textId="77777777">
      <w:pPr>
        <w:keepNext/>
        <w:spacing w:after="0"/>
        <w:jc w:val="center"/>
        <w:rPr>
          <w:b/>
          <w:caps/>
          <w:spacing w:val="100"/>
        </w:rPr>
      </w:pPr>
    </w:p>
    <w:p w:rsidRPr="000F1677" w:rsidR="000F1677" w:rsidP="000F1677" w:rsidRDefault="000F1677" w14:paraId="1239032C" w14:textId="77777777">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PozadinaSvijetloZelena"/>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Content>
          <w:r w:rsidRPr="00165076" w:rsidR="00165076">
            <w:rPr>
              <w:rStyle w:val="PozadinaSvijetloZelena"/>
            </w:rPr>
            <w:t>Pavo Batinić</w:t>
          </w:r>
        </w:sdtContent>
      </w:sdt>
      <w:r>
        <w:rPr>
          <w:rFonts w:eastAsia="Calibri" w:cs="Times New Roman"/>
          <w:szCs w:val="22"/>
        </w:rPr>
        <w:t xml:space="preserve"> dana </w:t>
      </w:r>
      <w:sdt>
        <w:sdtPr>
          <w:rPr>
            <w:rStyle w:val="PozadinaSvijetloZelena"/>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PozadinaSvijetloZelena"/>
            <w:lang w:eastAsia="hr-HR"/>
          </w:rPr>
        </w:sdtEndPr>
        <w:sdtContent>
          <w:r w:rsidRPr="00165076" w:rsidR="00165076">
            <w:rPr>
              <w:rStyle w:val="PozadinaSvijetloZelena"/>
            </w:rPr>
            <w:t>29.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PozadinaSvijetloZelena"/>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PozadinaSvijetloZelena"/>
            <w:lang w:eastAsia="hr-HR"/>
          </w:rPr>
        </w:sdtEndPr>
        <w:sdtContent>
          <w:r w:rsidRPr="00165076" w:rsidR="00165076">
            <w:rPr>
              <w:rStyle w:val="PozadinaSvijetloZelena"/>
            </w:rPr>
            <w:t>10:15</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PozadinaSvijetloZelena"/>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Content>
          <w:r w:rsidRPr="00165076" w:rsidR="00165076">
            <w:rPr>
              <w:rStyle w:val="PozadinaSvijetloZelena"/>
            </w:rPr>
            <w:t>Avenija Dubrovnik 8</w:t>
          </w:r>
        </w:sdtContent>
      </w:sdt>
      <w:r>
        <w:rPr>
          <w:rStyle w:val="PozadinaSvijetloZelena"/>
          <w:noProof w:val="false"/>
          <w:shd w:val="clear" w:color="auto" w:fill="auto"/>
        </w:rPr>
        <w:t xml:space="preserve">, </w:t>
      </w:r>
      <w:sdt>
        <w:sdtPr>
          <w:rPr>
            <w:rStyle w:val="PozadinaSvijetloZelena"/>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Content>
          <w:r w:rsidRPr="00165076" w:rsidR="00165076">
            <w:rPr>
              <w:rStyle w:val="PozadinaSvijetloZelena"/>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PozadinaSvijetloZelena"/>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PozadinaSvijetloZelena"/>
            <w:lang w:eastAsia="hr-HR"/>
          </w:rPr>
        </w:sdtEndPr>
        <w:sdtContent>
          <w:r w:rsidRPr="00165076" w:rsidR="00165076">
            <w:rPr>
              <w:rStyle w:val="PozadinaSvijetloZelena"/>
            </w:rPr>
            <w:t>320</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PozadinaSvijetloZelena"/>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Content>
          <w:r w:rsidRPr="00165076" w:rsidR="00165076">
            <w:rPr>
              <w:rStyle w:val="PozadinaSvijetloZelena"/>
            </w:rPr>
            <w:t>članka 4. stavka 1., članka 6. stavka 1.</w:t>
          </w:r>
        </w:sdtContent>
      </w:sdt>
      <w:r w:rsidR="001745C2">
        <w:rPr>
          <w:rStyle w:val="PozadinaSvijetloZelena"/>
        </w:rPr>
        <w:t xml:space="preserve"> </w:t>
      </w:r>
      <w:sdt>
        <w:sdtPr>
          <w:rPr>
            <w:rStyle w:val="PozadinaSvijetloZelena"/>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zaštiti od buke">
            <w:listItem w:displayText="Zakon o zaštiti od buke" w:value="Zakon o zaštiti od buke"/>
          </w:comboBox>
        </w:sdtPr>
        <w:sdtContent>
          <w:r w:rsidRPr="00165076" w:rsidR="00165076">
            <w:rPr>
              <w:rStyle w:val="PozadinaSvijetloZelena"/>
            </w:rPr>
            <w:t>Zakon o zaštiti od buke</w:t>
          </w:r>
        </w:sdtContent>
      </w:sdt>
      <w:r w:rsidR="001745C2">
        <w:rPr>
          <w:rStyle w:val="PozadinaSvijetloZelena"/>
        </w:rPr>
        <w:t xml:space="preserve"> </w:t>
      </w:r>
    </w:p>
    <w:p w:rsidRPr="00176071" w:rsidR="00176071" w:rsidP="00176071" w:rsidRDefault="00176071" w14:paraId="303B677B"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71FDB1DF" w14:textId="77777777">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PozadinaSvijetloZelena"/>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Content>
          <w:r w:rsidRPr="00165076" w:rsidR="00165076">
            <w:rPr>
              <w:rStyle w:val="PozadinaSvijetloZelena"/>
            </w:rPr>
            <w:t>107/07</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14:paraId="2C9DB033" w14:textId="77777777">
      <w:pPr>
        <w:spacing w:after="0"/>
        <w:ind w:firstLine="708"/>
        <w:jc w:val="both"/>
        <w:rPr>
          <w:rFonts w:eastAsia="Times New Roman" w:cs="Times New Roman"/>
          <w:lang w:eastAsia="hr-HR"/>
        </w:rPr>
      </w:pPr>
      <w:r w:rsidRPr="00176071">
        <w:rPr>
          <w:rFonts w:eastAsia="Times New Roman" w:cs="Times New Roman"/>
          <w:lang w:eastAsia="hr-HR"/>
        </w:rPr>
        <w:t>Okrivljenik je dužan osobno pristupiti ispitivanju. Ukoliko se okrivljenik ne odazove pozivu i ne opravda izostanak ili ako bude očito izbjegavao primitak poziva, sud će izdati dovedbeni nalog (članak 129. stavak 1. Prekršajnog zakona), s time da je okrivljenik dužan snositi troškove svojeg dovođenja i odgode ročišta (članak 139. stavak 1. Prekršajnog zakona).</w:t>
      </w:r>
    </w:p>
    <w:p w:rsidRPr="00176071" w:rsidR="00176071" w:rsidP="00176071" w:rsidRDefault="00176071" w14:paraId="387D557E"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3B4588C2"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759C46FA"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075BD01F" w14:textId="77777777">
      <w:pPr>
        <w:spacing w:after="0"/>
      </w:pPr>
    </w:p>
    <w:p w:rsidRPr="0041581F" w:rsidR="0041581F" w:rsidP="00A70E0A" w:rsidRDefault="0041581F" w14:paraId="684BECEE"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PozadinaSvijetloZelena"/>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Content>
          <w:r w:rsidRPr="00165076" w:rsidR="00165076">
            <w:rPr>
              <w:rStyle w:val="PozadinaSvijetloZelena"/>
            </w:rPr>
            <w:t>Zagrebu</w:t>
          </w:r>
        </w:sdtContent>
      </w:sdt>
      <w:r w:rsidRPr="0041581F">
        <w:rPr>
          <w:rFonts w:eastAsia="Calibri" w:cs="Times New Roman"/>
        </w:rPr>
        <w:t xml:space="preserve">, </w:t>
      </w:r>
      <w:sdt>
        <w:sdtPr>
          <w:rPr>
            <w:rStyle w:val="PozadinaSvijetloZelena"/>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Content>
          <w:r w:rsidRPr="00165076" w:rsidR="00165076">
            <w:rPr>
              <w:rStyle w:val="PozadinaSvijetloZelena"/>
            </w:rPr>
            <w:t>30. rujna 2026.</w:t>
          </w:r>
        </w:sdtContent>
      </w:sdt>
      <w:r w:rsidRPr="0041581F">
        <w:rPr>
          <w:rFonts w:eastAsia="Calibri" w:cs="Times New Roman"/>
        </w:rPr>
        <w:t xml:space="preserve"> </w:t>
      </w:r>
    </w:p>
    <w:p w:rsidRPr="0041581F" w:rsidR="0041581F" w:rsidP="0041581F" w:rsidRDefault="0041581F" w14:paraId="43CD6517" w14:textId="77777777">
      <w:pPr>
        <w:keepNext/>
        <w:spacing w:after="0"/>
        <w:ind w:left="5329"/>
        <w:contextualSpacing/>
        <w:rPr>
          <w:rFonts w:cs="Times New Roman"/>
          <w:noProof/>
        </w:rPr>
      </w:pPr>
      <w:r w:rsidRPr="0041581F">
        <w:rPr>
          <w:rFonts w:cs="Times New Roman"/>
          <w:noProof/>
        </w:rPr>
        <w:lastRenderedPageBreak/>
        <w:t xml:space="preserve">          Sudac</w:t>
      </w:r>
    </w:p>
    <w:p w:rsidR="0041581F" w:rsidP="0041581F" w:rsidRDefault="00000000" w14:paraId="39ABFC25" w14:textId="77777777">
      <w:pPr>
        <w:keepNext/>
        <w:spacing w:after="0"/>
        <w:ind w:left="5329"/>
        <w:contextualSpacing/>
        <w:rPr>
          <w:rFonts w:cs="Times New Roman"/>
          <w:noProof/>
        </w:rPr>
      </w:pPr>
      <w:sdt>
        <w:sdtPr>
          <w:rPr>
            <w:rStyle w:val="PozadinaSvijetloZelena"/>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Content>
          <w:r w:rsidRPr="00165076" w:rsidR="00165076">
            <w:rPr>
              <w:rStyle w:val="PozadinaSvijetloZelena"/>
            </w:rPr>
            <w:t>Marija Malenica Marić</w:t>
          </w:r>
        </w:sdtContent>
      </w:sdt>
    </w:p>
    <w:p w:rsidRPr="0041581F" w:rsidR="006F62A9" w:rsidP="006F62A9" w:rsidRDefault="006F62A9" w14:paraId="15F4FAA6" w14:textId="77777777">
      <w:pPr>
        <w:keepNext/>
        <w:spacing w:after="0"/>
        <w:contextualSpacing/>
        <w:rPr>
          <w:rFonts w:cs="Times New Roman"/>
          <w:noProof/>
        </w:rPr>
      </w:pPr>
    </w:p>
    <w:p w:rsidRPr="0041581F" w:rsidR="00176071" w:rsidP="000F1677" w:rsidRDefault="006F62A9" w14:paraId="724078A9"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67060A" w:rsidP="00537B78" w:rsidRDefault="0067060A" w14:paraId="2BE46EF4" w14:textId="77777777">
      <w:r>
        <w:separator/>
      </w:r>
    </w:p>
  </w:endnote>
  <w:endnote w:type="continuationSeparator" w:id="0">
    <w:p w:rsidR="0067060A" w:rsidP="00537B78" w:rsidRDefault="0067060A" w14:paraId="7D7C3614" w14:textId="77777777">
      <w:r>
        <w:continuationSeparator/>
      </w:r>
    </w:p>
  </w:endnote>
</w:endnotes>
</file>

<file path=word/fontTable.xml><?xml version="1.0" encoding="utf-8"?>
<w:font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Content>
      <w:p w:rsidR="00350FBF" w:rsidRDefault="00350FBF" w14:paraId="59DAB4C9"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36565E95" w14:textId="77777777">
    <w:pPr>
      <w:pStyle w:val="Stranica"/>
    </w:pPr>
  </w:p>
</w:ftr>
</file>

<file path=word/footnotes.xml><?xml version="1.0" encoding="utf-8"?>
<w:footnot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67060A" w:rsidP="00537B78" w:rsidRDefault="0067060A" w14:paraId="6B88DB3D" w14:textId="77777777">
      <w:r>
        <w:separator/>
      </w:r>
    </w:p>
  </w:footnote>
  <w:footnote w:type="continuationSeparator" w:id="0">
    <w:p w:rsidR="0067060A" w:rsidP="00537B78" w:rsidRDefault="0067060A" w14:paraId="16E61C73" w14:textId="77777777">
      <w:r>
        <w:continuationSeparator/>
      </w:r>
    </w:p>
  </w:footnote>
</w:footnotes>
</file>

<file path=word/header1.xml><?xml version="1.0" encoding="utf-8"?>
<w:hdr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6F422378"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PozadinaSvijetloZelena"/>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Content>
        <w:r w:rsidRPr="00165076" w:rsidR="00165076">
          <w:rPr>
            <w:rStyle w:val="PozadinaSvijetloZelena"/>
          </w:rPr>
          <w:t>47</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PozadinaSvijetloZelena"/>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Content>
        <w:r w:rsidRPr="00165076" w:rsidR="00165076">
          <w:rPr>
            <w:rStyle w:val="PozadinaSvijetloZelena"/>
          </w:rPr>
          <w:t>Pp-3510/2026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076"/>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60A"/>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8C3"/>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42DE1D5C"/>
  <w15:docId w15:val="{F1466729-8F2D-474A-91BA-5A0368C8DD2E}"/>
</w:settings>
</file>

<file path=word/styles.xml><?xml version="1.0" encoding="utf-8"?>
<w:styl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CCFFFF"/>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6C9F394A26E547FBAA797075F704A460"/>
        <w:category>
          <w:name w:val="Općenito"/>
          <w:gallery w:val="placeholder"/>
        </w:category>
        <w:types>
          <w:type w:val="bbPlcHdr"/>
        </w:types>
        <w:behaviors>
          <w:behavior w:val="content"/>
        </w:behaviors>
        <w:guid w:val="{C5D75AC3-1133-4DE5-9CA3-5FE6A7D23B51}"/>
      </w:docPartPr>
      <w:docPartBody>
        <w:p w:rsidR="005D4680" w:rsidRDefault="00705EE0">
          <w:r w:rsidRPr="00A82AEB">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A91D37" w:rsidRDefault="0005778D">
          <w:r w:rsidRPr="00C46448">
            <w:rPr>
              <w:rStyle w:val="Tekstrezerviranogmjesta"/>
            </w:rPr>
            <w:t>.._.._.._.._.._.._.._..</w:t>
          </w:r>
        </w:p>
      </w:docPartBody>
    </w:docPart>
  </w:docParts>
</w:glossaryDocument>
</file>

<file path=word/glossary/fontTable.xml><?xml version="1.0" encoding="utf-8"?>
<w:font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10694A"/>
    <w:rsid w:val="001219C6"/>
    <w:rsid w:val="00141482"/>
    <w:rsid w:val="00172D97"/>
    <w:rsid w:val="00332B0E"/>
    <w:rsid w:val="003E0449"/>
    <w:rsid w:val="003F07CD"/>
    <w:rsid w:val="004D214A"/>
    <w:rsid w:val="005132FB"/>
    <w:rsid w:val="00525F84"/>
    <w:rsid w:val="00586FF4"/>
    <w:rsid w:val="005D4680"/>
    <w:rsid w:val="006249A5"/>
    <w:rsid w:val="006661B4"/>
    <w:rsid w:val="006968C3"/>
    <w:rsid w:val="00705EE0"/>
    <w:rsid w:val="007D6264"/>
    <w:rsid w:val="007E14E8"/>
    <w:rsid w:val="00817312"/>
    <w:rsid w:val="00820571"/>
    <w:rsid w:val="00974C32"/>
    <w:rsid w:val="009C203C"/>
    <w:rsid w:val="009E5D09"/>
    <w:rsid w:val="00A35B62"/>
    <w:rsid w:val="00A91D37"/>
    <w:rsid w:val="00AB0B20"/>
    <w:rsid w:val="00B31B98"/>
    <w:rsid w:val="00B51F9D"/>
    <w:rsid w:val="00C2171A"/>
    <w:rsid w:val="00C647F0"/>
    <w:rsid w:val="00CB0F87"/>
    <w:rsid w:val="00CC30E8"/>
    <w:rsid w:val="00CE74A1"/>
    <w:rsid w:val="00CF08C6"/>
    <w:rsid w:val="00DC0A90"/>
    <w:rsid w:val="00EA7C11"/>
    <w:rsid w:val="00F22CE0"/>
    <w:rsid w:val="00F91D72"/>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05778D"/>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Petrova Ulica 37b</izvorni_sadrzaj>
    <derivirana_varijabla naziv="DomainObject.UcesnikSudskeRadnje.Adresa.UlicaIKBR_1">Petrova Ulica 37b</derivirana_varijabla>
  </DomainObject.UcesnikSudskeRadnje.Adresa.UlicaIKBR>
  <DomainObject.UcesnikSudskeRadnje.Naziv>
    <izvorni_sadrzaj>Pavo Batinić</izvorni_sadrzaj>
    <derivirana_varijabla naziv="DomainObject.UcesnikSudskeRadnje.Naziv_1">Pavo Batinić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320</izvorni_sadrzaj>
    <derivirana_varijabla naziv="DomainObject.UcesnikSudskeRadnje.SudskaRadnja.Prostorija.Oznaka_1">320</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29. listopada 2026.</izvorni_sadrzaj>
    <derivirana_varijabla naziv="DomainObject.UcesnikSudskeRadnje.SudskaRadnja.PlaniraniZavrsetakDatum_1">29. listopada 2026.</derivirana_varijabla>
  </DomainObject.UcesnikSudskeRadnje.SudskaRadnja.PlaniraniZavrsetakDatum>
  <DomainObject.UcesnikSudskeRadnje.SudskaRadnja.PlaniraniPocetakDatum>
    <izvorni_sadrzaj>29. listopada 2026.</izvorni_sadrzaj>
    <derivirana_varijabla naziv="DomainObject.UcesnikSudskeRadnje.SudskaRadnja.PlaniraniPocetakDatum_1">29.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10:15</izvorni_sadrzaj>
    <derivirana_varijabla naziv="DomainObject.UcesnikSudskeRadnje.SudskaRadnja.PlaniraniPocetakVrijeme_1">10:15</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3510</izvorni_sadrzaj>
    <derivirana_varijabla naziv="DomainObject.Predmet.Broj_1">3510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5. ožujka 2026.</izvorni_sadrzaj>
    <derivirana_varijabla naziv="DomainObject.Predmet.DatumOsnivanja_1">5. ožujka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8. rujna 1958.</izvorni_sadrzaj>
    <derivirana_varijabla naziv="DomainObject.Predmet.OkrivljenikFizickaOsoba.DatumRodjenja_1">8. rujna 1958.</derivirana_varijabla>
  </DomainObject.Predmet.OkrivljenikFizickaOsoba.DatumRodjenja>
  <DomainObject.Predmet.OkrivljenikFizickaOsoba.DatumRodjenjaFormated>
    <izvorni_sadrzaj>8.9.1958.</izvorni_sadrzaj>
    <derivirana_varijabla naziv="DomainObject.Predmet.OkrivljenikFizickaOsoba.DatumRodjenjaFormated_1">8.9.1958.</derivirana_varijabla>
  </DomainObject.Predmet.OkrivljenikFizickaOsoba.DatumRodjenjaFormated>
  <DomainObject.Predmet.OkrivljenikFizickaOsoba.Ime>
    <izvorni_sadrzaj>Pavo</izvorni_sadrzaj>
    <derivirana_varijabla naziv="DomainObject.Predmet.OkrivljenikFizickaOsoba.Ime_1">Pavo</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VILIĆ POLJE</izvorni_sadrzaj>
    <derivirana_varijabla naziv="DomainObject.Predmet.OkrivljenikFizickaOsoba.MjestoRodjenja_1">VILIĆ POLJE</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Pavo Batinić</izvorni_sadrzaj>
    <derivirana_varijabla naziv="DomainObject.Predmet.OkrivljenikFizickaOsoba.Naziv_1">Pavo Batinić</derivirana_varijabla>
  </DomainObject.Predmet.OkrivljenikFizickaOsoba.Naziv>
  <DomainObject.Predmet.OkrivljenikFizickaOsoba.Prezime>
    <izvorni_sadrzaj>Batinić</izvorni_sadrzaj>
    <derivirana_varijabla naziv="DomainObject.Predmet.OkrivljenikFizickaOsoba.Prezime_1">Batinić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89769124584</izvorni_sadrzaj>
    <derivirana_varijabla naziv="DomainObject.Predmet.OkrivljenikFizickaOsoba.Oib_1">89769124584</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Pp-3510/2026</izvorni_sadrzaj>
    <derivirana_varijabla naziv="DomainObject.Predmet.OznakaBroj_1">Pp-3510/2026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KRIŠTO TURIZAM  d.o.o. za hotelijerstvo; Pavo Batinić</izvorni_sadrzaj>
    <derivirana_varijabla naziv="DomainObject.Predmet.ProtustrankaFormated_1">  KRIŠTO TURIZAM  d.o.o. za hotelijerstvo; Pavo Batinić</derivirana_varijabla>
  </DomainObject.Predmet.ProtustrankaFormated>
  <DomainObject.Predmet.ProtustrankaFormatedOIB>
    <izvorni_sadrzaj>  KRIŠTO TURIZAM  d.o.o. za hotelijerstvo, OIB 74581693165; Pavo Batinić, OIB 89769124584</izvorni_sadrzaj>
    <derivirana_varijabla naziv="DomainObject.Predmet.ProtustrankaFormatedOIB_1">  KRIŠTO TURIZAM  d.o.o. za hotelijerstvo, OIB 74581693165; Pavo Batinić, OIB 89769124584</derivirana_varijabla>
  </DomainObject.Predmet.ProtustrankaFormatedOIB>
  <DomainObject.Predmet.ProtustrankaFormatedWithAdress>
    <izvorni_sadrzaj> KRIŠTO TURIZAM  d.o.o. za hotelijerstvo, Prosenička ulica 14, 10000 Zagreb; Pavo Batinić, Petrova Ulica 37b, 10000 Zagreb</izvorni_sadrzaj>
    <derivirana_varijabla naziv="DomainObject.Predmet.ProtustrankaFormatedWithAdress_1"> KRIŠTO TURIZAM  d.o.o. za hotelijerstvo, Prosenička ulica 14, 10000 Zagreb; Pavo Batinić, Petrova Ulica 37b, 10000 Zagreb</derivirana_varijabla>
  </DomainObject.Predmet.ProtustrankaFormatedWithAdress>
  <DomainObject.Predmet.ProtustrankaFormatedWithAdressOIB>
    <izvorni_sadrzaj> KRIŠTO TURIZAM  d.o.o. za hotelijerstvo, OIB 74581693165, Prosenička ulica 14, 10000 Zagreb; Pavo Batinić, OIB 89769124584, Petrova Ulica 37b, 10000 Zagreb</izvorni_sadrzaj>
    <derivirana_varijabla naziv="DomainObject.Predmet.ProtustrankaFormatedWithAdressOIB_1"> KRIŠTO TURIZAM  d.o.o. za hotelijerstvo, OIB 74581693165, Prosenička ulica 14, 10000 Zagreb; Pavo Batinić, OIB 89769124584, Petrova Ulica 37b, 10000 Zagreb</derivirana_varijabla>
  </DomainObject.Predmet.ProtustrankaFormatedWithAdressOIB>
  <DomainObject.Predmet.ProtustrankaWithAdress>
    <izvorni_sadrzaj>KRIŠTO TURIZAM  d.o.o. za hotelijerstvo Prosenička ulica 14, 10000 Zagreb, Pavo Batinić Petrova Ulica 37b, 10000 Zagreb</izvorni_sadrzaj>
    <derivirana_varijabla naziv="DomainObject.Predmet.ProtustrankaWithAdress_1">KRIŠTO TURIZAM  d.o.o. za hotelijerstvo Prosenička ulica 14, 10000 Zagreb, Pavo Batinić Petrova Ulica 37b, 10000 Zagreb</derivirana_varijabla>
  </DomainObject.Predmet.ProtustrankaWithAdress>
  <DomainObject.Predmet.ProtustrankaWithAdressOIB>
    <izvorni_sadrzaj>KRIŠTO TURIZAM  d.o.o. za hotelijerstvo, OIB 74581693165, Prosenička ulica 14, 10000 Zagreb, Pavo Batinić, OIB 89769124584, Petrova Ulica 37b, 10000 Zagreb</izvorni_sadrzaj>
    <derivirana_varijabla naziv="DomainObject.Predmet.ProtustrankaWithAdressOIB_1">KRIŠTO TURIZAM  d.o.o. za hotelijerstvo, OIB 74581693165, Prosenička ulica 14, 10000 Zagreb, Pavo Batinić, OIB 89769124584, Petrova Ulica 37b, 10000 Zagreb</derivirana_varijabla>
  </DomainObject.Predmet.ProtustrankaWithAdressOIB>
  <DomainObject.Predmet.ProtustrankaNazivFormated>
    <izvorni_sadrzaj>KRIŠTO TURIZAM  d.o.o. za hotelijerstvo,Pavo Batinić</izvorni_sadrzaj>
    <derivirana_varijabla naziv="DomainObject.Predmet.ProtustrankaNazivFormated_1">KRIŠTO TURIZAM  d.o.o. za hotelijerstvo,Pavo Batinić</derivirana_varijabla>
    <derivirana_varijabla naziv="Padez">KRIŠTO TURIZAM  d.o.o. za hotelijerstvo,Pavo Batinić</derivirana_varijabla>
  </DomainObject.Predmet.ProtustrankaNazivFormated>
  <DomainObject.Predmet.ProtustrankaNazivFormatedOIB>
    <izvorni_sadrzaj>KRIŠTO TURIZAM  d.o.o. za hotelijerstvo, OIB 74581693165,Pavo Batinić, OIB 89769124584</izvorni_sadrzaj>
    <derivirana_varijabla naziv="DomainObject.Predmet.ProtustrankaNazivFormatedOIB_1">KRIŠTO TURIZAM  d.o.o. za hotelijerstvo, OIB 74581693165,Pavo Batinić, OIB 89769124584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Marija Malenica Marić, 47.</izvorni_sadrzaj>
    <derivirana_varijabla naziv="DomainObject.Predmet.Referada.Naziv_1">Marija Malenica Marić, 47.</derivirana_varijabla>
  </DomainObject.Predmet.Referada.Naziv>
  <DomainObject.Predmet.Referada.Oznaka>
    <izvorni_sadrzaj>47</izvorni_sadrzaj>
    <derivirana_varijabla naziv="DomainObject.Predmet.Referada.Oznaka_1">47</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320</izvorni_sadrzaj>
    <derivirana_varijabla naziv="DomainObject.Predmet.Referada.Prostorija.Oznaka_1">320</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Marija Malenica Marić</izvorni_sadrzaj>
    <derivirana_varijabla naziv="DomainObject.Predmet.Referada.Sudac_1">Marija Malenica Marić</derivirana_varijabla>
    <derivirana_varijabla naziv="Dativ">Marija Malenica Marić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Državni inspektorat</izvorni_sadrzaj>
    <derivirana_varijabla naziv="DomainObject.Predmet.StrankaFormated_1">  Državni inspektorat</derivirana_varijabla>
  </DomainObject.Predmet.StrankaFormated>
  <DomainObject.Predmet.StrankaFormatedOIB>
    <izvorni_sadrzaj>  Državni inspektorat, OIB 33706439962</izvorni_sadrzaj>
    <derivirana_varijabla naziv="DomainObject.Predmet.StrankaFormatedOIB_1">  Državni inspektorat, OIB 33706439962</derivirana_varijabla>
  </DomainObject.Predmet.StrankaFormatedOIB>
  <DomainObject.Predmet.StrankaFormatedWithAdress>
    <izvorni_sadrzaj> Državni inspektorat, Šubićeva 29, 10000 Zagreb</izvorni_sadrzaj>
    <derivirana_varijabla naziv="DomainObject.Predmet.StrankaFormatedWithAdress_1"> Državni inspektorat, Šubićeva 29, 10000 Zagreb</derivirana_varijabla>
  </DomainObject.Predmet.StrankaFormatedWithAdress>
  <DomainObject.Predmet.StrankaFormatedWithAdressOIB>
    <izvorni_sadrzaj> Državni inspektorat, OIB 33706439962, Šubićeva 29, 10000 Zagreb</izvorni_sadrzaj>
    <derivirana_varijabla naziv="DomainObject.Predmet.StrankaFormatedWithAdressOIB_1"> Državni inspektorat, OIB 33706439962, Šubićeva 29, 10000 Zagreb</derivirana_varijabla>
  </DomainObject.Predmet.StrankaFormatedWithAdressOIB>
  <DomainObject.Predmet.StrankaWithAdress>
    <izvorni_sadrzaj>Državni inspektorat Šubićeva 29,10000 Zagreb</izvorni_sadrzaj>
    <derivirana_varijabla naziv="DomainObject.Predmet.StrankaWithAdress_1">Državni inspektorat Šubićeva 29,10000 Zagreb</derivirana_varijabla>
  </DomainObject.Predmet.StrankaWithAdress>
  <DomainObject.Predmet.StrankaWithAdressOIB>
    <izvorni_sadrzaj>Državni inspektorat, OIB 33706439962, Šubićeva 29,10000 Zagreb</izvorni_sadrzaj>
    <derivirana_varijabla naziv="DomainObject.Predmet.StrankaWithAdressOIB_1">Državni inspektorat, OIB 33706439962, Šubićeva 29,10000 Zagreb</derivirana_varijabla>
  </DomainObject.Predmet.StrankaWithAdressOIB>
  <DomainObject.Predmet.StrankaNazivFormated>
    <izvorni_sadrzaj>Državni inspektorat</izvorni_sadrzaj>
    <derivirana_varijabla naziv="DomainObject.Predmet.StrankaNazivFormated_1">Državni inspektorat</derivirana_varijabla>
    <derivirana_varijabla naziv="Padez">Državni inspektorat</derivirana_varijabla>
  </DomainObject.Predmet.StrankaNazivFormated>
  <DomainObject.Predmet.StrankaNazivFormatedOIB>
    <izvorni_sadrzaj>Državni inspektorat, OIB 33706439962</izvorni_sadrzaj>
    <derivirana_varijabla naziv="DomainObject.Predmet.StrankaNazivFormatedOIB_1">Državni inspektorat, OIB 33706439962</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Marija Malenica Marić, 47.</izvorni_sadrzaj>
    <derivirana_varijabla naziv="DomainObject.Predmet.TrenutnaLokacijaSpisa.Naziv_1">Marija Malenica Marić, 47.</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javnog reda i mira i javne sigurnosti, maloljetnici, pravna pomoć</izvorni_sadrzaj>
    <derivirana_varijabla naziv="DomainObject.Predmet.UstrojstvenaJedinicaVodi.Naziv_1">Pisarnica iz područja javnog reda i mira i javne sigurnosti, maloljetnici, pravna pomoć</derivirana_varijabla>
  </DomainObject.Predmet.UstrojstvenaJedinicaVodi.Naziv>
  <DomainObject.Predmet.UstrojstvenaJedinicaVodi.Oznaka>
    <izvorni_sadrzaj>ZGPJ</izvorni_sadrzaj>
    <derivirana_varijabla naziv="DomainObject.Predmet.UstrojstvenaJedinicaVodi.Oznaka_1">ZGPJ</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Radojka Balen</izvorni_sadrzaj>
    <derivirana_varijabla naziv="DomainObject.Predmet.Zapisnicar_1">Radojka Balen</derivirana_varijabla>
    <derivirana_varijabla naziv="Padez">Radojka Balen</derivirana_varijabla>
  </DomainObject.Predmet.Zapisnicar>
  <DomainObject.Predmet.StrankaListFormated>
    <izvorni_sadrzaj>
      <item>Državni inspektorat</item>
    </izvorni_sadrzaj>
    <derivirana_varijabla naziv="DomainObject.Predmet.StrankaListFormated_1">
      <item>Državni inspektorat</item>
    </derivirana_varijabla>
  </DomainObject.Predmet.StrankaListFormated>
  <DomainObject.Predmet.StrankaListFormatedOIB>
    <izvorni_sadrzaj>
      <item>Državni inspektorat, OIB 33706439962</item>
    </izvorni_sadrzaj>
    <derivirana_varijabla naziv="DomainObject.Predmet.StrankaListFormatedOIB_1">
      <item>Državni inspektorat, OIB 33706439962</item>
    </derivirana_varijabla>
  </DomainObject.Predmet.StrankaListFormatedOIB>
  <DomainObject.Predmet.StrankaListFormatedWithAdress>
    <izvorni_sadrzaj>
      <item>Državni inspektorat, Šubićeva 29, 10000 Zagreb</item>
    </izvorni_sadrzaj>
    <derivirana_varijabla naziv="DomainObject.Predmet.StrankaListFormatedWithAdress_1">
      <item>Državni inspektorat, Šubićeva 29, 10000 Zagreb</item>
    </derivirana_varijabla>
  </DomainObject.Predmet.StrankaListFormatedWithAdress>
  <DomainObject.Predmet.StrankaListFormatedWithAdressOIB>
    <izvorni_sadrzaj>
      <item>Državni inspektorat, OIB 33706439962, Šubićeva 29, 10000 Zagreb</item>
    </izvorni_sadrzaj>
    <derivirana_varijabla naziv="DomainObject.Predmet.StrankaListFormatedWithAdressOIB_1">
      <item>Državni inspektorat, OIB 33706439962, Šubićeva 29, 10000 Zagreb</item>
    </derivirana_varijabla>
  </DomainObject.Predmet.StrankaListFormatedWithAdressOIB>
  <DomainObject.Predmet.StrankaListNazivFormated>
    <izvorni_sadrzaj>
      <item>Državni inspektorat</item>
    </izvorni_sadrzaj>
    <derivirana_varijabla naziv="DomainObject.Predmet.StrankaListNazivFormated_1">
      <item>Državni inspektorat</item>
    </derivirana_varijabla>
  </DomainObject.Predmet.StrankaListNazivFormated>
  <DomainObject.Predmet.StrankaListNazivFormatedOIB>
    <izvorni_sadrzaj>
      <item>Državni inspektorat, OIB 33706439962</item>
    </izvorni_sadrzaj>
    <derivirana_varijabla naziv="DomainObject.Predmet.StrankaListNazivFormatedOIB_1">
      <item>Državni inspektorat, OIB 33706439962</item>
    </derivirana_varijabla>
  </DomainObject.Predmet.StrankaListNazivFormatedOIB>
  <DomainObject.Predmet.ProtuStrankaListFormated>
    <izvorni_sadrzaj>
      <item>KRIŠTO TURIZAM  d.o.o. za hotelijerstvo</item>
      <item>Pavo Batinić</item>
    </izvorni_sadrzaj>
    <derivirana_varijabla naziv="DomainObject.Predmet.ProtuStrankaListFormated_1">
      <item>KRIŠTO TURIZAM  d.o.o. za hotelijerstvo</item>
      <item>Pavo Batinić</item>
    </derivirana_varijabla>
  </DomainObject.Predmet.ProtuStrankaListFormated>
  <DomainObject.Predmet.ProtuStrankaListFormatedOIB>
    <izvorni_sadrzaj>
      <item>KRIŠTO TURIZAM  d.o.o. za hotelijerstvo, OIB 74581693165</item>
      <item>Pavo Batinić, OIB 89769124584</item>
    </izvorni_sadrzaj>
    <derivirana_varijabla naziv="DomainObject.Predmet.ProtuStrankaListFormatedOIB_1">
      <item>KRIŠTO TURIZAM  d.o.o. za hotelijerstvo, OIB 74581693165</item>
      <item>Pavo Batinić, OIB 89769124584</item>
    </derivirana_varijabla>
  </DomainObject.Predmet.ProtuStrankaListFormatedOIB>
  <DomainObject.Predmet.ProtuStrankaListFormatedWithAdress>
    <izvorni_sadrzaj>
      <item>KRIŠTO TURIZAM  d.o.o. za hotelijerstvo, Prosenička ulica 14, 10000 Zagreb</item>
      <item>Pavo Batinić, Petrova Ulica 37b, 10000 Zagreb</item>
    </izvorni_sadrzaj>
    <derivirana_varijabla naziv="DomainObject.Predmet.ProtuStrankaListFormatedWithAdress_1">
      <item>KRIŠTO TURIZAM  d.o.o. za hotelijerstvo, Prosenička ulica 14, 10000 Zagreb</item>
      <item>Pavo Batinić, Petrova Ulica 37b, 10000 Zagreb</item>
    </derivirana_varijabla>
  </DomainObject.Predmet.ProtuStrankaListFormatedWithAdress>
  <DomainObject.Predmet.ProtuStrankaListFormatedWithAdressOIB>
    <izvorni_sadrzaj>
      <item>KRIŠTO TURIZAM  d.o.o. za hotelijerstvo, OIB 74581693165, Prosenička ulica 14, 10000 Zagreb</item>
      <item>Pavo Batinić, OIB 89769124584, Petrova Ulica 37b, 10000 Zagreb</item>
    </izvorni_sadrzaj>
    <derivirana_varijabla naziv="DomainObject.Predmet.ProtuStrankaListFormatedWithAdressOIB_1">
      <item>KRIŠTO TURIZAM  d.o.o. za hotelijerstvo, OIB 74581693165, Prosenička ulica 14, 10000 Zagreb</item>
      <item>Pavo Batinić, OIB 89769124584, Petrova Ulica 37b, 10000 Zagreb</item>
    </derivirana_varijabla>
  </DomainObject.Predmet.ProtuStrankaListFormatedWithAdressOIB>
  <DomainObject.Predmet.ProtuStrankaListNazivFormated>
    <izvorni_sadrzaj>
      <item>KRIŠTO TURIZAM  d.o.o. za hotelijerstvo</item>
      <item>Pavo Batinić</item>
    </izvorni_sadrzaj>
    <derivirana_varijabla naziv="DomainObject.Predmet.ProtuStrankaListNazivFormated_1">
      <item>KRIŠTO TURIZAM  d.o.o. za hotelijerstvo</item>
      <item>Pavo Batinić</item>
    </derivirana_varijabla>
  </DomainObject.Predmet.ProtuStrankaListNazivFormated>
  <DomainObject.Predmet.ProtuStrankaListNazivFormatedOIB>
    <izvorni_sadrzaj>
      <item>KRIŠTO TURIZAM  d.o.o. za hotelijerstvo, OIB 74581693165</item>
      <item>Pavo Batinić, OIB 89769124584</item>
    </izvorni_sadrzaj>
    <derivirana_varijabla naziv="DomainObject.Predmet.ProtuStrankaListNazivFormatedOIB_1">
      <item>KRIŠTO TURIZAM  d.o.o. za hotelijerstvo, OIB 74581693165</item>
      <item>Pavo Batinić, OIB 89769124584</item>
    </derivirana_varijabla>
  </DomainObject.Predmet.ProtuStrankaListNazivFormatedOIB>
  <DomainObject.Predmet.OstaliListFormated>
    <izvorni_sadrzaj>
      <item>Odvjetničko društvo Krpan&amp;partneri d.o.o.</item>
    </izvorni_sadrzaj>
    <derivirana_varijabla naziv="DomainObject.Predmet.OstaliListFormated_1">
      <item>Odvjetničko društvo Krpan&amp;partneri d.o.o.</item>
    </derivirana_varijabla>
    <derivirana_varijabla naziv="DrugaOsoba">
      <item>Odvjetničko društvo Krpan&amp;partneri d.o.o.</item>
    </derivirana_varijabla>
  </DomainObject.Predmet.OstaliListFormated>
  <DomainObject.Predmet.OstaliListFormatedOIB>
    <izvorni_sadrzaj>
      <item>Odvjetničko društvo Krpan&amp;partneri d.o.o.</item>
    </izvorni_sadrzaj>
    <derivirana_varijabla naziv="DomainObject.Predmet.OstaliListFormatedOIB_1">
      <item>Odvjetničko društvo Krpan&amp;partneri d.o.o.</item>
    </derivirana_varijabla>
  </DomainObject.Predmet.OstaliListFormatedOIB>
  <DomainObject.Predmet.OstaliListFormatedWithAdress>
    <izvorni_sadrzaj>
      <item>Odvjetničko društvo Krpan&amp;partneri d.o.o., Boškovićeva 16, 10000 Zagreb</item>
    </izvorni_sadrzaj>
    <derivirana_varijabla naziv="DomainObject.Predmet.OstaliListFormatedWithAdress_1">
      <item>Odvjetničko društvo Krpan&amp;partneri d.o.o., Boškovićeva 16, 10000 Zagreb</item>
    </derivirana_varijabla>
  </DomainObject.Predmet.OstaliListFormatedWithAdress>
  <DomainObject.Predmet.OstaliListFormatedWithAdressOIB>
    <izvorni_sadrzaj>
      <item>Odvjetničko društvo Krpan&amp;partneri d.o.o., Boškovićeva 16, 10000 Zagreb</item>
    </izvorni_sadrzaj>
    <derivirana_varijabla naziv="DomainObject.Predmet.OstaliListFormatedWithAdressOIB_1">
      <item>Odvjetničko društvo Krpan&amp;partneri d.o.o., Boškovićeva 16, 10000 Zagreb</item>
    </derivirana_varijabla>
  </DomainObject.Predmet.OstaliListFormatedWithAdressOIB>
  <DomainObject.Predmet.OstaliListNazivFormated>
    <izvorni_sadrzaj>
      <item>Odvjetničko društvo Krpan&amp;partneri d.o.o.</item>
    </izvorni_sadrzaj>
    <derivirana_varijabla naziv="DomainObject.Predmet.OstaliListNazivFormated_1">
      <item>Odvjetničko društvo Krpan&amp;partneri d.o.o.</item>
    </derivirana_varijabla>
  </DomainObject.Predmet.OstaliListNazivFormated>
  <DomainObject.Predmet.OstaliListNazivFormatedOIB>
    <izvorni_sadrzaj>
      <item>Odvjetničko društvo Krpan&amp;partneri d.o.o.</item>
    </izvorni_sadrzaj>
    <derivirana_varijabla naziv="DomainObject.Predmet.OstaliListNazivFormatedOIB_1">
      <item>Odvjetničko društvo Krpan&amp;partneri d.o.o.</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4, 6</izvorni_sadrzaj>
    <derivirana_varijabla naziv="DomainObject.Predmet.ClanakZakona_1">4, 6</derivirana_varijabla>
  </DomainObject.Predmet.ClanakZakona>
  <DomainObject.Predmet.ClanakZakonaFull>
    <izvorni_sadrzaj>članka 4. stavka 1., članka 6. stavka 1.</izvorni_sadrzaj>
    <derivirana_varijabla naziv="DomainObject.Predmet.ClanakZakonaFull_1">članka 4. stavka 1., članka 6. stavka 1.</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30. rujna 2026.</izvorni_sadrzaj>
    <derivirana_varijabla naziv="DomainObject.Datum_1">30. rujna 2026.</derivirana_varijabla>
  </DomainObject.Datum>
  <DomainObject.PoslovniBrojDokumenta>
    <izvorni_sadrzaj/>
    <derivirana_varijabla naziv="DomainObject.PoslovniBrojDokumenta_1"/>
  </DomainObject.PoslovniBrojDokumenta>
  <DomainObject.Predmet.StrankaIDrugi>
    <izvorni_sadrzaj>Državni inspektorat</izvorni_sadrzaj>
    <derivirana_varijabla naziv="DomainObject.Predmet.StrankaIDrugi_1">Državni inspektorat</derivirana_varijabla>
  </DomainObject.Predmet.StrankaIDrugi>
  <DomainObject.Predmet.ProtustrankaIDrugi>
    <izvorni_sadrzaj>KRIŠTO TURIZAM  d.o.o. za hotelijerstvo i dr.</izvorni_sadrzaj>
    <derivirana_varijabla naziv="DomainObject.Predmet.ProtustrankaIDrugi_1">KRIŠTO TURIZAM  d.o.o. za hotelijerstvo i dr.</derivirana_varijabla>
  </DomainObject.Predmet.ProtustrankaIDrugi>
  <DomainObject.Predmet.StrankaIDrugiAdressOIB>
    <izvorni_sadrzaj>Državni inspektorat, OIB 33706439962, Šubićeva 29, 10000 Zagreb</izvorni_sadrzaj>
    <derivirana_varijabla naziv="DomainObject.Predmet.StrankaIDrugiAdressOIB_1">Državni inspektorat, OIB 33706439962, Šubićeva 29, 10000 Zagreb</derivirana_varijabla>
  </DomainObject.Predmet.StrankaIDrugiAdressOIB>
  <DomainObject.Predmet.ProtustrankaIDrugiAdressOIB>
    <izvorni_sadrzaj>KRIŠTO TURIZAM  d.o.o. za hotelijerstvo, OIB 74581693165, Prosenička ulica 14, 10000 Zagreb i dr.</izvorni_sadrzaj>
    <derivirana_varijabla naziv="DomainObject.Predmet.ProtustrankaIDrugiAdressOIB_1">KRIŠTO TURIZAM  d.o.o. za hotelijerstvo, OIB 74581693165, Prosenička ulica 14,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KRIŠTO TURIZAM  d.o.o. za hotelijerstvo</item>
      <item>Pavo Batinić</item>
      <item>Državni inspektorat</item>
      <item>Odvjetničko društvo Krpan&amp;partneri d.o.o.</item>
    </izvorni_sadrzaj>
    <derivirana_varijabla naziv="DomainObject.Predmet.SudioniciListNaziv_1">
      <item>KRIŠTO TURIZAM  d.o.o. za hotelijerstvo</item>
      <item>Pavo Batinić</item>
      <item>Državni inspektorat</item>
      <item>Odvjetničko društvo Krpan&amp;partneri d.o.o.</item>
    </derivirana_varijabla>
    <derivirana_varijabla naziv="OstaliSudionici">
      <item>KRIŠTO TURIZAM  d.o.o. za hotelijerstvo</item>
      <item>Pavo Batinić</item>
      <item>Državni inspektorat</item>
      <item>Odvjetničko društvo Krpan&amp;partneri d.o.o.</item>
    </derivirana_varijabla>
  </DomainObject.Predmet.SudioniciListNaziv>
  <DomainObject.Predmet.SudioniciListAdressOIB>
    <izvorni_sadrzaj>
      <item>KRIŠTO TURIZAM  d.o.o. za hotelijerstvo, OIB 74581693165, Prosenička ulica 14,10000 Zagreb</item>
      <item>Pavo Batinić, OIB 89769124584, Petrova Ulica 37b,10000 Zagreb</item>
      <item>Državni inspektorat, OIB 33706439962, Šubićeva 29,10000 Zagreb</item>
      <item>Odvjetničko društvo Krpan&amp;partneri d.o.o., Boškovićeva 16,10000 Zagreb</item>
    </izvorni_sadrzaj>
    <derivirana_varijabla naziv="DomainObject.Predmet.SudioniciListAdressOIB_1">
      <item>KRIŠTO TURIZAM  d.o.o. za hotelijerstvo, OIB 74581693165, Prosenička ulica 14,10000 Zagreb</item>
      <item>Pavo Batinić, OIB 89769124584, Petrova Ulica 37b,10000 Zagreb</item>
      <item>Državni inspektorat, OIB 33706439962, Šubićeva 29,10000 Zagreb</item>
      <item>Odvjetničko društvo Krpan&amp;partneri d.o.o., Boškovićeva 16,10000 Zagreb</item>
    </derivirana_varijabla>
  </DomainObject.Predmet.SudioniciListAdressOIB>
  <DomainObject.UcesnikSudskeRadnje.NazivFormated>
    <izvorni_sadrzaj>Pavo Batinić, OIB 89769124584, Petrova Ulica 37b,10000 Zagreb</izvorni_sadrzaj>
    <derivirana_varijabla naziv="DomainObject.UcesnikSudskeRadnje.NazivFormated_1">Pavo Batinić, OIB 89769124584, Petrova Ulica 37b,10000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74581693165</item>
      <item>, OIB 89769124584</item>
      <item>, OIB 33706439962</item>
      <item>, OIB null</item>
    </izvorni_sadrzaj>
    <derivirana_varijabla naziv="DomainObject.Predmet.SudioniciListNazivOIB_1">
      <item>, OIB 74581693165</item>
      <item>, OIB 89769124584</item>
      <item>, OIB 33706439962</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KRIŠTO TURIZAM  d.o.o. za hotelijerstvo, OIB 74581693165, Prosenička ulica 14, 10000 Zagreb
2. Okrivljenik Pavo Batinić, OIB 89769124584, Petrova Ulica 37b, 10000 Zagreb</izvorni_sadrzaj>
    <derivirana_varijabla naziv="DomainObject.UcesnikSudskeRadnje.SudskaRadnja.UcesniciObavijest_1">1. Okrivljenik KRIŠTO TURIZAM  d.o.o. za hotelijerstvo, OIB 74581693165, Prosenička ulica 14, 10000 Zagreb
2. Okrivljenik Pavo Batinić, OIB 89769124584, Petrova Ulica 37b, 10000 Zagreb</derivirana_varijabla>
  </DomainObject.UcesnikSudskeRadnje.SudskaRadnja.UcesniciObavijest>
  <DomainObject.Predmet.FunkcijaOsobe>
    <izvorni_sadrzaj>sudac</izvorni_sadrzaj>
    <derivirana_varijabla naziv="DomainObject.Predmet.FunkcijaOsobe_1">sudac</derivirana_varijabla>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5. ožujka 2026.</izvorni_sadrzaj>
    <derivirana_varijabla naziv="DomainObject.Predmet.DatumPocetkaProcesa_1">5. ožujka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zaštiti od buke</item>
    </izvorni_sadrzaj>
    <derivirana_varijabla naziv="DomainObject.ZakonPravilnikList_1">
      <item>Zakon o zaštiti od buke</item>
    </derivirana_varijabla>
    <derivirana_varijabla naziv="zakon">
      <item>Zakon o zaštiti od buke</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KRIŠTO TURIZAM  d.o.o. za hotelijerstvo, Prosenička ulica 14, 10000 Zagreb, OIB: 74581693165</item>
      <item>Pavo Batinić, Petrova Ulica 37b, 10000 Zagreb, OIB: 89769124584, rođen-a 08.09.1958., mjesto rođenja VILIĆ POLJE</item>
    </izvorni_sadrzaj>
    <derivirana_varijabla naziv="DomainObject.Predmet.OkrivljenikAdresaMjestoRodjenjaList_1">
      <item>KRIŠTO TURIZAM  d.o.o. za hotelijerstvo, Prosenička ulica 14, 10000 Zagreb, OIB: 74581693165</item>
      <item>Pavo Batinić, Petrova Ulica 37b, 10000 Zagreb, OIB: 89769124584, rođen-a 08.09.1958., mjesto rođenja VILIĆ POLJE</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KRIŠTO TURIZAM  d.o.o. za hotelijerstvo, MBS 080643035, Prosenička ulica 14, 10000 Zagreb</izvorni_sadrzaj>
    <derivirana_varijabla naziv="DomainObject.Predmet.OkrivljenikPravnaNazivAdresaMbs_1">KRIŠTO TURIZAM  d.o.o. za hotelijerstvo, MBS 080643035, Prosenička ulica 14, 10000 Zagreb</derivirana_varijabla>
  </DomainObject.Predmet.OkrivljenikPravnaNazivAdresaMbs>
  <DomainObject.Sudac.Email>
    <izvorni_sadrzaj>Marija.Malenica@pszg.pravosudje.hr</izvorni_sadrzaj>
    <derivirana_varijabla naziv="DomainObject.Sudac.Email_1">Marija.Malenica@pszg.pravosudje.hr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963E9F1E-4FB7-4B52-9977-624FA32BA8E0}">
  <ds:schemaRefs>
    <ds:schemaRef ds:uri="http://schemas.openxmlformats.org/wordprocessingml/2006/main"/>
    <ds:schemaRef ds:uri="http://schemas.microsoft.com/office/word/2012/wordml"/>
    <ds:schemaRef ds:uri="http://schemas.microsoft.com/office/word/2010/wordml"/>
    <ds:schemaRef ds:uri="http://schemas.openxmlformats.org/officeDocument/2006/math"/>
    <ds:schemaRef ds:uri="http://schemas.openxmlformats.org/officeDocument/2006/relationships"/>
    <ds:schemaRef ds:uri="http://schemas.openxmlformats.org/drawingml/2006/wordprocessingDrawing"/>
    <ds:schemaRef ds:uri="http://schemas.openxmlformats.org/drawingml/2006/main"/>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MPRH</properties:Company>
  <properties:Pages>2</properties:Pages>
  <properties:Words>350</properties:Words>
  <properties:Characters>2000</properties:Characters>
  <properties:Lines>60</properties:Lines>
  <properties:Paragraphs>28</properties:Paragraphs>
  <properties:TotalTime>75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2322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Marija Malenica-Marić</cp:lastModifiedBy>
  <dcterms:modified xmlns:xsi="http://www.w3.org/2001/XMLSchema-instance" xsi:type="dcterms:W3CDTF">2026-09-30T07:53:00Z</dcterms:modified>
  <cp:revision>37</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true</vt:bool>
  </prop:property>
  <prop:property fmtid="{D5CDD505-2E9C-101B-9397-08002B2CF9AE}" pid="3" name="Saved">
    <vt:bool>true</vt:bool>
  </prop:property>
  <prop:property fmtid="{D5CDD505-2E9C-101B-9397-08002B2CF9AE}" pid="4" name="BrojStranica">
    <vt:i4>2</vt:i4>
  </prop:property>
  <prop:property fmtid="{D5CDD505-2E9C-101B-9397-08002B2CF9AE}" pid="5" name="eSPIS_CC_ID">
    <vt:lpwstr>478802169</vt:lpwstr>
  </prop:property>
  <prop:property fmtid="{D5CDD505-2E9C-101B-9397-08002B2CF9AE}" pid="6" name="Naslov">
    <vt:lpwstr>Poziv za Pavo Batinić - Ročište za glavnu raspravu</vt:lpwstr>
  </prop:property>
  <prop:property fmtid="{D5CDD505-2E9C-101B-9397-08002B2CF9AE}" pid="7" name="Predlozak_id">
    <vt:lpwstr>1000000770</vt:lpwstr>
  </prop:property>
  <prop:property fmtid="{D5CDD505-2E9C-101B-9397-08002B2CF9AE}" pid="8" name="Predlozak_oznaka">
    <vt:lpwstr>OS_Pp-001</vt:lpwstr>
  </prop:property>
  <prop:property fmtid="{D5CDD505-2E9C-101B-9397-08002B2CF9AE}" pid="9" name="Predlozak_naziv">
    <vt:lpwstr>Poziv okrivljenome na glavnu raspravu</vt:lpwstr>
  </prop:property>
</prop:Properties>
</file>