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97d0b5" w14:paraId="d97d0b5" w:rsidRDefault="001818A3" w:rsidP="001818A3" w:rsidR="001818A3" w:rsidRPr="009374CA">
      <w:pPr>
        <w15:collapsed w:val="false"/>
      </w:pPr>
      <w:bookmarkStart w:name="_GoBack" w:id="0"/>
      <w:bookmarkEnd w:id="0"/>
      <w:r w:rsidRPr="009374CA">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1818A3" w:rsidP="001818A3" w:rsidR="001818A3" w:rsidRPr="009374CA">
      <w:pPr>
        <w:jc w:val="right"/>
      </w:pPr>
      <w:r w:rsidRPr="009374CA">
        <w:t xml:space="preserve">  4St-</w:t>
      </w:r>
      <w:r w:rsidR="00111783">
        <w:t>7009</w:t>
      </w:r>
      <w:r w:rsidRPr="009374CA">
        <w:t>/15</w:t>
      </w:r>
    </w:p>
    <w:p w:rsidRDefault="001818A3" w:rsidP="001818A3" w:rsidR="001818A3" w:rsidRPr="009374CA">
      <w:r w:rsidRPr="009374CA">
        <w:t xml:space="preserve">REPUBLIKA HRVATSKA </w:t>
      </w:r>
    </w:p>
    <w:p w:rsidRDefault="001818A3" w:rsidP="001818A3" w:rsidR="001818A3" w:rsidRPr="009374CA">
      <w:r w:rsidRPr="009374CA">
        <w:t>TRGOVAČKI SUD U ZAGREBU</w:t>
      </w:r>
    </w:p>
    <w:p w:rsidRDefault="001818A3" w:rsidP="001818A3" w:rsidR="001818A3" w:rsidRPr="009374CA">
      <w:r w:rsidRPr="009374CA">
        <w:t xml:space="preserve">STALNA SLUŽBA </w:t>
      </w:r>
    </w:p>
    <w:p w:rsidRDefault="001818A3" w:rsidP="001818A3" w:rsidR="001818A3" w:rsidRPr="009374CA">
      <w:r w:rsidRPr="009374CA">
        <w:t>Karlovac, Ljudevita Šestića 4</w:t>
      </w:r>
    </w:p>
    <w:p w:rsidRDefault="001818A3" w:rsidP="001818A3" w:rsidR="001818A3" w:rsidRPr="009374CA">
      <w:pPr>
        <w:jc w:val="center"/>
      </w:pPr>
    </w:p>
    <w:p w:rsidRDefault="001818A3" w:rsidP="001818A3" w:rsidR="001818A3" w:rsidRPr="009374CA">
      <w:r w:rsidRPr="009374CA">
        <w:tab/>
      </w:r>
      <w:r w:rsidRPr="009374CA">
        <w:tab/>
      </w:r>
      <w:r w:rsidRPr="009374CA">
        <w:tab/>
      </w:r>
      <w:r w:rsidRPr="009374CA">
        <w:tab/>
      </w:r>
      <w:r w:rsidRPr="009374CA">
        <w:tab/>
      </w:r>
      <w:r w:rsidRPr="009374CA">
        <w:tab/>
      </w:r>
      <w:r w:rsidRPr="009374CA">
        <w:tab/>
      </w:r>
      <w:r w:rsidRPr="009374CA">
        <w:tab/>
      </w:r>
      <w:r w:rsidRPr="009374CA">
        <w:tab/>
        <w:t xml:space="preserve">  </w:t>
      </w:r>
    </w:p>
    <w:p w:rsidRDefault="001818A3" w:rsidP="001818A3" w:rsidR="001818A3" w:rsidRPr="009374CA">
      <w:pPr>
        <w:jc w:val="center"/>
      </w:pPr>
      <w:r w:rsidRPr="009374CA">
        <w:t>R E P U B L I K A   H R V A T S K A</w:t>
      </w:r>
    </w:p>
    <w:p w:rsidRDefault="001818A3" w:rsidP="001818A3" w:rsidR="001818A3" w:rsidRPr="009374CA">
      <w:pPr>
        <w:jc w:val="center"/>
      </w:pPr>
    </w:p>
    <w:p w:rsidRDefault="001818A3" w:rsidP="001818A3" w:rsidR="001818A3" w:rsidRPr="009374CA">
      <w:pPr>
        <w:jc w:val="center"/>
      </w:pPr>
      <w:r w:rsidRPr="009374CA">
        <w:t>Z A K LJ U Č A K</w:t>
      </w:r>
    </w:p>
    <w:p w:rsidRDefault="001818A3" w:rsidP="001818A3" w:rsidR="001818A3" w:rsidRPr="009374CA">
      <w:r w:rsidRPr="009374CA">
        <w:tab/>
      </w:r>
    </w:p>
    <w:p w:rsidRDefault="001818A3" w:rsidP="001818A3" w:rsidR="001818A3" w:rsidRPr="009374CA">
      <w:pPr>
        <w:jc w:val="both"/>
      </w:pPr>
      <w:r w:rsidRPr="009374CA">
        <w:tab/>
        <w:t xml:space="preserve">Trgovački sud u Zagrebu, Stalna služba, po sucu Goranki Boljkovac, kao stečajnom sucu, u povodu zahtjeva FINANCIJSKE AGENCIJE, Zagreb, Ulica grada Vukovara 70, za provedbu skraćenog stečajnog postupka nad dužnikom </w:t>
      </w:r>
      <w:r w:rsidR="00111783">
        <w:t xml:space="preserve">FORGAČ d.o.o. </w:t>
      </w:r>
      <w:r w:rsidR="00111783" w:rsidRPr="00007C81">
        <w:t xml:space="preserve"> </w:t>
      </w:r>
      <w:r w:rsidR="00111783">
        <w:t>Sveti Ivan Zelina, Vatrogasna 3</w:t>
      </w:r>
      <w:r w:rsidR="00111783" w:rsidRPr="00007C81">
        <w:t xml:space="preserve">, OIB </w:t>
      </w:r>
      <w:r w:rsidR="00111783">
        <w:t>41738837424</w:t>
      </w:r>
      <w:r w:rsidR="009A30C2" w:rsidRPr="009374CA">
        <w:t xml:space="preserve">, dana </w:t>
      </w:r>
      <w:r w:rsidR="000D277A" w:rsidRPr="009374CA">
        <w:t>8</w:t>
      </w:r>
      <w:r w:rsidRPr="009374CA">
        <w:t>.</w:t>
      </w:r>
      <w:r w:rsidR="000D277A" w:rsidRPr="009374CA">
        <w:t xml:space="preserve"> siječnja 2016</w:t>
      </w:r>
      <w:r w:rsidRPr="009374CA">
        <w:t>. godine,</w:t>
      </w:r>
    </w:p>
    <w:p w:rsidRDefault="001818A3" w:rsidP="001818A3" w:rsidR="001818A3" w:rsidRPr="009374CA">
      <w:pPr>
        <w:jc w:val="both"/>
      </w:pPr>
    </w:p>
    <w:p w:rsidRDefault="001818A3" w:rsidP="001818A3" w:rsidR="001818A3" w:rsidRPr="009374CA">
      <w:pPr>
        <w:jc w:val="center"/>
      </w:pPr>
      <w:r w:rsidRPr="009374CA">
        <w:t>z a k l j u č i o   j e</w:t>
      </w:r>
    </w:p>
    <w:p w:rsidRDefault="001818A3" w:rsidP="001818A3" w:rsidR="001818A3" w:rsidRPr="009374CA"/>
    <w:p w:rsidRDefault="001818A3" w:rsidP="001818A3" w:rsidR="001818A3" w:rsidRPr="009374CA">
      <w:pPr>
        <w:ind w:firstLine="708"/>
        <w:jc w:val="both"/>
      </w:pPr>
      <w:r w:rsidRPr="009374CA">
        <w:t>P</w:t>
      </w:r>
      <w:r w:rsidR="009C2329" w:rsidRPr="009374CA">
        <w:t>oziva</w:t>
      </w:r>
      <w:r w:rsidR="00047571" w:rsidRPr="009374CA">
        <w:t xml:space="preserve"> se osoba ovlaštena</w:t>
      </w:r>
      <w:r w:rsidRPr="009374CA">
        <w:t xml:space="preserve"> za zastupanje dužnika po zakonu </w:t>
      </w:r>
      <w:r w:rsidR="00111783">
        <w:t>Stjepan Forgač</w:t>
      </w:r>
      <w:r w:rsidR="000D277A" w:rsidRPr="009374CA">
        <w:t xml:space="preserve">, </w:t>
      </w:r>
      <w:r w:rsidR="009F328B" w:rsidRPr="009374CA">
        <w:t xml:space="preserve">OIB </w:t>
      </w:r>
      <w:r w:rsidR="00111783">
        <w:t>77267829311</w:t>
      </w:r>
      <w:r w:rsidR="00E81C7C">
        <w:t xml:space="preserve"> </w:t>
      </w:r>
      <w:r w:rsidRPr="009374CA">
        <w:t>u roku od 15 dana, dostaviti sudu, pozivom na gornji broj spisa, javnobilježnički ovjerovljen popis imovine i obveza na propisanom obrascu.</w:t>
      </w:r>
    </w:p>
    <w:p w:rsidRDefault="001818A3" w:rsidP="001818A3" w:rsidR="001818A3" w:rsidRPr="009374CA"/>
    <w:p w:rsidRDefault="001818A3" w:rsidP="001818A3" w:rsidR="001818A3" w:rsidRPr="009374CA">
      <w:pPr>
        <w:jc w:val="center"/>
      </w:pPr>
      <w:r w:rsidRPr="009374CA">
        <w:t>Obrazloženje</w:t>
      </w:r>
    </w:p>
    <w:p w:rsidRDefault="001818A3" w:rsidP="001818A3" w:rsidR="001818A3" w:rsidRPr="009374CA"/>
    <w:p w:rsidRDefault="001818A3" w:rsidP="001818A3" w:rsidR="001818A3" w:rsidRPr="009374CA">
      <w:pPr>
        <w:jc w:val="both"/>
      </w:pPr>
      <w:r w:rsidRPr="009374CA">
        <w:tab/>
        <w:t>Nad uvodno navedenom pravnom osobom Financijska agencija je ovom sudu podnijela zahtjev za provedbu skraćenog stečajnog postupka. Zahtjev je podnesen temeljem odredbe čl. 429. st. 1. Stečajnog zakona (“Narodne novine” broj 71/15, dalje: SZ-a).</w:t>
      </w:r>
    </w:p>
    <w:p w:rsidRDefault="001818A3" w:rsidP="001818A3" w:rsidR="001818A3" w:rsidRPr="009374CA"/>
    <w:p w:rsidRDefault="001818A3" w:rsidP="001818A3" w:rsidR="001818A3" w:rsidRPr="009374CA">
      <w:pPr>
        <w:jc w:val="both"/>
      </w:pPr>
      <w:r w:rsidRPr="009374CA">
        <w:tab/>
        <w:t>Temeljem odredbe čl. 430. SZ-a na e-oglasnoj ploči Trgovačkog suda u Zagrebu objavljen je oglas koji  u odnosu na dužnika sadrži:</w:t>
      </w:r>
    </w:p>
    <w:p w:rsidRDefault="001818A3" w:rsidP="001818A3" w:rsidR="001818A3" w:rsidRPr="009374CA">
      <w:pPr>
        <w:jc w:val="both"/>
      </w:pPr>
      <w:r w:rsidRPr="009374CA">
        <w:t xml:space="preserve">-poziv osobama ovlaštenim za zastupanje dužnika po zakonu, u roku 15 dana od dana objave oglasa, pozivom na gornji broj spisa, podnijeti sudu javnobilježnički ovjerovljen popis imovine i obveza na propisanom obrascu, te </w:t>
      </w:r>
    </w:p>
    <w:p w:rsidRDefault="001818A3" w:rsidP="001818A3" w:rsidR="001818A3" w:rsidRPr="009374CA">
      <w:pPr>
        <w:jc w:val="both"/>
      </w:pPr>
      <w:r w:rsidRPr="009374CA">
        <w:t xml:space="preserve">-upozorenje: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1818A3" w:rsidP="001818A3" w:rsidR="001818A3" w:rsidRPr="009374CA">
      <w:pPr>
        <w:jc w:val="both"/>
      </w:pPr>
      <w:r w:rsidRPr="009374CA">
        <w:t>-sud po službenoj dužnosti donijeti rješenje o otvaranju i zaključenju skraćenog stečajnog postupka.</w:t>
      </w:r>
    </w:p>
    <w:p w:rsidRDefault="001818A3" w:rsidP="001818A3" w:rsidR="001818A3" w:rsidRPr="009374CA">
      <w:pPr>
        <w:jc w:val="both"/>
      </w:pPr>
    </w:p>
    <w:p w:rsidRDefault="001818A3" w:rsidP="001818A3" w:rsidR="001818A3" w:rsidRPr="009374CA">
      <w:pPr>
        <w:jc w:val="both"/>
      </w:pPr>
      <w:r w:rsidRPr="009374CA">
        <w:tab/>
        <w:t xml:space="preserve">Sukladno odredbi čl. 12. st. 1. SZ-a dostava pismena (oglasa) se smatra obavljenom istekom osmog dana od dana objave pismena na mrežnoj stranici e-Oglasna ploča sudova. </w:t>
      </w:r>
    </w:p>
    <w:p w:rsidRDefault="001818A3" w:rsidP="001818A3" w:rsidR="001818A3" w:rsidRPr="009374CA"/>
    <w:p w:rsidRDefault="001818A3" w:rsidP="001818A3" w:rsidR="001818A3" w:rsidRPr="009374CA">
      <w:pPr>
        <w:jc w:val="both"/>
      </w:pPr>
      <w:r w:rsidRPr="009374CA">
        <w:lastRenderedPageBreak/>
        <w:tab/>
        <w:t>Prema odredbi čl. 117. st. 1. SZ-a osobe ovlaštene za zastupanje dužnika po zakonu dužni su nakon podnošenja prijedloga za otvaranje stečajnog postupka, stečajnim tijelima, na njihov zahtjev, bez odgode pružiti sve potrebne podatke i obavijesti.</w:t>
      </w:r>
    </w:p>
    <w:p w:rsidRDefault="001818A3" w:rsidP="001818A3" w:rsidR="001818A3" w:rsidRPr="009374CA">
      <w:pPr>
        <w:jc w:val="both"/>
      </w:pPr>
    </w:p>
    <w:p w:rsidRDefault="001818A3" w:rsidP="001818A3" w:rsidR="001818A3" w:rsidRPr="009374CA">
      <w:pPr>
        <w:jc w:val="both"/>
      </w:pPr>
      <w:r w:rsidRPr="009374CA">
        <w:tab/>
        <w:t>Slijedom navedenog, a temeljem odredbe čl. 117. st. 1. SZ-a odlučeno je kao u izreci.</w:t>
      </w:r>
    </w:p>
    <w:p w:rsidRDefault="001818A3" w:rsidP="001818A3" w:rsidR="001818A3" w:rsidRPr="009374CA">
      <w:pPr>
        <w:jc w:val="both"/>
      </w:pPr>
    </w:p>
    <w:p w:rsidRDefault="001818A3" w:rsidP="001818A3" w:rsidR="001818A3" w:rsidRPr="009374CA">
      <w:pPr>
        <w:jc w:val="center"/>
      </w:pPr>
      <w:r w:rsidRPr="009374CA">
        <w:t xml:space="preserve">U Karlovcu, </w:t>
      </w:r>
      <w:r w:rsidR="000D277A" w:rsidRPr="009374CA">
        <w:t>8</w:t>
      </w:r>
      <w:r w:rsidRPr="009374CA">
        <w:t xml:space="preserve">. </w:t>
      </w:r>
      <w:r w:rsidR="000D277A" w:rsidRPr="009374CA">
        <w:t>siječnja</w:t>
      </w:r>
      <w:r w:rsidRPr="009374CA">
        <w:t xml:space="preserve"> 201</w:t>
      </w:r>
      <w:r w:rsidR="000D277A" w:rsidRPr="009374CA">
        <w:t>6</w:t>
      </w:r>
      <w:r w:rsidRPr="009374CA">
        <w:t>. godine</w:t>
      </w:r>
    </w:p>
    <w:p w:rsidRDefault="001818A3" w:rsidP="001818A3" w:rsidR="001818A3" w:rsidRPr="009374CA">
      <w:r w:rsidRPr="009374CA">
        <w:t xml:space="preserve">                                   </w:t>
      </w:r>
    </w:p>
    <w:p w:rsidRDefault="001818A3" w:rsidP="001818A3" w:rsidR="001818A3" w:rsidRPr="009374CA">
      <w:r w:rsidRPr="009374CA">
        <w:t xml:space="preserve">                                                                                         </w:t>
      </w:r>
      <w:r w:rsidR="00B8577A">
        <w:t xml:space="preserve">                              </w:t>
      </w:r>
      <w:r w:rsidR="005B6CA9">
        <w:t xml:space="preserve"> </w:t>
      </w:r>
      <w:r w:rsidRPr="009374CA">
        <w:t xml:space="preserve">Sudac: </w:t>
      </w:r>
    </w:p>
    <w:p w:rsidRDefault="001818A3" w:rsidP="00B8577A" w:rsidR="00B8577A" w:rsidRPr="009374CA">
      <w:r w:rsidRPr="009374CA">
        <w:t xml:space="preserve">                                                                                 </w:t>
      </w:r>
      <w:r w:rsidR="0052307E">
        <w:t xml:space="preserve">                       </w:t>
      </w:r>
      <w:r w:rsidR="00B8577A">
        <w:t xml:space="preserve">    </w:t>
      </w:r>
      <w:r w:rsidR="0052307E">
        <w:t xml:space="preserve"> </w:t>
      </w:r>
      <w:r w:rsidR="00B8577A">
        <w:t xml:space="preserve">          </w:t>
      </w:r>
      <w:r w:rsidRPr="009374CA">
        <w:t>Goranka Boljkovac</w:t>
      </w:r>
    </w:p>
    <w:p w:rsidRDefault="001818A3" w:rsidP="001818A3" w:rsidR="001818A3" w:rsidRPr="009374CA">
      <w:pPr>
        <w:tabs>
          <w:tab w:pos="7000" w:val="left"/>
        </w:tabs>
      </w:pPr>
      <w:r w:rsidRPr="009374CA">
        <w:t>Protiv ovog zaključka nije dopuštena žalba</w:t>
      </w:r>
    </w:p>
    <w:p w:rsidRDefault="001818A3" w:rsidP="001818A3" w:rsidR="001818A3" w:rsidRPr="009374CA">
      <w:pPr>
        <w:tabs>
          <w:tab w:pos="7000" w:val="left"/>
        </w:tabs>
      </w:pPr>
      <w:r w:rsidRPr="009374CA">
        <w:t>(čl.19. st.7. SZ-a).</w:t>
      </w:r>
    </w:p>
    <w:p w:rsidRDefault="001818A3" w:rsidP="001818A3" w:rsidR="001818A3" w:rsidRPr="009374CA"/>
    <w:p w:rsidRDefault="001818A3" w:rsidP="001818A3" w:rsidR="001818A3" w:rsidRPr="009374CA">
      <w:pPr>
        <w:tabs>
          <w:tab w:pos="6800" w:val="left"/>
          <w:tab w:pos="6900" w:val="left"/>
        </w:tabs>
        <w:jc w:val="both"/>
      </w:pPr>
      <w:r w:rsidRPr="009374CA">
        <w:tab/>
      </w:r>
    </w:p>
    <w:p w:rsidRDefault="001818A3" w:rsidP="001818A3" w:rsidR="001818A3" w:rsidRPr="009374CA">
      <w:r w:rsidRPr="009374CA">
        <w:t xml:space="preserve">                                                                                                   </w:t>
      </w:r>
    </w:p>
    <w:p w:rsidRDefault="001818A3" w:rsidP="001818A3" w:rsidR="001818A3" w:rsidRPr="009374CA"/>
    <w:p w:rsidRDefault="001818A3" w:rsidP="001818A3" w:rsidR="001818A3" w:rsidRPr="009374CA">
      <w:r w:rsidRPr="009374CA">
        <w:t xml:space="preserve">Dna: </w:t>
      </w:r>
    </w:p>
    <w:p w:rsidRDefault="001818A3" w:rsidP="001818A3" w:rsidR="001818A3" w:rsidRPr="009374CA">
      <w:r w:rsidRPr="009374CA">
        <w:t>1. Zakonskom zastupniku dužnika</w:t>
      </w:r>
    </w:p>
    <w:p w:rsidRDefault="001818A3" w:rsidP="001818A3" w:rsidR="001818A3" w:rsidRPr="009374CA"/>
    <w:p w:rsidRDefault="001818A3" w:rsidP="001818A3" w:rsidR="001818A3" w:rsidRPr="009374CA"/>
    <w:p w:rsidRDefault="00C82342" w:rsidR="00C82342" w:rsidRPr="009374CA"/>
    <w:sectPr w:rsidSect="00B8577A" w:rsidR="00C82342" w:rsidRPr="009374CA">
      <w:headerReference w:type="even" r:id="rId10"/>
      <w:headerReference w:type="default" r:id="rId11"/>
      <w:pgSz w:h="16838" w:w="11906"/>
      <w:pgMar w:gutter="0" w:footer="709" w:header="709" w:left="1418" w:bottom="1701"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A4F7D" w:rsidR="005A4F7D">
      <w:r>
        <w:separator/>
      </w:r>
    </w:p>
  </w:endnote>
  <w:endnote w:id="0" w:type="continuationSeparator">
    <w:p w:rsidRDefault="005A4F7D" w:rsidR="005A4F7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A4F7D" w:rsidR="005A4F7D">
      <w:r>
        <w:separator/>
      </w:r>
    </w:p>
  </w:footnote>
  <w:footnote w:id="0" w:type="continuationSeparator">
    <w:p w:rsidRDefault="005A4F7D" w:rsidR="005A4F7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3038F1"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3038F1">
      <w:rPr>
        <w:rStyle w:val="Brojstranice"/>
        <w:noProof/>
      </w:rPr>
      <w:t>2</w:t>
    </w:r>
    <w:r>
      <w:rPr>
        <w:rStyle w:val="Brojstranice"/>
      </w:rPr>
      <w:fldChar w:fldCharType="end"/>
    </w:r>
  </w:p>
  <w:p w:rsidRDefault="001818A3" w:rsidP="004D27C4" w:rsidR="00874E6C" w:rsidRPr="003D0FCB">
    <w:pPr>
      <w:pStyle w:val="Zaglavlje"/>
      <w:jc w:val="right"/>
    </w:pPr>
    <w:r w:rsidRPr="003D0FCB">
      <w:t>4 St-</w:t>
    </w:r>
    <w:r w:rsidR="00111783">
      <w:t>7009</w:t>
    </w:r>
    <w:r w:rsidRPr="003D0FCB">
      <w:t>/15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C7C39"/>
    <w:rsid w:val="0000222C"/>
    <w:rsid w:val="00021561"/>
    <w:rsid w:val="00047571"/>
    <w:rsid w:val="000A1BDC"/>
    <w:rsid w:val="000D277A"/>
    <w:rsid w:val="00111562"/>
    <w:rsid w:val="00111783"/>
    <w:rsid w:val="00111CBD"/>
    <w:rsid w:val="00127DA0"/>
    <w:rsid w:val="001818A3"/>
    <w:rsid w:val="001E2691"/>
    <w:rsid w:val="002C7B47"/>
    <w:rsid w:val="002C7C39"/>
    <w:rsid w:val="00300351"/>
    <w:rsid w:val="003038F1"/>
    <w:rsid w:val="00340980"/>
    <w:rsid w:val="003B1726"/>
    <w:rsid w:val="003D0FCB"/>
    <w:rsid w:val="004F5942"/>
    <w:rsid w:val="0052307E"/>
    <w:rsid w:val="005436C5"/>
    <w:rsid w:val="00562210"/>
    <w:rsid w:val="005A4F7D"/>
    <w:rsid w:val="005B6CA9"/>
    <w:rsid w:val="006B43F5"/>
    <w:rsid w:val="006B7878"/>
    <w:rsid w:val="006D437D"/>
    <w:rsid w:val="006D5FCF"/>
    <w:rsid w:val="00755775"/>
    <w:rsid w:val="007C05F2"/>
    <w:rsid w:val="00806DBD"/>
    <w:rsid w:val="008337AE"/>
    <w:rsid w:val="00854854"/>
    <w:rsid w:val="00865D24"/>
    <w:rsid w:val="008A4669"/>
    <w:rsid w:val="00912414"/>
    <w:rsid w:val="00936B4F"/>
    <w:rsid w:val="009374CA"/>
    <w:rsid w:val="009A30C2"/>
    <w:rsid w:val="009C2329"/>
    <w:rsid w:val="009F328B"/>
    <w:rsid w:val="00A76D8D"/>
    <w:rsid w:val="00B25F99"/>
    <w:rsid w:val="00B8577A"/>
    <w:rsid w:val="00BA4B15"/>
    <w:rsid w:val="00C46C47"/>
    <w:rsid w:val="00C82342"/>
    <w:rsid w:val="00D259A1"/>
    <w:rsid w:val="00DB6A65"/>
    <w:rsid w:val="00DF0E6A"/>
    <w:rsid w:val="00E72F06"/>
    <w:rsid w:val="00E81C7C"/>
    <w:rsid w:val="00FB510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818A3"/>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true"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818A3"/>
    <w:rPr>
      <w:rFonts w:cs="Tahoma" w:eastAsia="Times New Roman" w:hAnsi="Tahoma" w:asci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true"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3038F1"/>
    <w:rPr>
      <w:color w:val="808080"/>
      <w:bdr w:space="0" w:sz="0" w:color="auto" w:val="none"/>
      <w:shd w:fill="auto" w:color="auto" w:val="clear"/>
    </w:rPr>
  </w:style>
  <w:style w:customStyle="true" w:styleId="eSPISCCParagraphDefaultFont" w:type="character">
    <w:name w:val="eSPIS_CC_Paragraph Default Font"/>
    <w:basedOn w:val="Zadanifontodlomka"/>
    <w:rsid w:val="003038F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038F1"/>
    <w:rPr>
      <w:bdr w:space="0" w:sz="0" w:color="auto" w:val="none"/>
      <w:shd w:fill="FFFFCC" w:color="auto" w:val="clear"/>
      <w:lang w:val="hr-HR"/>
    </w:rPr>
  </w:style>
  <w:style w:customStyle="true" w:styleId="PozadinaSvijetloCrvena" w:type="character">
    <w:name w:val="Pozadina_SvijetloCrvena"/>
    <w:basedOn w:val="eSPISCCParagraphDefaultFont"/>
    <w:rsid w:val="003038F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038F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818A3"/>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1"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ascii="Tahoma" w:cs="Tahoma" w:hAnsi="Tahoma"/>
      <w:sz w:val="16"/>
      <w:szCs w:val="16"/>
    </w:rPr>
  </w:style>
  <w:style w:customStyle="1" w:styleId="TekstbaloniaChar" w:type="character">
    <w:name w:val="Tekst balončića Char"/>
    <w:basedOn w:val="Zadanifontodlomka"/>
    <w:link w:val="Tekstbalonia"/>
    <w:uiPriority w:val="99"/>
    <w:semiHidden/>
    <w:rsid w:val="001818A3"/>
    <w:rPr>
      <w:rFonts w:ascii="Tahoma" w:cs="Tahoma" w:eastAsia="Times New Roman" w:hAns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1"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3038F1"/>
    <w:rPr>
      <w:color w:val="808080"/>
      <w:bdr w:color="auto" w:space="0" w:sz="0" w:val="none"/>
      <w:shd w:color="auto" w:fill="auto" w:val="clear"/>
    </w:rPr>
  </w:style>
  <w:style w:customStyle="1" w:styleId="eSPISCCParagraphDefaultFont" w:type="character">
    <w:name w:val="eSPIS_CC_Paragraph Default Font"/>
    <w:basedOn w:val="Zadanifontodlomka"/>
    <w:rsid w:val="003038F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038F1"/>
    <w:rPr>
      <w:bdr w:color="auto" w:space="0" w:sz="0" w:val="none"/>
      <w:shd w:color="auto" w:fill="FFFFCC" w:val="clear"/>
      <w:lang w:val="hr-HR"/>
    </w:rPr>
  </w:style>
  <w:style w:customStyle="1" w:styleId="PozadinaSvijetloCrvena" w:type="character">
    <w:name w:val="Pozadina_SvijetloCrvena"/>
    <w:basedOn w:val="eSPISCCParagraphDefaultFont"/>
    <w:rsid w:val="003038F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038F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siječnja 2016.</izvorni_sadrzaj>
    <derivirana_varijabla naziv="DomainObject.DatumDonosenjaOdluke_1">8.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7009</izvorni_sadrzaj>
    <derivirana_varijabla naziv="DomainObject.Predmet.Broj_1">7009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studenog 2015.</izvorni_sadrzaj>
    <derivirana_varijabla naziv="DomainObject.Predmet.DatumOsnivanja_1">28.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St-7009/2015</izvorni_sadrzaj>
    <derivirana_varijabla naziv="DomainObject.Predmet.OznakaBroj_1">St-7009/2015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FORGAČ d.o.o.</izvorni_sadrzaj>
    <derivirana_varijabla naziv="DomainObject.Predmet.ProtustrankaFormated_1">  FORGAČ d.o.o.</derivirana_varijabla>
  </DomainObject.Predmet.ProtustrankaFormated>
  <DomainObject.Predmet.ProtustrankaFormatedOIB>
    <izvorni_sadrzaj>  FORGAČ d.o.o., OIB 41738837424</izvorni_sadrzaj>
    <derivirana_varijabla naziv="DomainObject.Predmet.ProtustrankaFormatedOIB_1">  FORGAČ d.o.o., OIB 41738837424</derivirana_varijabla>
  </DomainObject.Predmet.ProtustrankaFormatedOIB>
  <DomainObject.Predmet.ProtustrankaFormatedWithAdress>
    <izvorni_sadrzaj> FORGAČ d.o.o., Vatrogasna 3, 10380 Sveti Ivan Zelina</izvorni_sadrzaj>
    <derivirana_varijabla naziv="DomainObject.Predmet.ProtustrankaFormatedWithAdress_1"> FORGAČ d.o.o., Vatrogasna 3, 10380 Sveti Ivan Zelina</derivirana_varijabla>
  </DomainObject.Predmet.ProtustrankaFormatedWithAdress>
  <DomainObject.Predmet.ProtustrankaFormatedWithAdressOIB>
    <izvorni_sadrzaj> FORGAČ d.o.o., OIB 41738837424, Vatrogasna 3, 10380 Sveti Ivan Zelina</izvorni_sadrzaj>
    <derivirana_varijabla naziv="DomainObject.Predmet.ProtustrankaFormatedWithAdressOIB_1"> FORGAČ d.o.o., OIB 41738837424, Vatrogasna 3, 10380 Sveti Ivan Zelina</derivirana_varijabla>
  </DomainObject.Predmet.ProtustrankaFormatedWithAdressOIB>
  <DomainObject.Predmet.ProtustrankaWithAdress>
    <izvorni_sadrzaj>FORGAČ d.o.o. Vatrogasna 3, 10380 Sveti Ivan Zelina</izvorni_sadrzaj>
    <derivirana_varijabla naziv="DomainObject.Predmet.ProtustrankaWithAdress_1">FORGAČ d.o.o. Vatrogasna 3, 10380 Sveti Ivan Zelina</derivirana_varijabla>
  </DomainObject.Predmet.ProtustrankaWithAdress>
  <DomainObject.Predmet.ProtustrankaWithAdressOIB>
    <izvorni_sadrzaj>FORGAČ d.o.o., OIB 41738837424, Vatrogasna 3, 10380 Sveti Ivan Zelina</izvorni_sadrzaj>
    <derivirana_varijabla naziv="DomainObject.Predmet.ProtustrankaWithAdressOIB_1">FORGAČ d.o.o., OIB 41738837424, Vatrogasna 3, 10380 Sveti Ivan Zelina</derivirana_varijabla>
  </DomainObject.Predmet.ProtustrankaWithAdressOIB>
  <DomainObject.Predmet.ProtustrankaNazivFormated>
    <izvorni_sadrzaj>FORGAČ d.o.o.</izvorni_sadrzaj>
    <derivirana_varijabla naziv="DomainObject.Predmet.ProtustrankaNazivFormated_1">FORGAČ d.o.o.</derivirana_varijabla>
  </DomainObject.Predmet.ProtustrankaNazivFormated>
  <DomainObject.Predmet.ProtustrankaNazivFormatedOIB>
    <izvorni_sadrzaj>FORGAČ d.o.o., OIB 41738837424</izvorni_sadrzaj>
    <derivirana_varijabla naziv="DomainObject.Predmet.ProtustrankaNazivFormatedOIB_1">FORGAČ d.o.o., OIB 41738837424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4.St SSKa - G. Boljkovac</izvorni_sadrzaj>
    <derivirana_varijabla naziv="DomainObject.Predmet.Referada.Naziv_1">4.St SSKa - G. Boljkovac</derivirana_varijabla>
  </DomainObject.Predmet.Referada.Naziv>
  <DomainObject.Predmet.Referada.Oznaka>
    <izvorni_sadrzaj>4. St SSKa</izvorni_sadrzaj>
    <derivirana_varijabla naziv="DomainObject.Predmet.Referada.Oznaka_1">4.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4.St SSKa - G. Boljkovac</izvorni_sadrzaj>
    <derivirana_varijabla naziv="DomainObject.Predmet.TrenutnaLokacijaSpisa.Naziv_1">4.St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FORGAČ d.o.o.</item>
    </izvorni_sadrzaj>
    <derivirana_varijabla naziv="DomainObject.Predmet.ProtuStrankaListFormated_1">
      <item>FORGAČ d.o.o.</item>
    </derivirana_varijabla>
  </DomainObject.Predmet.ProtuStrankaListFormated>
  <DomainObject.Predmet.ProtuStrankaListFormatedOIB>
    <izvorni_sadrzaj>
      <item>FORGAČ d.o.o., OIB 41738837424</item>
    </izvorni_sadrzaj>
    <derivirana_varijabla naziv="DomainObject.Predmet.ProtuStrankaListFormatedOIB_1">
      <item>FORGAČ d.o.o., OIB 41738837424</item>
    </derivirana_varijabla>
  </DomainObject.Predmet.ProtuStrankaListFormatedOIB>
  <DomainObject.Predmet.ProtuStrankaListFormatedWithAdress>
    <izvorni_sadrzaj>
      <item>FORGAČ d.o.o., Vatrogasna 3, 10380 Sveti Ivan Zelina</item>
    </izvorni_sadrzaj>
    <derivirana_varijabla naziv="DomainObject.Predmet.ProtuStrankaListFormatedWithAdress_1">
      <item>FORGAČ d.o.o., Vatrogasna 3, 10380 Sveti Ivan Zelina</item>
    </derivirana_varijabla>
  </DomainObject.Predmet.ProtuStrankaListFormatedWithAdress>
  <DomainObject.Predmet.ProtuStrankaListFormatedWithAdressOIB>
    <izvorni_sadrzaj>
      <item>FORGAČ d.o.o., OIB 41738837424, Vatrogasna 3, 10380 Sveti Ivan Zelina</item>
    </izvorni_sadrzaj>
    <derivirana_varijabla naziv="DomainObject.Predmet.ProtuStrankaListFormatedWithAdressOIB_1">
      <item>FORGAČ d.o.o., OIB 41738837424, Vatrogasna 3, 10380 Sveti Ivan Zelina</item>
    </derivirana_varijabla>
  </DomainObject.Predmet.ProtuStrankaListFormatedWithAdressOIB>
  <DomainObject.Predmet.ProtuStrankaListNazivFormated>
    <izvorni_sadrzaj>
      <item>FORGAČ d.o.o.</item>
    </izvorni_sadrzaj>
    <derivirana_varijabla naziv="DomainObject.Predmet.ProtuStrankaListNazivFormated_1">
      <item>FORGAČ d.o.o.</item>
    </derivirana_varijabla>
  </DomainObject.Predmet.ProtuStrankaListNazivFormated>
  <DomainObject.Predmet.ProtuStrankaListNazivFormatedOIB>
    <izvorni_sadrzaj>
      <item>FORGAČ d.o.o., OIB 41738837424</item>
    </izvorni_sadrzaj>
    <derivirana_varijabla naziv="DomainObject.Predmet.ProtuStrankaListNazivFormatedOIB_1">
      <item>FORGAČ d.o.o., OIB 41738837424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siječnja 2016.</izvorni_sadrzaj>
    <derivirana_varijabla naziv="DomainObject.Datum_1">12. siječnja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FORGAČ d.o.o.</izvorni_sadrzaj>
    <derivirana_varijabla naziv="DomainObject.Predmet.ProtustrankaIDrugi_1">FORGAČ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FORGAČ d.o.o., OIB 41738837424, Vatrogasna 3, 10380 Sveti Ivan Zelina</izvorni_sadrzaj>
    <derivirana_varijabla naziv="DomainObject.Predmet.ProtustrankaIDrugiAdressOIB_1">FORGAČ d.o.o., OIB 41738837424, Vatrogasna 3, 10380 Sveti Ivan Zelina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FORGAČ d.o.o.</item>
    </izvorni_sadrzaj>
    <derivirana_varijabla naziv="DomainObject.Predmet.SudioniciListNaziv_1">
      <item>FINA Regionalni centar Zagreb</item>
      <item>FORGAČ d.o.o.</item>
    </derivirana_varijabla>
  </DomainObject.Predmet.SudioniciListNaziv>
  <DomainObject.Predmet.SudioniciListAdressOIB>
    <izvorni_sadrzaj>
      <item>FINA Regionalni centar Zagreb, OIB 85821130368, Trg svibanjskih žrtava 1995. 1,10000 Zagreb</item>
      <item>FORGAČ d.o.o., OIB 41738837424, Vatrogasna 3,10380 Sveti Ivan Zelina</item>
    </izvorni_sadrzaj>
    <derivirana_varijabla naziv="DomainObject.Predmet.SudioniciListAdressOIB_1">
      <item>FINA Regionalni centar Zagreb, OIB 85821130368, Trg svibanjskih žrtava 1995. 1,10000 Zagreb</item>
      <item>FORGAČ d.o.o., OIB 41738837424, Vatrogasna 3,10380 Sveti Ivan Zelina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41738837424</item>
    </izvorni_sadrzaj>
    <derivirana_varijabla naziv="DomainObject.Predmet.SudioniciListNazivOIB_1">
      <item>, OIB 85821130368</item>
      <item>, OIB 41738837424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E3F8F59-22AC-421C-9BDF-C827F223C86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381</properties:Words>
  <properties:Characters>2018</properties:Characters>
  <properties:Lines>64</properties:Lines>
  <properties:Paragraphs>26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2781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2016-01-08T09:37:00Z</dcterms:created>
  <dc:creator>Žana Livaja</dc:creator>
  <cp:lastModifiedBy>Renata Klokočki</cp:lastModifiedBy>
  <cp:lastPrinted>2016-01-08T09:36:00Z</cp:lastPrinted>
  <dcterms:modified xmlns:xsi="http://www.w3.org/2001/XMLSchema-instance" xsi:type="dcterms:W3CDTF">2016-01-12T07:25:00Z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