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E2C79" w14:paraId="3B93CAB8" w14:textId="271BDB5B">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PozadinaSvijetloZelena"/>
          </w:rPr>
        </w:sdtEndPr>
        <w:sdtContent>
          <w:r w:rsidRPr="00997B52" w:rsidR="00997B52">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EE2C79" w14:paraId="2FD4C6BE" w14:textId="5CA895AB">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PozadinaSvijetloZelena"/>
          </w:rPr>
        </w:sdtEndPr>
        <w:sdtContent>
          <w:r w:rsidRPr="00997B52" w:rsidR="00997B52">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E2C79" w14:paraId="10D92EF5" w14:textId="587E35CD">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PozadinaSvijetloZelena"/>
          </w:rPr>
        </w:sdtEndPr>
        <w:sdtContent>
          <w:r w:rsidRPr="00997B52" w:rsidR="00997B52">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PozadinaSvijetloZelena"/>
          </w:rPr>
        </w:sdtEndPr>
        <w:sdtContent>
          <w:r w:rsidRPr="00997B52" w:rsidR="00997B52">
            <w:rPr>
              <w:rStyle w:val="PozadinaSvijetloZelena"/>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30B77B2A">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PozadinaSvijetloZelena"/>
          </w:rPr>
        </w:sdtEndPr>
        <w:sdtContent>
          <w:r w:rsidRPr="00997B52" w:rsidR="00997B52">
            <w:rPr>
              <w:rStyle w:val="PozadinaSvijetloZelena"/>
            </w:rPr>
            <w:t>Pp-8385/2026</w:t>
          </w:r>
        </w:sdtContent>
      </w:sdt>
      <w:r w:rsidR="00176071">
        <w:t xml:space="preserve">                                                        </w:t>
      </w:r>
    </w:p>
    <w:p w:rsidRPr="0041581F" w:rsidR="0041581F" w:rsidP="000F1677" w:rsidRDefault="00610735" w14:paraId="13E5F0A7" w14:textId="06487507">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PozadinaSvijetloZelena"/>
          </w:rPr>
        </w:sdtEndPr>
        <w:sdtContent>
          <w:r w:rsidRPr="00997B52" w:rsidR="00997B52">
            <w:rPr>
              <w:rStyle w:val="PozadinaSvijetloZelena"/>
            </w:rPr>
            <w:t>Luka Volčanšek</w:t>
          </w:r>
        </w:sdtContent>
      </w:sdt>
      <w:r w:rsidR="003A5A69">
        <w:t xml:space="preserve"> </w:t>
      </w:r>
    </w:p>
    <w:p w:rsidRPr="00610735" w:rsidR="00176071" w:rsidP="000F1677" w:rsidRDefault="00176071" w14:paraId="774E038B" w14:textId="71B981D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PozadinaSvijetloZelena"/>
          </w:rPr>
        </w:sdtEndPr>
        <w:sdtContent>
          <w:r w:rsidRPr="00997B52" w:rsidR="00997B52">
            <w:rPr>
              <w:rStyle w:val="PozadinaSvijetloZelena"/>
            </w:rPr>
            <w:t>članka 10. stavka 1. točke 3.</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EE2C79" w14:paraId="6488F5E2" w14:textId="4CD24149">
      <w:pPr>
        <w:spacing w:after="0"/>
        <w:jc w:val="right"/>
        <w:rPr>
          <w:rFonts w:eastAsia="Calibri" w:cs="Times New Roman"/>
          <w:noProof/>
        </w:rPr>
      </w:pPr>
      <w:sdt>
        <w:sdtPr>
          <w:rPr>
            <w:rStyle w:val="PozadinaSvijetloZelena"/>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PozadinaSvijetloZelena"/>
          </w:rPr>
        </w:sdtEndPr>
        <w:sdtContent>
          <w:r w:rsidRPr="00997B52" w:rsidR="00997B52">
            <w:rPr>
              <w:rStyle w:val="PozadinaSvijetloZelena"/>
            </w:rPr>
            <w:t>Zakon o zaštiti od nasilja u obitelji (2017)</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6980A92E">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PozadinaSvijetloZelena"/>
          </w:rPr>
        </w:sdtEndPr>
        <w:sdtContent>
          <w:r w:rsidRPr="00997B52" w:rsidR="00997B52">
            <w:rPr>
              <w:rStyle w:val="PozadinaSvijetloZelena"/>
            </w:rPr>
            <w:t>Luka Volčanšek</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997B52" w:rsidR="00997B52">
            <w:rPr>
              <w:rStyle w:val="PozadinaSvijetloZelena"/>
            </w:rPr>
            <w:t>12.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997B52" w:rsidR="00997B52">
            <w:rPr>
              <w:rStyle w:val="PozadinaSvijetloZelena"/>
            </w:rPr>
            <w:t>14:30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PozadinaSvijetloZelena"/>
          </w:rPr>
        </w:sdtEndPr>
        <w:sdtContent>
          <w:r w:rsidRPr="00997B52" w:rsidR="00997B52">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PozadinaSvijetloZelena"/>
          </w:rPr>
        </w:sdtEndPr>
        <w:sdtContent>
          <w:r w:rsidRPr="00997B52" w:rsidR="00997B52">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997B52" w:rsidR="00997B52">
            <w:rPr>
              <w:rStyle w:val="PozadinaSvijetloZelena"/>
            </w:rPr>
            <w:t>107</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PozadinaSvijetloZelena"/>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PozadinaSvijetloZelena"/>
          </w:rPr>
        </w:sdtEndPr>
        <w:sdtContent>
          <w:r w:rsidRPr="00997B52" w:rsidR="00997B52">
            <w:rPr>
              <w:rStyle w:val="PozadinaSvijetloZelena"/>
            </w:rPr>
            <w:t>članka 10. stavka 1. točke 3.</w:t>
          </w:r>
        </w:sdtContent>
      </w:sdt>
      <w:r w:rsidR="001745C2">
        <w:rPr>
          <w:rStyle w:val="PozadinaSvijetloZelena"/>
        </w:rPr>
        <w:t xml:space="preserve"> </w:t>
      </w:r>
      <w:sdt>
        <w:sdtPr>
          <w:rPr>
            <w:rStyle w:val="PozadinaSvijetloZelena"/>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zaštiti od nasilja u obitelji (2017)">
            <w:listItem w:displayText="Zakon o zaštiti od nasilja u obitelji (2017)" w:value="Zakon o zaštiti od nasilja u obitelji (2017)"/>
          </w:comboBox>
        </w:sdtPr>
        <w:sdtEndPr>
          <w:rPr>
            <w:rStyle w:val="PozadinaSvijetloZelena"/>
          </w:rPr>
        </w:sdtEndPr>
        <w:sdtContent>
          <w:r w:rsidRPr="00997B52" w:rsidR="00997B52">
            <w:rPr>
              <w:rStyle w:val="PozadinaSvijetloZelena"/>
            </w:rPr>
            <w:t>Zakon o zaštiti od nasilja u obitelji (2017)</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7E48E555">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PozadinaSvijetloZelena"/>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PozadinaSvijetloZelena"/>
          </w:rPr>
        </w:sdtEndPr>
        <w:sdtContent>
          <w:r w:rsidRPr="00997B52" w:rsidR="00997B52">
            <w:rPr>
              <w:rStyle w:val="PozadinaSvijetloZelena"/>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608645A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PozadinaSvijetloZelena"/>
          </w:rPr>
        </w:sdtEndPr>
        <w:sdtContent>
          <w:r w:rsidRPr="00997B52" w:rsidR="00997B52">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PozadinaSvijetloZelena"/>
          </w:rPr>
        </w:sdtEndPr>
        <w:sdtContent>
          <w:r w:rsidRPr="00997B52" w:rsidR="00997B52">
            <w:rPr>
              <w:rStyle w:val="PozadinaSvijetloZelena"/>
            </w:rPr>
            <w:t>27.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E2C79" w14:paraId="0A5F8C0F" w14:textId="7C0D8F9D">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PozadinaSvijetloZelena"/>
          </w:rPr>
        </w:sdtEndPr>
        <w:sdtContent>
          <w:r w:rsidRPr="00997B52" w:rsidR="00997B52">
            <w:rPr>
              <w:rStyle w:val="PozadinaSvijetloZelena"/>
            </w:rPr>
            <w:t>Mila Meštrović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176071" w14:paraId="4B3E8805" w14:textId="2DFF6F78">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E2C79" w:rsidP="00537B78" w:rsidRDefault="00EE2C79" w14:paraId="303BAE9D" w14:textId="77777777">
      <w:r>
        <w:separator/>
      </w:r>
    </w:p>
  </w:endnote>
  <w:endnote w:type="continuationSeparator" w:id="0">
    <w:p w:rsidR="00EE2C79" w:rsidP="00537B78" w:rsidRDefault="00EE2C79" w14:paraId="1D0E0B86"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E2C79" w:rsidP="00537B78" w:rsidRDefault="00EE2C79" w14:paraId="5E951247" w14:textId="77777777">
      <w:r>
        <w:separator/>
      </w:r>
    </w:p>
  </w:footnote>
  <w:footnote w:type="continuationSeparator" w:id="0">
    <w:p w:rsidR="00EE2C79" w:rsidP="00537B78" w:rsidRDefault="00EE2C79" w14:paraId="32D21283"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0777854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PozadinaSvijetloZelena"/>
        </w:rPr>
      </w:sdtEndPr>
      <w:sdtContent>
        <w:r w:rsidRPr="00997B52" w:rsidR="00997B52">
          <w:rPr>
            <w:rStyle w:val="PozadinaSvijetloZelena"/>
          </w:rPr>
          <w:t>51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PozadinaSvijetloZelena"/>
        </w:rPr>
      </w:sdtEndPr>
      <w:sdtContent>
        <w:r w:rsidRPr="00997B52" w:rsidR="00997B52">
          <w:rPr>
            <w:rStyle w:val="PozadinaSvijetloZelena"/>
          </w:rPr>
          <w:t>Pp-8385/2026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365"/>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B52"/>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2C79"/>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C62A11"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C62A11"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52365"/>
    <w:rsid w:val="0048041F"/>
    <w:rsid w:val="004D214A"/>
    <w:rsid w:val="005132FB"/>
    <w:rsid w:val="00525F84"/>
    <w:rsid w:val="00586FF4"/>
    <w:rsid w:val="005D4680"/>
    <w:rsid w:val="006249A5"/>
    <w:rsid w:val="006661B4"/>
    <w:rsid w:val="00705EE0"/>
    <w:rsid w:val="007D6264"/>
    <w:rsid w:val="007E14E8"/>
    <w:rsid w:val="00817312"/>
    <w:rsid w:val="00820571"/>
    <w:rsid w:val="00917E79"/>
    <w:rsid w:val="00974C32"/>
    <w:rsid w:val="00993BAC"/>
    <w:rsid w:val="009C203C"/>
    <w:rsid w:val="009E5D09"/>
    <w:rsid w:val="00A35B62"/>
    <w:rsid w:val="00A7793B"/>
    <w:rsid w:val="00AB0B20"/>
    <w:rsid w:val="00B043C0"/>
    <w:rsid w:val="00B31B98"/>
    <w:rsid w:val="00B51F9D"/>
    <w:rsid w:val="00C2171A"/>
    <w:rsid w:val="00C62A11"/>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Eugena Kumičića 1</izvorni_sadrzaj>
    <derivirana_varijabla naziv="DomainObject.UcesnikSudskeRadnje.Adresa.UlicaIKBR_1">Ulica Eugena Kumičića 1</derivirana_varijabla>
  </DomainObject.UcesnikSudskeRadnje.Adresa.UlicaIKBR>
  <DomainObject.UcesnikSudskeRadnje.Naziv>
    <izvorni_sadrzaj>Luka Volčanšek</izvorni_sadrzaj>
    <derivirana_varijabla naziv="DomainObject.UcesnikSudskeRadnje.Naziv_1">Luka Volčanšek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107</izvorni_sadrzaj>
    <derivirana_varijabla naziv="DomainObject.UcesnikSudskeRadnje.SudskaRadnja.Prostorija.Oznaka_1">107</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studenog 2026.</izvorni_sadrzaj>
    <derivirana_varijabla naziv="DomainObject.UcesnikSudskeRadnje.SudskaRadnja.PlaniraniZavrsetakDatum_1">12. studenog 2026.</derivirana_varijabla>
  </DomainObject.UcesnikSudskeRadnje.SudskaRadnja.PlaniraniZavrsetakDatum>
  <DomainObject.UcesnikSudskeRadnje.SudskaRadnja.PlaniraniPocetakDatum>
    <izvorni_sadrzaj>12. studenog 2026.</izvorni_sadrzaj>
    <derivirana_varijabla naziv="DomainObject.UcesnikSudskeRadnje.SudskaRadnja.PlaniraniPocetakDatum_1">12.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14:30</izvorni_sadrzaj>
    <derivirana_varijabla naziv="DomainObject.UcesnikSudskeRadnje.SudskaRadnja.PlaniraniPocetakVrijeme_1">14:30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8385</izvorni_sadrzaj>
    <derivirana_varijabla naziv="DomainObject.Predmet.Broj_1">8385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lipnja 2026.</izvorni_sadrzaj>
    <derivirana_varijabla naziv="DomainObject.Predmet.DatumIzradeOptuznogAkta_1">9. lipnja 2026.</derivirana_varijabla>
  </DomainObject.Predmet.DatumIzradeOptuznogAkta>
  <DomainObject.Predmet.DatumIzradeOptuznogAktaFormated>
    <izvorni_sadrzaj>9.6.2026.</izvorni_sadrzaj>
    <derivirana_varijabla naziv="DomainObject.Predmet.DatumIzradeOptuznogAktaFormated_1">9.6.2026.</derivirana_varijabla>
  </DomainObject.Predmet.DatumIzradeOptuznogAktaFormated>
  <DomainObject.Predmet.DatumOsnivanja>
    <izvorni_sadrzaj>9. lipnja 2026.</izvorni_sadrzaj>
    <derivirana_varijabla naziv="DomainObject.Predmet.DatumOsnivanja_1">9.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lipnja 2026.</izvorni_sadrzaj>
    <derivirana_varijabla naziv="DomainObject.Predmet.DatumPrimitkaOptuznogAkta_1">9.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svibnja 1988.</izvorni_sadrzaj>
    <derivirana_varijabla naziv="DomainObject.Predmet.OkrivljenikFizickaOsoba.DatumRodjenja_1">7. svibnja 1988.</derivirana_varijabla>
  </DomainObject.Predmet.OkrivljenikFizickaOsoba.DatumRodjenja>
  <DomainObject.Predmet.OkrivljenikFizickaOsoba.DatumRodjenjaFormated>
    <izvorni_sadrzaj>7.5.1988.</izvorni_sadrzaj>
    <derivirana_varijabla naziv="DomainObject.Predmet.OkrivljenikFizickaOsoba.DatumRodjenjaFormated_1">7.5.1988.</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Volčanšek</izvorni_sadrzaj>
    <derivirana_varijabla naziv="DomainObject.Predmet.OkrivljenikFizickaOsoba.Naziv_1">Luka Volčanšek</derivirana_varijabla>
  </DomainObject.Predmet.OkrivljenikFizickaOsoba.Naziv>
  <DomainObject.Predmet.OkrivljenikFizickaOsoba.Prezime>
    <izvorni_sadrzaj>Volčanšek</izvorni_sadrzaj>
    <derivirana_varijabla naziv="DomainObject.Predmet.OkrivljenikFizickaOsoba.Prezime_1">Volčanšek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14209525366</izvorni_sadrzaj>
    <derivirana_varijabla naziv="DomainObject.Predmet.OkrivljenikFizickaOsoba.Oib_1">14209525366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Pp-8385/2026</izvorni_sadrzaj>
    <derivirana_varijabla naziv="DomainObject.Predmet.OznakaBroj_1">Pp-8385/2026</derivirana_varijabla>
  </DomainObject.Predmet.OznakaBroj>
  <DomainObject.Predmet.OznakaBrojOptuznogAkta>
    <izvorni_sadrzaj>511-19-30-26-1</izvorni_sadrzaj>
    <derivirana_varijabla naziv="DomainObject.Predmet.OznakaBrojOptuznogAkta_1">511-19-30-26-1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Luka Volčanšek</izvorni_sadrzaj>
    <derivirana_varijabla naziv="DomainObject.Predmet.ProtustrankaFormated_1">  Luka Volčanšek</derivirana_varijabla>
  </DomainObject.Predmet.ProtustrankaFormated>
  <DomainObject.Predmet.ProtustrankaFormatedOIB>
    <izvorni_sadrzaj>  Luka Volčanšek, OIB 14209525366</izvorni_sadrzaj>
    <derivirana_varijabla naziv="DomainObject.Predmet.ProtustrankaFormatedOIB_1">  Luka Volčanšek, OIB 14209525366</derivirana_varijabla>
  </DomainObject.Predmet.ProtustrankaFormatedOIB>
  <DomainObject.Predmet.ProtustrankaFormatedWithAdress>
    <izvorni_sadrzaj> Luka Volčanšek, Ulica Eugena Kumičića 1, 10000 Zagreb</izvorni_sadrzaj>
    <derivirana_varijabla naziv="DomainObject.Predmet.ProtustrankaFormatedWithAdress_1"> Luka Volčanšek, Ulica Eugena Kumičića 1, 10000 Zagreb</derivirana_varijabla>
  </DomainObject.Predmet.ProtustrankaFormatedWithAdress>
  <DomainObject.Predmet.ProtustrankaFormatedWithAdressOIB>
    <izvorni_sadrzaj> Luka Volčanšek, OIB 14209525366, Ulica Eugena Kumičića 1, 10000 Zagreb</izvorni_sadrzaj>
    <derivirana_varijabla naziv="DomainObject.Predmet.ProtustrankaFormatedWithAdressOIB_1"> Luka Volčanšek, OIB 14209525366, Ulica Eugena Kumičića 1, 10000 Zagreb</derivirana_varijabla>
  </DomainObject.Predmet.ProtustrankaFormatedWithAdressOIB>
  <DomainObject.Predmet.ProtustrankaWithAdress>
    <izvorni_sadrzaj>Luka Volčanšek Ulica Eugena Kumičića 1, 10000 Zagreb</izvorni_sadrzaj>
    <derivirana_varijabla naziv="DomainObject.Predmet.ProtustrankaWithAdress_1">Luka Volčanšek Ulica Eugena Kumičića 1, 10000 Zagreb</derivirana_varijabla>
  </DomainObject.Predmet.ProtustrankaWithAdress>
  <DomainObject.Predmet.ProtustrankaWithAdressOIB>
    <izvorni_sadrzaj>Luka Volčanšek, OIB 14209525366, Ulica Eugena Kumičića 1, 10000 Zagreb</izvorni_sadrzaj>
    <derivirana_varijabla naziv="DomainObject.Predmet.ProtustrankaWithAdressOIB_1">Luka Volčanšek, OIB 14209525366, Ulica Eugena Kumičića 1, 10000 Zagreb</derivirana_varijabla>
  </DomainObject.Predmet.ProtustrankaWithAdressOIB>
  <DomainObject.Predmet.ProtustrankaNazivFormated>
    <izvorni_sadrzaj>Luka Volčanšek</izvorni_sadrzaj>
    <derivirana_varijabla naziv="DomainObject.Predmet.ProtustrankaNazivFormated_1">Luka Volčanšek</derivirana_varijabla>
    <derivirana_varijabla naziv="Padez">Luka Volčanšek</derivirana_varijabla>
  </DomainObject.Predmet.ProtustrankaNazivFormated>
  <DomainObject.Predmet.ProtustrankaNazivFormatedOIB>
    <izvorni_sadrzaj>Luka Volčanšek, OIB 14209525366</izvorni_sadrzaj>
    <derivirana_varijabla naziv="DomainObject.Predmet.ProtustrankaNazivFormatedOIB_1">Luka Volčanšek, OIB 14209525366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Mila Meštrović, 51.</izvorni_sadrzaj>
    <derivirana_varijabla naziv="DomainObject.Predmet.Referada.Naziv_1">Mila Meštrović, 51.</derivirana_varijabla>
  </DomainObject.Predmet.Referada.Naziv>
  <DomainObject.Predmet.Referada.Oznaka>
    <izvorni_sadrzaj>51</izvorni_sadrzaj>
    <derivirana_varijabla naziv="DomainObject.Predmet.Referada.Oznaka_1">51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107</izvorni_sadrzaj>
    <derivirana_varijabla naziv="DomainObject.Predmet.Referada.Prostorija.Oznaka_1">107</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Mila Meštrović</izvorni_sadrzaj>
    <derivirana_varijabla naziv="DomainObject.Predmet.Referada.Sudac_1">Mila Meštrović</derivirana_varijabla>
    <derivirana_varijabla naziv="Dativ">Mila Meštrović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Mila Meštrović, 51.</izvorni_sadrzaj>
    <derivirana_varijabla naziv="DomainObject.Predmet.TrenutnaLokacijaSpisa.Naziv_1">Mila Meštrović, 51.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Senka Višekruna</izvorni_sadrzaj>
    <derivirana_varijabla naziv="DomainObject.Predmet.Zapisnicar_1">Senka Višekruna</derivirana_varijabla>
    <derivirana_varijabla naziv="Padez">Senka Višekruna</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Luka Volčanšek</item>
    </izvorni_sadrzaj>
    <derivirana_varijabla naziv="DomainObject.Predmet.ProtuStrankaListFormated_1">
      <item>Luka Volčanšek</item>
    </derivirana_varijabla>
  </DomainObject.Predmet.ProtuStrankaListFormated>
  <DomainObject.Predmet.ProtuStrankaListFormatedOIB>
    <izvorni_sadrzaj>
      <item>Luka Volčanšek, OIB 14209525366</item>
    </izvorni_sadrzaj>
    <derivirana_varijabla naziv="DomainObject.Predmet.ProtuStrankaListFormatedOIB_1">
      <item>Luka Volčanšek, OIB 14209525366</item>
    </derivirana_varijabla>
  </DomainObject.Predmet.ProtuStrankaListFormatedOIB>
  <DomainObject.Predmet.ProtuStrankaListFormatedWithAdress>
    <izvorni_sadrzaj>
      <item>Luka Volčanšek, Ulica Eugena Kumičića 1, 10000 Zagreb</item>
    </izvorni_sadrzaj>
    <derivirana_varijabla naziv="DomainObject.Predmet.ProtuStrankaListFormatedWithAdress_1">
      <item>Luka Volčanšek, Ulica Eugena Kumičića 1, 10000 Zagreb</item>
    </derivirana_varijabla>
  </DomainObject.Predmet.ProtuStrankaListFormatedWithAdress>
  <DomainObject.Predmet.ProtuStrankaListFormatedWithAdressOIB>
    <izvorni_sadrzaj>
      <item>Luka Volčanšek, OIB 14209525366, Ulica Eugena Kumičića 1, 10000 Zagreb</item>
    </izvorni_sadrzaj>
    <derivirana_varijabla naziv="DomainObject.Predmet.ProtuStrankaListFormatedWithAdressOIB_1">
      <item>Luka Volčanšek, OIB 14209525366, Ulica Eugena Kumičića 1, 10000 Zagreb</item>
    </derivirana_varijabla>
  </DomainObject.Predmet.ProtuStrankaListFormatedWithAdressOIB>
  <DomainObject.Predmet.ProtuStrankaListNazivFormated>
    <izvorni_sadrzaj>
      <item>Luka Volčanšek</item>
    </izvorni_sadrzaj>
    <derivirana_varijabla naziv="DomainObject.Predmet.ProtuStrankaListNazivFormated_1">
      <item>Luka Volčanšek</item>
    </derivirana_varijabla>
  </DomainObject.Predmet.ProtuStrankaListNazivFormated>
  <DomainObject.Predmet.ProtuStrankaListNazivFormatedOIB>
    <izvorni_sadrzaj>
      <item>Luka Volčanšek, OIB 14209525366</item>
    </izvorni_sadrzaj>
    <derivirana_varijabla naziv="DomainObject.Predmet.ProtuStrankaListNazivFormatedOIB_1">
      <item>Luka Volčanšek, OIB 14209525366</item>
    </derivirana_varijabla>
  </DomainObject.Predmet.ProtuStrankaListNazivFormatedOIB>
  <DomainObject.Predmet.OstaliListFormated>
    <izvorni_sadrzaj>
      <item>Renata Habeković</item>
      <item>Tomislav Švob</item>
      <item>Ana Toljanić</item>
      <item>Nikola Sakač</item>
    </izvorni_sadrzaj>
    <derivirana_varijabla naziv="DomainObject.Predmet.OstaliListFormated_1">
      <item>Renata Habeković</item>
      <item>Tomislav Švob</item>
      <item>Ana Toljanić</item>
      <item>Nikola Sakač</item>
    </derivirana_varijabla>
    <derivirana_varijabla naziv="DrugaOsoba">
      <item>Renata Habeković</item>
      <item>Tomislav Švob</item>
      <item>Ana Toljanić</item>
      <item>Nikola Sakač</item>
    </derivirana_varijabla>
  </DomainObject.Predmet.OstaliListFormated>
  <DomainObject.Predmet.OstaliListFormatedOIB>
    <izvorni_sadrzaj>
      <item>Renata Habeković</item>
      <item>Tomislav Švob</item>
      <item>Ana Toljanić</item>
      <item>Nikola Sakač</item>
    </izvorni_sadrzaj>
    <derivirana_varijabla naziv="DomainObject.Predmet.OstaliListFormatedOIB_1">
      <item>Renata Habeković</item>
      <item>Tomislav Švob</item>
      <item>Ana Toljanić</item>
      <item>Nikola Sakač</item>
    </derivirana_varijabla>
  </DomainObject.Predmet.OstaliListFormatedOIB>
  <DomainObject.Predmet.OstaliListFormatedWithAdress>
    <izvorni_sadrzaj>
      <item>Renata Habeković</item>
      <item>Tomislav Švob</item>
      <item>Ana Toljanić</item>
      <item>Nikola Sakač</item>
    </izvorni_sadrzaj>
    <derivirana_varijabla naziv="DomainObject.Predmet.OstaliListFormatedWithAdress_1">
      <item>Renata Habeković</item>
      <item>Tomislav Švob</item>
      <item>Ana Toljanić</item>
      <item>Nikola Sakač</item>
    </derivirana_varijabla>
  </DomainObject.Predmet.OstaliListFormatedWithAdress>
  <DomainObject.Predmet.OstaliListFormatedWithAdressOIB>
    <izvorni_sadrzaj>
      <item>Renata Habeković</item>
      <item>Tomislav Švob</item>
      <item>Ana Toljanić</item>
      <item>Nikola Sakač</item>
    </izvorni_sadrzaj>
    <derivirana_varijabla naziv="DomainObject.Predmet.OstaliListFormatedWithAdressOIB_1">
      <item>Renata Habeković</item>
      <item>Tomislav Švob</item>
      <item>Ana Toljanić</item>
      <item>Nikola Sakač</item>
    </derivirana_varijabla>
  </DomainObject.Predmet.OstaliListFormatedWithAdressOIB>
  <DomainObject.Predmet.OstaliListNazivFormated>
    <izvorni_sadrzaj>
      <item>Renata Habeković</item>
      <item>Tomislav Švob</item>
      <item>Ana Toljanić</item>
      <item>Nikola Sakač</item>
    </izvorni_sadrzaj>
    <derivirana_varijabla naziv="DomainObject.Predmet.OstaliListNazivFormated_1">
      <item>Renata Habeković</item>
      <item>Tomislav Švob</item>
      <item>Ana Toljanić</item>
      <item>Nikola Sakač</item>
    </derivirana_varijabla>
  </DomainObject.Predmet.OstaliListNazivFormated>
  <DomainObject.Predmet.OstaliListNazivFormatedOIB>
    <izvorni_sadrzaj>
      <item>Renata Habeković</item>
      <item>Tomislav Švob</item>
      <item>Ana Toljanić</item>
      <item>Nikola Sakač</item>
    </izvorni_sadrzaj>
    <derivirana_varijabla naziv="DomainObject.Predmet.OstaliListNazivFormatedOIB_1">
      <item>Renata Habeković</item>
      <item>Tomislav Švob</item>
      <item>Ana Toljanić</item>
      <item>Nikola Sakač</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3.</izvorni_sadrzaj>
    <derivirana_varijabla naziv="DomainObject.Predmet.ClanakZakonaFull_1">članka 10. stavka 1. točke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Luka Volčanšek</izvorni_sadrzaj>
    <derivirana_varijabla naziv="DomainObject.Predmet.ProtustrankaIDrugi_1">Luka Volčanšek</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Luka Volčanšek, OIB 14209525366, Ulica Eugena Kumičića 1, 10000 Zagreb</izvorni_sadrzaj>
    <derivirana_varijabla naziv="DomainObject.Predmet.ProtustrankaIDrugiAdressOIB_1">Luka Volčanšek, OIB 14209525366, Ulica Eugena Kumičića 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Luka Volčanšek</item>
      <item>IV. policijska postaja Zagreb</item>
      <item>Renata Habeković</item>
      <item>Tomislav Švob</item>
      <item>Ana Toljanić</item>
      <item>Nikola Sakač</item>
    </izvorni_sadrzaj>
    <derivirana_varijabla naziv="DomainObject.Predmet.SudioniciListNaziv_1">
      <item>Luka Volčanšek</item>
      <item>IV. policijska postaja Zagreb</item>
      <item>Renata Habeković</item>
      <item>Tomislav Švob</item>
      <item>Ana Toljanić</item>
      <item>Nikola Sakač</item>
    </derivirana_varijabla>
    <derivirana_varijabla naziv="OstaliSudionici">
      <item>Luka Volčanšek</item>
      <item>IV. policijska postaja Zagreb</item>
      <item>Renata Habeković</item>
      <item>Tomislav Švob</item>
      <item>Ana Toljanić</item>
      <item>Nikola Sakač</item>
    </derivirana_varijabla>
  </DomainObject.Predmet.SudioniciListNaziv>
  <DomainObject.Predmet.SudioniciListAdressOIB>
    <izvorni_sadrzaj>
      <item>Luka Volčanšek, OIB 14209525366, Ulica Eugena Kumičića 1,10000 Zagreb</item>
      <item>IV. policijska postaja Zagreb, Petrova Ulica 152,10000 Zagreb</item>
      <item>Renata Habeković</item>
      <item>Tomislav Švob</item>
      <item>Ana Toljanić</item>
      <item>Nikola Sakač</item>
    </izvorni_sadrzaj>
    <derivirana_varijabla naziv="DomainObject.Predmet.SudioniciListAdressOIB_1">
      <item>Luka Volčanšek, OIB 14209525366, Ulica Eugena Kumičića 1,10000 Zagreb</item>
      <item>IV. policijska postaja Zagreb, Petrova Ulica 152,10000 Zagreb</item>
      <item>Renata Habeković</item>
      <item>Tomislav Švob</item>
      <item>Ana Toljanić</item>
      <item>Nikola Sakač</item>
    </derivirana_varijabla>
  </DomainObject.Predmet.SudioniciListAdressOIB>
  <DomainObject.UcesnikSudskeRadnje.NazivFormated>
    <izvorni_sadrzaj>Luka Volčanšek, OIB 14209525366, Ulica Eugena Kumičića 1,10000 Zagreb</izvorni_sadrzaj>
    <derivirana_varijabla naziv="DomainObject.UcesnikSudskeRadnje.NazivFormated_1">Luka Volčanšek, OIB 14209525366, Ulica Eugena Kumičića 1,10000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14209525366</item>
      <item>, OIB null</item>
      <item>, OIB null</item>
      <item>, OIB null</item>
      <item>, OIB null</item>
      <item>, OIB null</item>
    </izvorni_sadrzaj>
    <derivirana_varijabla naziv="DomainObject.Predmet.SudioniciListNazivOIB_1">
      <item>, OIB 14209525366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IV. policijska postaja Zagreb, Petrova Ulica 152, 10000 Zagreb
2. Okrivljenik Luka Volčanšek, OIB 14209525366, Ulica Eugena Kumičića 1, 10000 Zagreb
3. Svjedok Tomislav Švob
4. Svjedok Ana Toljanić
5. Žrtva / svjedok - žrtva Renata Habeković</izvorni_sadrzaj>
    <derivirana_varijabla naziv="DomainObject.UcesnikSudskeRadnje.SudskaRadnja.UcesniciObavijest_1">1. Tužitelj IV. policijska postaja Zagreb, Petrova Ulica 152, 10000 Zagreb
2. Okrivljenik Luka Volčanšek, OIB 14209525366, Ulica Eugena Kumičića 1, 10000 Zagreb
3. Svjedok Tomislav Švob
4. Svjedok Ana Toljanić
5. Žrtva / svjedok - žrtva Renata Habeković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lipnja 2026.</izvorni_sadrzaj>
    <derivirana_varijabla naziv="DomainObject.Predmet.DatumPocetkaProcesa_1">9.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erivirana_varijabla naziv="zakon">
      <item>Zakon o zaštiti od nasilja u obitelji (2017)</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Luka Volčanšek, Ulica Eugena Kumičića 1, 10000 Zagreb, OIB: 14209525366, rođen-a 07.05.1988., mjesto rođenja Zagreb (Grad Zagreb)</item>
    </izvorni_sadrzaj>
    <derivirana_varijabla naziv="DomainObject.Predmet.OkrivljenikAdresaMjestoRodjenjaList_1">
      <item>Luka Volčanšek, Ulica Eugena Kumičića 1, 10000 Zagreb, OIB: 14209525366, rođen-a 07.05.1988.,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Mila.Mestrovic@pszg.pravosudje.hr</izvorni_sadrzaj>
    <derivirana_varijabla naziv="DomainObject.Sudac.Email_1">Mila.Mestrovic@pszg.pravosudje.hr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211-07/24-5/33888</izvorni_sadrzaj>
    <derivirana_varijabla naziv="DomainObject.PrviPodnesak.OznakaBrojPodnositelja_1">211-07/24-5/33888</derivirana_varijabla>
  </DomainObject.PrviPodnesak.OznakaBrojPodnositelja>
  <DomainObject.ZakonPravilnikFull>
    <izvorni_sadrzaj>Zakon o zaštiti od nasilja u obitelji (2017)</izvorni_sadrzaj>
    <derivirana_varijabla naziv="DomainObject.ZakonPravilnikFull_1">Zakon o zaštiti od nasilja u obitelji (2017)</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308</properties:Words>
  <properties:Characters>1769</properties:Characters>
  <properties:Lines>50</properties:Lines>
  <properties:Paragraphs>21</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2240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Mila Meštrović</cp:lastModifiedBy>
  <cp:lastPrinted>2026-10-27T12:06:00Z</cp:lastPrinted>
  <dcterms:modified xmlns:xsi="http://www.w3.org/2001/XMLSchema-instance" xsi:type="dcterms:W3CDTF">2026-10-27T12:06:00Z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Luka Volčanšek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