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Look w:firstRow="1" w:lastRow="0" w:firstColumn="1" w:lastColumn="0" w:noHBand="0" w:noVBand="1" w:val="04A0"/>
      </w:tblPr>
      <w:tblGrid>
        <w:gridCol w:w="3662"/>
      </w:tblGrid>
      <w:tr w:rsidRPr="002C249C" w:rsidR="00262341" w:rsidTr="00503AB9">
        <w:trPr>
          <w:trHeight w:val="2629"/>
        </w:trPr>
        <w:tc>
          <w:tcPr>
            <w:tcW w:w="3662" w:type="dxa"/>
            <w:shd w:val="clear" w:color="auto" w:fill="auto"/>
          </w:tcPr>
          <w:p w:rsidRPr="002C249C" w:rsidR="00262341" w:rsidP="0049749B" w:rsidRDefault="00262341">
            <w:pPr>
              <w:jc w:val="center"/>
              <w:rPr>
                <w:rFonts w:ascii="Arial" w:hAnsi="Arial" w:cs="Arial"/>
              </w:rPr>
            </w:pPr>
            <w:bookmarkStart w:name="_GoBack" w:id="0"/>
            <w:bookmarkEnd w:id="0"/>
            <w:r w:rsidRPr="002C249C">
              <w:rPr>
                <w:rFonts w:ascii="Arial" w:hAnsi="Arial" w:cs="Arial"/>
                <w:noProof/>
              </w:rPr>
              <w:drawing>
                <wp:inline distT="0" distB="0" distL="0" distR="0">
                  <wp:extent cx="533400" cy="609600"/>
                  <wp:effectExtent l="0" t="0" r="0" b="0"/>
                  <wp:docPr id="1" name="Slika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9">
                            <a:extLst>
                              <a:ext uri="{28A0092B-C50C-407E-A947-70E740481C1C}">
      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2C249C" w:rsidR="00262341" w:rsidP="0049749B" w:rsidRDefault="00262341">
            <w:pPr>
              <w:jc w:val="center"/>
              <w:rPr>
                <w:rFonts w:ascii="Arial" w:hAnsi="Arial" w:cs="Arial"/>
              </w:rPr>
            </w:pPr>
            <w:r w:rsidRPr="002C249C">
              <w:rPr>
                <w:rFonts w:ascii="Arial" w:hAnsi="Arial" w:cs="Arial"/>
              </w:rPr>
              <w:t>Republika Hrvatska</w:t>
            </w:r>
          </w:p>
          <w:p w:rsidRPr="002C249C" w:rsidR="00262341" w:rsidP="004167BD" w:rsidRDefault="00262341">
            <w:pPr>
              <w:jc w:val="center"/>
              <w:rPr>
                <w:rFonts w:ascii="Arial" w:hAnsi="Arial" w:cs="Arial"/>
              </w:rPr>
            </w:pPr>
            <w:r w:rsidRPr="002C249C">
              <w:rPr>
                <w:rFonts w:ascii="Arial" w:hAnsi="Arial" w:cs="Arial"/>
              </w:rPr>
              <w:t>Općinski sud u Virovitici</w:t>
            </w:r>
          </w:p>
          <w:p w:rsidRPr="002C249C" w:rsidR="00262341" w:rsidP="004167BD" w:rsidRDefault="00262341">
            <w:pPr>
              <w:jc w:val="center"/>
              <w:rPr>
                <w:rFonts w:ascii="Arial" w:hAnsi="Arial" w:cs="Arial"/>
              </w:rPr>
            </w:pPr>
            <w:r w:rsidRPr="002C249C">
              <w:rPr>
                <w:rFonts w:ascii="Arial" w:hAnsi="Arial" w:cs="Arial"/>
              </w:rPr>
              <w:t>Virovitica, Tomaša Masaryka 8</w:t>
            </w:r>
          </w:p>
        </w:tc>
      </w:tr>
    </w:tbl>
    <w:p w:rsidRPr="002C249C" w:rsidR="00262341" w:rsidP="0049749B" w:rsidRDefault="00262341" w14:paraId="525a923" w14:textId="525a923">
      <w:pPr>
        <w:jc w:val="right"/>
        <w15:collapsed w:val="false"/>
        <w:rPr>
          <w:rFonts w:ascii="Arial" w:hAnsi="Arial" w:cs="Arial"/>
          <w:sz w:val="12"/>
        </w:rPr>
      </w:pPr>
    </w:p>
    <w:p w:rsidRPr="002C249C" w:rsidR="00262341" w:rsidP="00E2795D" w:rsidRDefault="00372AD7">
      <w:pPr>
        <w:ind w:left="4248"/>
        <w:jc w:val="center"/>
        <w:rPr>
          <w:rFonts w:ascii="Arial" w:hAnsi="Arial" w:cs="Arial"/>
        </w:rPr>
      </w:pPr>
      <w:r w:rsidRPr="002C249C">
        <w:rPr>
          <w:rFonts w:ascii="Arial" w:hAnsi="Arial" w:cs="Arial"/>
        </w:rPr>
        <w:t>Poslovni</w:t>
      </w:r>
      <w:r w:rsidRPr="002C249C" w:rsidR="00387A1C">
        <w:rPr>
          <w:rFonts w:ascii="Arial" w:hAnsi="Arial" w:cs="Arial"/>
        </w:rPr>
        <w:t xml:space="preserve"> b</w:t>
      </w:r>
      <w:r w:rsidRPr="002C249C" w:rsidR="002F3CCA">
        <w:rPr>
          <w:rFonts w:ascii="Arial" w:hAnsi="Arial" w:cs="Arial"/>
        </w:rPr>
        <w:t>roj:</w:t>
      </w:r>
      <w:r w:rsidR="00222F3F">
        <w:rPr>
          <w:rFonts w:ascii="Arial" w:hAnsi="Arial" w:cs="Arial"/>
        </w:rPr>
        <w:t xml:space="preserve"> Sp</w:t>
      </w:r>
      <w:r w:rsidR="00E97B8E">
        <w:rPr>
          <w:rFonts w:ascii="Arial" w:hAnsi="Arial" w:cs="Arial"/>
        </w:rPr>
        <w:t>-</w:t>
      </w:r>
      <w:r w:rsidR="00FA53F2">
        <w:rPr>
          <w:rFonts w:ascii="Arial" w:hAnsi="Arial" w:cs="Arial"/>
        </w:rPr>
        <w:t>252</w:t>
      </w:r>
      <w:r w:rsidR="005055E2">
        <w:rPr>
          <w:rFonts w:ascii="Arial" w:hAnsi="Arial" w:cs="Arial"/>
        </w:rPr>
        <w:t>/2026</w:t>
      </w:r>
      <w:r w:rsidR="00FD06B1">
        <w:rPr>
          <w:rFonts w:ascii="Arial" w:hAnsi="Arial" w:cs="Arial"/>
        </w:rPr>
        <w:t>-2</w:t>
      </w:r>
    </w:p>
    <w:p w:rsidRPr="002C249C" w:rsidR="00262341" w:rsidP="00504B54" w:rsidRDefault="00262341">
      <w:pPr>
        <w:ind w:left="4248"/>
        <w:rPr>
          <w:rFonts w:ascii="Arial" w:hAnsi="Arial" w:cs="Arial"/>
        </w:rPr>
      </w:pPr>
    </w:p>
    <w:p w:rsidRPr="002C249C" w:rsidR="00262341" w:rsidP="00E2795D" w:rsidRDefault="00262341">
      <w:pPr>
        <w:ind w:left="4248"/>
        <w:jc w:val="center"/>
        <w:rPr>
          <w:rFonts w:ascii="Arial" w:hAnsi="Arial" w:cs="Arial"/>
        </w:rPr>
      </w:pPr>
    </w:p>
    <w:p w:rsidRPr="002C249C" w:rsidR="00262341" w:rsidP="00E2795D" w:rsidRDefault="00262341">
      <w:pPr>
        <w:ind w:left="4248"/>
        <w:jc w:val="center"/>
        <w:rPr>
          <w:rFonts w:ascii="Arial" w:hAnsi="Arial" w:cs="Arial"/>
        </w:rPr>
      </w:pPr>
    </w:p>
    <w:p w:rsidRPr="002C249C" w:rsidR="00704144" w:rsidP="00704144" w:rsidRDefault="00704144">
      <w:pPr>
        <w:pStyle w:val="Default"/>
        <w:rPr>
          <w:rFonts w:ascii="Arial" w:hAnsi="Arial" w:cs="Arial"/>
        </w:rPr>
      </w:pPr>
    </w:p>
    <w:p w:rsidRPr="002C249C" w:rsidR="00704144" w:rsidP="00704144" w:rsidRDefault="00704144">
      <w:pPr>
        <w:ind w:firstLine="708"/>
        <w:jc w:val="both"/>
        <w:rPr>
          <w:rFonts w:ascii="Arial" w:hAnsi="Arial" w:cs="Arial"/>
          <w:color w:val="000000"/>
        </w:rPr>
      </w:pPr>
      <w:r w:rsidRPr="002C249C">
        <w:rPr>
          <w:rFonts w:ascii="Arial" w:hAnsi="Arial" w:cs="Arial"/>
          <w:color w:val="000000"/>
        </w:rPr>
        <w:t xml:space="preserve">Općinski sud u Virovitici u jednostavnom postupku stečaja potrošača, na temelju odredbe čl. 79f Zakona o stečaju potrošača ( NN 100/15, </w:t>
      </w:r>
      <w:r w:rsidRPr="002C249C" w:rsidR="00972FE2">
        <w:rPr>
          <w:rFonts w:ascii="Arial" w:hAnsi="Arial" w:cs="Arial"/>
          <w:color w:val="000000"/>
        </w:rPr>
        <w:t>67/18,)</w:t>
      </w:r>
      <w:r w:rsidRPr="002C249C" w:rsidR="008F4818">
        <w:rPr>
          <w:rFonts w:ascii="Arial" w:hAnsi="Arial" w:cs="Arial"/>
          <w:color w:val="000000"/>
        </w:rPr>
        <w:t xml:space="preserve">  </w:t>
      </w:r>
      <w:r w:rsidR="00A17996">
        <w:rPr>
          <w:rFonts w:ascii="Arial" w:hAnsi="Arial" w:cs="Arial"/>
          <w:color w:val="000000"/>
        </w:rPr>
        <w:t>27</w:t>
      </w:r>
      <w:r w:rsidR="0041621E">
        <w:rPr>
          <w:rFonts w:ascii="Arial" w:hAnsi="Arial" w:cs="Arial"/>
          <w:color w:val="000000"/>
        </w:rPr>
        <w:t>.svibnja</w:t>
      </w:r>
      <w:r w:rsidR="008B179B">
        <w:rPr>
          <w:rFonts w:ascii="Arial" w:hAnsi="Arial" w:cs="Arial"/>
          <w:color w:val="000000"/>
        </w:rPr>
        <w:t xml:space="preserve"> 2026</w:t>
      </w:r>
      <w:r w:rsidRPr="002C249C">
        <w:rPr>
          <w:rFonts w:ascii="Arial" w:hAnsi="Arial" w:cs="Arial"/>
          <w:color w:val="000000"/>
        </w:rPr>
        <w:t xml:space="preserve"> objavljuje</w:t>
      </w:r>
    </w:p>
    <w:p w:rsidR="00704144" w:rsidP="00704144" w:rsidRDefault="00704144">
      <w:pPr>
        <w:rPr>
          <w:rFonts w:ascii="Arial" w:hAnsi="Arial" w:cs="Arial"/>
          <w:color w:val="000000"/>
        </w:rPr>
      </w:pPr>
    </w:p>
    <w:p w:rsidRPr="002C249C" w:rsidR="00C104FF" w:rsidP="00704144" w:rsidRDefault="00C104FF">
      <w:pPr>
        <w:rPr>
          <w:rFonts w:ascii="Arial" w:hAnsi="Arial" w:cs="Arial"/>
          <w:color w:val="000000"/>
        </w:rPr>
      </w:pPr>
    </w:p>
    <w:p w:rsidRPr="002C249C" w:rsidR="00704144" w:rsidP="00704144" w:rsidRDefault="00704144">
      <w:pPr>
        <w:jc w:val="center"/>
        <w:rPr>
          <w:rFonts w:ascii="Arial" w:hAnsi="Arial" w:cs="Arial"/>
          <w:color w:val="000000"/>
        </w:rPr>
      </w:pPr>
      <w:r w:rsidRPr="002C249C">
        <w:rPr>
          <w:rFonts w:ascii="Arial" w:hAnsi="Arial" w:cs="Arial"/>
          <w:color w:val="000000"/>
        </w:rPr>
        <w:t>O G L A S</w:t>
      </w:r>
    </w:p>
    <w:p w:rsidRPr="002C249C" w:rsidR="00704144" w:rsidP="00704144" w:rsidRDefault="00704144">
      <w:pPr>
        <w:rPr>
          <w:rFonts w:ascii="Arial" w:hAnsi="Arial" w:cs="Arial"/>
          <w:color w:val="000000"/>
        </w:rPr>
      </w:pPr>
    </w:p>
    <w:p w:rsidR="00AC30D1" w:rsidP="00490909" w:rsidRDefault="00490909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I.</w:t>
      </w:r>
      <w:r>
        <w:rPr>
          <w:rFonts w:ascii="Arial" w:hAnsi="Arial" w:cs="Arial"/>
          <w:color w:val="000000"/>
        </w:rPr>
        <w:tab/>
      </w:r>
      <w:r w:rsidRPr="002C249C" w:rsidR="00704144">
        <w:rPr>
          <w:rFonts w:ascii="Arial" w:hAnsi="Arial" w:cs="Arial"/>
          <w:color w:val="000000"/>
        </w:rPr>
        <w:t>Financijska agencija je podnijela sudu prijedlog za pokretanje jednostavnog postupa</w:t>
      </w:r>
      <w:r w:rsidR="00ED1F75">
        <w:rPr>
          <w:rFonts w:ascii="Arial" w:hAnsi="Arial" w:cs="Arial"/>
          <w:color w:val="000000"/>
        </w:rPr>
        <w:t xml:space="preserve">k stečaja potrošača za dužnika </w:t>
      </w:r>
      <w:r w:rsidRPr="00FA53F2" w:rsidR="00FA53F2">
        <w:rPr>
          <w:rFonts w:ascii="Arial" w:hAnsi="Arial" w:cs="Arial"/>
          <w:color w:val="000000"/>
        </w:rPr>
        <w:t>BRANKO ĐURČEVIĆ, MALI ZAGREB 23, 33404 ŠPIŠIĆ BUKOVICA, OIB: 52318696112</w:t>
      </w:r>
      <w:r w:rsidR="00FA53F2">
        <w:rPr>
          <w:rFonts w:ascii="Arial" w:hAnsi="Arial" w:cs="Arial"/>
          <w:color w:val="000000"/>
        </w:rPr>
        <w:t xml:space="preserve"> .</w:t>
      </w:r>
    </w:p>
    <w:p w:rsidRPr="002C249C" w:rsidR="001D1711" w:rsidP="00090C06" w:rsidRDefault="001D1711">
      <w:pPr>
        <w:ind w:firstLine="708"/>
        <w:jc w:val="both"/>
        <w:rPr>
          <w:rFonts w:ascii="Arial" w:hAnsi="Arial" w:cs="Arial"/>
          <w:color w:val="000000"/>
        </w:rPr>
      </w:pPr>
    </w:p>
    <w:p w:rsidRPr="002C249C" w:rsidR="00EE15D5" w:rsidP="00490909" w:rsidRDefault="00490909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II.</w:t>
      </w:r>
      <w:r>
        <w:rPr>
          <w:rFonts w:ascii="Arial" w:hAnsi="Arial" w:cs="Arial"/>
          <w:color w:val="000000"/>
        </w:rPr>
        <w:tab/>
      </w:r>
      <w:r w:rsidRPr="002C249C" w:rsidR="00E1273A">
        <w:rPr>
          <w:rFonts w:ascii="Arial" w:hAnsi="Arial" w:cs="Arial"/>
          <w:color w:val="000000"/>
        </w:rPr>
        <w:t>Potrošač nije dostavio popis</w:t>
      </w:r>
      <w:r w:rsidRPr="002C249C" w:rsidR="000D3557">
        <w:rPr>
          <w:rFonts w:ascii="Arial" w:hAnsi="Arial" w:cs="Arial"/>
          <w:color w:val="000000"/>
        </w:rPr>
        <w:t xml:space="preserve"> svoje</w:t>
      </w:r>
      <w:r w:rsidRPr="002C249C" w:rsidR="00E1273A">
        <w:rPr>
          <w:rFonts w:ascii="Arial" w:hAnsi="Arial" w:cs="Arial"/>
          <w:color w:val="000000"/>
        </w:rPr>
        <w:t xml:space="preserve"> imovine</w:t>
      </w:r>
      <w:r w:rsidRPr="002C249C" w:rsidR="00E61941">
        <w:rPr>
          <w:rFonts w:ascii="Arial" w:hAnsi="Arial" w:cs="Arial"/>
          <w:color w:val="000000"/>
        </w:rPr>
        <w:t xml:space="preserve"> .</w:t>
      </w:r>
      <w:r w:rsidRPr="002C249C" w:rsidR="008A362D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Pr="002C249C" w:rsidR="00704144" w:rsidP="00704144" w:rsidRDefault="00704144">
      <w:pPr>
        <w:rPr>
          <w:rFonts w:ascii="Arial" w:hAnsi="Arial" w:cs="Arial"/>
          <w:color w:val="000000"/>
        </w:rPr>
      </w:pPr>
    </w:p>
    <w:p w:rsidRPr="002C249C" w:rsidR="00704144" w:rsidP="00490909" w:rsidRDefault="00490909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III.</w:t>
      </w:r>
      <w:r>
        <w:rPr>
          <w:rFonts w:ascii="Arial" w:hAnsi="Arial" w:cs="Arial"/>
          <w:color w:val="000000"/>
        </w:rPr>
        <w:tab/>
      </w:r>
      <w:r w:rsidRPr="002C249C" w:rsidR="00704144">
        <w:rPr>
          <w:rFonts w:ascii="Arial" w:hAnsi="Arial" w:cs="Arial"/>
          <w:color w:val="000000"/>
        </w:rPr>
        <w:t>Pozivaju se vjerovnici dužnika da u roku od 45 dana od dana objave oglasa ospore popis imovine koji je potrošač dostavio i/ili da obavijeste sud o imovini potrošača koja bi se mogla unovčiti kao stečajna masa te da dostave dokaze na kojima temelje svoje tvrdnje.</w:t>
      </w:r>
    </w:p>
    <w:p w:rsidRPr="002C249C" w:rsidR="00704144" w:rsidP="00704144" w:rsidRDefault="00704144">
      <w:pPr>
        <w:rPr>
          <w:rFonts w:ascii="Arial" w:hAnsi="Arial" w:cs="Arial"/>
          <w:color w:val="000000"/>
        </w:rPr>
      </w:pPr>
    </w:p>
    <w:p w:rsidRPr="002C249C" w:rsidR="00704144" w:rsidP="00423D7B" w:rsidRDefault="00A17996">
      <w:pPr>
        <w:ind w:firstLine="708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 Virovitici 27</w:t>
      </w:r>
      <w:r w:rsidR="0041621E">
        <w:rPr>
          <w:rFonts w:ascii="Arial" w:hAnsi="Arial" w:cs="Arial"/>
          <w:color w:val="000000"/>
        </w:rPr>
        <w:t>.svibnja</w:t>
      </w:r>
      <w:r w:rsidR="008B179B">
        <w:rPr>
          <w:rFonts w:ascii="Arial" w:hAnsi="Arial" w:cs="Arial"/>
          <w:color w:val="000000"/>
        </w:rPr>
        <w:t xml:space="preserve"> 2026</w:t>
      </w:r>
    </w:p>
    <w:p w:rsidRPr="002C249C" w:rsidR="00704144" w:rsidP="00704144" w:rsidRDefault="00704144">
      <w:pPr>
        <w:rPr>
          <w:rFonts w:ascii="Arial" w:hAnsi="Arial" w:cs="Arial"/>
          <w:color w:val="000000"/>
        </w:rPr>
      </w:pPr>
    </w:p>
    <w:p w:rsidRPr="002C249C" w:rsidR="00704144" w:rsidP="00C104FF" w:rsidRDefault="00C104FF">
      <w:pPr>
        <w:ind w:left="5664" w:firstLine="708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Sudac</w:t>
      </w:r>
    </w:p>
    <w:p w:rsidRPr="002C249C" w:rsidR="00262341" w:rsidP="00C104FF" w:rsidRDefault="00704144">
      <w:pPr>
        <w:ind w:left="6372" w:firstLine="708"/>
        <w:jc w:val="right"/>
        <w:rPr>
          <w:rFonts w:ascii="Arial" w:hAnsi="Arial" w:cs="Arial"/>
        </w:rPr>
      </w:pPr>
      <w:r w:rsidRPr="002C249C">
        <w:rPr>
          <w:rFonts w:ascii="Arial" w:hAnsi="Arial" w:cs="Arial"/>
          <w:color w:val="000000"/>
        </w:rPr>
        <w:t>Vanek Arsen</w:t>
      </w:r>
    </w:p>
    <w:p w:rsidRPr="002C249C" w:rsidR="00704144" w:rsidP="00262341" w:rsidRDefault="00704144">
      <w:pPr>
        <w:rPr>
          <w:rFonts w:ascii="Arial" w:hAnsi="Arial" w:cs="Arial"/>
        </w:rPr>
      </w:pPr>
    </w:p>
    <w:p w:rsidRPr="002C249C" w:rsidR="00704144" w:rsidP="00262341" w:rsidRDefault="00704144">
      <w:pPr>
        <w:rPr>
          <w:rFonts w:ascii="Arial" w:hAnsi="Arial" w:cs="Arial"/>
        </w:rPr>
      </w:pPr>
    </w:p>
    <w:p w:rsidRPr="002C249C" w:rsidR="00704144" w:rsidP="00262341" w:rsidRDefault="00704144">
      <w:pPr>
        <w:rPr>
          <w:rFonts w:ascii="Arial" w:hAnsi="Arial" w:cs="Arial"/>
        </w:rPr>
      </w:pPr>
    </w:p>
    <w:p w:rsidRPr="002C249C" w:rsidR="00704144" w:rsidP="00262341" w:rsidRDefault="00704144">
      <w:pPr>
        <w:rPr>
          <w:rFonts w:ascii="Arial" w:hAnsi="Arial" w:cs="Arial"/>
        </w:rPr>
      </w:pPr>
    </w:p>
    <w:p w:rsidRPr="002C249C" w:rsidR="00946EA0" w:rsidRDefault="00946EA0">
      <w:pPr>
        <w:rPr>
          <w:rFonts w:ascii="Arial" w:hAnsi="Arial" w:cs="Arial"/>
        </w:rPr>
      </w:pPr>
    </w:p>
    <w:p w:rsidRPr="002C249C" w:rsidR="00FD26B8" w:rsidRDefault="00FD26B8">
      <w:pPr>
        <w:rPr>
          <w:rFonts w:ascii="Arial" w:hAnsi="Arial" w:cs="Arial"/>
        </w:rPr>
      </w:pPr>
    </w:p>
    <w:p w:rsidRPr="002C249C" w:rsidR="002F2F98" w:rsidRDefault="002F2F98">
      <w:pPr>
        <w:rPr>
          <w:rFonts w:ascii="Arial" w:hAnsi="Arial" w:cs="Arial"/>
        </w:rPr>
      </w:pPr>
    </w:p>
    <w:sectPr w:rsidRPr="002C249C" w:rsidR="002F2F98" w:rsidSect="00E20C3A">
      <w:headerReference w:type="even" r:id="rId10"/>
      <w:head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B16AE" w:rsidRDefault="008B16AE">
      <w:r>
        <w:separator/>
      </w:r>
    </w:p>
  </w:endnote>
  <w:endnote w:type="continuationSeparator" w:id="0">
    <w:p w:rsidR="008B16AE" w:rsidRDefault="008B16AE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B16AE" w:rsidRDefault="008B16AE">
      <w:r>
        <w:separator/>
      </w:r>
    </w:p>
  </w:footnote>
  <w:footnote w:type="continuationSeparator" w:id="0">
    <w:p w:rsidR="008B16AE" w:rsidRDefault="008B16AE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300DF" w:rsidP="00336D09" w:rsidRDefault="008300DF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300DF" w:rsidRDefault="008300DF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300DF" w:rsidP="00336D09" w:rsidRDefault="008300DF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D1711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8300DF" w:rsidP="00E20C3A" w:rsidRDefault="008300DF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29A02C4"/>
    <w:multiLevelType w:val="hybridMultilevel"/>
    <w:tmpl w:val="A5CAA96A"/>
    <w:lvl w:ilvl="0" w:tplc="15AA5DBE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4B78"/>
    <w:multiLevelType w:val="hybridMultilevel"/>
    <w:tmpl w:val="E2904D20"/>
    <w:lvl w:ilvl="0" w:tplc="AD54E3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7FA0216"/>
    <w:multiLevelType w:val="multilevel"/>
    <w:tmpl w:val="522CD4A6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C423ED4"/>
    <w:multiLevelType w:val="hybridMultilevel"/>
    <w:tmpl w:val="522CD4A6"/>
    <w:lvl w:ilvl="0" w:tplc="F440F1F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56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E04"/>
    <w:rsid w:val="0000224D"/>
    <w:rsid w:val="00002AC0"/>
    <w:rsid w:val="00004E22"/>
    <w:rsid w:val="000063B7"/>
    <w:rsid w:val="00013EB3"/>
    <w:rsid w:val="000150BD"/>
    <w:rsid w:val="00016C8A"/>
    <w:rsid w:val="000174B9"/>
    <w:rsid w:val="00017C1F"/>
    <w:rsid w:val="00022248"/>
    <w:rsid w:val="0002237C"/>
    <w:rsid w:val="00023188"/>
    <w:rsid w:val="00025F1C"/>
    <w:rsid w:val="00026F3F"/>
    <w:rsid w:val="00032CD3"/>
    <w:rsid w:val="00036B11"/>
    <w:rsid w:val="00036BC9"/>
    <w:rsid w:val="00040110"/>
    <w:rsid w:val="00040C7B"/>
    <w:rsid w:val="00040D22"/>
    <w:rsid w:val="00041DC2"/>
    <w:rsid w:val="00043453"/>
    <w:rsid w:val="000435DF"/>
    <w:rsid w:val="00043C72"/>
    <w:rsid w:val="000440AF"/>
    <w:rsid w:val="00045DEB"/>
    <w:rsid w:val="0004699C"/>
    <w:rsid w:val="00050ADE"/>
    <w:rsid w:val="00051C50"/>
    <w:rsid w:val="000529B9"/>
    <w:rsid w:val="00054EC8"/>
    <w:rsid w:val="00060ED9"/>
    <w:rsid w:val="0006171E"/>
    <w:rsid w:val="00062E8C"/>
    <w:rsid w:val="00063612"/>
    <w:rsid w:val="00064F39"/>
    <w:rsid w:val="000661EF"/>
    <w:rsid w:val="0006779F"/>
    <w:rsid w:val="000748B1"/>
    <w:rsid w:val="000772FB"/>
    <w:rsid w:val="000801DA"/>
    <w:rsid w:val="00085764"/>
    <w:rsid w:val="00085F3C"/>
    <w:rsid w:val="00090006"/>
    <w:rsid w:val="00090C06"/>
    <w:rsid w:val="000917D0"/>
    <w:rsid w:val="00095778"/>
    <w:rsid w:val="00095C9F"/>
    <w:rsid w:val="000A1CD4"/>
    <w:rsid w:val="000A242C"/>
    <w:rsid w:val="000A3095"/>
    <w:rsid w:val="000A5726"/>
    <w:rsid w:val="000B16AF"/>
    <w:rsid w:val="000B7C12"/>
    <w:rsid w:val="000C242E"/>
    <w:rsid w:val="000C3C3D"/>
    <w:rsid w:val="000C4005"/>
    <w:rsid w:val="000C4F38"/>
    <w:rsid w:val="000C595F"/>
    <w:rsid w:val="000D3557"/>
    <w:rsid w:val="000D4E75"/>
    <w:rsid w:val="000E0CD2"/>
    <w:rsid w:val="000E1753"/>
    <w:rsid w:val="000E269A"/>
    <w:rsid w:val="000F0287"/>
    <w:rsid w:val="000F14CA"/>
    <w:rsid w:val="000F4D0A"/>
    <w:rsid w:val="000F6A6C"/>
    <w:rsid w:val="00104325"/>
    <w:rsid w:val="00105168"/>
    <w:rsid w:val="0010795D"/>
    <w:rsid w:val="00107BE0"/>
    <w:rsid w:val="001102E4"/>
    <w:rsid w:val="00113F64"/>
    <w:rsid w:val="001158A2"/>
    <w:rsid w:val="00116F56"/>
    <w:rsid w:val="0011751C"/>
    <w:rsid w:val="001205E4"/>
    <w:rsid w:val="00121499"/>
    <w:rsid w:val="00124641"/>
    <w:rsid w:val="001251EF"/>
    <w:rsid w:val="0012675F"/>
    <w:rsid w:val="00133B5A"/>
    <w:rsid w:val="001374B6"/>
    <w:rsid w:val="00137781"/>
    <w:rsid w:val="0013783C"/>
    <w:rsid w:val="0014011E"/>
    <w:rsid w:val="0014054F"/>
    <w:rsid w:val="0014065B"/>
    <w:rsid w:val="00140DBF"/>
    <w:rsid w:val="0014294A"/>
    <w:rsid w:val="001443C9"/>
    <w:rsid w:val="00144687"/>
    <w:rsid w:val="0014563E"/>
    <w:rsid w:val="00146259"/>
    <w:rsid w:val="00152422"/>
    <w:rsid w:val="001600AA"/>
    <w:rsid w:val="00161D4D"/>
    <w:rsid w:val="00163042"/>
    <w:rsid w:val="00166AE8"/>
    <w:rsid w:val="00170B2B"/>
    <w:rsid w:val="001739FD"/>
    <w:rsid w:val="0017744D"/>
    <w:rsid w:val="001821CF"/>
    <w:rsid w:val="001835EF"/>
    <w:rsid w:val="00183A35"/>
    <w:rsid w:val="00185F77"/>
    <w:rsid w:val="00192840"/>
    <w:rsid w:val="00192B3A"/>
    <w:rsid w:val="001939AB"/>
    <w:rsid w:val="00194C38"/>
    <w:rsid w:val="00194E60"/>
    <w:rsid w:val="001A091E"/>
    <w:rsid w:val="001A503B"/>
    <w:rsid w:val="001A62BD"/>
    <w:rsid w:val="001A6385"/>
    <w:rsid w:val="001A68BE"/>
    <w:rsid w:val="001B1848"/>
    <w:rsid w:val="001B24AE"/>
    <w:rsid w:val="001C0928"/>
    <w:rsid w:val="001C1D0D"/>
    <w:rsid w:val="001C5B85"/>
    <w:rsid w:val="001C66A6"/>
    <w:rsid w:val="001C690B"/>
    <w:rsid w:val="001C7A63"/>
    <w:rsid w:val="001D0B55"/>
    <w:rsid w:val="001D1711"/>
    <w:rsid w:val="001D2DCD"/>
    <w:rsid w:val="001D3824"/>
    <w:rsid w:val="001D6541"/>
    <w:rsid w:val="001E0223"/>
    <w:rsid w:val="001E1D33"/>
    <w:rsid w:val="001E3315"/>
    <w:rsid w:val="001E419F"/>
    <w:rsid w:val="001E651C"/>
    <w:rsid w:val="001F2041"/>
    <w:rsid w:val="001F537F"/>
    <w:rsid w:val="001F67BB"/>
    <w:rsid w:val="00200EC2"/>
    <w:rsid w:val="00202012"/>
    <w:rsid w:val="002057A9"/>
    <w:rsid w:val="00207A37"/>
    <w:rsid w:val="0021264A"/>
    <w:rsid w:val="002132A0"/>
    <w:rsid w:val="00213651"/>
    <w:rsid w:val="0021451D"/>
    <w:rsid w:val="00214C83"/>
    <w:rsid w:val="00217C8B"/>
    <w:rsid w:val="00220F0E"/>
    <w:rsid w:val="00222ADD"/>
    <w:rsid w:val="00222F3F"/>
    <w:rsid w:val="002232A7"/>
    <w:rsid w:val="002250A2"/>
    <w:rsid w:val="00226248"/>
    <w:rsid w:val="0022682F"/>
    <w:rsid w:val="00231091"/>
    <w:rsid w:val="002330E7"/>
    <w:rsid w:val="002400AA"/>
    <w:rsid w:val="00241691"/>
    <w:rsid w:val="00243196"/>
    <w:rsid w:val="00244E44"/>
    <w:rsid w:val="0024605D"/>
    <w:rsid w:val="00247C1C"/>
    <w:rsid w:val="00250BA5"/>
    <w:rsid w:val="0025122B"/>
    <w:rsid w:val="00253D2C"/>
    <w:rsid w:val="00254177"/>
    <w:rsid w:val="00254948"/>
    <w:rsid w:val="00260DB3"/>
    <w:rsid w:val="00261EEB"/>
    <w:rsid w:val="00262341"/>
    <w:rsid w:val="002628CA"/>
    <w:rsid w:val="0026373D"/>
    <w:rsid w:val="00263D36"/>
    <w:rsid w:val="002642C8"/>
    <w:rsid w:val="0026492B"/>
    <w:rsid w:val="002654CA"/>
    <w:rsid w:val="002663AB"/>
    <w:rsid w:val="00266A8B"/>
    <w:rsid w:val="00273B2E"/>
    <w:rsid w:val="00274C58"/>
    <w:rsid w:val="00277540"/>
    <w:rsid w:val="002802A1"/>
    <w:rsid w:val="00280CFA"/>
    <w:rsid w:val="0028174B"/>
    <w:rsid w:val="00285052"/>
    <w:rsid w:val="00291AF8"/>
    <w:rsid w:val="00295FF9"/>
    <w:rsid w:val="002A1168"/>
    <w:rsid w:val="002A206D"/>
    <w:rsid w:val="002A2469"/>
    <w:rsid w:val="002A45D2"/>
    <w:rsid w:val="002B0DC4"/>
    <w:rsid w:val="002B19C4"/>
    <w:rsid w:val="002B38F2"/>
    <w:rsid w:val="002B66B0"/>
    <w:rsid w:val="002B6C8E"/>
    <w:rsid w:val="002B7F3A"/>
    <w:rsid w:val="002C1743"/>
    <w:rsid w:val="002C249C"/>
    <w:rsid w:val="002C25F2"/>
    <w:rsid w:val="002C3FE6"/>
    <w:rsid w:val="002C4186"/>
    <w:rsid w:val="002C45F2"/>
    <w:rsid w:val="002C7955"/>
    <w:rsid w:val="002D0019"/>
    <w:rsid w:val="002D3C89"/>
    <w:rsid w:val="002D48CD"/>
    <w:rsid w:val="002E0069"/>
    <w:rsid w:val="002E5412"/>
    <w:rsid w:val="002E6098"/>
    <w:rsid w:val="002E6818"/>
    <w:rsid w:val="002F08EC"/>
    <w:rsid w:val="002F2666"/>
    <w:rsid w:val="002F2F98"/>
    <w:rsid w:val="002F3CCA"/>
    <w:rsid w:val="002F6FB1"/>
    <w:rsid w:val="00304600"/>
    <w:rsid w:val="00304F15"/>
    <w:rsid w:val="00305018"/>
    <w:rsid w:val="0030583A"/>
    <w:rsid w:val="003072DF"/>
    <w:rsid w:val="00307E33"/>
    <w:rsid w:val="00313E61"/>
    <w:rsid w:val="00314B4A"/>
    <w:rsid w:val="003169A5"/>
    <w:rsid w:val="00316EFF"/>
    <w:rsid w:val="0031748E"/>
    <w:rsid w:val="003363A2"/>
    <w:rsid w:val="00336D09"/>
    <w:rsid w:val="003422F7"/>
    <w:rsid w:val="003457DB"/>
    <w:rsid w:val="00346E8E"/>
    <w:rsid w:val="00347662"/>
    <w:rsid w:val="00347DEA"/>
    <w:rsid w:val="00352DB5"/>
    <w:rsid w:val="00353682"/>
    <w:rsid w:val="00353934"/>
    <w:rsid w:val="0035419B"/>
    <w:rsid w:val="00357516"/>
    <w:rsid w:val="0036139D"/>
    <w:rsid w:val="00361EAB"/>
    <w:rsid w:val="00361EDC"/>
    <w:rsid w:val="00362DE0"/>
    <w:rsid w:val="00365714"/>
    <w:rsid w:val="00367419"/>
    <w:rsid w:val="00371A9C"/>
    <w:rsid w:val="0037263B"/>
    <w:rsid w:val="00372AD7"/>
    <w:rsid w:val="00372ECC"/>
    <w:rsid w:val="0037468A"/>
    <w:rsid w:val="00376E1F"/>
    <w:rsid w:val="0038038C"/>
    <w:rsid w:val="00385E13"/>
    <w:rsid w:val="00387A1C"/>
    <w:rsid w:val="0039579E"/>
    <w:rsid w:val="003A552B"/>
    <w:rsid w:val="003A5850"/>
    <w:rsid w:val="003A5B03"/>
    <w:rsid w:val="003A5B1A"/>
    <w:rsid w:val="003B28C5"/>
    <w:rsid w:val="003B36E8"/>
    <w:rsid w:val="003B4A0D"/>
    <w:rsid w:val="003B56AD"/>
    <w:rsid w:val="003B65F9"/>
    <w:rsid w:val="003C0652"/>
    <w:rsid w:val="003C0C91"/>
    <w:rsid w:val="003C406F"/>
    <w:rsid w:val="003C5318"/>
    <w:rsid w:val="003C5653"/>
    <w:rsid w:val="003C5DA7"/>
    <w:rsid w:val="003C67CA"/>
    <w:rsid w:val="003D4151"/>
    <w:rsid w:val="003D4C85"/>
    <w:rsid w:val="003E2F6D"/>
    <w:rsid w:val="003E4FF9"/>
    <w:rsid w:val="003E5E2D"/>
    <w:rsid w:val="003E71E8"/>
    <w:rsid w:val="003F1C9A"/>
    <w:rsid w:val="003F1D3B"/>
    <w:rsid w:val="003F256B"/>
    <w:rsid w:val="003F368E"/>
    <w:rsid w:val="003F7ECF"/>
    <w:rsid w:val="00404BED"/>
    <w:rsid w:val="00406C71"/>
    <w:rsid w:val="00407298"/>
    <w:rsid w:val="004119DD"/>
    <w:rsid w:val="00411BD2"/>
    <w:rsid w:val="004125D7"/>
    <w:rsid w:val="00414A04"/>
    <w:rsid w:val="0041621E"/>
    <w:rsid w:val="00416AF9"/>
    <w:rsid w:val="00423D7B"/>
    <w:rsid w:val="00426EA9"/>
    <w:rsid w:val="00427EFD"/>
    <w:rsid w:val="004325EE"/>
    <w:rsid w:val="00432B8E"/>
    <w:rsid w:val="004342A2"/>
    <w:rsid w:val="00435762"/>
    <w:rsid w:val="004410CB"/>
    <w:rsid w:val="004445BA"/>
    <w:rsid w:val="00445EA9"/>
    <w:rsid w:val="00446C6F"/>
    <w:rsid w:val="00451864"/>
    <w:rsid w:val="004520AF"/>
    <w:rsid w:val="00452787"/>
    <w:rsid w:val="0045440D"/>
    <w:rsid w:val="00456003"/>
    <w:rsid w:val="004570D3"/>
    <w:rsid w:val="004575ED"/>
    <w:rsid w:val="00457F35"/>
    <w:rsid w:val="00471F8B"/>
    <w:rsid w:val="0047610C"/>
    <w:rsid w:val="0047616D"/>
    <w:rsid w:val="00477A54"/>
    <w:rsid w:val="00482097"/>
    <w:rsid w:val="004821C6"/>
    <w:rsid w:val="00482D03"/>
    <w:rsid w:val="00483076"/>
    <w:rsid w:val="00484836"/>
    <w:rsid w:val="004855D0"/>
    <w:rsid w:val="00485867"/>
    <w:rsid w:val="00485F31"/>
    <w:rsid w:val="00487C48"/>
    <w:rsid w:val="004901C2"/>
    <w:rsid w:val="00490909"/>
    <w:rsid w:val="00492CBC"/>
    <w:rsid w:val="00493D26"/>
    <w:rsid w:val="004959A6"/>
    <w:rsid w:val="00496077"/>
    <w:rsid w:val="004969DE"/>
    <w:rsid w:val="004A2AE7"/>
    <w:rsid w:val="004A3D55"/>
    <w:rsid w:val="004A56A6"/>
    <w:rsid w:val="004A57E0"/>
    <w:rsid w:val="004A59D1"/>
    <w:rsid w:val="004A7A25"/>
    <w:rsid w:val="004A7F05"/>
    <w:rsid w:val="004B1561"/>
    <w:rsid w:val="004B1A97"/>
    <w:rsid w:val="004B5D29"/>
    <w:rsid w:val="004C2E0A"/>
    <w:rsid w:val="004C3117"/>
    <w:rsid w:val="004C505F"/>
    <w:rsid w:val="004C5FFC"/>
    <w:rsid w:val="004C754C"/>
    <w:rsid w:val="004D1CF3"/>
    <w:rsid w:val="004E01E9"/>
    <w:rsid w:val="004E04FE"/>
    <w:rsid w:val="004E1976"/>
    <w:rsid w:val="004E2288"/>
    <w:rsid w:val="004E2B6D"/>
    <w:rsid w:val="004E6B55"/>
    <w:rsid w:val="004F1B8E"/>
    <w:rsid w:val="004F3C6F"/>
    <w:rsid w:val="004F481E"/>
    <w:rsid w:val="004F4F5B"/>
    <w:rsid w:val="004F5AA3"/>
    <w:rsid w:val="004F64FD"/>
    <w:rsid w:val="004F7744"/>
    <w:rsid w:val="00501D35"/>
    <w:rsid w:val="00502191"/>
    <w:rsid w:val="00503AB9"/>
    <w:rsid w:val="00504B54"/>
    <w:rsid w:val="005055E2"/>
    <w:rsid w:val="00507303"/>
    <w:rsid w:val="00507977"/>
    <w:rsid w:val="0051005D"/>
    <w:rsid w:val="0051199B"/>
    <w:rsid w:val="00511DB6"/>
    <w:rsid w:val="00514AAE"/>
    <w:rsid w:val="00516AF4"/>
    <w:rsid w:val="0051736B"/>
    <w:rsid w:val="0051797C"/>
    <w:rsid w:val="0052067E"/>
    <w:rsid w:val="0052105E"/>
    <w:rsid w:val="00521E9F"/>
    <w:rsid w:val="005242B0"/>
    <w:rsid w:val="005264B8"/>
    <w:rsid w:val="005301E7"/>
    <w:rsid w:val="00530CE7"/>
    <w:rsid w:val="00534258"/>
    <w:rsid w:val="00534FF0"/>
    <w:rsid w:val="00535D58"/>
    <w:rsid w:val="00537F8C"/>
    <w:rsid w:val="0054045A"/>
    <w:rsid w:val="005523DA"/>
    <w:rsid w:val="00556038"/>
    <w:rsid w:val="00561986"/>
    <w:rsid w:val="00562796"/>
    <w:rsid w:val="00565460"/>
    <w:rsid w:val="005670CD"/>
    <w:rsid w:val="00567A60"/>
    <w:rsid w:val="00570567"/>
    <w:rsid w:val="005728D5"/>
    <w:rsid w:val="00572943"/>
    <w:rsid w:val="005750D2"/>
    <w:rsid w:val="0057635C"/>
    <w:rsid w:val="00580E4C"/>
    <w:rsid w:val="00582906"/>
    <w:rsid w:val="005839B9"/>
    <w:rsid w:val="005847A2"/>
    <w:rsid w:val="00585083"/>
    <w:rsid w:val="0058628A"/>
    <w:rsid w:val="00586613"/>
    <w:rsid w:val="00586AE5"/>
    <w:rsid w:val="00591A47"/>
    <w:rsid w:val="00592891"/>
    <w:rsid w:val="0059346D"/>
    <w:rsid w:val="005A6E94"/>
    <w:rsid w:val="005B22D7"/>
    <w:rsid w:val="005B6E63"/>
    <w:rsid w:val="005C3D88"/>
    <w:rsid w:val="005C57DA"/>
    <w:rsid w:val="005C62C7"/>
    <w:rsid w:val="005C7E14"/>
    <w:rsid w:val="005D1924"/>
    <w:rsid w:val="005D36EE"/>
    <w:rsid w:val="005E0D8A"/>
    <w:rsid w:val="005E78B9"/>
    <w:rsid w:val="005F1664"/>
    <w:rsid w:val="005F3980"/>
    <w:rsid w:val="005F4624"/>
    <w:rsid w:val="005F52D4"/>
    <w:rsid w:val="006020D3"/>
    <w:rsid w:val="00602683"/>
    <w:rsid w:val="00610FD4"/>
    <w:rsid w:val="00611213"/>
    <w:rsid w:val="00612229"/>
    <w:rsid w:val="00615465"/>
    <w:rsid w:val="00615F98"/>
    <w:rsid w:val="0061640B"/>
    <w:rsid w:val="00616913"/>
    <w:rsid w:val="00621937"/>
    <w:rsid w:val="00623B68"/>
    <w:rsid w:val="0062405F"/>
    <w:rsid w:val="00624EA3"/>
    <w:rsid w:val="006308FB"/>
    <w:rsid w:val="00634E7F"/>
    <w:rsid w:val="00634F6F"/>
    <w:rsid w:val="006352A6"/>
    <w:rsid w:val="0063721D"/>
    <w:rsid w:val="00637F8E"/>
    <w:rsid w:val="00643487"/>
    <w:rsid w:val="006441CF"/>
    <w:rsid w:val="006461D3"/>
    <w:rsid w:val="006512AD"/>
    <w:rsid w:val="006512EB"/>
    <w:rsid w:val="00651F74"/>
    <w:rsid w:val="00653B64"/>
    <w:rsid w:val="00653DD0"/>
    <w:rsid w:val="00654186"/>
    <w:rsid w:val="0065515B"/>
    <w:rsid w:val="00656C0A"/>
    <w:rsid w:val="006601D9"/>
    <w:rsid w:val="00660F48"/>
    <w:rsid w:val="0066243B"/>
    <w:rsid w:val="00662FEF"/>
    <w:rsid w:val="00665496"/>
    <w:rsid w:val="006663AF"/>
    <w:rsid w:val="00670B86"/>
    <w:rsid w:val="0067179F"/>
    <w:rsid w:val="00674A9D"/>
    <w:rsid w:val="0067692A"/>
    <w:rsid w:val="00676E33"/>
    <w:rsid w:val="006807D3"/>
    <w:rsid w:val="00681183"/>
    <w:rsid w:val="00681BD8"/>
    <w:rsid w:val="00682547"/>
    <w:rsid w:val="00684D0E"/>
    <w:rsid w:val="006852AC"/>
    <w:rsid w:val="00686C31"/>
    <w:rsid w:val="00696BE9"/>
    <w:rsid w:val="00697012"/>
    <w:rsid w:val="00697940"/>
    <w:rsid w:val="00697CA9"/>
    <w:rsid w:val="006A1A4E"/>
    <w:rsid w:val="006A28C2"/>
    <w:rsid w:val="006A3146"/>
    <w:rsid w:val="006A3DE5"/>
    <w:rsid w:val="006A4976"/>
    <w:rsid w:val="006A4D77"/>
    <w:rsid w:val="006A62A9"/>
    <w:rsid w:val="006A7108"/>
    <w:rsid w:val="006B0DD0"/>
    <w:rsid w:val="006B4EBF"/>
    <w:rsid w:val="006B79C3"/>
    <w:rsid w:val="006B7A9A"/>
    <w:rsid w:val="006C02EC"/>
    <w:rsid w:val="006C1556"/>
    <w:rsid w:val="006C209E"/>
    <w:rsid w:val="006C2310"/>
    <w:rsid w:val="006C36EE"/>
    <w:rsid w:val="006C4FE4"/>
    <w:rsid w:val="006D0313"/>
    <w:rsid w:val="006D19AD"/>
    <w:rsid w:val="006D2A53"/>
    <w:rsid w:val="006D3E05"/>
    <w:rsid w:val="006D4313"/>
    <w:rsid w:val="006D4F96"/>
    <w:rsid w:val="006D508D"/>
    <w:rsid w:val="006D5E93"/>
    <w:rsid w:val="006D6443"/>
    <w:rsid w:val="006D7289"/>
    <w:rsid w:val="006E2FE2"/>
    <w:rsid w:val="006E3B26"/>
    <w:rsid w:val="006E5258"/>
    <w:rsid w:val="006F2579"/>
    <w:rsid w:val="006F5A89"/>
    <w:rsid w:val="007001EB"/>
    <w:rsid w:val="00704144"/>
    <w:rsid w:val="00704665"/>
    <w:rsid w:val="00705599"/>
    <w:rsid w:val="00707C43"/>
    <w:rsid w:val="00710126"/>
    <w:rsid w:val="00711A90"/>
    <w:rsid w:val="00711F88"/>
    <w:rsid w:val="00713251"/>
    <w:rsid w:val="00716789"/>
    <w:rsid w:val="00721CF5"/>
    <w:rsid w:val="00724A0F"/>
    <w:rsid w:val="007257BF"/>
    <w:rsid w:val="00727B41"/>
    <w:rsid w:val="00730EB0"/>
    <w:rsid w:val="007331AD"/>
    <w:rsid w:val="0073539E"/>
    <w:rsid w:val="00736486"/>
    <w:rsid w:val="0073796A"/>
    <w:rsid w:val="00740CC0"/>
    <w:rsid w:val="00740F80"/>
    <w:rsid w:val="00741F76"/>
    <w:rsid w:val="00744DC1"/>
    <w:rsid w:val="007456C8"/>
    <w:rsid w:val="007526A4"/>
    <w:rsid w:val="00754E88"/>
    <w:rsid w:val="007552F4"/>
    <w:rsid w:val="007557F5"/>
    <w:rsid w:val="00755CC6"/>
    <w:rsid w:val="0075634A"/>
    <w:rsid w:val="00762B76"/>
    <w:rsid w:val="00771142"/>
    <w:rsid w:val="007717B7"/>
    <w:rsid w:val="00771C88"/>
    <w:rsid w:val="00780EF8"/>
    <w:rsid w:val="00782D28"/>
    <w:rsid w:val="007842CD"/>
    <w:rsid w:val="00787A51"/>
    <w:rsid w:val="0079137F"/>
    <w:rsid w:val="00793472"/>
    <w:rsid w:val="007945E4"/>
    <w:rsid w:val="007955F7"/>
    <w:rsid w:val="0079592A"/>
    <w:rsid w:val="00796B02"/>
    <w:rsid w:val="00797D8E"/>
    <w:rsid w:val="007A1A82"/>
    <w:rsid w:val="007A407C"/>
    <w:rsid w:val="007A4ED2"/>
    <w:rsid w:val="007A6C98"/>
    <w:rsid w:val="007B1ED2"/>
    <w:rsid w:val="007B2A84"/>
    <w:rsid w:val="007B3ED3"/>
    <w:rsid w:val="007B468D"/>
    <w:rsid w:val="007C20C9"/>
    <w:rsid w:val="007C457D"/>
    <w:rsid w:val="007C52E2"/>
    <w:rsid w:val="007C5778"/>
    <w:rsid w:val="007C5C2C"/>
    <w:rsid w:val="007C5E46"/>
    <w:rsid w:val="007C663E"/>
    <w:rsid w:val="007C6BF0"/>
    <w:rsid w:val="007D00DE"/>
    <w:rsid w:val="007D11F9"/>
    <w:rsid w:val="007D2BB9"/>
    <w:rsid w:val="007D603D"/>
    <w:rsid w:val="007E01C0"/>
    <w:rsid w:val="007E1986"/>
    <w:rsid w:val="007E5BFD"/>
    <w:rsid w:val="007F183B"/>
    <w:rsid w:val="007F22A1"/>
    <w:rsid w:val="007F3181"/>
    <w:rsid w:val="00800154"/>
    <w:rsid w:val="00810242"/>
    <w:rsid w:val="00811029"/>
    <w:rsid w:val="00816AA4"/>
    <w:rsid w:val="008227E4"/>
    <w:rsid w:val="00823381"/>
    <w:rsid w:val="00824BF3"/>
    <w:rsid w:val="00825BC6"/>
    <w:rsid w:val="008300DF"/>
    <w:rsid w:val="00830A46"/>
    <w:rsid w:val="0083578F"/>
    <w:rsid w:val="00835DA3"/>
    <w:rsid w:val="00836416"/>
    <w:rsid w:val="00843E24"/>
    <w:rsid w:val="0084690C"/>
    <w:rsid w:val="008530FF"/>
    <w:rsid w:val="00853846"/>
    <w:rsid w:val="00853BC1"/>
    <w:rsid w:val="008575C5"/>
    <w:rsid w:val="00862094"/>
    <w:rsid w:val="00864620"/>
    <w:rsid w:val="00864B64"/>
    <w:rsid w:val="00866E40"/>
    <w:rsid w:val="00874564"/>
    <w:rsid w:val="00874996"/>
    <w:rsid w:val="00876163"/>
    <w:rsid w:val="00876A0C"/>
    <w:rsid w:val="0088030E"/>
    <w:rsid w:val="00882F77"/>
    <w:rsid w:val="008865E9"/>
    <w:rsid w:val="00887F86"/>
    <w:rsid w:val="0089484E"/>
    <w:rsid w:val="00897970"/>
    <w:rsid w:val="008A3596"/>
    <w:rsid w:val="008A362D"/>
    <w:rsid w:val="008A3634"/>
    <w:rsid w:val="008A5B2B"/>
    <w:rsid w:val="008A7F21"/>
    <w:rsid w:val="008B16AE"/>
    <w:rsid w:val="008B179B"/>
    <w:rsid w:val="008B305F"/>
    <w:rsid w:val="008B44BF"/>
    <w:rsid w:val="008B457B"/>
    <w:rsid w:val="008B5653"/>
    <w:rsid w:val="008C0341"/>
    <w:rsid w:val="008C05CE"/>
    <w:rsid w:val="008C0BFA"/>
    <w:rsid w:val="008C1A79"/>
    <w:rsid w:val="008C50D2"/>
    <w:rsid w:val="008C6045"/>
    <w:rsid w:val="008C6330"/>
    <w:rsid w:val="008D1FEA"/>
    <w:rsid w:val="008D7C60"/>
    <w:rsid w:val="008E2230"/>
    <w:rsid w:val="008E33C5"/>
    <w:rsid w:val="008F3962"/>
    <w:rsid w:val="008F46A6"/>
    <w:rsid w:val="008F4818"/>
    <w:rsid w:val="008F4832"/>
    <w:rsid w:val="008F5507"/>
    <w:rsid w:val="008F6107"/>
    <w:rsid w:val="008F67DA"/>
    <w:rsid w:val="009019F0"/>
    <w:rsid w:val="009021E1"/>
    <w:rsid w:val="0091022C"/>
    <w:rsid w:val="009104CE"/>
    <w:rsid w:val="009107FD"/>
    <w:rsid w:val="00913772"/>
    <w:rsid w:val="009137CC"/>
    <w:rsid w:val="0091504A"/>
    <w:rsid w:val="009154C2"/>
    <w:rsid w:val="00917FF7"/>
    <w:rsid w:val="009207A6"/>
    <w:rsid w:val="009207EC"/>
    <w:rsid w:val="00920988"/>
    <w:rsid w:val="009277F1"/>
    <w:rsid w:val="0093032A"/>
    <w:rsid w:val="009310BA"/>
    <w:rsid w:val="00931227"/>
    <w:rsid w:val="009317E5"/>
    <w:rsid w:val="00932082"/>
    <w:rsid w:val="00935C53"/>
    <w:rsid w:val="00935FDD"/>
    <w:rsid w:val="00936C0C"/>
    <w:rsid w:val="00941986"/>
    <w:rsid w:val="00941E1C"/>
    <w:rsid w:val="00942034"/>
    <w:rsid w:val="0094248F"/>
    <w:rsid w:val="00943B1A"/>
    <w:rsid w:val="00946709"/>
    <w:rsid w:val="00946EA0"/>
    <w:rsid w:val="00947801"/>
    <w:rsid w:val="009540CD"/>
    <w:rsid w:val="00954C30"/>
    <w:rsid w:val="00961834"/>
    <w:rsid w:val="00961B9C"/>
    <w:rsid w:val="00962B1B"/>
    <w:rsid w:val="00963422"/>
    <w:rsid w:val="00965485"/>
    <w:rsid w:val="00965645"/>
    <w:rsid w:val="00965E1E"/>
    <w:rsid w:val="00972FE2"/>
    <w:rsid w:val="00973275"/>
    <w:rsid w:val="009760F2"/>
    <w:rsid w:val="0097630C"/>
    <w:rsid w:val="00984848"/>
    <w:rsid w:val="00986862"/>
    <w:rsid w:val="009911A9"/>
    <w:rsid w:val="009918EE"/>
    <w:rsid w:val="00992A09"/>
    <w:rsid w:val="00996ABD"/>
    <w:rsid w:val="0099783C"/>
    <w:rsid w:val="009A0AAC"/>
    <w:rsid w:val="009A1364"/>
    <w:rsid w:val="009A28E6"/>
    <w:rsid w:val="009A2EAE"/>
    <w:rsid w:val="009A2FA5"/>
    <w:rsid w:val="009A38A0"/>
    <w:rsid w:val="009A4F78"/>
    <w:rsid w:val="009A5859"/>
    <w:rsid w:val="009A6CFD"/>
    <w:rsid w:val="009B0303"/>
    <w:rsid w:val="009B56DB"/>
    <w:rsid w:val="009C0EBE"/>
    <w:rsid w:val="009C20FB"/>
    <w:rsid w:val="009C41EE"/>
    <w:rsid w:val="009C4E7E"/>
    <w:rsid w:val="009C547E"/>
    <w:rsid w:val="009C5FCE"/>
    <w:rsid w:val="009D0B86"/>
    <w:rsid w:val="009D192F"/>
    <w:rsid w:val="009D3A66"/>
    <w:rsid w:val="009D4300"/>
    <w:rsid w:val="009D4730"/>
    <w:rsid w:val="009E13A1"/>
    <w:rsid w:val="009E3667"/>
    <w:rsid w:val="009E50E7"/>
    <w:rsid w:val="009F08C5"/>
    <w:rsid w:val="009F0B4F"/>
    <w:rsid w:val="009F3821"/>
    <w:rsid w:val="009F3DE1"/>
    <w:rsid w:val="009F4855"/>
    <w:rsid w:val="009F576A"/>
    <w:rsid w:val="009F5B36"/>
    <w:rsid w:val="009F71A1"/>
    <w:rsid w:val="009F7C85"/>
    <w:rsid w:val="00A01386"/>
    <w:rsid w:val="00A038F6"/>
    <w:rsid w:val="00A04DA1"/>
    <w:rsid w:val="00A0666A"/>
    <w:rsid w:val="00A13268"/>
    <w:rsid w:val="00A15606"/>
    <w:rsid w:val="00A15998"/>
    <w:rsid w:val="00A17996"/>
    <w:rsid w:val="00A24524"/>
    <w:rsid w:val="00A248C7"/>
    <w:rsid w:val="00A25DA7"/>
    <w:rsid w:val="00A27FB4"/>
    <w:rsid w:val="00A318B2"/>
    <w:rsid w:val="00A32D90"/>
    <w:rsid w:val="00A33DF4"/>
    <w:rsid w:val="00A353B1"/>
    <w:rsid w:val="00A36211"/>
    <w:rsid w:val="00A4015D"/>
    <w:rsid w:val="00A4296E"/>
    <w:rsid w:val="00A46B5E"/>
    <w:rsid w:val="00A4741D"/>
    <w:rsid w:val="00A50604"/>
    <w:rsid w:val="00A60764"/>
    <w:rsid w:val="00A63938"/>
    <w:rsid w:val="00A65627"/>
    <w:rsid w:val="00A65DF6"/>
    <w:rsid w:val="00A66345"/>
    <w:rsid w:val="00A736D8"/>
    <w:rsid w:val="00A82292"/>
    <w:rsid w:val="00A90677"/>
    <w:rsid w:val="00A914B2"/>
    <w:rsid w:val="00A91B13"/>
    <w:rsid w:val="00A948DB"/>
    <w:rsid w:val="00A95DE3"/>
    <w:rsid w:val="00AA017D"/>
    <w:rsid w:val="00AA0D60"/>
    <w:rsid w:val="00AA268A"/>
    <w:rsid w:val="00AA6C8C"/>
    <w:rsid w:val="00AA7372"/>
    <w:rsid w:val="00AA752E"/>
    <w:rsid w:val="00AB11FF"/>
    <w:rsid w:val="00AB33D0"/>
    <w:rsid w:val="00AB7877"/>
    <w:rsid w:val="00AC1D50"/>
    <w:rsid w:val="00AC30D1"/>
    <w:rsid w:val="00AC4C6C"/>
    <w:rsid w:val="00AC62DC"/>
    <w:rsid w:val="00AD37CF"/>
    <w:rsid w:val="00AD3931"/>
    <w:rsid w:val="00AD462C"/>
    <w:rsid w:val="00AE0E32"/>
    <w:rsid w:val="00AE1B6F"/>
    <w:rsid w:val="00AF0189"/>
    <w:rsid w:val="00AF218D"/>
    <w:rsid w:val="00AF5429"/>
    <w:rsid w:val="00B007AA"/>
    <w:rsid w:val="00B01709"/>
    <w:rsid w:val="00B01FF1"/>
    <w:rsid w:val="00B02632"/>
    <w:rsid w:val="00B04464"/>
    <w:rsid w:val="00B056AC"/>
    <w:rsid w:val="00B104E3"/>
    <w:rsid w:val="00B10B7B"/>
    <w:rsid w:val="00B117DD"/>
    <w:rsid w:val="00B162BE"/>
    <w:rsid w:val="00B1767C"/>
    <w:rsid w:val="00B20A65"/>
    <w:rsid w:val="00B3048E"/>
    <w:rsid w:val="00B313EC"/>
    <w:rsid w:val="00B31745"/>
    <w:rsid w:val="00B31783"/>
    <w:rsid w:val="00B31950"/>
    <w:rsid w:val="00B32B27"/>
    <w:rsid w:val="00B330C4"/>
    <w:rsid w:val="00B336EE"/>
    <w:rsid w:val="00B37DAB"/>
    <w:rsid w:val="00B4083B"/>
    <w:rsid w:val="00B41B81"/>
    <w:rsid w:val="00B44FBE"/>
    <w:rsid w:val="00B468B3"/>
    <w:rsid w:val="00B47CEF"/>
    <w:rsid w:val="00B47D03"/>
    <w:rsid w:val="00B574A7"/>
    <w:rsid w:val="00B6334D"/>
    <w:rsid w:val="00B65080"/>
    <w:rsid w:val="00B65470"/>
    <w:rsid w:val="00B7069B"/>
    <w:rsid w:val="00B7091A"/>
    <w:rsid w:val="00B7128C"/>
    <w:rsid w:val="00B7153C"/>
    <w:rsid w:val="00B72488"/>
    <w:rsid w:val="00B72B19"/>
    <w:rsid w:val="00B735A0"/>
    <w:rsid w:val="00B74AAB"/>
    <w:rsid w:val="00B75DA4"/>
    <w:rsid w:val="00B80850"/>
    <w:rsid w:val="00B808C6"/>
    <w:rsid w:val="00B80C8A"/>
    <w:rsid w:val="00B8171C"/>
    <w:rsid w:val="00B81C36"/>
    <w:rsid w:val="00B81F25"/>
    <w:rsid w:val="00B824AE"/>
    <w:rsid w:val="00B83421"/>
    <w:rsid w:val="00B845BB"/>
    <w:rsid w:val="00B86550"/>
    <w:rsid w:val="00B9005E"/>
    <w:rsid w:val="00B92463"/>
    <w:rsid w:val="00B92C83"/>
    <w:rsid w:val="00B934F1"/>
    <w:rsid w:val="00B939DD"/>
    <w:rsid w:val="00B94EDB"/>
    <w:rsid w:val="00B95DEE"/>
    <w:rsid w:val="00B9795A"/>
    <w:rsid w:val="00B97A8F"/>
    <w:rsid w:val="00BA077C"/>
    <w:rsid w:val="00BA0E36"/>
    <w:rsid w:val="00BA3D94"/>
    <w:rsid w:val="00BA69FD"/>
    <w:rsid w:val="00BA7565"/>
    <w:rsid w:val="00BA7D5A"/>
    <w:rsid w:val="00BB21D2"/>
    <w:rsid w:val="00BB31B8"/>
    <w:rsid w:val="00BB362E"/>
    <w:rsid w:val="00BB7305"/>
    <w:rsid w:val="00BC0636"/>
    <w:rsid w:val="00BC1216"/>
    <w:rsid w:val="00BC5A07"/>
    <w:rsid w:val="00BD30A4"/>
    <w:rsid w:val="00BD5A4B"/>
    <w:rsid w:val="00BD649A"/>
    <w:rsid w:val="00BD67E8"/>
    <w:rsid w:val="00BD7981"/>
    <w:rsid w:val="00BE1D3D"/>
    <w:rsid w:val="00BE74A3"/>
    <w:rsid w:val="00BF3ED7"/>
    <w:rsid w:val="00BF548A"/>
    <w:rsid w:val="00BF7088"/>
    <w:rsid w:val="00C00572"/>
    <w:rsid w:val="00C01658"/>
    <w:rsid w:val="00C04DF0"/>
    <w:rsid w:val="00C05181"/>
    <w:rsid w:val="00C104FF"/>
    <w:rsid w:val="00C13147"/>
    <w:rsid w:val="00C13519"/>
    <w:rsid w:val="00C13DB2"/>
    <w:rsid w:val="00C14143"/>
    <w:rsid w:val="00C1515E"/>
    <w:rsid w:val="00C15500"/>
    <w:rsid w:val="00C177DF"/>
    <w:rsid w:val="00C20F95"/>
    <w:rsid w:val="00C212F1"/>
    <w:rsid w:val="00C216A7"/>
    <w:rsid w:val="00C24573"/>
    <w:rsid w:val="00C26A01"/>
    <w:rsid w:val="00C31465"/>
    <w:rsid w:val="00C3350D"/>
    <w:rsid w:val="00C409D9"/>
    <w:rsid w:val="00C41E2D"/>
    <w:rsid w:val="00C4288E"/>
    <w:rsid w:val="00C450B2"/>
    <w:rsid w:val="00C52C55"/>
    <w:rsid w:val="00C55151"/>
    <w:rsid w:val="00C60CAC"/>
    <w:rsid w:val="00C61612"/>
    <w:rsid w:val="00C62F43"/>
    <w:rsid w:val="00C64FF9"/>
    <w:rsid w:val="00C675B7"/>
    <w:rsid w:val="00C67EAA"/>
    <w:rsid w:val="00C721DB"/>
    <w:rsid w:val="00C72A44"/>
    <w:rsid w:val="00C74D49"/>
    <w:rsid w:val="00C75D54"/>
    <w:rsid w:val="00C76D95"/>
    <w:rsid w:val="00C778DE"/>
    <w:rsid w:val="00C861D1"/>
    <w:rsid w:val="00C900C0"/>
    <w:rsid w:val="00C90131"/>
    <w:rsid w:val="00C92470"/>
    <w:rsid w:val="00C96265"/>
    <w:rsid w:val="00C96C21"/>
    <w:rsid w:val="00C97FB9"/>
    <w:rsid w:val="00CA1E8E"/>
    <w:rsid w:val="00CB0C32"/>
    <w:rsid w:val="00CB35B8"/>
    <w:rsid w:val="00CB482F"/>
    <w:rsid w:val="00CB5DAF"/>
    <w:rsid w:val="00CB715B"/>
    <w:rsid w:val="00CB7A87"/>
    <w:rsid w:val="00CC0377"/>
    <w:rsid w:val="00CC1826"/>
    <w:rsid w:val="00CC200F"/>
    <w:rsid w:val="00CC28C7"/>
    <w:rsid w:val="00CC318C"/>
    <w:rsid w:val="00CC484D"/>
    <w:rsid w:val="00CD08E3"/>
    <w:rsid w:val="00CD1F02"/>
    <w:rsid w:val="00CD4466"/>
    <w:rsid w:val="00CD4872"/>
    <w:rsid w:val="00CD495C"/>
    <w:rsid w:val="00CD7613"/>
    <w:rsid w:val="00CD7672"/>
    <w:rsid w:val="00CD7F2E"/>
    <w:rsid w:val="00CE5B32"/>
    <w:rsid w:val="00CE698D"/>
    <w:rsid w:val="00CE753A"/>
    <w:rsid w:val="00CE7B7C"/>
    <w:rsid w:val="00CF0E0D"/>
    <w:rsid w:val="00CF2962"/>
    <w:rsid w:val="00CF2ADA"/>
    <w:rsid w:val="00CF5614"/>
    <w:rsid w:val="00D018E3"/>
    <w:rsid w:val="00D05775"/>
    <w:rsid w:val="00D060B6"/>
    <w:rsid w:val="00D11271"/>
    <w:rsid w:val="00D1652E"/>
    <w:rsid w:val="00D20058"/>
    <w:rsid w:val="00D204DC"/>
    <w:rsid w:val="00D20A11"/>
    <w:rsid w:val="00D21377"/>
    <w:rsid w:val="00D226C0"/>
    <w:rsid w:val="00D23B7A"/>
    <w:rsid w:val="00D24A4D"/>
    <w:rsid w:val="00D2522E"/>
    <w:rsid w:val="00D272BA"/>
    <w:rsid w:val="00D27733"/>
    <w:rsid w:val="00D345A5"/>
    <w:rsid w:val="00D36990"/>
    <w:rsid w:val="00D400EE"/>
    <w:rsid w:val="00D4069F"/>
    <w:rsid w:val="00D42044"/>
    <w:rsid w:val="00D4301F"/>
    <w:rsid w:val="00D455BD"/>
    <w:rsid w:val="00D50BA2"/>
    <w:rsid w:val="00D5130F"/>
    <w:rsid w:val="00D52C3D"/>
    <w:rsid w:val="00D5572C"/>
    <w:rsid w:val="00D56D27"/>
    <w:rsid w:val="00D6728A"/>
    <w:rsid w:val="00D7150D"/>
    <w:rsid w:val="00D76B28"/>
    <w:rsid w:val="00D80044"/>
    <w:rsid w:val="00D803B2"/>
    <w:rsid w:val="00D8256A"/>
    <w:rsid w:val="00D8713A"/>
    <w:rsid w:val="00D91E55"/>
    <w:rsid w:val="00D92278"/>
    <w:rsid w:val="00D94CC8"/>
    <w:rsid w:val="00D968A3"/>
    <w:rsid w:val="00D96AFB"/>
    <w:rsid w:val="00DA06AE"/>
    <w:rsid w:val="00DA128D"/>
    <w:rsid w:val="00DA2305"/>
    <w:rsid w:val="00DA3CE2"/>
    <w:rsid w:val="00DA453B"/>
    <w:rsid w:val="00DA71DD"/>
    <w:rsid w:val="00DB24E3"/>
    <w:rsid w:val="00DB35E6"/>
    <w:rsid w:val="00DB5E2B"/>
    <w:rsid w:val="00DB679C"/>
    <w:rsid w:val="00DC0084"/>
    <w:rsid w:val="00DC0908"/>
    <w:rsid w:val="00DC0E04"/>
    <w:rsid w:val="00DC556D"/>
    <w:rsid w:val="00DC5BDD"/>
    <w:rsid w:val="00DC6D4C"/>
    <w:rsid w:val="00DD1918"/>
    <w:rsid w:val="00DD2EE7"/>
    <w:rsid w:val="00DE1A2B"/>
    <w:rsid w:val="00DE6CB4"/>
    <w:rsid w:val="00DF10F9"/>
    <w:rsid w:val="00DF3A6C"/>
    <w:rsid w:val="00DF7F79"/>
    <w:rsid w:val="00E003F1"/>
    <w:rsid w:val="00E01CA2"/>
    <w:rsid w:val="00E021DA"/>
    <w:rsid w:val="00E03510"/>
    <w:rsid w:val="00E04E98"/>
    <w:rsid w:val="00E057B5"/>
    <w:rsid w:val="00E0692C"/>
    <w:rsid w:val="00E074FE"/>
    <w:rsid w:val="00E10374"/>
    <w:rsid w:val="00E1273A"/>
    <w:rsid w:val="00E20C3A"/>
    <w:rsid w:val="00E22F46"/>
    <w:rsid w:val="00E339D7"/>
    <w:rsid w:val="00E33EAB"/>
    <w:rsid w:val="00E344D6"/>
    <w:rsid w:val="00E34922"/>
    <w:rsid w:val="00E42238"/>
    <w:rsid w:val="00E44A10"/>
    <w:rsid w:val="00E537C5"/>
    <w:rsid w:val="00E54DDC"/>
    <w:rsid w:val="00E554D9"/>
    <w:rsid w:val="00E600A6"/>
    <w:rsid w:val="00E604A5"/>
    <w:rsid w:val="00E61941"/>
    <w:rsid w:val="00E62623"/>
    <w:rsid w:val="00E65EBC"/>
    <w:rsid w:val="00E66E4B"/>
    <w:rsid w:val="00E70F5D"/>
    <w:rsid w:val="00E81E95"/>
    <w:rsid w:val="00E86BAC"/>
    <w:rsid w:val="00E86D46"/>
    <w:rsid w:val="00E916D8"/>
    <w:rsid w:val="00E92A7A"/>
    <w:rsid w:val="00E9491A"/>
    <w:rsid w:val="00E9712F"/>
    <w:rsid w:val="00E97B8E"/>
    <w:rsid w:val="00EA09A1"/>
    <w:rsid w:val="00EA465E"/>
    <w:rsid w:val="00EA4F2D"/>
    <w:rsid w:val="00EB0C11"/>
    <w:rsid w:val="00EB32FF"/>
    <w:rsid w:val="00EB495F"/>
    <w:rsid w:val="00EB7F13"/>
    <w:rsid w:val="00EC1EFE"/>
    <w:rsid w:val="00EC5CF4"/>
    <w:rsid w:val="00EC7445"/>
    <w:rsid w:val="00ED13F0"/>
    <w:rsid w:val="00ED1F75"/>
    <w:rsid w:val="00ED7B6E"/>
    <w:rsid w:val="00EE15D5"/>
    <w:rsid w:val="00EE23F6"/>
    <w:rsid w:val="00EE30A6"/>
    <w:rsid w:val="00EF1E19"/>
    <w:rsid w:val="00EF3F26"/>
    <w:rsid w:val="00EF4D31"/>
    <w:rsid w:val="00EF5988"/>
    <w:rsid w:val="00EF6C0C"/>
    <w:rsid w:val="00F05916"/>
    <w:rsid w:val="00F05B14"/>
    <w:rsid w:val="00F0680E"/>
    <w:rsid w:val="00F06CAE"/>
    <w:rsid w:val="00F11D17"/>
    <w:rsid w:val="00F210D7"/>
    <w:rsid w:val="00F2136F"/>
    <w:rsid w:val="00F218E2"/>
    <w:rsid w:val="00F227DD"/>
    <w:rsid w:val="00F23EF7"/>
    <w:rsid w:val="00F269BE"/>
    <w:rsid w:val="00F33DD0"/>
    <w:rsid w:val="00F33E94"/>
    <w:rsid w:val="00F363F6"/>
    <w:rsid w:val="00F414D5"/>
    <w:rsid w:val="00F41FBE"/>
    <w:rsid w:val="00F42C26"/>
    <w:rsid w:val="00F42DBC"/>
    <w:rsid w:val="00F43AD2"/>
    <w:rsid w:val="00F52885"/>
    <w:rsid w:val="00F53205"/>
    <w:rsid w:val="00F54857"/>
    <w:rsid w:val="00F57A0F"/>
    <w:rsid w:val="00F70213"/>
    <w:rsid w:val="00F70B0E"/>
    <w:rsid w:val="00F72E57"/>
    <w:rsid w:val="00F7381E"/>
    <w:rsid w:val="00F74699"/>
    <w:rsid w:val="00F76DC3"/>
    <w:rsid w:val="00F76E1F"/>
    <w:rsid w:val="00F83E1E"/>
    <w:rsid w:val="00F8660C"/>
    <w:rsid w:val="00F91945"/>
    <w:rsid w:val="00F95288"/>
    <w:rsid w:val="00F96971"/>
    <w:rsid w:val="00FA44C8"/>
    <w:rsid w:val="00FA53F2"/>
    <w:rsid w:val="00FA6783"/>
    <w:rsid w:val="00FA6A54"/>
    <w:rsid w:val="00FA7E67"/>
    <w:rsid w:val="00FA7FA9"/>
    <w:rsid w:val="00FB24DA"/>
    <w:rsid w:val="00FB561A"/>
    <w:rsid w:val="00FB62EE"/>
    <w:rsid w:val="00FB66DE"/>
    <w:rsid w:val="00FB6951"/>
    <w:rsid w:val="00FD039E"/>
    <w:rsid w:val="00FD06B1"/>
    <w:rsid w:val="00FD0B1A"/>
    <w:rsid w:val="00FD1E40"/>
    <w:rsid w:val="00FD26B8"/>
    <w:rsid w:val="00FD4E15"/>
    <w:rsid w:val="00FD6CD6"/>
    <w:rsid w:val="00FE3C36"/>
    <w:rsid w:val="00FE5888"/>
    <w:rsid w:val="00FE613C"/>
    <w:rsid w:val="00FF24A4"/>
    <w:rsid w:val="00FF2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docId w15:val="{DE157926-85A0-4A3A-A58A-E2A60887407C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E20C3A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rsid w:val="00E20C3A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20C3A"/>
  </w:style>
  <w:style w:type="paragraph" w:styleId="Tekstbalonia">
    <w:name w:val="Balloon Text"/>
    <w:basedOn w:val="Normal"/>
    <w:link w:val="TekstbaloniaChar"/>
    <w:rsid w:val="0036139D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rsid w:val="0036139D"/>
    <w:rPr>
      <w:rFonts w:ascii="Tahoma" w:hAnsi="Tahoma" w:cs="Tahoma"/>
      <w:sz w:val="16"/>
      <w:szCs w:val="16"/>
    </w:rPr>
  </w:style>
  <w:style w:type="paragraph" w:styleId="Default" w:customStyle="true">
    <w:name w:val="Default"/>
    <w:rsid w:val="00704144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1D1711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C861D1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861D1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861D1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861D1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861D1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27. svibnja 2026.</izvorni_sadrzaj>
    <derivirana_varijabla naziv="DomainObject.DatumDonosenjaOdluke_1">27. svibnja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Arsen</izvorni_sadrzaj>
    <derivirana_varijabla naziv="DomainObject.DonositeljOdluke.Ime_1">Arsen</derivirana_varijabla>
  </DomainObject.DonositeljOdluke.Ime>
  <DomainObject.DonositeljOdluke.Prezime>
    <izvorni_sadrzaj>Vanek</izvorni_sadrzaj>
    <derivirana_varijabla naziv="DomainObject.DonositeljOdluke.Prezime_1">Vanek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252</izvorni_sadrzaj>
    <derivirana_varijabla naziv="DomainObject.Predmet.Broj_1">252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27. svibnja 2026.</izvorni_sadrzaj>
    <derivirana_varijabla naziv="DomainObject.Predmet.DatumIzradeOptuznogAkta_1">27. svibnja 2026.</derivirana_varijabla>
  </DomainObject.Predmet.DatumIzradeOptuznogAkta>
  <DomainObject.Predmet.DatumIzradeOptuznogAktaFormated>
    <izvorni_sadrzaj>27.5.2026.</izvorni_sadrzaj>
    <derivirana_varijabla naziv="DomainObject.Predmet.DatumIzradeOptuznogAktaFormated_1">27.5.2026.</derivirana_varijabla>
  </DomainObject.Predmet.DatumIzradeOptuznogAktaFormated>
  <DomainObject.Predmet.DatumOsnivanja>
    <izvorni_sadrzaj>27. svibnja 2026.</izvorni_sadrzaj>
    <derivirana_varijabla naziv="DomainObject.Predmet.DatumOsnivanja_1">27.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svibnja 2026.</izvorni_sadrzaj>
    <derivirana_varijabla naziv="DomainObject.Predmet.DatumPrimitkaOptuznogAkta_1">27. svibnja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Sp-252/2026</izvorni_sadrzaj>
    <derivirana_varijabla naziv="DomainObject.Predmet.OznakaBroj_1">Sp-252/2026</derivirana_varijabla>
  </DomainObject.Predmet.OznakaBroj>
  <DomainObject.Predmet.OznakaBrojOptuznogAkta>
    <izvorni_sadrzaj>08-232-26-4</izvorni_sadrzaj>
    <derivirana_varijabla naziv="DomainObject.Predmet.OznakaBrojOptuznogAkta_1">08-232-26-4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BRANKO ĐURČEVIĆ</izvorni_sadrzaj>
    <derivirana_varijabla naziv="DomainObject.Predmet.ProtustrankaFormated_1">  BRANKO ĐURČEVIĆ</derivirana_varijabla>
  </DomainObject.Predmet.ProtustrankaFormated>
  <DomainObject.Predmet.ProtustrankaFormatedOIB>
    <izvorni_sadrzaj>  BRANKO ĐURČEVIĆ, OIB 52318696112</izvorni_sadrzaj>
    <derivirana_varijabla naziv="DomainObject.Predmet.ProtustrankaFormatedOIB_1">  BRANKO ĐURČEVIĆ, OIB 52318696112</derivirana_varijabla>
  </DomainObject.Predmet.ProtustrankaFormatedOIB>
  <DomainObject.Predmet.ProtustrankaFormatedWithAdress>
    <izvorni_sadrzaj> BRANKO ĐURČEVIĆ, MALI ZAGREB 23, 33404 Špišić Bukovica</izvorni_sadrzaj>
    <derivirana_varijabla naziv="DomainObject.Predmet.ProtustrankaFormatedWithAdress_1"> BRANKO ĐURČEVIĆ, MALI ZAGREB 23, 33404 Špišić Bukovica</derivirana_varijabla>
  </DomainObject.Predmet.ProtustrankaFormatedWithAdress>
  <DomainObject.Predmet.ProtustrankaFormatedWithAdressOIB>
    <izvorni_sadrzaj> BRANKO ĐURČEVIĆ, OIB 52318696112, MALI ZAGREB 23, 33404 Špišić Bukovica</izvorni_sadrzaj>
    <derivirana_varijabla naziv="DomainObject.Predmet.ProtustrankaFormatedWithAdressOIB_1"> BRANKO ĐURČEVIĆ, OIB 52318696112, MALI ZAGREB 23, 33404 Špišić Bukovica</derivirana_varijabla>
  </DomainObject.Predmet.ProtustrankaFormatedWithAdressOIB>
  <DomainObject.Predmet.ProtustrankaWithAdress>
    <izvorni_sadrzaj>BRANKO ĐURČEVIĆ MALI ZAGREB 23, 33404 Špišić Bukovica</izvorni_sadrzaj>
    <derivirana_varijabla naziv="DomainObject.Predmet.ProtustrankaWithAdress_1">BRANKO ĐURČEVIĆ MALI ZAGREB 23, 33404 Špišić Bukovica</derivirana_varijabla>
  </DomainObject.Predmet.ProtustrankaWithAdress>
  <DomainObject.Predmet.ProtustrankaWithAdressOIB>
    <izvorni_sadrzaj>BRANKO ĐURČEVIĆ, OIB 52318696112, MALI ZAGREB 23, 33404 Špišić Bukovica</izvorni_sadrzaj>
    <derivirana_varijabla naziv="DomainObject.Predmet.ProtustrankaWithAdressOIB_1">BRANKO ĐURČEVIĆ, OIB 52318696112, MALI ZAGREB 23, 33404 Špišić Bukovica</derivirana_varijabla>
  </DomainObject.Predmet.ProtustrankaWithAdressOIB>
  <DomainObject.Predmet.ProtustrankaNazivFormated>
    <izvorni_sadrzaj>BRANKO ĐURČEVIĆ</izvorni_sadrzaj>
    <derivirana_varijabla naziv="DomainObject.Predmet.ProtustrankaNazivFormated_1">BRANKO ĐURČEVIĆ</derivirana_varijabla>
  </DomainObject.Predmet.ProtustrankaNazivFormated>
  <DomainObject.Predmet.ProtustrankaNazivFormatedOIB>
    <izvorni_sadrzaj>BRANKO ĐURČEVIĆ, OIB 52318696112</izvorni_sadrzaj>
    <derivirana_varijabla naziv="DomainObject.Predmet.ProtustrankaNazivFormatedOIB_1">BRANKO ĐURČEVIĆ, OIB 52318696112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5</izvorni_sadrzaj>
    <derivirana_varijabla naziv="DomainObject.Predmet.Referada.Naziv_1">Referada 5</derivirana_varijabla>
  </DomainObject.Predmet.Referada.Naziv>
  <DomainObject.Predmet.Referada.Oznaka>
    <izvorni_sadrzaj>5</izvorni_sadrzaj>
    <derivirana_varijabla naziv="DomainObject.Predmet.Referada.Oznaka_1">5</derivirana_varijabla>
  </DomainObject.Predmet.Referada.Oznaka>
  <DomainObject.Predmet.Referada.Prostorija.Naziv>
    <izvorni_sadrzaj>Sudnica 11A</izvorni_sadrzaj>
    <derivirana_varijabla naziv="DomainObject.Predmet.Referada.Prostorija.Naziv_1">Sudnica 11A</derivirana_varijabla>
  </DomainObject.Predmet.Referada.Prostorija.Naziv>
  <DomainObject.Predmet.Referada.Prostorija.Oznaka>
    <izvorni_sadrzaj>11A</izvorni_sadrzaj>
    <derivirana_varijabla naziv="DomainObject.Predmet.Referada.Prostorija.Oznaka_1">11A</derivirana_varijabla>
  </DomainObject.Predmet.Referada.Prostorija.Oznaka>
  <DomainObject.Predmet.Referada.Sud.Naziv>
    <izvorni_sadrzaj>Općinski sud u Virovitici</izvorni_sadrzaj>
    <derivirana_varijabla naziv="DomainObject.Predmet.Referada.Sud.Naziv_1">Općinski sud u Virovitici</derivirana_varijabla>
  </DomainObject.Predmet.Referada.Sud.Naziv>
  <DomainObject.Predmet.Referada.Sudac>
    <izvorni_sadrzaj>Arsen Vanek</izvorni_sadrzaj>
    <derivirana_varijabla naziv="DomainObject.Predmet.Referada.Sudac_1">Arsen Vanek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ULICA GRADA VUKOVARA 70, 10000 Zagreb</izvorni_sadrzaj>
    <derivirana_varijabla naziv="DomainObject.Predmet.StrankaFormatedWithAdress_1"> Financijska agencija, ULICA GRADA VUKOVARA 70, 10000 Zagreb</derivirana_varijabla>
  </DomainObject.Predmet.StrankaFormatedWithAdress>
  <DomainObject.Predmet.StrankaFormatedWithAdressOIB>
    <izvorni_sadrzaj> Financijska agencija, OIB 85821130368, ULICA GRADA VUKOVARA 70, 10000 Zagreb</izvorni_sadrzaj>
    <derivirana_varijabla naziv="DomainObject.Predmet.StrankaFormatedWithAdressOIB_1"> Financijska agencija, OIB 85821130368, ULICA GRADA VUKOVARA 70, 10000 Zagreb</derivirana_varijabla>
  </DomainObject.Predmet.StrankaFormatedWithAdressOIB>
  <DomainObject.Predmet.StrankaWithAdress>
    <izvorni_sadrzaj>Financijska agencija ULICA GRADA VUKOVARA 70,10000 Zagreb</izvorni_sadrzaj>
    <derivirana_varijabla naziv="DomainObject.Predmet.StrankaWithAdress_1">Financijska agencija ULICA GRADA VUKOVARA 70,10000 Zagreb</derivirana_varijabla>
  </DomainObject.Predmet.StrankaWithAdress>
  <DomainObject.Predmet.StrankaWithAdressOIB>
    <izvorni_sadrzaj>Financijska agencija, OIB 85821130368, ULICA GRADA VUKOVARA 70,10000 Zagreb</izvorni_sadrzaj>
    <derivirana_varijabla naziv="DomainObject.Predmet.StrankaWithAdressOIB_1">Financijska agencija, OIB 85821130368, ULICA GRADA VUKOVARA 70,10000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Virovitica</izvorni_sadrzaj>
    <derivirana_varijabla naziv="DomainObject.Predmet.Sud.Adresa.Naselje_1">Virovitica</derivirana_varijabla>
  </DomainObject.Predmet.Sud.Adresa.Naselje>
  <DomainObject.Predmet.Sud.Adresa.NaseljeLokativ>
    <izvorni_sadrzaj>Virovitici</izvorni_sadrzaj>
    <derivirana_varijabla naziv="DomainObject.Predmet.Sud.Adresa.NaseljeLokativ_1">Virovitici</derivirana_varijabla>
  </DomainObject.Predmet.Sud.Adresa.NaseljeLokativ>
  <DomainObject.Predmet.Sud.Adresa.PostBroj>
    <izvorni_sadrzaj>33000</izvorni_sadrzaj>
    <derivirana_varijabla naziv="DomainObject.Predmet.Sud.Adresa.PostBroj_1">33000</derivirana_varijabla>
  </DomainObject.Predmet.Sud.Adresa.PostBroj>
  <DomainObject.Predmet.Sud.Adresa.UlicaIKBR>
    <izvorni_sadrzaj>Tomaša Masaryka 8</izvorni_sadrzaj>
    <derivirana_varijabla naziv="DomainObject.Predmet.Sud.Adresa.UlicaIKBR_1">Tomaša Masaryka 8</derivirana_varijabla>
  </DomainObject.Predmet.Sud.Adresa.UlicaIKBR>
  <DomainObject.Predmet.Sud.Naziv>
    <izvorni_sadrzaj>Općinski sud u Virovitici</izvorni_sadrzaj>
    <derivirana_varijabla naziv="DomainObject.Predmet.Sud.Naziv_1">Općinski sud u Virovitici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5</izvorni_sadrzaj>
    <derivirana_varijabla naziv="DomainObject.Predmet.TrenutnaLokacijaSpisa.Naziv_1">Referada 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Virovitici</izvorni_sadrzaj>
    <derivirana_varijabla naziv="DomainObject.Predmet.TrenutnaLokacijaSpisa.Sud.Naziv_1">Općinski sud u Virovitici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OS Virovitica</izvorni_sadrzaj>
    <derivirana_varijabla naziv="DomainObject.Predmet.UstrojstvenaJedinicaVodi.Naziv_1">Sudska pisarnica OS Virovitica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5</izvorni_sadrzaj>
    <derivirana_varijabla naziv="DomainObject.Predmet.UstrojstvenaJedinicaVodi.Prostorija.Naziv_1">Soba 5</derivirana_varijabla>
  </DomainObject.Predmet.UstrojstvenaJedinicaVodi.Prostorija.Naziv>
  <DomainObject.Predmet.UstrojstvenaJedinicaVodi.Prostorija.Oznaka>
    <izvorni_sadrzaj>5</izvorni_sadrzaj>
    <derivirana_varijabla naziv="DomainObject.Predmet.UstrojstvenaJedinicaVodi.Prostorija.Oznaka_1">5</derivirana_varijabla>
  </DomainObject.Predmet.UstrojstvenaJedinicaVodi.Prostorija.Oznaka>
  <DomainObject.Predmet.UstrojstvenaJedinicaVodi.Sud.Naziv>
    <izvorni_sadrzaj>Općinski sud u Virovitici</izvorni_sadrzaj>
    <derivirana_varijabla naziv="DomainObject.Predmet.UstrojstvenaJedinicaVodi.Sud.Naziv_1">Općinski sud u Virovitici</derivirana_varijabla>
  </DomainObject.Predmet.UstrojstvenaJedinicaVodi.Sud.Naziv>
  <DomainObject.Predmet.VrstaSpora.Naziv>
    <izvorni_sadrzaj>Jednostavni postupak stečaja potrošača</izvorni_sadrzaj>
    <derivirana_varijabla naziv="DomainObject.Predmet.VrstaSpora.Naziv_1">Jednostavni postupak stečaja potrošača</derivirana_varijabla>
  </DomainObject.Predmet.VrstaSpora.Naziv>
  <DomainObject.Predmet.Zapisnicar>
    <izvorni_sadrzaj>Ivana Drpić</izvorni_sadrzaj>
    <derivirana_varijabla naziv="DomainObject.Predmet.Zapisnicar_1">Ivana Drpić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ULICA GRADA VUKOVARA 70, 10000 Zagreb</item>
    </izvorni_sadrzaj>
    <derivirana_varijabla naziv="DomainObject.Predmet.StrankaListFormatedWithAdress_1">
      <item>Financijska agencija, ULICA GRADA VUKOVARA 70, 10000 Zagreb</item>
    </derivirana_varijabla>
  </DomainObject.Predmet.StrankaListFormatedWithAdress>
  <DomainObject.Predmet.StrankaListFormatedWithAdressOIB>
    <izvorni_sadrzaj>
      <item>Financijska agencija, OIB 85821130368, ULICA GRADA VUKOVARA 70, 10000 Zagreb</item>
    </izvorni_sadrzaj>
    <derivirana_varijabla naziv="DomainObject.Predmet.StrankaListFormatedWithAdressOIB_1">
      <item>Financijska agencija, OIB 85821130368, ULICA GRADA VUKOVARA 70,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BRANKO ĐURČEVIĆ</item>
    </izvorni_sadrzaj>
    <derivirana_varijabla naziv="DomainObject.Predmet.ProtuStrankaListFormated_1">
      <item>BRANKO ĐURČEVIĆ</item>
    </derivirana_varijabla>
  </DomainObject.Predmet.ProtuStrankaListFormated>
  <DomainObject.Predmet.ProtuStrankaListFormatedOIB>
    <izvorni_sadrzaj>
      <item>BRANKO ĐURČEVIĆ, OIB 52318696112</item>
    </izvorni_sadrzaj>
    <derivirana_varijabla naziv="DomainObject.Predmet.ProtuStrankaListFormatedOIB_1">
      <item>BRANKO ĐURČEVIĆ, OIB 52318696112</item>
    </derivirana_varijabla>
  </DomainObject.Predmet.ProtuStrankaListFormatedOIB>
  <DomainObject.Predmet.ProtuStrankaListFormatedWithAdress>
    <izvorni_sadrzaj>
      <item>BRANKO ĐURČEVIĆ, MALI ZAGREB 23, 33404 Špišić Bukovica</item>
    </izvorni_sadrzaj>
    <derivirana_varijabla naziv="DomainObject.Predmet.ProtuStrankaListFormatedWithAdress_1">
      <item>BRANKO ĐURČEVIĆ, MALI ZAGREB 23, 33404 Špišić Bukovica</item>
    </derivirana_varijabla>
  </DomainObject.Predmet.ProtuStrankaListFormatedWithAdress>
  <DomainObject.Predmet.ProtuStrankaListFormatedWithAdressOIB>
    <izvorni_sadrzaj>
      <item>BRANKO ĐURČEVIĆ, OIB 52318696112, MALI ZAGREB 23, 33404 Špišić Bukovica</item>
    </izvorni_sadrzaj>
    <derivirana_varijabla naziv="DomainObject.Predmet.ProtuStrankaListFormatedWithAdressOIB_1">
      <item>BRANKO ĐURČEVIĆ, OIB 52318696112, MALI ZAGREB 23, 33404 Špišić Bukovica</item>
    </derivirana_varijabla>
  </DomainObject.Predmet.ProtuStrankaListFormatedWithAdressOIB>
  <DomainObject.Predmet.ProtuStrankaListNazivFormated>
    <izvorni_sadrzaj>
      <item>BRANKO ĐURČEVIĆ</item>
    </izvorni_sadrzaj>
    <derivirana_varijabla naziv="DomainObject.Predmet.ProtuStrankaListNazivFormated_1">
      <item>BRANKO ĐURČEVIĆ</item>
    </derivirana_varijabla>
  </DomainObject.Predmet.ProtuStrankaListNazivFormated>
  <DomainObject.Predmet.ProtuStrankaListNazivFormatedOIB>
    <izvorni_sadrzaj>
      <item>BRANKO ĐURČEVIĆ, OIB 52318696112</item>
    </izvorni_sadrzaj>
    <derivirana_varijabla naziv="DomainObject.Predmet.ProtuStrankaListNazivFormatedOIB_1">
      <item>BRANKO ĐURČEVIĆ, OIB 52318696112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Bjelovaru</izvorni_sadrzaj>
    <derivirana_varijabla naziv="DomainObject.Predmet.Sud.Parent.Naziv_1">Županijski sud u Bjelovaru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27. svibnja 2026.</izvorni_sadrzaj>
    <derivirana_varijabla naziv="DomainObject.Datum_1">27. svibnja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BRANKO ĐURČEVIĆ</izvorni_sadrzaj>
    <derivirana_varijabla naziv="DomainObject.Predmet.ProtustrankaIDrugi_1">BRANKO ĐURČEVIĆ</derivirana_varijabla>
  </DomainObject.Predmet.ProtustrankaIDrugi>
  <DomainObject.Predmet.StrankaIDrugiAdressOIB>
    <izvorni_sadrzaj>Financijska agencija, OIB 85821130368, ULICA GRADA VUKOVARA 70, 10000 Zagreb</izvorni_sadrzaj>
    <derivirana_varijabla naziv="DomainObject.Predmet.StrankaIDrugiAdressOIB_1">Financijska agencija, OIB 85821130368, ULICA GRADA VUKOVARA 70, 10000 Zagreb</derivirana_varijabla>
  </DomainObject.Predmet.StrankaIDrugiAdressOIB>
  <DomainObject.Predmet.ProtustrankaIDrugiAdressOIB>
    <izvorni_sadrzaj>BRANKO ĐURČEVIĆ, OIB 52318696112, MALI ZAGREB 23, 33404 Špišić Bukovica</izvorni_sadrzaj>
    <derivirana_varijabla naziv="DomainObject.Predmet.ProtustrankaIDrugiAdressOIB_1">BRANKO ĐURČEVIĆ, OIB 52318696112, MALI ZAGREB 23, 33404 Špišić Bukovica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BRANKO ĐURČEVIĆ</item>
      <item>Financijska agencija</item>
    </izvorni_sadrzaj>
    <derivirana_varijabla naziv="DomainObject.Predmet.SudioniciListNaziv_1">
      <item>BRANKO ĐURČEVIĆ</item>
      <item>Financijska agencija</item>
    </derivirana_varijabla>
  </DomainObject.Predmet.SudioniciListNaziv>
  <DomainObject.Predmet.SudioniciListAdressOIB>
    <izvorni_sadrzaj>
      <item>BRANKO ĐURČEVIĆ, OIB 52318696112, MALI ZAGREB 23,33404 Špišić Bukovica</item>
      <item>Financijska agencija, OIB 85821130368, ULICA GRADA VUKOVARA 70,10000 Zagreb</item>
    </izvorni_sadrzaj>
    <derivirana_varijabla naziv="DomainObject.Predmet.SudioniciListAdressOIB_1">
      <item>BRANKO ĐURČEVIĆ, OIB 52318696112, MALI ZAGREB 23,33404 Špišić Bukovica</item>
      <item>Financijska agencija,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52318696112</item>
      <item>, OIB 85821130368</item>
    </izvorni_sadrzaj>
    <derivirana_varijabla naziv="DomainObject.Predmet.SudioniciListNazivOIB_1">
      <item>, OIB 52318696112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27. svibnja 2026.</izvorni_sadrzaj>
    <derivirana_varijabla naziv="DomainObject.Predmet.DatumPocetkaProcesa_1">27.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160-01/26-09/7227</izvorni_sadrzaj>
    <derivirana_varijabla naziv="DomainObject.PrviPodnesak.OznakaBrojPodnositelja_1">160-01/26-09/7227</derivirana_varijabla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39BE9D1-215C-4AC7-BA21-72B5A3867732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130</properties:Words>
  <properties:Characters>711</properties:Characters>
  <properties:Lines>40</properties:Lines>
  <properties:Paragraphs>12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 j e š e n j e  o o v r s i</vt:lpstr>
    </vt:vector>
  </properties:TitlesOfParts>
  <properties:LinksUpToDate>false</properties:LinksUpToDate>
  <properties:CharactersWithSpaces>843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2026-05-27T06:23:00Z</dcterms:created>
  <dc:creator>Administrator</dc:creator>
  <cp:lastModifiedBy>Arsen Vanek</cp:lastModifiedBy>
  <cp:lastPrinted>2020-02-19T13:50:00Z</cp:lastPrinted>
  <dcterms:modified xmlns:xsi="http://www.w3.org/2001/XMLSchema-instance" xsi:type="dcterms:W3CDTF">2026-05-27T06:23:00Z</dcterms:modified>
  <cp:revision>3</cp:revision>
  <dc:title>r j e š e n j e  o o v r s i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(sp-252-2026-2 oglas.docx)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