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FD2CE5" w:rsidP="00FD2CE5" w:rsidRDefault="00FD2CE5" w14:paraId="5ABF50AD" w14:textId="77777777">
      <w:pPr>
        <w:tabs>
          <w:tab w:val="left" w:pos="720"/>
        </w:tabs>
        <w:jc w:val="both"/>
        <w15:collapsed w:val="false"/>
        <w:rPr>
          <w:rFonts w:ascii="Arial" w:hAnsi="Arial" w:cs="Arial"/>
        </w:rPr>
      </w:pPr>
      <w:r>
        <w:rPr>
          <w:rFonts w:ascii="Arial" w:hAnsi="Arial" w:cs="Arial"/>
        </w:rPr>
        <w:t>PRIJEPIS</w:t>
      </w:r>
    </w:p>
    <w:p w:rsidR="00EC5A17" w:rsidP="00FD2CE5" w:rsidRDefault="00FD2CE5" w14:paraId="7886E033" w14:textId="77777777">
      <w:pPr>
        <w:tabs>
          <w:tab w:val="left" w:pos="720"/>
        </w:tabs>
        <w:jc w:val="center"/>
        <w:rPr>
          <w:rFonts w:ascii="Arial" w:hAnsi="Arial" w:cs="Arial"/>
        </w:rPr>
      </w:pPr>
      <w:r>
        <w:rPr>
          <w:rFonts w:ascii="Arial" w:hAnsi="Arial" w:cs="Arial"/>
        </w:rPr>
        <w:t xml:space="preserve">                                    </w:t>
      </w:r>
      <w:r w:rsidR="00F622E2">
        <w:rPr>
          <w:rFonts w:ascii="Arial" w:hAnsi="Arial" w:cs="Arial"/>
        </w:rPr>
        <w:t xml:space="preserve">                            </w:t>
      </w:r>
      <w:r>
        <w:rPr>
          <w:rFonts w:ascii="Arial" w:hAnsi="Arial" w:cs="Arial"/>
        </w:rPr>
        <w:t xml:space="preserve">               Posl.br. P-</w:t>
      </w:r>
      <w:r w:rsidR="004538CD">
        <w:rPr>
          <w:rFonts w:ascii="Arial" w:hAnsi="Arial" w:cs="Arial"/>
        </w:rPr>
        <w:t>2812/24</w:t>
      </w:r>
    </w:p>
    <w:p w:rsidR="00EC5A17" w:rsidP="00FD2CE5" w:rsidRDefault="00EC5A17" w14:paraId="6953FF2F" w14:textId="77777777">
      <w:pPr>
        <w:tabs>
          <w:tab w:val="left" w:pos="720"/>
        </w:tabs>
        <w:jc w:val="center"/>
        <w:rPr>
          <w:rFonts w:ascii="Arial" w:hAnsi="Arial" w:cs="Arial"/>
        </w:rPr>
      </w:pPr>
    </w:p>
    <w:p w:rsidR="00FD2CE5" w:rsidP="00FD2CE5" w:rsidRDefault="00FD2CE5" w14:paraId="56719540" w14:textId="77777777">
      <w:pPr>
        <w:tabs>
          <w:tab w:val="left" w:pos="720"/>
        </w:tabs>
        <w:jc w:val="center"/>
        <w:rPr>
          <w:rFonts w:ascii="Arial" w:hAnsi="Arial" w:cs="Arial"/>
        </w:rPr>
      </w:pPr>
      <w:r>
        <w:rPr>
          <w:rFonts w:ascii="Arial" w:hAnsi="Arial" w:cs="Arial"/>
        </w:rPr>
        <w:t>Z A P I S N I K</w:t>
      </w:r>
    </w:p>
    <w:p w:rsidR="00FD2CE5" w:rsidP="00FD2CE5" w:rsidRDefault="00BA4C53" w14:paraId="5E7796A8" w14:textId="77777777">
      <w:pPr>
        <w:tabs>
          <w:tab w:val="left" w:pos="720"/>
        </w:tabs>
        <w:jc w:val="center"/>
        <w:rPr>
          <w:rFonts w:ascii="Arial" w:hAnsi="Arial" w:cs="Arial"/>
        </w:rPr>
      </w:pPr>
      <w:r>
        <w:rPr>
          <w:rFonts w:ascii="Arial" w:hAnsi="Arial" w:cs="Arial"/>
        </w:rPr>
        <w:t>od</w:t>
      </w:r>
      <w:r w:rsidR="00EC5A17">
        <w:rPr>
          <w:rFonts w:ascii="Arial" w:hAnsi="Arial" w:cs="Arial"/>
        </w:rPr>
        <w:t xml:space="preserve"> </w:t>
      </w:r>
      <w:r w:rsidR="004538CD">
        <w:rPr>
          <w:rFonts w:ascii="Arial" w:hAnsi="Arial" w:cs="Arial"/>
        </w:rPr>
        <w:t>1</w:t>
      </w:r>
      <w:r w:rsidR="00F622E2">
        <w:rPr>
          <w:rFonts w:ascii="Arial" w:hAnsi="Arial" w:cs="Arial"/>
        </w:rPr>
        <w:t xml:space="preserve">8. </w:t>
      </w:r>
      <w:r w:rsidR="004538CD">
        <w:rPr>
          <w:rFonts w:ascii="Arial" w:hAnsi="Arial" w:cs="Arial"/>
        </w:rPr>
        <w:t>svibnja 2026.</w:t>
      </w:r>
      <w:r w:rsidR="00FD2CE5">
        <w:rPr>
          <w:rFonts w:ascii="Arial" w:hAnsi="Arial" w:cs="Arial"/>
        </w:rPr>
        <w:t xml:space="preserve"> godine</w:t>
      </w:r>
    </w:p>
    <w:p w:rsidR="00FD2CE5" w:rsidP="00FD2CE5" w:rsidRDefault="00FD2CE5" w14:paraId="2CDBA624" w14:textId="77777777">
      <w:pPr>
        <w:tabs>
          <w:tab w:val="left" w:pos="720"/>
        </w:tabs>
        <w:jc w:val="center"/>
        <w:rPr>
          <w:rFonts w:ascii="Arial" w:hAnsi="Arial" w:cs="Arial"/>
        </w:rPr>
      </w:pPr>
      <w:r>
        <w:rPr>
          <w:rFonts w:ascii="Arial" w:hAnsi="Arial" w:cs="Arial"/>
        </w:rPr>
        <w:t>sastavljen pred  Općinskim sudom u Splitu</w:t>
      </w:r>
    </w:p>
    <w:p w:rsidR="00FD2CE5" w:rsidP="00FD2CE5" w:rsidRDefault="00FD2CE5" w14:paraId="01817744" w14:textId="77777777">
      <w:pPr>
        <w:tabs>
          <w:tab w:val="left" w:pos="720"/>
        </w:tabs>
        <w:jc w:val="center"/>
        <w:rPr>
          <w:rFonts w:ascii="Arial" w:hAnsi="Arial" w:cs="Arial"/>
        </w:rPr>
      </w:pPr>
      <w:r>
        <w:rPr>
          <w:rFonts w:ascii="Arial" w:hAnsi="Arial" w:cs="Arial"/>
        </w:rPr>
        <w:t>Stalna služba u Sinju</w:t>
      </w:r>
    </w:p>
    <w:p w:rsidR="00FD2CE5" w:rsidP="00FD2CE5" w:rsidRDefault="00FD2CE5" w14:paraId="5EC92A6B" w14:textId="77777777">
      <w:pPr>
        <w:tabs>
          <w:tab w:val="left" w:pos="720"/>
        </w:tabs>
        <w:jc w:val="center"/>
        <w:rPr>
          <w:rFonts w:ascii="Arial" w:hAnsi="Arial" w:cs="Arial"/>
        </w:rPr>
      </w:pPr>
      <w:r>
        <w:rPr>
          <w:rFonts w:ascii="Arial" w:hAnsi="Arial" w:cs="Arial"/>
        </w:rPr>
        <w:t xml:space="preserve">na licu mjesta u  </w:t>
      </w:r>
      <w:r w:rsidR="004538CD">
        <w:rPr>
          <w:rFonts w:ascii="Arial" w:hAnsi="Arial" w:cs="Arial"/>
        </w:rPr>
        <w:t>Voštanima</w:t>
      </w:r>
    </w:p>
    <w:p w:rsidR="00FD2CE5" w:rsidP="00FD2CE5" w:rsidRDefault="00FD2CE5" w14:paraId="666D25FC" w14:textId="77777777">
      <w:pPr>
        <w:tabs>
          <w:tab w:val="left" w:pos="720"/>
        </w:tabs>
        <w:jc w:val="center"/>
        <w:rPr>
          <w:rFonts w:ascii="Arial" w:hAnsi="Arial" w:cs="Arial"/>
        </w:rPr>
      </w:pPr>
    </w:p>
    <w:p w:rsidR="00FD2CE5" w:rsidP="00FD2CE5" w:rsidRDefault="00FD2CE5" w14:paraId="0457150F" w14:textId="77777777">
      <w:pPr>
        <w:tabs>
          <w:tab w:val="left" w:pos="720"/>
        </w:tabs>
        <w:rPr>
          <w:rFonts w:ascii="Arial" w:hAnsi="Arial" w:cs="Arial"/>
        </w:rPr>
      </w:pPr>
      <w:r>
        <w:rPr>
          <w:rFonts w:ascii="Arial" w:hAnsi="Arial" w:cs="Arial"/>
        </w:rPr>
        <w:t>OD SUDA PRISUTNI:</w:t>
      </w:r>
    </w:p>
    <w:p w:rsidR="00FD2CE5" w:rsidP="00FD2CE5" w:rsidRDefault="00FD2CE5" w14:paraId="1BCF9221" w14:textId="77777777">
      <w:pPr>
        <w:tabs>
          <w:tab w:val="left" w:pos="720"/>
        </w:tabs>
        <w:rPr>
          <w:rFonts w:ascii="Arial" w:hAnsi="Arial" w:cs="Arial"/>
        </w:rPr>
      </w:pPr>
      <w:r>
        <w:rPr>
          <w:rFonts w:ascii="Arial" w:hAnsi="Arial" w:cs="Arial"/>
        </w:rPr>
        <w:t>SUDAC: Jagoda Matić</w:t>
      </w:r>
    </w:p>
    <w:p w:rsidR="00FD2CE5" w:rsidP="00FD2CE5" w:rsidRDefault="00FD2CE5" w14:paraId="0525BFE1" w14:textId="77777777">
      <w:pPr>
        <w:tabs>
          <w:tab w:val="left" w:pos="720"/>
        </w:tabs>
        <w:rPr>
          <w:rFonts w:ascii="Arial" w:hAnsi="Arial" w:cs="Arial"/>
        </w:rPr>
      </w:pPr>
      <w:r>
        <w:rPr>
          <w:rFonts w:ascii="Arial" w:hAnsi="Arial" w:cs="Arial"/>
        </w:rPr>
        <w:t>ZAPISNIČAR: Dragica Laco</w:t>
      </w:r>
    </w:p>
    <w:p w:rsidR="00FD2CE5" w:rsidP="00FD2CE5" w:rsidRDefault="00FD2CE5" w14:paraId="143EBD95" w14:textId="77777777">
      <w:pPr>
        <w:tabs>
          <w:tab w:val="left" w:pos="720"/>
        </w:tabs>
        <w:rPr>
          <w:rFonts w:ascii="Arial" w:hAnsi="Arial" w:cs="Arial"/>
        </w:rPr>
      </w:pPr>
      <w:r>
        <w:rPr>
          <w:rFonts w:ascii="Arial" w:hAnsi="Arial" w:cs="Arial"/>
        </w:rPr>
        <w:t xml:space="preserve">                                                                       P r a v n a    s t v a r :</w:t>
      </w:r>
    </w:p>
    <w:p w:rsidR="00FD2CE5" w:rsidP="00FD2CE5" w:rsidRDefault="00FD2CE5" w14:paraId="45FBC25D" w14:textId="77777777">
      <w:pPr>
        <w:tabs>
          <w:tab w:val="left" w:pos="720"/>
        </w:tabs>
        <w:ind w:left="2124"/>
        <w:rPr>
          <w:rFonts w:ascii="Arial" w:hAnsi="Arial" w:cs="Arial"/>
        </w:rPr>
      </w:pPr>
      <w:r>
        <w:rPr>
          <w:rFonts w:ascii="Arial" w:hAnsi="Arial" w:cs="Arial"/>
        </w:rPr>
        <w:t xml:space="preserve">                                  TUŽITELJ: </w:t>
      </w:r>
      <w:r w:rsidR="004538CD">
        <w:rPr>
          <w:rFonts w:ascii="Arial" w:hAnsi="Arial" w:cs="Arial"/>
        </w:rPr>
        <w:t>Kristijan Luburić</w:t>
      </w:r>
    </w:p>
    <w:p w:rsidR="00FD2CE5" w:rsidP="00FD2CE5" w:rsidRDefault="00FD2CE5" w14:paraId="665C3D54" w14:textId="77777777">
      <w:pPr>
        <w:tabs>
          <w:tab w:val="left" w:pos="720"/>
        </w:tabs>
        <w:ind w:left="2124"/>
        <w:rPr>
          <w:rFonts w:ascii="Arial" w:hAnsi="Arial" w:cs="Arial"/>
        </w:rPr>
      </w:pPr>
      <w:r>
        <w:rPr>
          <w:rFonts w:ascii="Arial" w:hAnsi="Arial" w:cs="Arial"/>
        </w:rPr>
        <w:t xml:space="preserve">                                  TUŽENI: </w:t>
      </w:r>
      <w:r w:rsidR="004538CD">
        <w:rPr>
          <w:rFonts w:ascii="Arial" w:hAnsi="Arial" w:cs="Arial"/>
        </w:rPr>
        <w:t xml:space="preserve">Grad Trilj i </w:t>
      </w:r>
      <w:r w:rsidR="00F622E2">
        <w:rPr>
          <w:rFonts w:ascii="Arial" w:hAnsi="Arial" w:cs="Arial"/>
        </w:rPr>
        <w:t xml:space="preserve"> dr.</w:t>
      </w:r>
    </w:p>
    <w:p w:rsidR="00FD2CE5" w:rsidP="00FD2CE5" w:rsidRDefault="00FD2CE5" w14:paraId="7BA9ADA8" w14:textId="77777777">
      <w:pPr>
        <w:tabs>
          <w:tab w:val="left" w:pos="720"/>
        </w:tabs>
        <w:ind w:left="2124"/>
        <w:rPr>
          <w:rFonts w:ascii="Arial" w:hAnsi="Arial" w:cs="Arial"/>
        </w:rPr>
      </w:pPr>
      <w:r>
        <w:rPr>
          <w:rFonts w:ascii="Arial" w:hAnsi="Arial" w:cs="Arial"/>
        </w:rPr>
        <w:t xml:space="preserve">                                  RADI: prava vlasništva nekretnine</w:t>
      </w:r>
    </w:p>
    <w:p w:rsidR="00FD2CE5" w:rsidP="00FD2CE5" w:rsidRDefault="00FD2CE5" w14:paraId="377806AF" w14:textId="77777777">
      <w:pPr>
        <w:tabs>
          <w:tab w:val="left" w:pos="720"/>
        </w:tabs>
        <w:ind w:left="2124"/>
        <w:rPr>
          <w:rFonts w:ascii="Arial" w:hAnsi="Arial" w:cs="Arial"/>
        </w:rPr>
      </w:pPr>
    </w:p>
    <w:p w:rsidR="00FD2CE5" w:rsidP="00FD2CE5" w:rsidRDefault="00455D28" w14:paraId="12A53CC5" w14:textId="77777777">
      <w:pPr>
        <w:tabs>
          <w:tab w:val="left" w:pos="720"/>
        </w:tabs>
        <w:rPr>
          <w:rFonts w:ascii="Arial" w:hAnsi="Arial" w:cs="Arial"/>
        </w:rPr>
      </w:pPr>
      <w:r>
        <w:rPr>
          <w:rFonts w:ascii="Arial" w:hAnsi="Arial" w:cs="Arial"/>
        </w:rPr>
        <w:t>Nakon oglašenja stvari u 09,30</w:t>
      </w:r>
      <w:r w:rsidR="00FD2CE5">
        <w:rPr>
          <w:rFonts w:ascii="Arial" w:hAnsi="Arial" w:cs="Arial"/>
        </w:rPr>
        <w:t xml:space="preserve"> sati, utvrđuje se da su pristupili:</w:t>
      </w:r>
    </w:p>
    <w:p w:rsidR="00FD2CE5" w:rsidP="00FD2CE5" w:rsidRDefault="00FD2CE5" w14:paraId="68191932" w14:textId="77777777">
      <w:pPr>
        <w:tabs>
          <w:tab w:val="left" w:pos="720"/>
        </w:tabs>
        <w:rPr>
          <w:rFonts w:ascii="Arial" w:hAnsi="Arial" w:cs="Arial"/>
        </w:rPr>
      </w:pPr>
    </w:p>
    <w:p w:rsidR="00455D28" w:rsidP="00FD2CE5" w:rsidRDefault="00FD2CE5" w14:paraId="25E885E2" w14:textId="77777777">
      <w:pPr>
        <w:jc w:val="both"/>
        <w:rPr>
          <w:rFonts w:ascii="Arial" w:hAnsi="Arial" w:cs="Arial"/>
        </w:rPr>
      </w:pPr>
      <w:r>
        <w:rPr>
          <w:rFonts w:ascii="Arial" w:hAnsi="Arial" w:cs="Arial"/>
        </w:rPr>
        <w:t xml:space="preserve">-za tužitelja: </w:t>
      </w:r>
      <w:r w:rsidR="00455D28">
        <w:rPr>
          <w:rFonts w:ascii="Arial" w:hAnsi="Arial" w:cs="Arial"/>
        </w:rPr>
        <w:t xml:space="preserve"> </w:t>
      </w:r>
      <w:r w:rsidR="004538CD">
        <w:rPr>
          <w:rFonts w:ascii="Arial" w:hAnsi="Arial" w:cs="Arial"/>
        </w:rPr>
        <w:t>pun. Antonia Erdelez odvj. u Sinju</w:t>
      </w:r>
    </w:p>
    <w:p w:rsidR="00FD2CE5" w:rsidP="00FD2CE5" w:rsidRDefault="00FD2CE5" w14:paraId="6464E619" w14:textId="77777777">
      <w:pPr>
        <w:jc w:val="both"/>
        <w:rPr>
          <w:rFonts w:ascii="Arial" w:hAnsi="Arial" w:cs="Arial"/>
        </w:rPr>
      </w:pPr>
      <w:r>
        <w:rPr>
          <w:rFonts w:ascii="Arial" w:hAnsi="Arial" w:cs="Arial"/>
        </w:rPr>
        <w:t>-za tužen</w:t>
      </w:r>
      <w:r w:rsidR="00455D28">
        <w:rPr>
          <w:rFonts w:ascii="Arial" w:hAnsi="Arial" w:cs="Arial"/>
        </w:rPr>
        <w:t>e</w:t>
      </w:r>
      <w:r>
        <w:rPr>
          <w:rFonts w:ascii="Arial" w:hAnsi="Arial" w:cs="Arial"/>
        </w:rPr>
        <w:t>:</w:t>
      </w:r>
      <w:r w:rsidR="004538CD">
        <w:rPr>
          <w:rFonts w:ascii="Arial" w:hAnsi="Arial" w:cs="Arial"/>
        </w:rPr>
        <w:t xml:space="preserve"> pod 25, 28 i 29 nitko, a nema dokaza o dostavi, za one nepoznata boravišta nitko, a uredno pozvan priv. zastupnik Zoran Vujanović odvj. u Sinju </w:t>
      </w:r>
      <w:r>
        <w:rPr>
          <w:rFonts w:ascii="Arial" w:hAnsi="Arial" w:cs="Arial"/>
        </w:rPr>
        <w:t xml:space="preserve"> </w:t>
      </w:r>
    </w:p>
    <w:p w:rsidR="004538CD" w:rsidP="00FD2CE5" w:rsidRDefault="004538CD" w14:paraId="0DDC335D" w14:textId="77777777">
      <w:pPr>
        <w:jc w:val="both"/>
        <w:rPr>
          <w:rFonts w:ascii="Arial" w:hAnsi="Arial" w:cs="Arial"/>
        </w:rPr>
      </w:pPr>
    </w:p>
    <w:p w:rsidR="00FD2CE5" w:rsidP="00FD2CE5" w:rsidRDefault="00FD2CE5" w14:paraId="53AB27F0" w14:textId="77777777">
      <w:pPr>
        <w:jc w:val="both"/>
        <w:rPr>
          <w:rFonts w:ascii="Arial" w:hAnsi="Arial" w:cs="Arial"/>
        </w:rPr>
      </w:pPr>
      <w:r>
        <w:rPr>
          <w:rFonts w:ascii="Arial" w:hAnsi="Arial" w:cs="Arial"/>
        </w:rPr>
        <w:t xml:space="preserve">Svjedoci: </w:t>
      </w:r>
      <w:r w:rsidR="004538CD">
        <w:rPr>
          <w:rFonts w:ascii="Arial" w:hAnsi="Arial" w:cs="Arial"/>
        </w:rPr>
        <w:t>Stipan Đonlić, Mate Babić, Jure Babić</w:t>
      </w:r>
    </w:p>
    <w:p w:rsidR="00FD2CE5" w:rsidP="00FD2CE5" w:rsidRDefault="00FD2CE5" w14:paraId="68280205" w14:textId="77777777">
      <w:pPr>
        <w:jc w:val="both"/>
        <w:rPr>
          <w:rFonts w:ascii="Arial" w:hAnsi="Arial" w:cs="Arial"/>
        </w:rPr>
      </w:pPr>
    </w:p>
    <w:p w:rsidR="00FD2CE5" w:rsidP="00FD2CE5" w:rsidRDefault="00FD2CE5" w14:paraId="61E25FDE" w14:textId="77777777">
      <w:pPr>
        <w:jc w:val="both"/>
        <w:rPr>
          <w:rFonts w:ascii="Arial" w:hAnsi="Arial" w:cs="Arial"/>
        </w:rPr>
      </w:pPr>
      <w:r>
        <w:rPr>
          <w:rFonts w:ascii="Arial" w:hAnsi="Arial" w:cs="Arial"/>
        </w:rPr>
        <w:t>Konstatira se da je pristupio mjernik vještak Dušan Biuk,   te se isti upozorava po zakonu.</w:t>
      </w:r>
    </w:p>
    <w:p w:rsidR="00FD2CE5" w:rsidP="00FD2CE5" w:rsidRDefault="00FD2CE5" w14:paraId="4484B09F" w14:textId="77777777">
      <w:pPr>
        <w:jc w:val="both"/>
        <w:rPr>
          <w:rFonts w:ascii="Arial" w:hAnsi="Arial" w:cs="Arial"/>
        </w:rPr>
      </w:pPr>
    </w:p>
    <w:p w:rsidR="00FD2CE5" w:rsidP="00FD2CE5" w:rsidRDefault="00FD2CE5" w14:paraId="3178AFF6" w14:textId="77777777">
      <w:pPr>
        <w:jc w:val="both"/>
        <w:rPr>
          <w:rFonts w:ascii="Arial" w:hAnsi="Arial" w:cs="Arial"/>
        </w:rPr>
      </w:pPr>
      <w:r>
        <w:rPr>
          <w:rFonts w:ascii="Arial" w:hAnsi="Arial" w:cs="Arial"/>
        </w:rPr>
        <w:t>Poziva se  tužitelj da pokaže predmetne nekretnine</w:t>
      </w:r>
      <w:r w:rsidR="00455D28">
        <w:rPr>
          <w:rFonts w:ascii="Arial" w:hAnsi="Arial" w:cs="Arial"/>
        </w:rPr>
        <w:t>,</w:t>
      </w:r>
      <w:r>
        <w:rPr>
          <w:rFonts w:ascii="Arial" w:hAnsi="Arial" w:cs="Arial"/>
        </w:rPr>
        <w:t xml:space="preserve"> te se nakon  njegovog pokazivanja konstatira da se radi o nekretninama lociranim u mjestu</w:t>
      </w:r>
      <w:r w:rsidR="00455D28">
        <w:rPr>
          <w:rFonts w:ascii="Arial" w:hAnsi="Arial" w:cs="Arial"/>
        </w:rPr>
        <w:t xml:space="preserve"> </w:t>
      </w:r>
      <w:r w:rsidR="004538CD">
        <w:rPr>
          <w:rFonts w:ascii="Arial" w:hAnsi="Arial" w:cs="Arial"/>
        </w:rPr>
        <w:t>Voštane, koje u naravi predstavljaju kamenu kuću i dvorište</w:t>
      </w:r>
      <w:r w:rsidR="00F622E2">
        <w:rPr>
          <w:rFonts w:ascii="Arial" w:hAnsi="Arial" w:cs="Arial"/>
        </w:rPr>
        <w:t xml:space="preserve">. </w:t>
      </w:r>
    </w:p>
    <w:p w:rsidR="00455D28" w:rsidP="00FD2CE5" w:rsidRDefault="00455D28" w14:paraId="7E032EEE" w14:textId="77777777">
      <w:pPr>
        <w:jc w:val="both"/>
        <w:rPr>
          <w:rFonts w:ascii="Arial" w:hAnsi="Arial" w:cs="Arial"/>
        </w:rPr>
      </w:pPr>
    </w:p>
    <w:p w:rsidR="00FD2CE5" w:rsidP="00FD2CE5" w:rsidRDefault="00FD2CE5" w14:paraId="5B2C5400" w14:textId="77777777">
      <w:pPr>
        <w:jc w:val="both"/>
        <w:rPr>
          <w:rFonts w:ascii="Arial" w:hAnsi="Arial" w:cs="Arial"/>
        </w:rPr>
      </w:pPr>
      <w:r>
        <w:rPr>
          <w:rFonts w:ascii="Arial" w:hAnsi="Arial" w:cs="Arial"/>
        </w:rPr>
        <w:t>Mjernik vještak pozvan da id</w:t>
      </w:r>
      <w:r w:rsidR="00455D28">
        <w:rPr>
          <w:rFonts w:ascii="Arial" w:hAnsi="Arial" w:cs="Arial"/>
        </w:rPr>
        <w:t>entificira  predmetne nekretnine izjavi da se radi o :</w:t>
      </w:r>
    </w:p>
    <w:p w:rsidR="00FD2CE5" w:rsidP="00FD2CE5" w:rsidRDefault="00FD2CE5" w14:paraId="4E9F616F" w14:textId="77777777">
      <w:pPr>
        <w:jc w:val="both"/>
        <w:rPr>
          <w:rFonts w:ascii="Arial" w:hAnsi="Arial" w:cs="Arial"/>
        </w:rPr>
      </w:pPr>
    </w:p>
    <w:p w:rsidR="00455D28" w:rsidP="004538CD" w:rsidRDefault="00F622E2" w14:paraId="5369CC92" w14:textId="77777777">
      <w:pPr>
        <w:pStyle w:val="Odlomakpopisa"/>
        <w:numPr>
          <w:ilvl w:val="0"/>
          <w:numId w:val="6"/>
        </w:numPr>
        <w:jc w:val="both"/>
        <w:rPr>
          <w:rFonts w:ascii="Arial" w:hAnsi="Arial" w:cs="Arial"/>
        </w:rPr>
      </w:pPr>
      <w:r>
        <w:rPr>
          <w:rFonts w:ascii="Arial" w:hAnsi="Arial" w:cs="Arial"/>
        </w:rPr>
        <w:t xml:space="preserve">novoformiranoj č.zem. </w:t>
      </w:r>
      <w:r w:rsidR="004538CD">
        <w:rPr>
          <w:rFonts w:ascii="Arial" w:hAnsi="Arial" w:cs="Arial"/>
        </w:rPr>
        <w:t xml:space="preserve">1929/5, nastala od dijela č.zem. 1929/1, </w:t>
      </w:r>
    </w:p>
    <w:p w:rsidR="004538CD" w:rsidP="004538CD" w:rsidRDefault="004538CD" w14:paraId="1CD9D070" w14:textId="77777777">
      <w:pPr>
        <w:pStyle w:val="Odlomakpopisa"/>
        <w:numPr>
          <w:ilvl w:val="0"/>
          <w:numId w:val="6"/>
        </w:numPr>
        <w:jc w:val="both"/>
        <w:rPr>
          <w:rFonts w:ascii="Arial" w:hAnsi="Arial" w:cs="Arial"/>
        </w:rPr>
      </w:pPr>
      <w:r>
        <w:rPr>
          <w:rFonts w:ascii="Arial" w:hAnsi="Arial" w:cs="Arial"/>
        </w:rPr>
        <w:t xml:space="preserve">novoformiranoj č.zem. 942/3, nastala od dijela č.zem. 942/2, </w:t>
      </w:r>
    </w:p>
    <w:p w:rsidR="004538CD" w:rsidP="004538CD" w:rsidRDefault="004538CD" w14:paraId="6B1E1288" w14:textId="77777777">
      <w:pPr>
        <w:pStyle w:val="Odlomakpopisa"/>
        <w:numPr>
          <w:ilvl w:val="0"/>
          <w:numId w:val="6"/>
        </w:numPr>
        <w:jc w:val="both"/>
        <w:rPr>
          <w:rFonts w:ascii="Arial" w:hAnsi="Arial" w:cs="Arial"/>
        </w:rPr>
      </w:pPr>
      <w:r>
        <w:rPr>
          <w:rFonts w:ascii="Arial" w:hAnsi="Arial" w:cs="Arial"/>
        </w:rPr>
        <w:t>č. zgr. 134, sve K.O. Voštane.</w:t>
      </w:r>
    </w:p>
    <w:p w:rsidRPr="00455D28" w:rsidR="004538CD" w:rsidP="004538CD" w:rsidRDefault="004538CD" w14:paraId="7BB9CDEF" w14:textId="77777777">
      <w:pPr>
        <w:pStyle w:val="Odlomakpopisa"/>
        <w:numPr>
          <w:ilvl w:val="0"/>
          <w:numId w:val="6"/>
        </w:numPr>
        <w:jc w:val="both"/>
        <w:rPr>
          <w:rFonts w:ascii="Arial" w:hAnsi="Arial" w:cs="Arial"/>
        </w:rPr>
      </w:pPr>
    </w:p>
    <w:p w:rsidR="00FD2CE5" w:rsidP="00FD2CE5" w:rsidRDefault="00FD2CE5" w14:paraId="221E44A2" w14:textId="77777777">
      <w:pPr>
        <w:jc w:val="both"/>
        <w:rPr>
          <w:rFonts w:ascii="Arial" w:hAnsi="Arial" w:cs="Arial"/>
        </w:rPr>
      </w:pPr>
      <w:r>
        <w:rPr>
          <w:rFonts w:ascii="Arial" w:hAnsi="Arial" w:cs="Arial"/>
        </w:rPr>
        <w:t>Sudac donosi</w:t>
      </w:r>
    </w:p>
    <w:p w:rsidR="00FD2CE5" w:rsidP="00FD2CE5" w:rsidRDefault="00FD2CE5" w14:paraId="7E3BC999" w14:textId="77777777">
      <w:pPr>
        <w:jc w:val="both"/>
        <w:rPr>
          <w:rFonts w:ascii="Arial" w:hAnsi="Arial" w:cs="Arial"/>
        </w:rPr>
      </w:pPr>
      <w:r>
        <w:rPr>
          <w:rFonts w:ascii="Arial" w:hAnsi="Arial" w:cs="Arial"/>
        </w:rPr>
        <w:t xml:space="preserve">                                           r j e š e n j e</w:t>
      </w:r>
    </w:p>
    <w:p w:rsidR="00FD2CE5" w:rsidP="00FD2CE5" w:rsidRDefault="00FD2CE5" w14:paraId="56B1EF1D" w14:textId="77777777">
      <w:pPr>
        <w:jc w:val="both"/>
        <w:rPr>
          <w:rFonts w:ascii="Arial" w:hAnsi="Arial" w:cs="Arial"/>
        </w:rPr>
      </w:pPr>
    </w:p>
    <w:p w:rsidR="00FD2CE5" w:rsidP="00FD2CE5" w:rsidRDefault="00FD2CE5" w14:paraId="032F012F" w14:textId="77777777">
      <w:pPr>
        <w:jc w:val="both"/>
        <w:rPr>
          <w:rFonts w:ascii="Arial" w:hAnsi="Arial" w:cs="Arial"/>
        </w:rPr>
      </w:pPr>
      <w:r>
        <w:rPr>
          <w:rFonts w:ascii="Arial" w:hAnsi="Arial" w:cs="Arial"/>
        </w:rPr>
        <w:t>Izvest će se dokaz saslušanjem svjedoka.</w:t>
      </w:r>
    </w:p>
    <w:p w:rsidR="00FD2CE5" w:rsidP="00FD2CE5" w:rsidRDefault="00FD2CE5" w14:paraId="3D4D0CCA" w14:textId="77777777">
      <w:pPr>
        <w:jc w:val="both"/>
        <w:rPr>
          <w:rFonts w:ascii="Arial" w:hAnsi="Arial" w:cs="Arial"/>
        </w:rPr>
      </w:pPr>
    </w:p>
    <w:p w:rsidR="00FD2CE5" w:rsidP="00FD2CE5" w:rsidRDefault="00FD2CE5" w14:paraId="4FF07B60" w14:textId="77777777">
      <w:pPr>
        <w:jc w:val="both"/>
        <w:rPr>
          <w:rFonts w:ascii="Arial" w:hAnsi="Arial" w:cs="Arial"/>
        </w:rPr>
      </w:pPr>
      <w:r>
        <w:rPr>
          <w:rFonts w:ascii="Arial" w:hAnsi="Arial" w:cs="Arial"/>
        </w:rPr>
        <w:t xml:space="preserve">                                      SVJEDOK: </w:t>
      </w:r>
      <w:r w:rsidR="00455D28">
        <w:rPr>
          <w:rFonts w:ascii="Arial" w:hAnsi="Arial" w:cs="Arial"/>
        </w:rPr>
        <w:t xml:space="preserve"> </w:t>
      </w:r>
      <w:r w:rsidR="004538CD">
        <w:rPr>
          <w:rFonts w:ascii="Arial" w:hAnsi="Arial" w:cs="Arial"/>
        </w:rPr>
        <w:t xml:space="preserve">Stipan Đonlić p. Ante, iz Voštana, </w:t>
      </w:r>
      <w:r w:rsidR="00F622E2">
        <w:rPr>
          <w:rFonts w:ascii="Arial" w:hAnsi="Arial" w:cs="Arial"/>
        </w:rPr>
        <w:t xml:space="preserve">  </w:t>
      </w:r>
      <w:r w:rsidR="00455D28">
        <w:rPr>
          <w:rFonts w:ascii="Arial" w:hAnsi="Arial" w:cs="Arial"/>
        </w:rPr>
        <w:t xml:space="preserve"> </w:t>
      </w:r>
    </w:p>
    <w:p w:rsidR="00FD2CE5" w:rsidP="00FD2CE5" w:rsidRDefault="00FD2CE5" w14:paraId="57B9E21F" w14:textId="77777777">
      <w:pPr>
        <w:jc w:val="both"/>
        <w:rPr>
          <w:rFonts w:ascii="Arial" w:hAnsi="Arial" w:cs="Arial"/>
        </w:rPr>
      </w:pPr>
      <w:r>
        <w:rPr>
          <w:rFonts w:ascii="Arial" w:hAnsi="Arial" w:cs="Arial"/>
        </w:rPr>
        <w:t xml:space="preserve">                                                         </w:t>
      </w:r>
      <w:r w:rsidR="00455D28">
        <w:rPr>
          <w:rFonts w:ascii="Arial" w:hAnsi="Arial" w:cs="Arial"/>
        </w:rPr>
        <w:t xml:space="preserve">od </w:t>
      </w:r>
      <w:r w:rsidR="004538CD">
        <w:rPr>
          <w:rFonts w:ascii="Arial" w:hAnsi="Arial" w:cs="Arial"/>
        </w:rPr>
        <w:t>66</w:t>
      </w:r>
      <w:r w:rsidR="00F622E2">
        <w:rPr>
          <w:rFonts w:ascii="Arial" w:hAnsi="Arial" w:cs="Arial"/>
        </w:rPr>
        <w:t xml:space="preserve">.g., </w:t>
      </w:r>
      <w:r w:rsidR="004538CD">
        <w:rPr>
          <w:rFonts w:ascii="Arial" w:hAnsi="Arial" w:cs="Arial"/>
        </w:rPr>
        <w:t>umirovljenik</w:t>
      </w:r>
      <w:r w:rsidR="00F622E2">
        <w:rPr>
          <w:rFonts w:ascii="Arial" w:hAnsi="Arial" w:cs="Arial"/>
        </w:rPr>
        <w:t>,</w:t>
      </w:r>
      <w:r w:rsidR="00455D28">
        <w:rPr>
          <w:rFonts w:ascii="Arial" w:hAnsi="Arial" w:cs="Arial"/>
        </w:rPr>
        <w:t xml:space="preserve"> </w:t>
      </w:r>
      <w:r w:rsidR="004538CD">
        <w:rPr>
          <w:rFonts w:ascii="Arial" w:hAnsi="Arial" w:cs="Arial"/>
        </w:rPr>
        <w:t>nesrodan</w:t>
      </w:r>
      <w:r>
        <w:rPr>
          <w:rFonts w:ascii="Arial" w:hAnsi="Arial" w:cs="Arial"/>
        </w:rPr>
        <w:t xml:space="preserve">, </w:t>
      </w:r>
    </w:p>
    <w:p w:rsidR="00FD2CE5" w:rsidP="00FD2CE5" w:rsidRDefault="00FD2CE5" w14:paraId="1124ADB6" w14:textId="77777777">
      <w:pPr>
        <w:jc w:val="both"/>
        <w:rPr>
          <w:rFonts w:ascii="Arial" w:hAnsi="Arial" w:cs="Arial"/>
        </w:rPr>
      </w:pPr>
      <w:r>
        <w:rPr>
          <w:rFonts w:ascii="Arial" w:hAnsi="Arial" w:cs="Arial"/>
        </w:rPr>
        <w:t xml:space="preserve">                                                         upozoren</w:t>
      </w:r>
      <w:r w:rsidR="00F622E2">
        <w:rPr>
          <w:rFonts w:ascii="Arial" w:hAnsi="Arial" w:cs="Arial"/>
        </w:rPr>
        <w:t>a</w:t>
      </w:r>
      <w:r>
        <w:rPr>
          <w:rFonts w:ascii="Arial" w:hAnsi="Arial" w:cs="Arial"/>
        </w:rPr>
        <w:t xml:space="preserve"> po zakonu, upitan</w:t>
      </w:r>
      <w:r w:rsidR="00F622E2">
        <w:rPr>
          <w:rFonts w:ascii="Arial" w:hAnsi="Arial" w:cs="Arial"/>
        </w:rPr>
        <w:t>a</w:t>
      </w:r>
      <w:r>
        <w:rPr>
          <w:rFonts w:ascii="Arial" w:hAnsi="Arial" w:cs="Arial"/>
        </w:rPr>
        <w:t xml:space="preserve"> izjavi:</w:t>
      </w:r>
    </w:p>
    <w:p w:rsidR="00FD2CE5" w:rsidP="00FD2CE5" w:rsidRDefault="00FD2CE5" w14:paraId="4728C88D" w14:textId="77777777">
      <w:pPr>
        <w:jc w:val="both"/>
        <w:rPr>
          <w:rFonts w:ascii="Arial" w:hAnsi="Arial" w:cs="Arial"/>
        </w:rPr>
      </w:pPr>
    </w:p>
    <w:p w:rsidR="00F622E2" w:rsidP="00FD2CE5" w:rsidRDefault="004538CD" w14:paraId="02A2B439" w14:textId="77777777">
      <w:pPr>
        <w:jc w:val="both"/>
        <w:rPr>
          <w:rFonts w:ascii="Arial" w:hAnsi="Arial" w:cs="Arial"/>
        </w:rPr>
      </w:pPr>
      <w:r>
        <w:rPr>
          <w:rFonts w:ascii="Arial" w:hAnsi="Arial" w:cs="Arial"/>
        </w:rPr>
        <w:t xml:space="preserve">Radi se o nekretninama koje su starina Mate Babića od preko 100 godina i koji je iste prodao tužitelju. Treće osobe nisu polagale pravo na iste, niti je bilo problema u korištenju. </w:t>
      </w:r>
    </w:p>
    <w:p w:rsidR="00F622E2" w:rsidP="00FD2CE5" w:rsidRDefault="00F622E2" w14:paraId="36E8B0DF" w14:textId="77777777">
      <w:pPr>
        <w:jc w:val="both"/>
        <w:rPr>
          <w:rFonts w:ascii="Arial" w:hAnsi="Arial" w:cs="Arial"/>
        </w:rPr>
      </w:pPr>
    </w:p>
    <w:p w:rsidR="00F622E2" w:rsidP="00FD2CE5" w:rsidRDefault="00F622E2" w14:paraId="17D61D67" w14:textId="77777777">
      <w:pPr>
        <w:jc w:val="both"/>
        <w:rPr>
          <w:rFonts w:ascii="Arial" w:hAnsi="Arial" w:cs="Arial"/>
        </w:rPr>
      </w:pPr>
    </w:p>
    <w:p w:rsidR="004538CD" w:rsidP="00FD2CE5" w:rsidRDefault="004538CD" w14:paraId="0C32C05A" w14:textId="77777777">
      <w:pPr>
        <w:jc w:val="both"/>
        <w:rPr>
          <w:rFonts w:ascii="Arial" w:hAnsi="Arial" w:cs="Arial"/>
        </w:rPr>
      </w:pPr>
    </w:p>
    <w:p w:rsidR="004538CD" w:rsidP="00FD2CE5" w:rsidRDefault="004538CD" w14:paraId="1209FE8F" w14:textId="77777777">
      <w:pPr>
        <w:jc w:val="both"/>
        <w:rPr>
          <w:rFonts w:ascii="Arial" w:hAnsi="Arial" w:cs="Arial"/>
        </w:rPr>
      </w:pPr>
    </w:p>
    <w:p w:rsidR="004538CD" w:rsidP="00FD2CE5" w:rsidRDefault="004538CD" w14:paraId="247780D4" w14:textId="77777777">
      <w:pPr>
        <w:jc w:val="both"/>
        <w:rPr>
          <w:rFonts w:ascii="Arial" w:hAnsi="Arial" w:cs="Arial"/>
        </w:rPr>
      </w:pPr>
    </w:p>
    <w:p w:rsidR="00FD2CE5" w:rsidP="00FD2CE5" w:rsidRDefault="00FD2CE5" w14:paraId="1796066E" w14:textId="77777777">
      <w:pPr>
        <w:jc w:val="both"/>
        <w:rPr>
          <w:rFonts w:ascii="Arial" w:hAnsi="Arial" w:cs="Arial"/>
        </w:rPr>
      </w:pPr>
      <w:r>
        <w:rPr>
          <w:rFonts w:ascii="Arial" w:hAnsi="Arial" w:cs="Arial"/>
        </w:rPr>
        <w:t xml:space="preserve">Pitanja nema.                                                                                                       </w:t>
      </w:r>
    </w:p>
    <w:p w:rsidR="00FD2CE5" w:rsidP="00FD2CE5" w:rsidRDefault="00FD2CE5" w14:paraId="71817363" w14:textId="77777777">
      <w:pPr>
        <w:jc w:val="both"/>
        <w:rPr>
          <w:rFonts w:ascii="Arial" w:hAnsi="Arial" w:cs="Arial"/>
        </w:rPr>
      </w:pPr>
      <w:r>
        <w:rPr>
          <w:rFonts w:ascii="Arial" w:hAnsi="Arial" w:cs="Arial"/>
        </w:rPr>
        <w:t xml:space="preserve">Svjedok trošak ne traži.                                            </w:t>
      </w:r>
    </w:p>
    <w:p w:rsidR="00FD2CE5" w:rsidP="00FD2CE5" w:rsidRDefault="00FD2CE5" w14:paraId="0E349D78" w14:textId="77777777">
      <w:pPr>
        <w:jc w:val="both"/>
        <w:rPr>
          <w:rFonts w:ascii="Arial" w:hAnsi="Arial" w:cs="Arial"/>
        </w:rPr>
      </w:pPr>
      <w:r>
        <w:rPr>
          <w:rFonts w:ascii="Arial" w:hAnsi="Arial" w:cs="Arial"/>
        </w:rPr>
        <w:t xml:space="preserve">                                            SVJEDOK: </w:t>
      </w:r>
      <w:r w:rsidR="004538CD">
        <w:rPr>
          <w:rFonts w:ascii="Arial" w:hAnsi="Arial" w:cs="Arial"/>
        </w:rPr>
        <w:t>Mate Babić p. Petra, iz Voštana,</w:t>
      </w:r>
    </w:p>
    <w:p w:rsidR="00FD2CE5" w:rsidP="00FD2CE5" w:rsidRDefault="00FD2CE5" w14:paraId="1389CBDB" w14:textId="77777777">
      <w:pPr>
        <w:jc w:val="both"/>
        <w:rPr>
          <w:rFonts w:ascii="Arial" w:hAnsi="Arial" w:cs="Arial"/>
        </w:rPr>
      </w:pPr>
      <w:r>
        <w:rPr>
          <w:rFonts w:ascii="Arial" w:hAnsi="Arial" w:cs="Arial"/>
        </w:rPr>
        <w:t xml:space="preserve">                                  </w:t>
      </w:r>
      <w:r w:rsidR="00455D28">
        <w:rPr>
          <w:rFonts w:ascii="Arial" w:hAnsi="Arial" w:cs="Arial"/>
        </w:rPr>
        <w:t xml:space="preserve">                            od </w:t>
      </w:r>
      <w:r w:rsidR="004538CD">
        <w:rPr>
          <w:rFonts w:ascii="Arial" w:hAnsi="Arial" w:cs="Arial"/>
        </w:rPr>
        <w:t>69</w:t>
      </w:r>
      <w:r w:rsidR="00455D28">
        <w:rPr>
          <w:rFonts w:ascii="Arial" w:hAnsi="Arial" w:cs="Arial"/>
        </w:rPr>
        <w:t xml:space="preserve">.g., </w:t>
      </w:r>
      <w:r w:rsidR="004538CD">
        <w:rPr>
          <w:rFonts w:ascii="Arial" w:hAnsi="Arial" w:cs="Arial"/>
        </w:rPr>
        <w:t>umirovljenik, nesrodan</w:t>
      </w:r>
      <w:r w:rsidR="00455D28">
        <w:rPr>
          <w:rFonts w:ascii="Arial" w:hAnsi="Arial" w:cs="Arial"/>
        </w:rPr>
        <w:t xml:space="preserve">, </w:t>
      </w:r>
    </w:p>
    <w:p w:rsidR="00FD2CE5" w:rsidP="00FD2CE5" w:rsidRDefault="00FD2CE5" w14:paraId="285E3A12" w14:textId="77777777">
      <w:pPr>
        <w:jc w:val="both"/>
        <w:rPr>
          <w:rFonts w:ascii="Arial" w:hAnsi="Arial" w:cs="Arial"/>
        </w:rPr>
      </w:pPr>
      <w:r>
        <w:rPr>
          <w:rFonts w:ascii="Arial" w:hAnsi="Arial" w:cs="Arial"/>
        </w:rPr>
        <w:t xml:space="preserve">                                                              upozoren po zakonu,  upitan izjavi:</w:t>
      </w:r>
    </w:p>
    <w:p w:rsidR="00FD2CE5" w:rsidP="00FD2CE5" w:rsidRDefault="00FD2CE5" w14:paraId="41E69024" w14:textId="77777777">
      <w:pPr>
        <w:jc w:val="both"/>
      </w:pPr>
    </w:p>
    <w:p w:rsidR="00950B58" w:rsidP="00FD2CE5" w:rsidRDefault="004538CD" w14:paraId="4534997B" w14:textId="3DDC67BA">
      <w:pPr>
        <w:jc w:val="both"/>
        <w:rPr>
          <w:rFonts w:ascii="Arial" w:hAnsi="Arial" w:cs="Arial"/>
        </w:rPr>
      </w:pPr>
      <w:r>
        <w:rPr>
          <w:rFonts w:ascii="Arial" w:hAnsi="Arial" w:cs="Arial"/>
        </w:rPr>
        <w:t>Radi se o mojoj starini od preko 100 godina. U kući sam ja živio i  ist</w:t>
      </w:r>
      <w:r w:rsidR="004014A9">
        <w:rPr>
          <w:rFonts w:ascii="Arial" w:hAnsi="Arial" w:cs="Arial"/>
        </w:rPr>
        <w:t>u</w:t>
      </w:r>
      <w:r>
        <w:rPr>
          <w:rFonts w:ascii="Arial" w:hAnsi="Arial" w:cs="Arial"/>
        </w:rPr>
        <w:t xml:space="preserve"> sam prodao tužitelju. </w:t>
      </w:r>
    </w:p>
    <w:p w:rsidR="00950B58" w:rsidP="00FD2CE5" w:rsidRDefault="00950B58" w14:paraId="0DF0ECD0" w14:textId="77777777">
      <w:pPr>
        <w:jc w:val="both"/>
        <w:rPr>
          <w:rFonts w:ascii="Arial" w:hAnsi="Arial" w:cs="Arial"/>
        </w:rPr>
      </w:pPr>
    </w:p>
    <w:p w:rsidR="00FD2CE5" w:rsidP="00FD2CE5" w:rsidRDefault="00FD2CE5" w14:paraId="6EB994F7" w14:textId="77777777">
      <w:pPr>
        <w:jc w:val="both"/>
        <w:rPr>
          <w:rFonts w:ascii="Arial" w:hAnsi="Arial" w:cs="Arial"/>
        </w:rPr>
      </w:pPr>
      <w:r>
        <w:rPr>
          <w:rFonts w:ascii="Arial" w:hAnsi="Arial" w:cs="Arial"/>
        </w:rPr>
        <w:t xml:space="preserve">Pitanja nema.                                                                </w:t>
      </w:r>
    </w:p>
    <w:p w:rsidR="00455D28" w:rsidP="00FD2CE5" w:rsidRDefault="00455D28" w14:paraId="6094CAC7" w14:textId="77777777">
      <w:pPr>
        <w:jc w:val="both"/>
        <w:rPr>
          <w:rFonts w:ascii="Arial" w:hAnsi="Arial" w:cs="Arial"/>
        </w:rPr>
      </w:pPr>
      <w:r>
        <w:rPr>
          <w:rFonts w:ascii="Arial" w:hAnsi="Arial" w:cs="Arial"/>
        </w:rPr>
        <w:t xml:space="preserve">Svjedok trošak ne traži. </w:t>
      </w:r>
    </w:p>
    <w:p w:rsidR="00FD2CE5" w:rsidP="00FD2CE5" w:rsidRDefault="00FD2CE5" w14:paraId="473428A8" w14:textId="77777777">
      <w:pPr>
        <w:jc w:val="both"/>
        <w:rPr>
          <w:rFonts w:ascii="Arial" w:hAnsi="Arial" w:cs="Arial"/>
        </w:rPr>
      </w:pPr>
    </w:p>
    <w:p w:rsidR="00950B58" w:rsidP="00FD2CE5" w:rsidRDefault="00950B58" w14:paraId="3708923E" w14:textId="77777777">
      <w:pPr>
        <w:jc w:val="both"/>
        <w:rPr>
          <w:rFonts w:ascii="Arial" w:hAnsi="Arial" w:cs="Arial"/>
        </w:rPr>
      </w:pPr>
      <w:r>
        <w:rPr>
          <w:rFonts w:ascii="Arial" w:hAnsi="Arial" w:cs="Arial"/>
        </w:rPr>
        <w:t xml:space="preserve">                                            SVJEDOK: </w:t>
      </w:r>
      <w:r w:rsidR="004538CD">
        <w:rPr>
          <w:rFonts w:ascii="Arial" w:hAnsi="Arial" w:cs="Arial"/>
        </w:rPr>
        <w:t xml:space="preserve">Jure Babić p. Ivana, iz Trilja, </w:t>
      </w:r>
    </w:p>
    <w:p w:rsidR="00950B58" w:rsidP="00FD2CE5" w:rsidRDefault="00950B58" w14:paraId="5EDF2CDD" w14:textId="77777777">
      <w:pPr>
        <w:jc w:val="both"/>
        <w:rPr>
          <w:rFonts w:ascii="Arial" w:hAnsi="Arial" w:cs="Arial"/>
        </w:rPr>
      </w:pPr>
      <w:r>
        <w:rPr>
          <w:rFonts w:ascii="Arial" w:hAnsi="Arial" w:cs="Arial"/>
        </w:rPr>
        <w:t xml:space="preserve">                                   </w:t>
      </w:r>
      <w:r w:rsidR="004538CD">
        <w:rPr>
          <w:rFonts w:ascii="Arial" w:hAnsi="Arial" w:cs="Arial"/>
        </w:rPr>
        <w:t xml:space="preserve">                           od 66</w:t>
      </w:r>
      <w:r>
        <w:rPr>
          <w:rFonts w:ascii="Arial" w:hAnsi="Arial" w:cs="Arial"/>
        </w:rPr>
        <w:t xml:space="preserve">.g., </w:t>
      </w:r>
      <w:r w:rsidR="004538CD">
        <w:rPr>
          <w:rFonts w:ascii="Arial" w:hAnsi="Arial" w:cs="Arial"/>
        </w:rPr>
        <w:t>mesar, nesrodan</w:t>
      </w:r>
      <w:r>
        <w:rPr>
          <w:rFonts w:ascii="Arial" w:hAnsi="Arial" w:cs="Arial"/>
        </w:rPr>
        <w:t>,</w:t>
      </w:r>
    </w:p>
    <w:p w:rsidR="00950B58" w:rsidP="00FD2CE5" w:rsidRDefault="00950B58" w14:paraId="32C8FA0B" w14:textId="77777777">
      <w:pPr>
        <w:jc w:val="both"/>
        <w:rPr>
          <w:rFonts w:ascii="Arial" w:hAnsi="Arial" w:cs="Arial"/>
        </w:rPr>
      </w:pPr>
      <w:r>
        <w:rPr>
          <w:rFonts w:ascii="Arial" w:hAnsi="Arial" w:cs="Arial"/>
        </w:rPr>
        <w:t xml:space="preserve">                                                              upozoren po zakonu, upitan izjavi:</w:t>
      </w:r>
    </w:p>
    <w:p w:rsidR="00950B58" w:rsidP="00FD2CE5" w:rsidRDefault="00950B58" w14:paraId="632D5714" w14:textId="77777777">
      <w:pPr>
        <w:jc w:val="both"/>
        <w:rPr>
          <w:rFonts w:ascii="Arial" w:hAnsi="Arial" w:cs="Arial"/>
        </w:rPr>
      </w:pPr>
    </w:p>
    <w:p w:rsidR="00950B58" w:rsidP="00FD2CE5" w:rsidRDefault="00950B58" w14:paraId="5D72875C" w14:textId="77777777">
      <w:pPr>
        <w:jc w:val="both"/>
        <w:rPr>
          <w:rFonts w:ascii="Arial" w:hAnsi="Arial" w:cs="Arial"/>
        </w:rPr>
      </w:pPr>
      <w:r>
        <w:rPr>
          <w:rFonts w:ascii="Arial" w:hAnsi="Arial" w:cs="Arial"/>
        </w:rPr>
        <w:t xml:space="preserve">Konstatira se da izjavljuje identično kao i ranije saslušani svjedoci. </w:t>
      </w:r>
    </w:p>
    <w:p w:rsidR="00950B58" w:rsidP="00FD2CE5" w:rsidRDefault="00950B58" w14:paraId="0DBFC03F" w14:textId="77777777">
      <w:pPr>
        <w:jc w:val="both"/>
        <w:rPr>
          <w:rFonts w:ascii="Arial" w:hAnsi="Arial" w:cs="Arial"/>
        </w:rPr>
      </w:pPr>
    </w:p>
    <w:p w:rsidR="00950B58" w:rsidP="00FD2CE5" w:rsidRDefault="00950B58" w14:paraId="103EF2FA" w14:textId="77777777">
      <w:pPr>
        <w:jc w:val="both"/>
        <w:rPr>
          <w:rFonts w:ascii="Arial" w:hAnsi="Arial" w:cs="Arial"/>
        </w:rPr>
      </w:pPr>
      <w:r>
        <w:rPr>
          <w:rFonts w:ascii="Arial" w:hAnsi="Arial" w:cs="Arial"/>
        </w:rPr>
        <w:t>Pitanja nema.</w:t>
      </w:r>
    </w:p>
    <w:p w:rsidR="00950B58" w:rsidP="00FD2CE5" w:rsidRDefault="00950B58" w14:paraId="59FC1C3D" w14:textId="77777777">
      <w:pPr>
        <w:jc w:val="both"/>
        <w:rPr>
          <w:rFonts w:ascii="Arial" w:hAnsi="Arial" w:cs="Arial"/>
        </w:rPr>
      </w:pPr>
      <w:r>
        <w:rPr>
          <w:rFonts w:ascii="Arial" w:hAnsi="Arial" w:cs="Arial"/>
        </w:rPr>
        <w:t xml:space="preserve">Svjedok trošak ne traži. </w:t>
      </w:r>
    </w:p>
    <w:p w:rsidR="00FD2CE5" w:rsidP="00455D28" w:rsidRDefault="00FD2CE5" w14:paraId="37D42B93" w14:textId="77777777">
      <w:pPr>
        <w:jc w:val="both"/>
        <w:rPr>
          <w:rFonts w:ascii="Arial" w:hAnsi="Arial" w:cs="Arial"/>
        </w:rPr>
      </w:pPr>
      <w:r>
        <w:rPr>
          <w:rFonts w:ascii="Arial" w:hAnsi="Arial" w:cs="Arial"/>
        </w:rPr>
        <w:t xml:space="preserve">                                       </w:t>
      </w:r>
    </w:p>
    <w:p w:rsidR="00FD2CE5" w:rsidP="00FD2CE5" w:rsidRDefault="00FD2CE5" w14:paraId="619870F4" w14:textId="77777777">
      <w:pPr>
        <w:jc w:val="both"/>
        <w:rPr>
          <w:rFonts w:ascii="Arial" w:hAnsi="Arial" w:cs="Arial"/>
        </w:rPr>
      </w:pPr>
      <w:r>
        <w:rPr>
          <w:rFonts w:ascii="Arial" w:hAnsi="Arial" w:cs="Arial"/>
        </w:rPr>
        <w:t>Sudac donosi</w:t>
      </w:r>
    </w:p>
    <w:p w:rsidR="00FD2CE5" w:rsidP="00FD2CE5" w:rsidRDefault="00FD2CE5" w14:paraId="30323694" w14:textId="77777777">
      <w:pPr>
        <w:jc w:val="both"/>
        <w:rPr>
          <w:rFonts w:ascii="Arial" w:hAnsi="Arial" w:cs="Arial"/>
        </w:rPr>
      </w:pPr>
      <w:r>
        <w:rPr>
          <w:rFonts w:ascii="Arial" w:hAnsi="Arial" w:cs="Arial"/>
        </w:rPr>
        <w:t xml:space="preserve">                                                       r j e š e n j e</w:t>
      </w:r>
    </w:p>
    <w:p w:rsidR="00FD2CE5" w:rsidP="00FD2CE5" w:rsidRDefault="00FD2CE5" w14:paraId="1164A1DD" w14:textId="77777777">
      <w:pPr>
        <w:jc w:val="both"/>
        <w:rPr>
          <w:rFonts w:ascii="Arial" w:hAnsi="Arial" w:cs="Arial"/>
        </w:rPr>
      </w:pPr>
    </w:p>
    <w:p w:rsidR="00FD2CE5" w:rsidP="00FD2CE5" w:rsidRDefault="00FD2CE5" w14:paraId="5CA24372" w14:textId="77777777">
      <w:pPr>
        <w:jc w:val="both"/>
        <w:rPr>
          <w:rFonts w:ascii="Arial" w:hAnsi="Arial" w:cs="Arial"/>
        </w:rPr>
      </w:pPr>
      <w:r>
        <w:rPr>
          <w:rFonts w:ascii="Arial" w:hAnsi="Arial" w:cs="Arial"/>
        </w:rPr>
        <w:t xml:space="preserve">Zapisnik će se dostaviti strankama. </w:t>
      </w:r>
    </w:p>
    <w:p w:rsidR="00FD2CE5" w:rsidP="00FD2CE5" w:rsidRDefault="00FD2CE5" w14:paraId="5802540A" w14:textId="77777777">
      <w:pPr>
        <w:jc w:val="both"/>
        <w:rPr>
          <w:rFonts w:ascii="Arial" w:hAnsi="Arial" w:cs="Arial"/>
        </w:rPr>
      </w:pPr>
    </w:p>
    <w:p w:rsidR="00FD2CE5" w:rsidP="00FD2CE5" w:rsidRDefault="00FD2CE5" w14:paraId="6C5EE57D" w14:textId="77777777">
      <w:pPr>
        <w:jc w:val="both"/>
        <w:rPr>
          <w:rFonts w:ascii="Arial" w:hAnsi="Arial" w:cs="Arial"/>
        </w:rPr>
      </w:pPr>
      <w:r>
        <w:rPr>
          <w:rFonts w:ascii="Arial" w:hAnsi="Arial" w:cs="Arial"/>
        </w:rPr>
        <w:t xml:space="preserve">   Dovršeno  u 13,00 sati.</w:t>
      </w:r>
    </w:p>
    <w:p w:rsidR="00FD2CE5" w:rsidP="00FD2CE5" w:rsidRDefault="00FD2CE5" w14:paraId="0F96CECB" w14:textId="77777777">
      <w:pPr>
        <w:jc w:val="both"/>
      </w:pPr>
    </w:p>
    <w:p w:rsidR="00FD2CE5" w:rsidP="00FD2CE5" w:rsidRDefault="00FD2CE5" w14:paraId="27880841" w14:textId="77777777">
      <w:pPr>
        <w:ind w:firstLine="708"/>
        <w:jc w:val="both"/>
        <w:rPr>
          <w:rFonts w:ascii="Arial" w:hAnsi="Arial" w:cs="Arial"/>
        </w:rPr>
      </w:pPr>
      <w:r>
        <w:rPr>
          <w:rFonts w:ascii="Arial" w:hAnsi="Arial" w:cs="Arial"/>
        </w:rPr>
        <w:t xml:space="preserve">                                         Jagoda Matić,v.r.         </w:t>
      </w:r>
      <w:r w:rsidR="004538CD">
        <w:rPr>
          <w:rFonts w:ascii="Arial" w:hAnsi="Arial" w:cs="Arial"/>
        </w:rPr>
        <w:t>Antonia Erdelez</w:t>
      </w:r>
      <w:r>
        <w:rPr>
          <w:rFonts w:ascii="Arial" w:hAnsi="Arial" w:cs="Arial"/>
        </w:rPr>
        <w:t>,v.r.</w:t>
      </w:r>
    </w:p>
    <w:p w:rsidR="00FD2CE5" w:rsidP="00FD2CE5" w:rsidRDefault="00FD2CE5" w14:paraId="28B17C88" w14:textId="77777777">
      <w:pPr>
        <w:ind w:firstLine="708"/>
        <w:jc w:val="both"/>
        <w:rPr>
          <w:rFonts w:ascii="Arial" w:hAnsi="Arial" w:cs="Arial"/>
        </w:rPr>
      </w:pPr>
      <w:r>
        <w:rPr>
          <w:rFonts w:ascii="Arial" w:hAnsi="Arial" w:cs="Arial"/>
        </w:rPr>
        <w:t xml:space="preserve">                                         Dragica Laco,v.r. </w:t>
      </w:r>
      <w:r>
        <w:rPr>
          <w:rFonts w:ascii="Arial" w:hAnsi="Arial" w:cs="Arial"/>
        </w:rPr>
        <w:tab/>
        <w:t xml:space="preserve">        </w:t>
      </w:r>
    </w:p>
    <w:p w:rsidR="00FD2CE5" w:rsidP="00FD2CE5" w:rsidRDefault="00FD2CE5" w14:paraId="3C033BDB" w14:textId="77777777">
      <w:pPr>
        <w:ind w:firstLine="708"/>
        <w:jc w:val="both"/>
        <w:rPr>
          <w:rFonts w:ascii="Arial" w:hAnsi="Arial" w:cs="Arial"/>
        </w:rPr>
      </w:pPr>
      <w:r>
        <w:rPr>
          <w:rFonts w:ascii="Arial" w:hAnsi="Arial" w:cs="Arial"/>
        </w:rPr>
        <w:t xml:space="preserve">                                         Dušan Biuk,v.r.</w:t>
      </w:r>
    </w:p>
    <w:p w:rsidR="00FD2CE5" w:rsidP="00FD2CE5" w:rsidRDefault="00FD2CE5" w14:paraId="631C2137" w14:textId="77777777">
      <w:pPr>
        <w:ind w:firstLine="708"/>
        <w:jc w:val="both"/>
        <w:rPr>
          <w:rFonts w:ascii="Arial" w:hAnsi="Arial" w:cs="Arial"/>
        </w:rPr>
      </w:pPr>
    </w:p>
    <w:p w:rsidR="00FD2CE5" w:rsidP="00FD2CE5" w:rsidRDefault="00FD2CE5" w14:paraId="493320F5" w14:textId="77777777">
      <w:pPr>
        <w:ind w:firstLine="708"/>
        <w:jc w:val="both"/>
        <w:rPr>
          <w:rFonts w:ascii="Arial" w:hAnsi="Arial" w:cs="Arial"/>
        </w:rPr>
      </w:pPr>
    </w:p>
    <w:p w:rsidR="00FD2CE5" w:rsidP="00FD2CE5" w:rsidRDefault="00FD2CE5" w14:paraId="49843903" w14:textId="77777777">
      <w:pPr>
        <w:ind w:firstLine="708"/>
        <w:jc w:val="both"/>
        <w:rPr>
          <w:rFonts w:ascii="Arial" w:hAnsi="Arial" w:cs="Arial"/>
        </w:rPr>
      </w:pPr>
      <w:r>
        <w:rPr>
          <w:rFonts w:ascii="Arial" w:hAnsi="Arial" w:cs="Arial"/>
        </w:rPr>
        <w:tab/>
        <w:t xml:space="preserve">  Suglasnost prijepisa s izvornikom ovjerava :  S U D A C :</w:t>
      </w:r>
    </w:p>
    <w:p w:rsidR="00FD2CE5" w:rsidP="00FD2CE5" w:rsidRDefault="00FD2CE5" w14:paraId="708BF20B" w14:textId="77777777">
      <w:pPr>
        <w:ind w:firstLine="708"/>
        <w:jc w:val="both"/>
        <w:rPr>
          <w:rFonts w:ascii="Arial" w:hAnsi="Arial" w:cs="Arial"/>
        </w:rPr>
      </w:pPr>
    </w:p>
    <w:p w:rsidR="00FD2CE5" w:rsidP="00FD2CE5" w:rsidRDefault="00FD2CE5" w14:paraId="43D1748D" w14:textId="77777777">
      <w:pPr>
        <w:ind w:firstLine="708"/>
        <w:jc w:val="both"/>
        <w:rPr>
          <w:rFonts w:ascii="Arial" w:hAnsi="Arial" w:cs="Arial"/>
        </w:rPr>
      </w:pPr>
      <w:r>
        <w:rPr>
          <w:rFonts w:ascii="Arial" w:hAnsi="Arial" w:cs="Arial"/>
        </w:rPr>
        <w:t xml:space="preserve">                                              </w:t>
      </w:r>
      <w:r w:rsidR="000D761A">
        <w:rPr>
          <w:rFonts w:ascii="Arial" w:hAnsi="Arial" w:cs="Arial"/>
        </w:rPr>
        <w:t xml:space="preserve">                        </w:t>
      </w:r>
      <w:r>
        <w:rPr>
          <w:rFonts w:ascii="Arial" w:hAnsi="Arial" w:cs="Arial"/>
        </w:rPr>
        <w:t xml:space="preserve">          Jagoda Matić</w:t>
      </w:r>
    </w:p>
    <w:p w:rsidR="00FD2CE5" w:rsidP="00FD2CE5" w:rsidRDefault="00FD2CE5" w14:paraId="55711612" w14:textId="77777777">
      <w:pPr>
        <w:rPr>
          <w:rFonts w:ascii="Arial" w:hAnsi="Arial" w:cs="Arial"/>
        </w:rPr>
      </w:pPr>
    </w:p>
    <w:p w:rsidRPr="00FD2CE5" w:rsidR="00E97429" w:rsidP="00FD2CE5" w:rsidRDefault="00E97429" w14:paraId="6E688A00" w14:textId="77777777"/>
    <w:sectPr w:rsidRPr="00FD2CE5" w:rsidR="00E97429" w:rsidSect="00E97429">
      <w:headerReference w:type="even" r:id="rId9"/>
      <w:headerReference w:type="default" r:id="rId10"/>
      <w:pgSz w:w="11906" w:h="16838"/>
      <w:pgMar w:top="1276" w:right="1417" w:bottom="1276" w:left="1417" w:header="708" w:footer="708" w:gutter="0"/>
      <w:cols w:space="708"/>
      <w:titlePg/>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AA0E98" w:rsidRDefault="00AA0E98" w14:paraId="35CF58A8" w14:textId="77777777">
      <w:r>
        <w:separator/>
      </w:r>
    </w:p>
  </w:endnote>
  <w:endnote w:type="continuationSeparator" w:id="0">
    <w:p w:rsidR="00AA0E98" w:rsidRDefault="00AA0E98" w14:paraId="15032C97"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ACFF"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AA0E98" w:rsidRDefault="00AA0E98" w14:paraId="33CC065A" w14:textId="77777777">
      <w:r>
        <w:separator/>
      </w:r>
    </w:p>
  </w:footnote>
  <w:footnote w:type="continuationSeparator" w:id="0">
    <w:p w:rsidR="00AA0E98" w:rsidRDefault="00AA0E98" w14:paraId="21FE4E7A"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4014A9" w:rsidP="00C51B65" w:rsidRDefault="00EA4FB4" w14:paraId="5F35AC00"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4014A9" w:rsidRDefault="004014A9" w14:paraId="29145BFC" w14:textId="77777777">
    <w:pPr>
      <w:pStyle w:val="Zaglavlje"/>
    </w:pPr>
  </w:p>
</w:hdr>
</file>

<file path=word/header2.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4014A9" w:rsidP="00C51B65" w:rsidRDefault="00EA4FB4" w14:paraId="2B2298B8"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0D761A">
      <w:rPr>
        <w:rStyle w:val="Brojstranice"/>
        <w:noProof/>
      </w:rPr>
      <w:t>2</w:t>
    </w:r>
    <w:r>
      <w:rPr>
        <w:rStyle w:val="Brojstranice"/>
      </w:rPr>
      <w:fldChar w:fldCharType="end"/>
    </w:r>
  </w:p>
  <w:p w:rsidR="004014A9" w:rsidRDefault="004014A9" w14:paraId="6949916D" w14:textId="77777777">
    <w:pPr>
      <w:pStyle w:val="Zaglavlje"/>
    </w:pP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848379C"/>
    <w:multiLevelType w:val="hybridMultilevel"/>
    <w:tmpl w:val="CC88FCC2"/>
    <w:lvl w:ilvl="0" w:tplc="05B0A5F2">
      <w:numFmt w:val="bullet"/>
      <w:lvlText w:val="-"/>
      <w:lvlJc w:val="left"/>
      <w:pPr>
        <w:ind w:left="1080" w:hanging="360"/>
      </w:pPr>
      <w:rPr>
        <w:rFonts w:hint="default" w:ascii="Arial" w:hAnsi="Arial" w:eastAsia="Times New Roman" w:cs="Arial"/>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1">
    <w:nsid w:val="28381607"/>
    <w:multiLevelType w:val="hybridMultilevel"/>
    <w:tmpl w:val="1A4634A8"/>
    <w:lvl w:ilvl="0" w:tplc="61F0950A">
      <w:numFmt w:val="bullet"/>
      <w:lvlText w:val="-"/>
      <w:lvlJc w:val="left"/>
      <w:pPr>
        <w:ind w:left="720" w:hanging="360"/>
      </w:pPr>
      <w:rPr>
        <w:rFonts w:hint="default" w:ascii="Arial" w:hAnsi="Arial" w:eastAsia="Times New Roman" w:cs="Arial"/>
      </w:rPr>
    </w:lvl>
    <w:lvl w:ilvl="1" w:tplc="041A0003">
      <w:start w:val="1"/>
      <w:numFmt w:val="bullet"/>
      <w:lvlText w:val="o"/>
      <w:lvlJc w:val="left"/>
      <w:pPr>
        <w:ind w:left="1440" w:hanging="360"/>
      </w:pPr>
      <w:rPr>
        <w:rFonts w:hint="default" w:ascii="Courier New" w:hAnsi="Courier New" w:cs="Courier New"/>
      </w:rPr>
    </w:lvl>
    <w:lvl w:ilvl="2" w:tplc="041A0005">
      <w:start w:val="1"/>
      <w:numFmt w:val="bullet"/>
      <w:lvlText w:val=""/>
      <w:lvlJc w:val="left"/>
      <w:pPr>
        <w:ind w:left="2160" w:hanging="360"/>
      </w:pPr>
      <w:rPr>
        <w:rFonts w:hint="default" w:ascii="Wingdings" w:hAnsi="Wingdings"/>
      </w:rPr>
    </w:lvl>
    <w:lvl w:ilvl="3" w:tplc="041A0001">
      <w:start w:val="1"/>
      <w:numFmt w:val="bullet"/>
      <w:lvlText w:val=""/>
      <w:lvlJc w:val="left"/>
      <w:pPr>
        <w:ind w:left="2880" w:hanging="360"/>
      </w:pPr>
      <w:rPr>
        <w:rFonts w:hint="default" w:ascii="Symbol" w:hAnsi="Symbol"/>
      </w:rPr>
    </w:lvl>
    <w:lvl w:ilvl="4" w:tplc="041A0003">
      <w:start w:val="1"/>
      <w:numFmt w:val="bullet"/>
      <w:lvlText w:val="o"/>
      <w:lvlJc w:val="left"/>
      <w:pPr>
        <w:ind w:left="3600" w:hanging="360"/>
      </w:pPr>
      <w:rPr>
        <w:rFonts w:hint="default" w:ascii="Courier New" w:hAnsi="Courier New" w:cs="Courier New"/>
      </w:rPr>
    </w:lvl>
    <w:lvl w:ilvl="5" w:tplc="041A0005">
      <w:start w:val="1"/>
      <w:numFmt w:val="bullet"/>
      <w:lvlText w:val=""/>
      <w:lvlJc w:val="left"/>
      <w:pPr>
        <w:ind w:left="4320" w:hanging="360"/>
      </w:pPr>
      <w:rPr>
        <w:rFonts w:hint="default" w:ascii="Wingdings" w:hAnsi="Wingdings"/>
      </w:rPr>
    </w:lvl>
    <w:lvl w:ilvl="6" w:tplc="041A0001">
      <w:start w:val="1"/>
      <w:numFmt w:val="bullet"/>
      <w:lvlText w:val=""/>
      <w:lvlJc w:val="left"/>
      <w:pPr>
        <w:ind w:left="5040" w:hanging="360"/>
      </w:pPr>
      <w:rPr>
        <w:rFonts w:hint="default" w:ascii="Symbol" w:hAnsi="Symbol"/>
      </w:rPr>
    </w:lvl>
    <w:lvl w:ilvl="7" w:tplc="041A0003">
      <w:start w:val="1"/>
      <w:numFmt w:val="bullet"/>
      <w:lvlText w:val="o"/>
      <w:lvlJc w:val="left"/>
      <w:pPr>
        <w:ind w:left="5760" w:hanging="360"/>
      </w:pPr>
      <w:rPr>
        <w:rFonts w:hint="default" w:ascii="Courier New" w:hAnsi="Courier New" w:cs="Courier New"/>
      </w:rPr>
    </w:lvl>
    <w:lvl w:ilvl="8" w:tplc="041A0005">
      <w:start w:val="1"/>
      <w:numFmt w:val="bullet"/>
      <w:lvlText w:val=""/>
      <w:lvlJc w:val="left"/>
      <w:pPr>
        <w:ind w:left="6480" w:hanging="360"/>
      </w:pPr>
      <w:rPr>
        <w:rFonts w:hint="default" w:ascii="Wingdings" w:hAnsi="Wingdings"/>
      </w:rPr>
    </w:lvl>
  </w:abstractNum>
  <w:abstractNum w:abstractNumId="2">
    <w:nsid w:val="288A6653"/>
    <w:multiLevelType w:val="hybridMultilevel"/>
    <w:tmpl w:val="B7CEE118"/>
    <w:lvl w:ilvl="0" w:tplc="D9484496">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
    <w:nsid w:val="2AD84A9F"/>
    <w:multiLevelType w:val="hybridMultilevel"/>
    <w:tmpl w:val="593E3460"/>
    <w:lvl w:ilvl="0" w:tplc="C8F88DE0">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4">
    <w:nsid w:val="50D371AB"/>
    <w:multiLevelType w:val="hybridMultilevel"/>
    <w:tmpl w:val="A2DA3640"/>
    <w:lvl w:ilvl="0" w:tplc="C4A0B4E0">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5">
    <w:nsid w:val="653A2312"/>
    <w:multiLevelType w:val="hybridMultilevel"/>
    <w:tmpl w:val="4CA6D348"/>
    <w:lvl w:ilvl="0" w:tplc="BC34928A">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4"/>
  </w:num>
  <w:num w:numId="2">
    <w:abstractNumId w:val="2"/>
  </w:num>
  <w:num w:numId="3">
    <w:abstractNumId w:val="3"/>
  </w:num>
  <w:num w:numId="4">
    <w:abstractNumId w:val="5"/>
  </w:num>
  <w:num w:numId="5">
    <w:abstractNumId w:val="1"/>
  </w:num>
  <w:num w:numId="6">
    <w:abstractNumId w:val="0"/>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88"/>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22971"/>
    <w:rsid w:val="00000A06"/>
    <w:rsid w:val="00000D4B"/>
    <w:rsid w:val="00000F49"/>
    <w:rsid w:val="0000355F"/>
    <w:rsid w:val="000050DB"/>
    <w:rsid w:val="000051C8"/>
    <w:rsid w:val="00006699"/>
    <w:rsid w:val="00006EFD"/>
    <w:rsid w:val="000136D4"/>
    <w:rsid w:val="0001570F"/>
    <w:rsid w:val="0002330C"/>
    <w:rsid w:val="00044168"/>
    <w:rsid w:val="00045582"/>
    <w:rsid w:val="000547A2"/>
    <w:rsid w:val="000549E6"/>
    <w:rsid w:val="00055CB9"/>
    <w:rsid w:val="0005768F"/>
    <w:rsid w:val="00063F96"/>
    <w:rsid w:val="00066895"/>
    <w:rsid w:val="00066FFA"/>
    <w:rsid w:val="00082292"/>
    <w:rsid w:val="00085471"/>
    <w:rsid w:val="000906F3"/>
    <w:rsid w:val="00090F6A"/>
    <w:rsid w:val="000B059A"/>
    <w:rsid w:val="000B457C"/>
    <w:rsid w:val="000C57BF"/>
    <w:rsid w:val="000D761A"/>
    <w:rsid w:val="000E442D"/>
    <w:rsid w:val="000F093C"/>
    <w:rsid w:val="000F72C7"/>
    <w:rsid w:val="001062E7"/>
    <w:rsid w:val="001128F9"/>
    <w:rsid w:val="00112B01"/>
    <w:rsid w:val="0011312A"/>
    <w:rsid w:val="00115402"/>
    <w:rsid w:val="001234F7"/>
    <w:rsid w:val="00134930"/>
    <w:rsid w:val="001356E6"/>
    <w:rsid w:val="00136002"/>
    <w:rsid w:val="001362F0"/>
    <w:rsid w:val="00142CA6"/>
    <w:rsid w:val="00145EB6"/>
    <w:rsid w:val="00156219"/>
    <w:rsid w:val="00175F93"/>
    <w:rsid w:val="00176151"/>
    <w:rsid w:val="00181B47"/>
    <w:rsid w:val="00181E80"/>
    <w:rsid w:val="00184E9E"/>
    <w:rsid w:val="00187B39"/>
    <w:rsid w:val="001931CB"/>
    <w:rsid w:val="001A3280"/>
    <w:rsid w:val="001B03E1"/>
    <w:rsid w:val="001B21CC"/>
    <w:rsid w:val="001B6261"/>
    <w:rsid w:val="001C4F90"/>
    <w:rsid w:val="001C52C1"/>
    <w:rsid w:val="001D115D"/>
    <w:rsid w:val="001D228E"/>
    <w:rsid w:val="001D3508"/>
    <w:rsid w:val="001D5856"/>
    <w:rsid w:val="001E009E"/>
    <w:rsid w:val="001E1524"/>
    <w:rsid w:val="001E4776"/>
    <w:rsid w:val="001E73E0"/>
    <w:rsid w:val="001F131A"/>
    <w:rsid w:val="001F2EBC"/>
    <w:rsid w:val="001F3179"/>
    <w:rsid w:val="001F556F"/>
    <w:rsid w:val="00200059"/>
    <w:rsid w:val="00214213"/>
    <w:rsid w:val="002171AE"/>
    <w:rsid w:val="00222D15"/>
    <w:rsid w:val="00232AFB"/>
    <w:rsid w:val="00233C9E"/>
    <w:rsid w:val="0023451B"/>
    <w:rsid w:val="00247030"/>
    <w:rsid w:val="00250E84"/>
    <w:rsid w:val="002650EF"/>
    <w:rsid w:val="00265E93"/>
    <w:rsid w:val="00266C91"/>
    <w:rsid w:val="00274023"/>
    <w:rsid w:val="0027520C"/>
    <w:rsid w:val="00293BB7"/>
    <w:rsid w:val="00294BB0"/>
    <w:rsid w:val="002A4B4E"/>
    <w:rsid w:val="002B47F9"/>
    <w:rsid w:val="002B5CE5"/>
    <w:rsid w:val="002C6A35"/>
    <w:rsid w:val="002D2BB1"/>
    <w:rsid w:val="002D5556"/>
    <w:rsid w:val="002E50D2"/>
    <w:rsid w:val="002F0571"/>
    <w:rsid w:val="002F1889"/>
    <w:rsid w:val="00312D84"/>
    <w:rsid w:val="00327F0F"/>
    <w:rsid w:val="00335627"/>
    <w:rsid w:val="00345735"/>
    <w:rsid w:val="00346447"/>
    <w:rsid w:val="00346ADA"/>
    <w:rsid w:val="00355DF3"/>
    <w:rsid w:val="00371967"/>
    <w:rsid w:val="003C461D"/>
    <w:rsid w:val="003C5243"/>
    <w:rsid w:val="003C5EDD"/>
    <w:rsid w:val="003C5FB2"/>
    <w:rsid w:val="003D2927"/>
    <w:rsid w:val="003E0E3E"/>
    <w:rsid w:val="003E4470"/>
    <w:rsid w:val="003F2ABB"/>
    <w:rsid w:val="00400450"/>
    <w:rsid w:val="0040113C"/>
    <w:rsid w:val="004014A9"/>
    <w:rsid w:val="00415A46"/>
    <w:rsid w:val="0042347E"/>
    <w:rsid w:val="00423DEF"/>
    <w:rsid w:val="00425063"/>
    <w:rsid w:val="00435961"/>
    <w:rsid w:val="0044283E"/>
    <w:rsid w:val="00450C96"/>
    <w:rsid w:val="004538CD"/>
    <w:rsid w:val="00455D28"/>
    <w:rsid w:val="00474E15"/>
    <w:rsid w:val="00483EE4"/>
    <w:rsid w:val="004857E3"/>
    <w:rsid w:val="00490089"/>
    <w:rsid w:val="00491D0D"/>
    <w:rsid w:val="004B0830"/>
    <w:rsid w:val="004B322F"/>
    <w:rsid w:val="004B37D1"/>
    <w:rsid w:val="004B5548"/>
    <w:rsid w:val="004B7E4D"/>
    <w:rsid w:val="004D3629"/>
    <w:rsid w:val="004E3DF3"/>
    <w:rsid w:val="004E5E08"/>
    <w:rsid w:val="004F41FA"/>
    <w:rsid w:val="005057E5"/>
    <w:rsid w:val="00515FA1"/>
    <w:rsid w:val="00533C6D"/>
    <w:rsid w:val="00534B1C"/>
    <w:rsid w:val="00536C15"/>
    <w:rsid w:val="005433F3"/>
    <w:rsid w:val="0054449D"/>
    <w:rsid w:val="005463DA"/>
    <w:rsid w:val="00554E14"/>
    <w:rsid w:val="00567FD9"/>
    <w:rsid w:val="00575A1C"/>
    <w:rsid w:val="00582334"/>
    <w:rsid w:val="00594868"/>
    <w:rsid w:val="005A413E"/>
    <w:rsid w:val="005A6BE5"/>
    <w:rsid w:val="005B1144"/>
    <w:rsid w:val="005C5AC2"/>
    <w:rsid w:val="005E21DA"/>
    <w:rsid w:val="006002F4"/>
    <w:rsid w:val="00601DA7"/>
    <w:rsid w:val="00604375"/>
    <w:rsid w:val="00605FAC"/>
    <w:rsid w:val="006121B7"/>
    <w:rsid w:val="006130E5"/>
    <w:rsid w:val="006200EF"/>
    <w:rsid w:val="0062105F"/>
    <w:rsid w:val="00645533"/>
    <w:rsid w:val="00650561"/>
    <w:rsid w:val="0065251B"/>
    <w:rsid w:val="00652A73"/>
    <w:rsid w:val="00664D86"/>
    <w:rsid w:val="00676953"/>
    <w:rsid w:val="00681C3B"/>
    <w:rsid w:val="00686AAB"/>
    <w:rsid w:val="00691070"/>
    <w:rsid w:val="006912BE"/>
    <w:rsid w:val="0069325B"/>
    <w:rsid w:val="006935B7"/>
    <w:rsid w:val="006A19D2"/>
    <w:rsid w:val="006B415E"/>
    <w:rsid w:val="006B5802"/>
    <w:rsid w:val="006C05D0"/>
    <w:rsid w:val="006D0895"/>
    <w:rsid w:val="006D2CC0"/>
    <w:rsid w:val="006E1544"/>
    <w:rsid w:val="006F13ED"/>
    <w:rsid w:val="00703B77"/>
    <w:rsid w:val="00705413"/>
    <w:rsid w:val="007149DD"/>
    <w:rsid w:val="00720C86"/>
    <w:rsid w:val="00725492"/>
    <w:rsid w:val="00726CFA"/>
    <w:rsid w:val="007329FC"/>
    <w:rsid w:val="0074131B"/>
    <w:rsid w:val="0074207D"/>
    <w:rsid w:val="00742C93"/>
    <w:rsid w:val="00747DFB"/>
    <w:rsid w:val="00755344"/>
    <w:rsid w:val="00756413"/>
    <w:rsid w:val="00762961"/>
    <w:rsid w:val="00772D6A"/>
    <w:rsid w:val="00773097"/>
    <w:rsid w:val="00773781"/>
    <w:rsid w:val="00780F5B"/>
    <w:rsid w:val="00782FC0"/>
    <w:rsid w:val="007832C3"/>
    <w:rsid w:val="00784746"/>
    <w:rsid w:val="007A1453"/>
    <w:rsid w:val="007B2141"/>
    <w:rsid w:val="007D1952"/>
    <w:rsid w:val="007D1CBD"/>
    <w:rsid w:val="007D64E3"/>
    <w:rsid w:val="007D7487"/>
    <w:rsid w:val="007E7AD2"/>
    <w:rsid w:val="007E7FF9"/>
    <w:rsid w:val="007F016C"/>
    <w:rsid w:val="007F402B"/>
    <w:rsid w:val="007F4616"/>
    <w:rsid w:val="00816E23"/>
    <w:rsid w:val="008213CC"/>
    <w:rsid w:val="008242CC"/>
    <w:rsid w:val="00832D79"/>
    <w:rsid w:val="008414CF"/>
    <w:rsid w:val="00842FD7"/>
    <w:rsid w:val="008431FC"/>
    <w:rsid w:val="008546C6"/>
    <w:rsid w:val="0086671F"/>
    <w:rsid w:val="00866DB1"/>
    <w:rsid w:val="00876021"/>
    <w:rsid w:val="00895399"/>
    <w:rsid w:val="00897F3D"/>
    <w:rsid w:val="008A7B95"/>
    <w:rsid w:val="008B494A"/>
    <w:rsid w:val="008B71A7"/>
    <w:rsid w:val="008C3843"/>
    <w:rsid w:val="008C47B8"/>
    <w:rsid w:val="008C542B"/>
    <w:rsid w:val="008C586F"/>
    <w:rsid w:val="008D19D1"/>
    <w:rsid w:val="008D3219"/>
    <w:rsid w:val="008D427B"/>
    <w:rsid w:val="008D5B5D"/>
    <w:rsid w:val="008E09D7"/>
    <w:rsid w:val="008E6DA2"/>
    <w:rsid w:val="008F269C"/>
    <w:rsid w:val="00902B97"/>
    <w:rsid w:val="00906282"/>
    <w:rsid w:val="00906CC0"/>
    <w:rsid w:val="009114A6"/>
    <w:rsid w:val="0092400D"/>
    <w:rsid w:val="00924FF9"/>
    <w:rsid w:val="00927E84"/>
    <w:rsid w:val="0093288D"/>
    <w:rsid w:val="00933BAB"/>
    <w:rsid w:val="00935D76"/>
    <w:rsid w:val="009420AC"/>
    <w:rsid w:val="00950B58"/>
    <w:rsid w:val="00952737"/>
    <w:rsid w:val="00977645"/>
    <w:rsid w:val="00977D2B"/>
    <w:rsid w:val="009B18BF"/>
    <w:rsid w:val="009B291A"/>
    <w:rsid w:val="009D175B"/>
    <w:rsid w:val="009E7A4C"/>
    <w:rsid w:val="00A00190"/>
    <w:rsid w:val="00A210E3"/>
    <w:rsid w:val="00A214D9"/>
    <w:rsid w:val="00A219D2"/>
    <w:rsid w:val="00A23205"/>
    <w:rsid w:val="00A2475A"/>
    <w:rsid w:val="00A27B58"/>
    <w:rsid w:val="00A32FE6"/>
    <w:rsid w:val="00A34EC6"/>
    <w:rsid w:val="00A36FD9"/>
    <w:rsid w:val="00A432F9"/>
    <w:rsid w:val="00A521C3"/>
    <w:rsid w:val="00A52DC4"/>
    <w:rsid w:val="00A57355"/>
    <w:rsid w:val="00A57659"/>
    <w:rsid w:val="00A62C59"/>
    <w:rsid w:val="00A63DE9"/>
    <w:rsid w:val="00A73602"/>
    <w:rsid w:val="00A73875"/>
    <w:rsid w:val="00A95B17"/>
    <w:rsid w:val="00AA08B6"/>
    <w:rsid w:val="00AA0E98"/>
    <w:rsid w:val="00AA14C3"/>
    <w:rsid w:val="00AB7C3E"/>
    <w:rsid w:val="00AC344C"/>
    <w:rsid w:val="00AC63A6"/>
    <w:rsid w:val="00AD2FB1"/>
    <w:rsid w:val="00AD3485"/>
    <w:rsid w:val="00AE58DF"/>
    <w:rsid w:val="00AF09D6"/>
    <w:rsid w:val="00AF516B"/>
    <w:rsid w:val="00AF61BC"/>
    <w:rsid w:val="00B020A7"/>
    <w:rsid w:val="00B0213E"/>
    <w:rsid w:val="00B0636C"/>
    <w:rsid w:val="00B14A66"/>
    <w:rsid w:val="00B14E94"/>
    <w:rsid w:val="00B15FB4"/>
    <w:rsid w:val="00B20769"/>
    <w:rsid w:val="00B30169"/>
    <w:rsid w:val="00B31E31"/>
    <w:rsid w:val="00B4046D"/>
    <w:rsid w:val="00B46BB4"/>
    <w:rsid w:val="00B50653"/>
    <w:rsid w:val="00B52E67"/>
    <w:rsid w:val="00B60E22"/>
    <w:rsid w:val="00B623C8"/>
    <w:rsid w:val="00B84E88"/>
    <w:rsid w:val="00BA0D98"/>
    <w:rsid w:val="00BA2F81"/>
    <w:rsid w:val="00BA4C53"/>
    <w:rsid w:val="00BB1934"/>
    <w:rsid w:val="00BB6A0B"/>
    <w:rsid w:val="00BC3E10"/>
    <w:rsid w:val="00BC49E5"/>
    <w:rsid w:val="00BC5A48"/>
    <w:rsid w:val="00BC7A6C"/>
    <w:rsid w:val="00BD0F1A"/>
    <w:rsid w:val="00BE1535"/>
    <w:rsid w:val="00BE236E"/>
    <w:rsid w:val="00BE2CC4"/>
    <w:rsid w:val="00BE6539"/>
    <w:rsid w:val="00BE705C"/>
    <w:rsid w:val="00BF0FBF"/>
    <w:rsid w:val="00BF1D98"/>
    <w:rsid w:val="00C0065B"/>
    <w:rsid w:val="00C01EC1"/>
    <w:rsid w:val="00C1348D"/>
    <w:rsid w:val="00C155B4"/>
    <w:rsid w:val="00C20C80"/>
    <w:rsid w:val="00C254D1"/>
    <w:rsid w:val="00C275E8"/>
    <w:rsid w:val="00C37149"/>
    <w:rsid w:val="00C37C4A"/>
    <w:rsid w:val="00C50086"/>
    <w:rsid w:val="00C52CF4"/>
    <w:rsid w:val="00C54490"/>
    <w:rsid w:val="00C55C35"/>
    <w:rsid w:val="00C55DF3"/>
    <w:rsid w:val="00C56552"/>
    <w:rsid w:val="00C57718"/>
    <w:rsid w:val="00C63010"/>
    <w:rsid w:val="00C72C3F"/>
    <w:rsid w:val="00C7405D"/>
    <w:rsid w:val="00C851B4"/>
    <w:rsid w:val="00C85C56"/>
    <w:rsid w:val="00C911F5"/>
    <w:rsid w:val="00C94C9E"/>
    <w:rsid w:val="00C94F22"/>
    <w:rsid w:val="00C97268"/>
    <w:rsid w:val="00CB123F"/>
    <w:rsid w:val="00CC7C17"/>
    <w:rsid w:val="00CC7F08"/>
    <w:rsid w:val="00CD2E49"/>
    <w:rsid w:val="00CD6BCC"/>
    <w:rsid w:val="00CE2F2E"/>
    <w:rsid w:val="00CF39AC"/>
    <w:rsid w:val="00CF4469"/>
    <w:rsid w:val="00D02B4B"/>
    <w:rsid w:val="00D07DC6"/>
    <w:rsid w:val="00D10541"/>
    <w:rsid w:val="00D10619"/>
    <w:rsid w:val="00D11275"/>
    <w:rsid w:val="00D22971"/>
    <w:rsid w:val="00D248BA"/>
    <w:rsid w:val="00D304BB"/>
    <w:rsid w:val="00D37C44"/>
    <w:rsid w:val="00D41A01"/>
    <w:rsid w:val="00D42E0F"/>
    <w:rsid w:val="00D50EE7"/>
    <w:rsid w:val="00D52241"/>
    <w:rsid w:val="00D61188"/>
    <w:rsid w:val="00D67D3D"/>
    <w:rsid w:val="00D8071F"/>
    <w:rsid w:val="00D92E55"/>
    <w:rsid w:val="00DA4A0F"/>
    <w:rsid w:val="00DB5B66"/>
    <w:rsid w:val="00DC3192"/>
    <w:rsid w:val="00DC7CCD"/>
    <w:rsid w:val="00DD0ADB"/>
    <w:rsid w:val="00DD2619"/>
    <w:rsid w:val="00DD547B"/>
    <w:rsid w:val="00DD6F58"/>
    <w:rsid w:val="00DF74E0"/>
    <w:rsid w:val="00E009DF"/>
    <w:rsid w:val="00E06E90"/>
    <w:rsid w:val="00E11E71"/>
    <w:rsid w:val="00E13EBD"/>
    <w:rsid w:val="00E15A74"/>
    <w:rsid w:val="00E23487"/>
    <w:rsid w:val="00E26535"/>
    <w:rsid w:val="00E27AAC"/>
    <w:rsid w:val="00E30B2A"/>
    <w:rsid w:val="00E34269"/>
    <w:rsid w:val="00E4130F"/>
    <w:rsid w:val="00E5520F"/>
    <w:rsid w:val="00E633A6"/>
    <w:rsid w:val="00E72902"/>
    <w:rsid w:val="00E74620"/>
    <w:rsid w:val="00E75D50"/>
    <w:rsid w:val="00E82501"/>
    <w:rsid w:val="00E87FB6"/>
    <w:rsid w:val="00E90A54"/>
    <w:rsid w:val="00E90EC9"/>
    <w:rsid w:val="00E94F73"/>
    <w:rsid w:val="00E95CB1"/>
    <w:rsid w:val="00E96E68"/>
    <w:rsid w:val="00E97429"/>
    <w:rsid w:val="00E974D9"/>
    <w:rsid w:val="00EA02F2"/>
    <w:rsid w:val="00EA4FB4"/>
    <w:rsid w:val="00EA7773"/>
    <w:rsid w:val="00EB520D"/>
    <w:rsid w:val="00EC5460"/>
    <w:rsid w:val="00EC5A17"/>
    <w:rsid w:val="00ED67A0"/>
    <w:rsid w:val="00EF3AF5"/>
    <w:rsid w:val="00EF3C79"/>
    <w:rsid w:val="00EF60E3"/>
    <w:rsid w:val="00F02803"/>
    <w:rsid w:val="00F03E2D"/>
    <w:rsid w:val="00F05875"/>
    <w:rsid w:val="00F22398"/>
    <w:rsid w:val="00F33C88"/>
    <w:rsid w:val="00F538B1"/>
    <w:rsid w:val="00F55CCF"/>
    <w:rsid w:val="00F622E2"/>
    <w:rsid w:val="00F7088C"/>
    <w:rsid w:val="00F82789"/>
    <w:rsid w:val="00F91BC6"/>
    <w:rsid w:val="00F95397"/>
    <w:rsid w:val="00F95601"/>
    <w:rsid w:val="00FA0874"/>
    <w:rsid w:val="00FA15A8"/>
    <w:rsid w:val="00FB3589"/>
    <w:rsid w:val="00FB37CC"/>
    <w:rsid w:val="00FB5589"/>
    <w:rsid w:val="00FC1682"/>
    <w:rsid w:val="00FC1AF7"/>
    <w:rsid w:val="00FD2CE5"/>
    <w:rsid w:val="00FD36F8"/>
    <w:rsid w:val="00FE4B5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1AC5A3EF"/>
  <w15:docId w15:val="{2CBD5685-C04F-41C0-A2C4-74A588930C65}"/>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uiPriority="0"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uiPriority="0"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EA4FB4"/>
    <w:pPr>
      <w:spacing w:after="0" w:line="240" w:lineRule="auto"/>
    </w:pPr>
    <w:rPr>
      <w:rFonts w:ascii="Times New Roman" w:hAnsi="Times New Roman" w:eastAsia="Times New Roman" w:cs="Times New Roman"/>
      <w:sz w:val="24"/>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rsid w:val="00EA4FB4"/>
    <w:pPr>
      <w:tabs>
        <w:tab w:val="center" w:pos="4536"/>
        <w:tab w:val="right" w:pos="9072"/>
      </w:tabs>
    </w:pPr>
  </w:style>
  <w:style w:type="character" w:styleId="ZaglavljeChar" w:customStyle="true">
    <w:name w:val="Zaglavlje Char"/>
    <w:basedOn w:val="Zadanifontodlomka"/>
    <w:link w:val="Zaglavlje"/>
    <w:rsid w:val="00EA4FB4"/>
    <w:rPr>
      <w:rFonts w:ascii="Times New Roman" w:hAnsi="Times New Roman" w:eastAsia="Times New Roman" w:cs="Times New Roman"/>
      <w:sz w:val="24"/>
      <w:szCs w:val="24"/>
      <w:lang w:eastAsia="hr-HR"/>
    </w:rPr>
  </w:style>
  <w:style w:type="character" w:styleId="Brojstranice">
    <w:name w:val="page number"/>
    <w:basedOn w:val="Zadanifontodlomka"/>
    <w:rsid w:val="00EA4FB4"/>
  </w:style>
  <w:style w:type="paragraph" w:styleId="Odlomakpopisa">
    <w:name w:val="List Paragraph"/>
    <w:basedOn w:val="Normal"/>
    <w:uiPriority w:val="34"/>
    <w:qFormat/>
    <w:rsid w:val="00134930"/>
    <w:pPr>
      <w:ind w:left="720"/>
      <w:contextualSpacing/>
    </w:pPr>
  </w:style>
  <w:style w:type="paragraph" w:styleId="Tekstbalonia">
    <w:name w:val="Balloon Text"/>
    <w:basedOn w:val="Normal"/>
    <w:link w:val="TekstbaloniaChar"/>
    <w:uiPriority w:val="99"/>
    <w:semiHidden/>
    <w:unhideWhenUsed/>
    <w:rsid w:val="00A73602"/>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A73602"/>
    <w:rPr>
      <w:rFonts w:ascii="Tahoma" w:hAnsi="Tahoma" w:eastAsia="Times New Roman" w:cs="Tahoma"/>
      <w:sz w:val="16"/>
      <w:szCs w:val="16"/>
      <w:lang w:eastAsia="hr-HR"/>
    </w:rPr>
  </w:style>
  <w:style w:type="character" w:styleId="Tekstrezerviranogmjesta">
    <w:name w:val="Placeholder Text"/>
    <w:basedOn w:val="Zadanifontodlomka"/>
    <w:uiPriority w:val="99"/>
    <w:semiHidden/>
    <w:rsid w:val="004538CD"/>
    <w:rPr>
      <w:color w:val="808080"/>
      <w:bdr w:val="none" w:color="auto" w:sz="0" w:space="0"/>
      <w:shd w:val="clear" w:color="auto" w:fill="auto"/>
    </w:rPr>
  </w:style>
  <w:style w:type="character" w:styleId="eSPISCCParagraphDefaultFont" w:customStyle="true">
    <w:name w:val="eSPIS_CC_Paragraph Default Font"/>
    <w:basedOn w:val="Zadanifontodlomka"/>
    <w:rsid w:val="004538CD"/>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4538CD"/>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4538CD"/>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4538CD"/>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71510899">
      <w:bodyDiv w:val="true"/>
      <w:marLeft w:val="0"/>
      <w:marRight w:val="0"/>
      <w:marTop w:val="0"/>
      <w:marBottom w:val="0"/>
      <w:divBdr>
        <w:top w:val="none" w:color="auto" w:sz="0" w:space="0"/>
        <w:left w:val="none" w:color="auto" w:sz="0" w:space="0"/>
        <w:bottom w:val="none" w:color="auto" w:sz="0" w:space="0"/>
        <w:right w:val="none" w:color="auto" w:sz="0" w:space="0"/>
      </w:divBdr>
    </w:div>
    <w:div w:id="259263736">
      <w:bodyDiv w:val="true"/>
      <w:marLeft w:val="0"/>
      <w:marRight w:val="0"/>
      <w:marTop w:val="0"/>
      <w:marBottom w:val="0"/>
      <w:divBdr>
        <w:top w:val="none" w:color="auto" w:sz="0" w:space="0"/>
        <w:left w:val="none" w:color="auto" w:sz="0" w:space="0"/>
        <w:bottom w:val="none" w:color="auto" w:sz="0" w:space="0"/>
        <w:right w:val="none" w:color="auto" w:sz="0" w:space="0"/>
      </w:divBdr>
    </w:div>
    <w:div w:id="813914176">
      <w:bodyDiv w:val="true"/>
      <w:marLeft w:val="0"/>
      <w:marRight w:val="0"/>
      <w:marTop w:val="0"/>
      <w:marBottom w:val="0"/>
      <w:divBdr>
        <w:top w:val="none" w:color="auto" w:sz="0" w:space="0"/>
        <w:left w:val="none" w:color="auto" w:sz="0" w:space="0"/>
        <w:bottom w:val="none" w:color="auto" w:sz="0" w:space="0"/>
        <w:right w:val="none" w:color="auto" w:sz="0" w:space="0"/>
      </w:divBdr>
    </w:div>
    <w:div w:id="915238029">
      <w:bodyDiv w:val="true"/>
      <w:marLeft w:val="0"/>
      <w:marRight w:val="0"/>
      <w:marTop w:val="0"/>
      <w:marBottom w:val="0"/>
      <w:divBdr>
        <w:top w:val="none" w:color="auto" w:sz="0" w:space="0"/>
        <w:left w:val="none" w:color="auto" w:sz="0" w:space="0"/>
        <w:bottom w:val="none" w:color="auto" w:sz="0" w:space="0"/>
        <w:right w:val="none" w:color="auto" w:sz="0" w:space="0"/>
      </w:divBdr>
    </w:div>
    <w:div w:id="1483276941">
      <w:bodyDiv w:val="true"/>
      <w:marLeft w:val="0"/>
      <w:marRight w:val="0"/>
      <w:marTop w:val="0"/>
      <w:marBottom w:val="0"/>
      <w:divBdr>
        <w:top w:val="none" w:color="auto" w:sz="0" w:space="0"/>
        <w:left w:val="none" w:color="auto" w:sz="0" w:space="0"/>
        <w:bottom w:val="none" w:color="auto" w:sz="0" w:space="0"/>
        <w:right w:val="none" w:color="auto" w:sz="0" w:space="0"/>
      </w:divBdr>
    </w:div>
    <w:div w:id="1735082293">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header2.xml" Type="http://schemas.openxmlformats.org/officeDocument/2006/relationships/head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Sudnica 25/I</izvorni_sadrzaj>
    <derivirana_varijabla naziv="DomainObject.Prostorija.Naziv_1">Sudnica 25/I</derivirana_varijabla>
  </DomainObject.Prostorija.Naziv>
  <DomainObject.Prostorija.Oznaka>
    <izvorni_sadrzaj>25/I</izvorni_sadrzaj>
    <derivirana_varijabla naziv="DomainObject.Prostorija.Oznaka_1">25/I</derivirana_varijabla>
  </DomainObject.Prostorija.Oznaka>
  <DomainObject.Obrazlozenje>
    <izvorni_sadrzaj/>
    <derivirana_varijabla naziv="DomainObject.Obrazlozenje_1"/>
  </DomainObject.Obrazlozenje>
  <DomainObject.StvarniPocetakDatum>
    <izvorni_sadrzaj>18. svibnja 2026.</izvorni_sadrzaj>
    <derivirana_varijabla naziv="DomainObject.StvarniPocetakDatum_1">18. svibnja 2026.</derivirana_varijabla>
  </DomainObject.StvarniPocetakDatum>
  <DomainObject.StvarniZavrsetakDatum>
    <izvorni_sadrzaj>18. svibnja 2026.</izvorni_sadrzaj>
    <derivirana_varijabla naziv="DomainObject.StvarniZavrsetakDatum_1">18. svibnja 2026.</derivirana_varijabla>
  </DomainObject.StvarniZavrsetakDatum>
  <DomainObject.PlaniraniZavrsetakDatum>
    <izvorni_sadrzaj>18. svibnja 2026.</izvorni_sadrzaj>
    <derivirana_varijabla naziv="DomainObject.PlaniraniZavrsetakDatum_1">18. svibnja 2026.</derivirana_varijabla>
  </DomainObject.PlaniraniZavrsetakDatum>
  <DomainObject.PlaniraniPocetakDatum>
    <izvorni_sadrzaj>18. svibnja 2026.</izvorni_sadrzaj>
    <derivirana_varijabla naziv="DomainObject.PlaniraniPocetakDatum_1">18. svibnja 2026.</derivirana_varijabla>
  </DomainObject.PlaniraniPocetakDatum>
  <DomainObject.StvarniPocetakVrijeme>
    <izvorni_sadrzaj>09:30</izvorni_sadrzaj>
    <derivirana_varijabla naziv="DomainObject.StvarniPocetakVrijeme_1">09:30</derivirana_varijabla>
  </DomainObject.StvarniPocetakVrijeme>
  <DomainObject.StvarniZavrsetakVrijeme>
    <izvorni_sadrzaj>15:00</izvorni_sadrzaj>
    <derivirana_varijabla naziv="DomainObject.StvarniZavrsetakVrijeme_1">15:00</derivirana_varijabla>
  </DomainObject.StvarniZavrsetakVrijeme>
  <DomainObject.PlaniraniZavrsetakVrijeme>
    <izvorni_sadrzaj>15:00</izvorni_sadrzaj>
    <derivirana_varijabla naziv="DomainObject.PlaniraniZavrsetakVrijeme_1">15:00</derivirana_varijabla>
  </DomainObject.PlaniraniZavrsetakVrijeme>
  <DomainObject.PlaniraniPocetakVrijeme>
    <izvorni_sadrzaj>09:30</izvorni_sadrzaj>
    <derivirana_varijabla naziv="DomainObject.PlaniraniPocetakVrijeme_1">09:30</derivirana_varijabla>
  </DomainObject.PlaniraniPocetakVrijeme>
  <DomainObject.UcesnikSudskeRadnjeListNaziv>
    <izvorni_sadrzaj/>
    <derivirana_varijabla naziv="DomainObject.UcesnikSudskeRadnjeListNaziv_1">
      <item/>
    </derivirana_varijabla>
  </DomainObject.UcesnikSudskeRadnjeListNaziv>
  <DomainObject.Zapisnik.BrojStranica>
    <izvorni_sadrzaj>2</izvorni_sadrzaj>
    <derivirana_varijabla naziv="DomainObject.Zapisnik.BrojStranica_1">2</derivirana_varijabla>
  </DomainObject.Zapisnik.BrojStranica>
  <DomainObject.Zapisnik.DatumKreiranja>
    <izvorni_sadrzaj>26. svibnja 2026.</izvorni_sadrzaj>
    <derivirana_varijabla naziv="DomainObject.Zapisnik.DatumKreiranja_1">26. svibnja 2026.</derivirana_varijabla>
  </DomainObject.Zapisnik.DatumKreiranja>
  <DomainObject.Zapisnik.ImovinskaKorist>
    <izvorni_sadrzaj/>
    <derivirana_varijabla naziv="DomainObject.Zapisnik.ImovinskaKorist_1"/>
  </DomainObject.Zapisnik.ImovinskaKorist>
  <DomainObject.Zapisnik.Oznaka>
    <izvorni_sadrzaj>P-2812/2024-22</izvorni_sadrzaj>
    <derivirana_varijabla naziv="DomainObject.Zapisnik.Oznaka_1">P-2812/2024-22</derivirana_varijabla>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2812</izvorni_sadrzaj>
    <derivirana_varijabla naziv="DomainObject.Predmet.Broj_1">2812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19. srpnja 2024.</izvorni_sadrzaj>
    <derivirana_varijabla naziv="DomainObject.Predmet.DatumOsnivanja_1">19. srpnja 2024.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1320</izvorni_sadrzaj>
    <derivirana_varijabla naziv="DomainObject.Predmet.InicijalnaVrijednost_1">1320</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P-2812/2024</izvorni_sadrzaj>
    <derivirana_varijabla naziv="DomainObject.Predmet.OznakaBroj_1">P-2812/2024</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GRAD TRILJ; Marko Babić; Anđa Babić; Nada Pavić; Ruža Vučić; Iva Đonlić - Crepulja; Pera Šarić; Ante Đonlić; Božo Plazibat; Boženka Žuro; Iva - Stana Vetma; Nediljka Tukić; Marko Đonlić; Mara Kunac; Ivan Babić; Filip Babić; Ivan Babić; Petar Babić; Boro Babić; Tomislav Đonlić; Šimun Babić; Marija Babić; Mate Babić; Cvitko Babić; Ruža Babić; Dražen Babić; Slavka Babić; Erika Akrap; Doris Akrap; Ivana - Claudia Akrap</izvorni_sadrzaj>
    <derivirana_varijabla naziv="DomainObject.Predmet.ProtustrankaFormated_1">  GRAD TRILJ; Marko Babić; Anđa Babić; Nada Pavić; Ruža Vučić; Iva Đonlić - Crepulja; Pera Šarić; Ante Đonlić; Božo Plazibat; Boženka Žuro; Iva - Stana Vetma; Nediljka Tukić; Marko Đonlić; Mara Kunac; Ivan Babić; Filip Babić; Ivan Babić; Petar Babić; Boro Babić; Tomislav Đonlić; Šimun Babić; Marija Babić; Mate Babić; Cvitko Babić; Ruža Babić; Dražen Babić; Slavka Babić; Erika Akrap; Doris Akrap; Ivana - Claudia Akrap</derivirana_varijabla>
  </DomainObject.Predmet.ProtustrankaFormated>
  <DomainObject.Predmet.ProtustrankaFormatedOIB>
    <izvorni_sadrzaj>  GRAD TRILJ, OIB 91648398574; Marko Babić; Anđa Babić; Nada Pavić; Ruža Vučić; Iva Đonlić - Crepulja; Pera Šarić; Ante Đonlić; Božo Plazibat; Boženka Žuro; Iva - Stana Vetma; Nediljka Tukić; Marko Đonlić; Mara Kunac; Ivan Babić; Filip Babić; Ivan Babić; Petar Babić; Boro Babić; Tomislav Đonlić, OIB 20290853151; Šimun Babić; Marija Babić; Mate Babić; Cvitko Babić; Ruža Babić; Dražen Babić; Slavka Babić; Erika Akrap; Doris Akrap; Ivana - Claudia Akrap</izvorni_sadrzaj>
    <derivirana_varijabla naziv="DomainObject.Predmet.ProtustrankaFormatedOIB_1">  GRAD TRILJ, OIB 91648398574; Marko Babić; Anđa Babić; Nada Pavić; Ruža Vučić; Iva Đonlić - Crepulja; Pera Šarić; Ante Đonlić; Božo Plazibat; Boženka Žuro; Iva - Stana Vetma; Nediljka Tukić; Marko Đonlić; Mara Kunac; Ivan Babić; Filip Babić; Ivan Babić; Petar Babić; Boro Babić; Tomislav Đonlić, OIB 20290853151; Šimun Babić; Marija Babić; Mate Babić; Cvitko Babić; Ruža Babić; Dražen Babić; Slavka Babić; Erika Akrap; Doris Akrap; Ivana - Claudia Akrap</derivirana_varijabla>
  </DomainObject.Predmet.ProtustrankaFormatedOIB>
  <DomainObject.Predmet.ProtustrankaFormatedWithAdress>
    <izvorni_sadrzaj> GRAD TRILJ, Poljičke Republike 15, 21240 Trilj; Marko Babić; Anđa Babić; Nada Pavić, Rašeljke 47, Tomislavgrad; Ruža Vučić, Karovačka cesta 32 D, 10000 Zagreb; Iva Đonlić - Crepulja, Matulji, Turinić 1, 51000 Rijeka; Pera Šarić, Krnjeuve 27, 22300 Kistanje; Ante Đonlić, Karlovačka cesta 32 D, 10000 Zagreb; Božo Plazibat, 154 A, 21238 Grab; Boženka Žuro, Prisoje 183 A, 21232 Prisoje; Iva - Stana Vetma, Stare rere 37, 21231 Klis; Nediljka Tukić, Krešimirova 18, 21311 Podstrana; Marko Đonlić, Hercegovačka ulica 32, 21311 Podstrana; Mara Kunac, Put Diruna 19, 21220 Okrug Gornji; Ivan Babić, Put Diruna 19, 21220 Okrug Gornji; Filip Babić, Fraterščica 24 A, 10000 Zagreb; Ivan Babić, Luka 10, 21230 Sinj; Petar Babić, Luka 10, 21230 Sinj; Boro Babić, Luka 10, 21230 Sinj; Tomislav Đonlić, BRDINE 16A, 21311 Žrnovnica; Šimun Babić; Marija Babić; Mate Babić, Voštane 4, 21240 Trilj; Cvitko Babić; Ruža Babić, Voštane 57, 21240 Trilj; Dražen Babić, Put Barina 7, 21000 Split; Slavka Babić, Put Barina 7, 21000 Split; Erika Akrap, Billtalstr. 14, Floerschein Am Main; Doris Akrap, Billtalstr. 14, Floerschein Am Main; Ivana - Claudia Akrap, Billtalstr. 14, Floerschein Am Main</izvorni_sadrzaj>
    <derivirana_varijabla naziv="DomainObject.Predmet.ProtustrankaFormatedWithAdress_1"> GRAD TRILJ, Poljičke Republike 15, 21240 Trilj; Marko Babić; Anđa Babić; Nada Pavić, Rašeljke 47, Tomislavgrad; Ruža Vučić, Karovačka cesta 32 D, 10000 Zagreb; Iva Đonlić - Crepulja, Matulji, Turinić 1, 51000 Rijeka; Pera Šarić, Krnjeuve 27, 22300 Kistanje; Ante Đonlić, Karlovačka cesta 32 D, 10000 Zagreb; Božo Plazibat, 154 A, 21238 Grab; Boženka Žuro, Prisoje 183 A, 21232 Prisoje; Iva - Stana Vetma, Stare rere 37, 21231 Klis; Nediljka Tukić, Krešimirova 18, 21311 Podstrana; Marko Đonlić, Hercegovačka ulica 32, 21311 Podstrana; Mara Kunac, Put Diruna 19, 21220 Okrug Gornji; Ivan Babić, Put Diruna 19, 21220 Okrug Gornji; Filip Babić, Fraterščica 24 A, 10000 Zagreb; Ivan Babić, Luka 10, 21230 Sinj; Petar Babić, Luka 10, 21230 Sinj; Boro Babić, Luka 10, 21230 Sinj; Tomislav Đonlić, BRDINE 16A, 21311 Žrnovnica; Šimun Babić; Marija Babić; Mate Babić, Voštane 4, 21240 Trilj; Cvitko Babić; Ruža Babić, Voštane 57, 21240 Trilj; Dražen Babić, Put Barina 7, 21000 Split; Slavka Babić, Put Barina 7, 21000 Split; Erika Akrap, Billtalstr. 14, Floerschein Am Main; Doris Akrap, Billtalstr. 14, Floerschein Am Main; Ivana - Claudia Akrap, Billtalstr. 14, Floerschein Am Main</derivirana_varijabla>
  </DomainObject.Predmet.ProtustrankaFormatedWithAdress>
  <DomainObject.Predmet.ProtustrankaFormatedWithAdressOIB>
    <izvorni_sadrzaj> GRAD TRILJ, OIB 91648398574, Poljičke Republike 15, 21240 Trilj; Marko Babić; Anđa Babić; Nada Pavić, Rašeljke 47, Tomislavgrad; Ruža Vučić, Karovačka cesta 32 D, 10000 Zagreb; Iva Đonlić - Crepulja, Matulji, Turinić 1, 51000 Rijeka; Pera Šarić, Krnjeuve 27, 22300 Kistanje; Ante Đonlić, Karlovačka cesta 32 D, 10000 Zagreb; Božo Plazibat, 154 A, 21238 Grab; Boženka Žuro, Prisoje 183 A, 21232 Prisoje; Iva - Stana Vetma, Stare rere 37, 21231 Klis; Nediljka Tukić, Krešimirova 18, 21311 Podstrana; Marko Đonlić, Hercegovačka ulica 32, 21311 Podstrana; Mara Kunac, Put Diruna 19, 21220 Okrug Gornji; Ivan Babić, Put Diruna 19, 21220 Okrug Gornji; Filip Babić, Fraterščica 24 A, 10000 Zagreb; Ivan Babić, Luka 10, 21230 Sinj; Petar Babić, Luka 10, 21230 Sinj; Boro Babić, Luka 10, 21230 Sinj; Tomislav Đonlić, OIB 20290853151, BRDINE 16A, 21311 Žrnovnica; Šimun Babić; Marija Babić; Mate Babić, Voštane 4, 21240 Trilj; Cvitko Babić; Ruža Babić, Voštane 57, 21240 Trilj; Dražen Babić, Put Barina 7, 21000 Split; Slavka Babić, Put Barina 7, 21000 Split; Erika Akrap, Billtalstr. 14, Floerschein Am Main; Doris Akrap, Billtalstr. 14, Floerschein Am Main; Ivana - Claudia Akrap, Billtalstr. 14, Floerschein Am Main</izvorni_sadrzaj>
    <derivirana_varijabla naziv="DomainObject.Predmet.ProtustrankaFormatedWithAdressOIB_1"> GRAD TRILJ, OIB 91648398574, Poljičke Republike 15, 21240 Trilj; Marko Babić; Anđa Babić; Nada Pavić, Rašeljke 47, Tomislavgrad; Ruža Vučić, Karovačka cesta 32 D, 10000 Zagreb; Iva Đonlić - Crepulja, Matulji, Turinić 1, 51000 Rijeka; Pera Šarić, Krnjeuve 27, 22300 Kistanje; Ante Đonlić, Karlovačka cesta 32 D, 10000 Zagreb; Božo Plazibat, 154 A, 21238 Grab; Boženka Žuro, Prisoje 183 A, 21232 Prisoje; Iva - Stana Vetma, Stare rere 37, 21231 Klis; Nediljka Tukić, Krešimirova 18, 21311 Podstrana; Marko Đonlić, Hercegovačka ulica 32, 21311 Podstrana; Mara Kunac, Put Diruna 19, 21220 Okrug Gornji; Ivan Babić, Put Diruna 19, 21220 Okrug Gornji; Filip Babić, Fraterščica 24 A, 10000 Zagreb; Ivan Babić, Luka 10, 21230 Sinj; Petar Babić, Luka 10, 21230 Sinj; Boro Babić, Luka 10, 21230 Sinj; Tomislav Đonlić, OIB 20290853151, BRDINE 16A, 21311 Žrnovnica; Šimun Babić; Marija Babić; Mate Babić, Voštane 4, 21240 Trilj; Cvitko Babić; Ruža Babić, Voštane 57, 21240 Trilj; Dražen Babić, Put Barina 7, 21000 Split; Slavka Babić, Put Barina 7, 21000 Split; Erika Akrap, Billtalstr. 14, Floerschein Am Main; Doris Akrap, Billtalstr. 14, Floerschein Am Main; Ivana - Claudia Akrap, Billtalstr. 14, Floerschein Am Main</derivirana_varijabla>
  </DomainObject.Predmet.ProtustrankaFormatedWithAdressOIB>
  <DomainObject.Predmet.ProtustrankaWithAdress>
    <izvorni_sadrzaj>GRAD TRILJ Poljičke Republike 15, 21240 Trilj, Marko Babić , Anđa Babić , Nada Pavić Rašeljke 47, Tomislavgrad, Ruža Vučić Karovačka cesta 32 D, 10000 Zagreb, Iva Đonlić - Crepulja Matulji, Turinić 1, 51000 Rijeka, Pera Šarić Krnjeuve 27, 22300 Kistanje, Ante Đonlić Karlovačka cesta 32 D, 10000 Zagreb, Božo Plazibat 154 A, 21238 Grab, Boženka Žuro Prisoje 183 A, 21232 Prisoje, Iva - Stana Vetma Stare rere 37, 21231 Klis, Nediljka Tukić Krešimirova 18, 21311 Podstrana, Marko Đonlić Hercegovačka ulica 32, 21311 Podstrana, Mara Kunac Put Diruna 19, 21220 Okrug Gornji, Ivan Babić Put Diruna 19, 21220 Okrug Gornji, Filip Babić Fraterščica 24 A, 10000 Zagreb, Ivan Babić Luka 10, 21230 Sinj, Petar Babić Luka 10, 21230 Sinj, Boro Babić Luka 10, 21230 Sinj, Tomislav Đonlić BRDINE 16A, 21311 Žrnovnica, Šimun Babić , Marija Babić , Mate Babić Voštane 4, 21240 Trilj, Cvitko Babić , Ruža Babić Voštane 57, 21240 Trilj, Dražen Babić Put Barina 7, 21000 Split, Slavka Babić Put Barina 7, 21000 Split, Erika Akrap Billtalstr. 14, Floerschein Am Main, Doris Akrap Billtalstr. 14, Floerschein Am Main, Ivana - Claudia Akrap Billtalstr. 14, Floerschein Am Main</izvorni_sadrzaj>
    <derivirana_varijabla naziv="DomainObject.Predmet.ProtustrankaWithAdress_1">GRAD TRILJ Poljičke Republike 15, 21240 Trilj, Marko Babić , Anđa Babić , Nada Pavić Rašeljke 47, Tomislavgrad, Ruža Vučić Karovačka cesta 32 D, 10000 Zagreb, Iva Đonlić - Crepulja Matulji, Turinić 1, 51000 Rijeka, Pera Šarić Krnjeuve 27, 22300 Kistanje, Ante Đonlić Karlovačka cesta 32 D, 10000 Zagreb, Božo Plazibat 154 A, 21238 Grab, Boženka Žuro Prisoje 183 A, 21232 Prisoje, Iva - Stana Vetma Stare rere 37, 21231 Klis, Nediljka Tukić Krešimirova 18, 21311 Podstrana, Marko Đonlić Hercegovačka ulica 32, 21311 Podstrana, Mara Kunac Put Diruna 19, 21220 Okrug Gornji, Ivan Babić Put Diruna 19, 21220 Okrug Gornji, Filip Babić Fraterščica 24 A, 10000 Zagreb, Ivan Babić Luka 10, 21230 Sinj, Petar Babić Luka 10, 21230 Sinj, Boro Babić Luka 10, 21230 Sinj, Tomislav Đonlić BRDINE 16A, 21311 Žrnovnica, Šimun Babić , Marija Babić , Mate Babić Voštane 4, 21240 Trilj, Cvitko Babić , Ruža Babić Voštane 57, 21240 Trilj, Dražen Babić Put Barina 7, 21000 Split, Slavka Babić Put Barina 7, 21000 Split, Erika Akrap Billtalstr. 14, Floerschein Am Main, Doris Akrap Billtalstr. 14, Floerschein Am Main, Ivana - Claudia Akrap Billtalstr. 14, Floerschein Am Main</derivirana_varijabla>
  </DomainObject.Predmet.ProtustrankaWithAdress>
  <DomainObject.Predmet.ProtustrankaWithAdressOIB>
    <izvorni_sadrzaj>GRAD TRILJ, OIB 91648398574, Poljičke Republike 15, 21240 Trilj, Marko Babić, Anđa Babić, Nada Pavić, Rašeljke 47, Tomislavgrad, Ruža Vučić, Karovačka cesta 32 D, 10000 Zagreb, Iva Đonlić - Crepulja, Matulji, Turinić 1, 51000 Rijeka, Pera Šarić, Krnjeuve 27, 22300 Kistanje, Ante Đonlić, Karlovačka cesta 32 D, 10000 Zagreb, Božo Plazibat, 154 A, 21238 Grab, Boženka Žuro, Prisoje 183 A, 21232 Prisoje, Iva - Stana Vetma, Stare rere 37, 21231 Klis, Nediljka Tukić, Krešimirova 18, 21311 Podstrana, Marko Đonlić, Hercegovačka ulica 32, 21311 Podstrana, Mara Kunac, Put Diruna 19, 21220 Okrug Gornji, Ivan Babić, Put Diruna 19, 21220 Okrug Gornji, Filip Babić, Fraterščica 24 A, 10000 Zagreb, Ivan Babić, Luka 10, 21230 Sinj, Petar Babić, Luka 10, 21230 Sinj, Boro Babić, Luka 10, 21230 Sinj, Tomislav Đonlić, OIB 20290853151, BRDINE 16A, 21311 Žrnovnica, Šimun Babić, Marija Babić, Mate Babić, Voštane 4, 21240 Trilj, Cvitko Babić, Ruža Babić, Voštane 57, 21240 Trilj, Dražen Babić, Put Barina 7, 21000 Split, Slavka Babić, Put Barina 7, 21000 Split, Erika Akrap, Billtalstr. 14, Floerschein Am Main, Doris Akrap, Billtalstr. 14, Floerschein Am Main, Ivana - Claudia Akrap, Billtalstr. 14, Floerschein Am Main</izvorni_sadrzaj>
    <derivirana_varijabla naziv="DomainObject.Predmet.ProtustrankaWithAdressOIB_1">GRAD TRILJ, OIB 91648398574, Poljičke Republike 15, 21240 Trilj, Marko Babić, Anđa Babić, Nada Pavić, Rašeljke 47, Tomislavgrad, Ruža Vučić, Karovačka cesta 32 D, 10000 Zagreb, Iva Đonlić - Crepulja, Matulji, Turinić 1, 51000 Rijeka, Pera Šarić, Krnjeuve 27, 22300 Kistanje, Ante Đonlić, Karlovačka cesta 32 D, 10000 Zagreb, Božo Plazibat, 154 A, 21238 Grab, Boženka Žuro, Prisoje 183 A, 21232 Prisoje, Iva - Stana Vetma, Stare rere 37, 21231 Klis, Nediljka Tukić, Krešimirova 18, 21311 Podstrana, Marko Đonlić, Hercegovačka ulica 32, 21311 Podstrana, Mara Kunac, Put Diruna 19, 21220 Okrug Gornji, Ivan Babić, Put Diruna 19, 21220 Okrug Gornji, Filip Babić, Fraterščica 24 A, 10000 Zagreb, Ivan Babić, Luka 10, 21230 Sinj, Petar Babić, Luka 10, 21230 Sinj, Boro Babić, Luka 10, 21230 Sinj, Tomislav Đonlić, OIB 20290853151, BRDINE 16A, 21311 Žrnovnica, Šimun Babić, Marija Babić, Mate Babić, Voštane 4, 21240 Trilj, Cvitko Babić, Ruža Babić, Voštane 57, 21240 Trilj, Dražen Babić, Put Barina 7, 21000 Split, Slavka Babić, Put Barina 7, 21000 Split, Erika Akrap, Billtalstr. 14, Floerschein Am Main, Doris Akrap, Billtalstr. 14, Floerschein Am Main, Ivana - Claudia Akrap, Billtalstr. 14, Floerschein Am Main</derivirana_varijabla>
  </DomainObject.Predmet.ProtustrankaWithAdressOIB>
  <DomainObject.Predmet.ProtustrankaNazivFormated>
    <izvorni_sadrzaj>GRAD TRILJ,Marko Babić,Anđa Babić,Nada Pavić,Ruža Vučić,Iva Đonlić - Crepulja,Pera Šarić,Ante Đonlić,Božo Plazibat,Boženka Žuro,Iva - Stana Vetma,Nediljka Tukić,Marko Đonlić,Mara Kunac,Ivan Babić,Filip Babić,Ivan Babić,Petar Babić,Boro Babić,Tomislav Đonlić,Šimun Babić,Marija Babić,Mate Babić,Cvitko Babić,Ruža Babić,Dražen Babić,Slavka Babić,Erika Akrap,Doris Akrap,Ivana - Claudia Akrap</izvorni_sadrzaj>
    <derivirana_varijabla naziv="DomainObject.Predmet.ProtustrankaNazivFormated_1">GRAD TRILJ,Marko Babić,Anđa Babić,Nada Pavić,Ruža Vučić,Iva Đonlić - Crepulja,Pera Šarić,Ante Đonlić,Božo Plazibat,Boženka Žuro,Iva - Stana Vetma,Nediljka Tukić,Marko Đonlić,Mara Kunac,Ivan Babić,Filip Babić,Ivan Babić,Petar Babić,Boro Babić,Tomislav Đonlić,Šimun Babić,Marija Babić,Mate Babić,Cvitko Babić,Ruža Babić,Dražen Babić,Slavka Babić,Erika Akrap,Doris Akrap,Ivana - Claudia Akrap</derivirana_varijabla>
  </DomainObject.Predmet.ProtustrankaNazivFormated>
  <DomainObject.Predmet.ProtustrankaNazivFormatedOIB>
    <izvorni_sadrzaj>GRAD TRILJ, OIB 91648398574,Marko Babić,Anđa Babić,Nada Pavić,Ruža Vučić,Iva Đonlić - Crepulja,Pera Šarić,Ante Đonlić,Božo Plazibat,Boženka Žuro,Iva - Stana Vetma,Nediljka Tukić,Marko Đonlić,Mara Kunac,Ivan Babić,Filip Babić,Ivan Babić,Petar Babić,Boro Babić,Tomislav Đonlić, OIB 20290853151,Šimun Babić,Marija Babić,Mate Babić,Cvitko Babić,Ruža Babić,Dražen Babić,Slavka Babić,Erika Akrap,Doris Akrap,Ivana - Claudia Akrap</izvorni_sadrzaj>
    <derivirana_varijabla naziv="DomainObject.Predmet.ProtustrankaNazivFormatedOIB_1">GRAD TRILJ, OIB 91648398574,Marko Babić,Anđa Babić,Nada Pavić,Ruža Vučić,Iva Đonlić - Crepulja,Pera Šarić,Ante Đonlić,Božo Plazibat,Boženka Žuro,Iva - Stana Vetma,Nediljka Tukić,Marko Đonlić,Mara Kunac,Ivan Babić,Filip Babić,Ivan Babić,Petar Babić,Boro Babić,Tomislav Đonlić, OIB 20290853151,Šimun Babić,Marija Babić,Mate Babić,Cvitko Babić,Ruža Babić,Dražen Babić,Slavka Babić,Erika Akrap,Doris Akrap,Ivana - Claudia Akrap</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61 - Matić Jagoda</izvorni_sadrzaj>
    <derivirana_varijabla naziv="DomainObject.Predmet.Referada.Naziv_1">61 - Matić Jagoda</derivirana_varijabla>
  </DomainObject.Predmet.Referada.Naziv>
  <DomainObject.Predmet.Referada.Oznaka>
    <izvorni_sadrzaj>61</izvorni_sadrzaj>
    <derivirana_varijabla naziv="DomainObject.Predmet.Referada.Oznaka_1">61</derivirana_varijabla>
  </DomainObject.Predmet.Referada.Oznaka>
  <DomainObject.Predmet.Referada.Prostorija.Naziv>
    <izvorni_sadrzaj>Sudnica 25/I</izvorni_sadrzaj>
    <derivirana_varijabla naziv="DomainObject.Predmet.Referada.Prostorija.Naziv_1">Sudnica 25/I</derivirana_varijabla>
  </DomainObject.Predmet.Referada.Prostorija.Naziv>
  <DomainObject.Predmet.Referada.Prostorija.Oznaka>
    <izvorni_sadrzaj>25/I</izvorni_sadrzaj>
    <derivirana_varijabla naziv="DomainObject.Predmet.Referada.Prostorija.Oznaka_1">25/I</derivirana_varijabla>
  </DomainObject.Predmet.Referada.Prostorija.Oznaka>
  <DomainObject.Predmet.Referada.Sud.Naziv>
    <izvorni_sadrzaj>Općinski sud u Splitu</izvorni_sadrzaj>
    <derivirana_varijabla naziv="DomainObject.Predmet.Referada.Sud.Naziv_1">Općinski sud u Splitu</derivirana_varijabla>
  </DomainObject.Predmet.Referada.Sud.Naziv>
  <DomainObject.Predmet.Referada.Sudac>
    <izvorni_sadrzaj>Jagoda Matić</izvorni_sadrzaj>
    <derivirana_varijabla naziv="DomainObject.Predmet.Referada.Sudac_1">Jagoda Matić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Kristijan Luburić zastupanog po punomoćniku Antonia Erdelez</izvorni_sadrzaj>
    <derivirana_varijabla naziv="DomainObject.Predmet.StrankaFormated_1">  Kristijan Luburić zastupanog po punomoćniku Antonia Erdelez</derivirana_varijabla>
  </DomainObject.Predmet.StrankaFormated>
  <DomainObject.Predmet.StrankaFormatedOIB>
    <izvorni_sadrzaj>  Kristijan Luburić, OIB 03216301396 zastupanog po punomoćniku Antonia Erdelez</izvorni_sadrzaj>
    <derivirana_varijabla naziv="DomainObject.Predmet.StrankaFormatedOIB_1">  Kristijan Luburić, OIB 03216301396 zastupanog po punomoćniku Antonia Erdelez</derivirana_varijabla>
  </DomainObject.Predmet.StrankaFormatedOIB>
  <DomainObject.Predmet.StrankaFormatedWithAdress>
    <izvorni_sadrzaj> Kristijan Luburić, ZVONIMIROVA 20A, 21311 Podstrana zastupanog po punomoćniku Antonia Erdelez</izvorni_sadrzaj>
    <derivirana_varijabla naziv="DomainObject.Predmet.StrankaFormatedWithAdress_1"> Kristijan Luburić, ZVONIMIROVA 20A, 21311 Podstrana zastupanog po punomoćniku Antonia Erdelez</derivirana_varijabla>
  </DomainObject.Predmet.StrankaFormatedWithAdress>
  <DomainObject.Predmet.StrankaFormatedWithAdressOIB>
    <izvorni_sadrzaj> Kristijan Luburić, OIB 03216301396, ZVONIMIROVA 20A, 21311 Podstrana zastupanog po punomoćniku Antonia Erdelez</izvorni_sadrzaj>
    <derivirana_varijabla naziv="DomainObject.Predmet.StrankaFormatedWithAdressOIB_1"> Kristijan Luburić, OIB 03216301396, ZVONIMIROVA 20A, 21311 Podstrana zastupanog po punomoćniku Antonia Erdelez</derivirana_varijabla>
  </DomainObject.Predmet.StrankaFormatedWithAdressOIB>
  <DomainObject.Predmet.StrankaWithAdress>
    <izvorni_sadrzaj>Kristijan Luburić ZVONIMIROVA 20A,21311 Podstrana</izvorni_sadrzaj>
    <derivirana_varijabla naziv="DomainObject.Predmet.StrankaWithAdress_1">Kristijan Luburić ZVONIMIROVA 20A,21311 Podstrana</derivirana_varijabla>
  </DomainObject.Predmet.StrankaWithAdress>
  <DomainObject.Predmet.StrankaWithAdressOIB>
    <izvorni_sadrzaj>Kristijan Luburić, OIB 03216301396, ZVONIMIROVA 20A,21311 Podstrana</izvorni_sadrzaj>
    <derivirana_varijabla naziv="DomainObject.Predmet.StrankaWithAdressOIB_1">Kristijan Luburić, OIB 03216301396, ZVONIMIROVA 20A,21311 Podstrana</derivirana_varijabla>
  </DomainObject.Predmet.StrankaWithAdressOIB>
  <DomainObject.Predmet.StrankaNazivFormated>
    <izvorni_sadrzaj>Kristijan Luburić</izvorni_sadrzaj>
    <derivirana_varijabla naziv="DomainObject.Predmet.StrankaNazivFormated_1">Kristijan Luburić</derivirana_varijabla>
  </DomainObject.Predmet.StrankaNazivFormated>
  <DomainObject.Predmet.StrankaNazivFormatedOIB>
    <izvorni_sadrzaj>Kristijan Luburić, OIB 03216301396</izvorni_sadrzaj>
    <derivirana_varijabla naziv="DomainObject.Predmet.StrankaNazivFormatedOIB_1">Kristijan Luburić, OIB 03216301396</derivirana_varijabla>
  </DomainObject.Predmet.StrankaNazivFormatedOIB>
  <DomainObject.Predmet.Sud.Adresa.Naselje>
    <izvorni_sadrzaj>Sinj</izvorni_sadrzaj>
    <derivirana_varijabla naziv="DomainObject.Predmet.Sud.Adresa.Naselje_1">Sinj</derivirana_varijabla>
  </DomainObject.Predmet.Sud.Adresa.Naselje>
  <DomainObject.Predmet.Sud.Adresa.NaseljeLokativ>
    <izvorni_sadrzaj>Sinju</izvorni_sadrzaj>
    <derivirana_varijabla naziv="DomainObject.Predmet.Sud.Adresa.NaseljeLokativ_1">Sinju</derivirana_varijabla>
  </DomainObject.Predmet.Sud.Adresa.NaseljeLokativ>
  <DomainObject.Predmet.Sud.Adresa.PostBroj>
    <izvorni_sadrzaj>21230</izvorni_sadrzaj>
    <derivirana_varijabla naziv="DomainObject.Predmet.Sud.Adresa.PostBroj_1">21230</derivirana_varijabla>
  </DomainObject.Predmet.Sud.Adresa.PostBroj>
  <DomainObject.Predmet.Sud.Adresa.UlicaIKBR>
    <izvorni_sadrzaj>Put Petrovca 3</izvorni_sadrzaj>
    <derivirana_varijabla naziv="DomainObject.Predmet.Sud.Adresa.UlicaIKBR_1">Put Petrovca 3</derivirana_varijabla>
  </DomainObject.Predmet.Sud.Adresa.UlicaIKBR>
  <DomainObject.Predmet.Sud.Naziv>
    <izvorni_sadrzaj>Općinski sud u Splitu - Stalna služba u Sinju</izvorni_sadrzaj>
    <derivirana_varijabla naziv="DomainObject.Predmet.Sud.Naziv_1">Općinski sud u Splitu - Stalna služba u Sinju</derivirana_varijabla>
  </DomainObject.Predmet.Sud.Naziv>
  <DomainObject.Predmet.Sud.Telefon.LokalniBroj>
    <izvorni_sadrzaj/>
    <derivirana_varijabla naziv="DomainObject.Predmet.Sud.Telefon.LokalniBroj_1"/>
  </DomainObject.Predmet.Sud.Telefon.LokalniBroj>
  <DomainObject.Predmet.TrenutnaLokacijaSpisa.Naziv>
    <izvorni_sadrzaj>61 - Matić Jagoda</izvorni_sadrzaj>
    <derivirana_varijabla naziv="DomainObject.Predmet.TrenutnaLokacijaSpisa.Naziv_1">61 - Matić Jagoda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Splitu</izvorni_sadrzaj>
    <derivirana_varijabla naziv="DomainObject.Predmet.TrenutnaLokacijaSpisa.Sud.Naziv_1">Općinski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Stalne službe Sinj</izvorni_sadrzaj>
    <derivirana_varijabla naziv="DomainObject.Predmet.UstrojstvenaJedinicaVodi.Naziv_1">Pisarnica Stalne službe Sinj</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Splitu</izvorni_sadrzaj>
    <derivirana_varijabla naziv="DomainObject.Predmet.UstrojstvenaJedinicaVodi.Sud.Naziv_1">Općinski sud u Splitu</derivirana_varijabla>
  </DomainObject.Predmet.UstrojstvenaJedinicaVodi.Sud.Naziv>
  <DomainObject.Predmet.VrstaSpora.Naziv>
    <izvorni_sadrzaj>Stvarno - pravo vlasništva nekretnine</izvorni_sadrzaj>
    <derivirana_varijabla naziv="DomainObject.Predmet.VrstaSpora.Naziv_1">Stvarno - pravo vlasništva nekretnine</derivirana_varijabla>
  </DomainObject.Predmet.VrstaSpora.Naziv>
  <DomainObject.Predmet.Zapisnicar>
    <izvorni_sadrzaj>Dragica Laco</izvorni_sadrzaj>
    <derivirana_varijabla naziv="DomainObject.Predmet.Zapisnicar_1">Dragica Laco</derivirana_varijabla>
  </DomainObject.Predmet.Zapisnicar>
  <DomainObject.Predmet.StrankaListFormated>
    <izvorni_sadrzaj>
      <item>Kristijan Luburić zastupanog po punomoćniku Antonia Erdelez</item>
    </izvorni_sadrzaj>
    <derivirana_varijabla naziv="DomainObject.Predmet.StrankaListFormated_1">
      <item>Kristijan Luburić zastupanog po punomoćniku Antonia Erdelez</item>
    </derivirana_varijabla>
  </DomainObject.Predmet.StrankaListFormated>
  <DomainObject.Predmet.StrankaListFormatedOIB>
    <izvorni_sadrzaj>
      <item>Kristijan Luburić, OIB 03216301396 zastupanog po punomoćniku Antonia Erdelez</item>
    </izvorni_sadrzaj>
    <derivirana_varijabla naziv="DomainObject.Predmet.StrankaListFormatedOIB_1">
      <item>Kristijan Luburić, OIB 03216301396 zastupanog po punomoćniku Antonia Erdelez</item>
    </derivirana_varijabla>
  </DomainObject.Predmet.StrankaListFormatedOIB>
  <DomainObject.Predmet.StrankaListFormatedWithAdress>
    <izvorni_sadrzaj>
      <item>Kristijan Luburić, ZVONIMIROVA 20A, 21311 Podstrana zastupanog po punomoćniku Antonia Erdelez</item>
    </izvorni_sadrzaj>
    <derivirana_varijabla naziv="DomainObject.Predmet.StrankaListFormatedWithAdress_1">
      <item>Kristijan Luburić, ZVONIMIROVA 20A, 21311 Podstrana zastupanog po punomoćniku Antonia Erdelez</item>
    </derivirana_varijabla>
  </DomainObject.Predmet.StrankaListFormatedWithAdress>
  <DomainObject.Predmet.StrankaListFormatedWithAdressOIB>
    <izvorni_sadrzaj>
      <item>Kristijan Luburić, OIB 03216301396, ZVONIMIROVA 20A, 21311 Podstrana zastupanog po punomoćniku Antonia Erdelez</item>
    </izvorni_sadrzaj>
    <derivirana_varijabla naziv="DomainObject.Predmet.StrankaListFormatedWithAdressOIB_1">
      <item>Kristijan Luburić, OIB 03216301396, ZVONIMIROVA 20A, 21311 Podstrana zastupanog po punomoćniku Antonia Erdelez</item>
    </derivirana_varijabla>
  </DomainObject.Predmet.StrankaListFormatedWithAdressOIB>
  <DomainObject.Predmet.StrankaListNazivFormated>
    <izvorni_sadrzaj>
      <item>Kristijan Luburić</item>
    </izvorni_sadrzaj>
    <derivirana_varijabla naziv="DomainObject.Predmet.StrankaListNazivFormated_1">
      <item>Kristijan Luburić</item>
    </derivirana_varijabla>
  </DomainObject.Predmet.StrankaListNazivFormated>
  <DomainObject.Predmet.StrankaListNazivFormatedOIB>
    <izvorni_sadrzaj>
      <item>Kristijan Luburić, OIB 03216301396</item>
    </izvorni_sadrzaj>
    <derivirana_varijabla naziv="DomainObject.Predmet.StrankaListNazivFormatedOIB_1">
      <item>Kristijan Luburić, OIB 03216301396</item>
    </derivirana_varijabla>
  </DomainObject.Predmet.StrankaListNazivFormatedOIB>
  <DomainObject.Predmet.ProtuStrankaListFormated>
    <izvorni_sadrzaj>
      <item>GRAD TRILJ</item>
      <item>Marko Babić</item>
      <item>Anđa Babić</item>
      <item>Nada Pavić</item>
      <item>Ruža Vučić</item>
      <item>Iva Đonlić - Crepulja</item>
      <item>Pera Šarić</item>
      <item>Ante Đonlić</item>
      <item>Božo Plazibat</item>
      <item>Boženka Žuro</item>
      <item>Iva - Stana Vetma</item>
      <item>Nediljka Tukić</item>
      <item>Marko Đonlić</item>
      <item>Mara Kunac</item>
      <item>Ivan Babić</item>
      <item>Filip Babić</item>
      <item>Ivan Babić</item>
      <item>Petar Babić</item>
      <item>Boro Babić</item>
      <item>Tomislav Đonlić</item>
      <item>Šimun Babić</item>
      <item>Marija Babić</item>
      <item>Mate Babić</item>
      <item>Cvitko Babić</item>
      <item>Ruža Babić</item>
      <item>Dražen Babić</item>
      <item>Slavka Babić</item>
      <item>Erika Akrap</item>
      <item>Doris Akrap</item>
      <item>Ivana - Claudia Akrap</item>
    </izvorni_sadrzaj>
    <derivirana_varijabla naziv="DomainObject.Predmet.ProtuStrankaListFormated_1">
      <item>GRAD TRILJ</item>
      <item>Marko Babić</item>
      <item>Anđa Babić</item>
      <item>Nada Pavić</item>
      <item>Ruža Vučić</item>
      <item>Iva Đonlić - Crepulja</item>
      <item>Pera Šarić</item>
      <item>Ante Đonlić</item>
      <item>Božo Plazibat</item>
      <item>Boženka Žuro</item>
      <item>Iva - Stana Vetma</item>
      <item>Nediljka Tukić</item>
      <item>Marko Đonlić</item>
      <item>Mara Kunac</item>
      <item>Ivan Babić</item>
      <item>Filip Babić</item>
      <item>Ivan Babić</item>
      <item>Petar Babić</item>
      <item>Boro Babić</item>
      <item>Tomislav Đonlić</item>
      <item>Šimun Babić</item>
      <item>Marija Babić</item>
      <item>Mate Babić</item>
      <item>Cvitko Babić</item>
      <item>Ruža Babić</item>
      <item>Dražen Babić</item>
      <item>Slavka Babić</item>
      <item>Erika Akrap</item>
      <item>Doris Akrap</item>
      <item>Ivana - Claudia Akrap</item>
    </derivirana_varijabla>
  </DomainObject.Predmet.ProtuStrankaListFormated>
  <DomainObject.Predmet.ProtuStrankaListFormatedOIB>
    <izvorni_sadrzaj>
      <item>GRAD TRILJ, OIB 91648398574</item>
      <item>Marko Babić</item>
      <item>Anđa Babić</item>
      <item>Nada Pavić</item>
      <item>Ruža Vučić</item>
      <item>Iva Đonlić - Crepulja</item>
      <item>Pera Šarić</item>
      <item>Ante Đonlić</item>
      <item>Božo Plazibat</item>
      <item>Boženka Žuro</item>
      <item>Iva - Stana Vetma</item>
      <item>Nediljka Tukić</item>
      <item>Marko Đonlić</item>
      <item>Mara Kunac</item>
      <item>Ivan Babić</item>
      <item>Filip Babić</item>
      <item>Ivan Babić</item>
      <item>Petar Babić</item>
      <item>Boro Babić</item>
      <item>Tomislav Đonlić, OIB 20290853151</item>
      <item>Šimun Babić</item>
      <item>Marija Babić</item>
      <item>Mate Babić</item>
      <item>Cvitko Babić</item>
      <item>Ruža Babić</item>
      <item>Dražen Babić</item>
      <item>Slavka Babić</item>
      <item>Erika Akrap</item>
      <item>Doris Akrap</item>
      <item>Ivana - Claudia Akrap</item>
    </izvorni_sadrzaj>
    <derivirana_varijabla naziv="DomainObject.Predmet.ProtuStrankaListFormatedOIB_1">
      <item>GRAD TRILJ, OIB 91648398574</item>
      <item>Marko Babić</item>
      <item>Anđa Babić</item>
      <item>Nada Pavić</item>
      <item>Ruža Vučić</item>
      <item>Iva Đonlić - Crepulja</item>
      <item>Pera Šarić</item>
      <item>Ante Đonlić</item>
      <item>Božo Plazibat</item>
      <item>Boženka Žuro</item>
      <item>Iva - Stana Vetma</item>
      <item>Nediljka Tukić</item>
      <item>Marko Đonlić</item>
      <item>Mara Kunac</item>
      <item>Ivan Babić</item>
      <item>Filip Babić</item>
      <item>Ivan Babić</item>
      <item>Petar Babić</item>
      <item>Boro Babić</item>
      <item>Tomislav Đonlić, OIB 20290853151</item>
      <item>Šimun Babić</item>
      <item>Marija Babić</item>
      <item>Mate Babić</item>
      <item>Cvitko Babić</item>
      <item>Ruža Babić</item>
      <item>Dražen Babić</item>
      <item>Slavka Babić</item>
      <item>Erika Akrap</item>
      <item>Doris Akrap</item>
      <item>Ivana - Claudia Akrap</item>
    </derivirana_varijabla>
  </DomainObject.Predmet.ProtuStrankaListFormatedOIB>
  <DomainObject.Predmet.ProtuStrankaListFormatedWithAdress>
    <izvorni_sadrzaj>
      <item>GRAD TRILJ, Poljičke Republike 15, 21240 Trilj</item>
      <item>Marko Babić</item>
      <item>Anđa Babić</item>
      <item>Nada Pavić, Rašeljke 47, Tomislavgrad</item>
      <item>Ruža Vučić, Karovačka cesta 32 D, 10000 Zagreb</item>
      <item>Iva Đonlić - Crepulja, Matulji, Turinić 1, 51000 Rijeka</item>
      <item>Pera Šarić, Krnjeuve 27, 22300 Kistanje</item>
      <item>Ante Đonlić, Karlovačka cesta 32 D, 10000 Zagreb</item>
      <item>Božo Plazibat, 154 A, 21238 Grab</item>
      <item>Boženka Žuro, Prisoje 183 A, 21232 Prisoje</item>
      <item>Iva - Stana Vetma, Stare rere 37, 21231 Klis</item>
      <item>Nediljka Tukić, Krešimirova 18, 21311 Podstrana</item>
      <item>Marko Đonlić, Hercegovačka ulica 32, 21311 Podstrana</item>
      <item>Mara Kunac, Put Diruna 19, 21220 Okrug Gornji</item>
      <item>Ivan Babić, Put Diruna 19, 21220 Okrug Gornji</item>
      <item>Filip Babić, Fraterščica 24 A, 10000 Zagreb</item>
      <item>Ivan Babić, Luka 10, 21230 Sinj</item>
      <item>Petar Babić, Luka 10, 21230 Sinj</item>
      <item>Boro Babić, Luka 10, 21230 Sinj</item>
      <item>Tomislav Đonlić, BRDINE 16A, 21311 Žrnovnica</item>
      <item>Šimun Babić</item>
      <item>Marija Babić</item>
      <item>Mate Babić, Voštane 4, 21240 Trilj</item>
      <item>Cvitko Babić</item>
      <item>Ruža Babić, Voštane 57, 21240 Trilj</item>
      <item>Dražen Babić, Put Barina 7, 21000 Split</item>
      <item>Slavka Babić, Put Barina 7, 21000 Split</item>
      <item>Erika Akrap, Billtalstr. 14, Floerschein Am Main</item>
      <item>Doris Akrap, Billtalstr. 14, Floerschein Am Main</item>
      <item>Ivana - Claudia Akrap, Billtalstr. 14, Floerschein Am Main</item>
    </izvorni_sadrzaj>
    <derivirana_varijabla naziv="DomainObject.Predmet.ProtuStrankaListFormatedWithAdress_1">
      <item>GRAD TRILJ, Poljičke Republike 15, 21240 Trilj</item>
      <item>Marko Babić</item>
      <item>Anđa Babić</item>
      <item>Nada Pavić, Rašeljke 47, Tomislavgrad</item>
      <item>Ruža Vučić, Karovačka cesta 32 D, 10000 Zagreb</item>
      <item>Iva Đonlić - Crepulja, Matulji, Turinić 1, 51000 Rijeka</item>
      <item>Pera Šarić, Krnjeuve 27, 22300 Kistanje</item>
      <item>Ante Đonlić, Karlovačka cesta 32 D, 10000 Zagreb</item>
      <item>Božo Plazibat, 154 A, 21238 Grab</item>
      <item>Boženka Žuro, Prisoje 183 A, 21232 Prisoje</item>
      <item>Iva - Stana Vetma, Stare rere 37, 21231 Klis</item>
      <item>Nediljka Tukić, Krešimirova 18, 21311 Podstrana</item>
      <item>Marko Đonlić, Hercegovačka ulica 32, 21311 Podstrana</item>
      <item>Mara Kunac, Put Diruna 19, 21220 Okrug Gornji</item>
      <item>Ivan Babić, Put Diruna 19, 21220 Okrug Gornji</item>
      <item>Filip Babić, Fraterščica 24 A, 10000 Zagreb</item>
      <item>Ivan Babić, Luka 10, 21230 Sinj</item>
      <item>Petar Babić, Luka 10, 21230 Sinj</item>
      <item>Boro Babić, Luka 10, 21230 Sinj</item>
      <item>Tomislav Đonlić, BRDINE 16A, 21311 Žrnovnica</item>
      <item>Šimun Babić</item>
      <item>Marija Babić</item>
      <item>Mate Babić, Voštane 4, 21240 Trilj</item>
      <item>Cvitko Babić</item>
      <item>Ruža Babić, Voštane 57, 21240 Trilj</item>
      <item>Dražen Babić, Put Barina 7, 21000 Split</item>
      <item>Slavka Babić, Put Barina 7, 21000 Split</item>
      <item>Erika Akrap, Billtalstr. 14, Floerschein Am Main</item>
      <item>Doris Akrap, Billtalstr. 14, Floerschein Am Main</item>
      <item>Ivana - Claudia Akrap, Billtalstr. 14, Floerschein Am Main</item>
    </derivirana_varijabla>
  </DomainObject.Predmet.ProtuStrankaListFormatedWithAdress>
  <DomainObject.Predmet.ProtuStrankaListFormatedWithAdressOIB>
    <izvorni_sadrzaj>
      <item>GRAD TRILJ, OIB 91648398574, Poljičke Republike 15, 21240 Trilj</item>
      <item>Marko Babić</item>
      <item>Anđa Babić</item>
      <item>Nada Pavić, Rašeljke 47, Tomislavgrad</item>
      <item>Ruža Vučić, Karovačka cesta 32 D, 10000 Zagreb</item>
      <item>Iva Đonlić - Crepulja, Matulji, Turinić 1, 51000 Rijeka</item>
      <item>Pera Šarić, Krnjeuve 27, 22300 Kistanje</item>
      <item>Ante Đonlić, Karlovačka cesta 32 D, 10000 Zagreb</item>
      <item>Božo Plazibat, 154 A, 21238 Grab</item>
      <item>Boženka Žuro, Prisoje 183 A, 21232 Prisoje</item>
      <item>Iva - Stana Vetma, Stare rere 37, 21231 Klis</item>
      <item>Nediljka Tukić, Krešimirova 18, 21311 Podstrana</item>
      <item>Marko Đonlić, Hercegovačka ulica 32, 21311 Podstrana</item>
      <item>Mara Kunac, Put Diruna 19, 21220 Okrug Gornji</item>
      <item>Ivan Babić, Put Diruna 19, 21220 Okrug Gornji</item>
      <item>Filip Babić, Fraterščica 24 A, 10000 Zagreb</item>
      <item>Ivan Babić, Luka 10, 21230 Sinj</item>
      <item>Petar Babić, Luka 10, 21230 Sinj</item>
      <item>Boro Babić, Luka 10, 21230 Sinj</item>
      <item>Tomislav Đonlić, OIB 20290853151, BRDINE 16A, 21311 Žrnovnica</item>
      <item>Šimun Babić</item>
      <item>Marija Babić</item>
      <item>Mate Babić, Voštane 4, 21240 Trilj</item>
      <item>Cvitko Babić</item>
      <item>Ruža Babić, Voštane 57, 21240 Trilj</item>
      <item>Dražen Babić, Put Barina 7, 21000 Split</item>
      <item>Slavka Babić, Put Barina 7, 21000 Split</item>
      <item>Erika Akrap, Billtalstr. 14, Floerschein Am Main</item>
      <item>Doris Akrap, Billtalstr. 14, Floerschein Am Main</item>
      <item>Ivana - Claudia Akrap, Billtalstr. 14, Floerschein Am Main</item>
    </izvorni_sadrzaj>
    <derivirana_varijabla naziv="DomainObject.Predmet.ProtuStrankaListFormatedWithAdressOIB_1">
      <item>GRAD TRILJ, OIB 91648398574, Poljičke Republike 15, 21240 Trilj</item>
      <item>Marko Babić</item>
      <item>Anđa Babić</item>
      <item>Nada Pavić, Rašeljke 47, Tomislavgrad</item>
      <item>Ruža Vučić, Karovačka cesta 32 D, 10000 Zagreb</item>
      <item>Iva Đonlić - Crepulja, Matulji, Turinić 1, 51000 Rijeka</item>
      <item>Pera Šarić, Krnjeuve 27, 22300 Kistanje</item>
      <item>Ante Đonlić, Karlovačka cesta 32 D, 10000 Zagreb</item>
      <item>Božo Plazibat, 154 A, 21238 Grab</item>
      <item>Boženka Žuro, Prisoje 183 A, 21232 Prisoje</item>
      <item>Iva - Stana Vetma, Stare rere 37, 21231 Klis</item>
      <item>Nediljka Tukić, Krešimirova 18, 21311 Podstrana</item>
      <item>Marko Đonlić, Hercegovačka ulica 32, 21311 Podstrana</item>
      <item>Mara Kunac, Put Diruna 19, 21220 Okrug Gornji</item>
      <item>Ivan Babić, Put Diruna 19, 21220 Okrug Gornji</item>
      <item>Filip Babić, Fraterščica 24 A, 10000 Zagreb</item>
      <item>Ivan Babić, Luka 10, 21230 Sinj</item>
      <item>Petar Babić, Luka 10, 21230 Sinj</item>
      <item>Boro Babić, Luka 10, 21230 Sinj</item>
      <item>Tomislav Đonlić, OIB 20290853151, BRDINE 16A, 21311 Žrnovnica</item>
      <item>Šimun Babić</item>
      <item>Marija Babić</item>
      <item>Mate Babić, Voštane 4, 21240 Trilj</item>
      <item>Cvitko Babić</item>
      <item>Ruža Babić, Voštane 57, 21240 Trilj</item>
      <item>Dražen Babić, Put Barina 7, 21000 Split</item>
      <item>Slavka Babić, Put Barina 7, 21000 Split</item>
      <item>Erika Akrap, Billtalstr. 14, Floerschein Am Main</item>
      <item>Doris Akrap, Billtalstr. 14, Floerschein Am Main</item>
      <item>Ivana - Claudia Akrap, Billtalstr. 14, Floerschein Am Main</item>
    </derivirana_varijabla>
  </DomainObject.Predmet.ProtuStrankaListFormatedWithAdressOIB>
  <DomainObject.Predmet.ProtuStrankaListNazivFormated>
    <izvorni_sadrzaj>
      <item>GRAD TRILJ</item>
      <item>Marko Babić</item>
      <item>Anđa Babić</item>
      <item>Nada Pavić</item>
      <item>Ruža Vučić</item>
      <item>Iva Đonlić - Crepulja</item>
      <item>Pera Šarić</item>
      <item>Ante Đonlić</item>
      <item>Božo Plazibat</item>
      <item>Boženka Žuro</item>
      <item>Iva - Stana Vetma</item>
      <item>Nediljka Tukić</item>
      <item>Marko Đonlić</item>
      <item>Mara Kunac</item>
      <item>Ivan Babić</item>
      <item>Filip Babić</item>
      <item>Ivan Babić</item>
      <item>Petar Babić</item>
      <item>Boro Babić</item>
      <item>Tomislav Đonlić</item>
      <item>Šimun Babić</item>
      <item>Marija Babić</item>
      <item>Mate Babić</item>
      <item>Cvitko Babić</item>
      <item>Ruža Babić</item>
      <item>Dražen Babić</item>
      <item>Slavka Babić</item>
      <item>Erika Akrap</item>
      <item>Doris Akrap</item>
      <item>Ivana - Claudia Akrap</item>
    </izvorni_sadrzaj>
    <derivirana_varijabla naziv="DomainObject.Predmet.ProtuStrankaListNazivFormated_1">
      <item>GRAD TRILJ</item>
      <item>Marko Babić</item>
      <item>Anđa Babić</item>
      <item>Nada Pavić</item>
      <item>Ruža Vučić</item>
      <item>Iva Đonlić - Crepulja</item>
      <item>Pera Šarić</item>
      <item>Ante Đonlić</item>
      <item>Božo Plazibat</item>
      <item>Boženka Žuro</item>
      <item>Iva - Stana Vetma</item>
      <item>Nediljka Tukić</item>
      <item>Marko Đonlić</item>
      <item>Mara Kunac</item>
      <item>Ivan Babić</item>
      <item>Filip Babić</item>
      <item>Ivan Babić</item>
      <item>Petar Babić</item>
      <item>Boro Babić</item>
      <item>Tomislav Đonlić</item>
      <item>Šimun Babić</item>
      <item>Marija Babić</item>
      <item>Mate Babić</item>
      <item>Cvitko Babić</item>
      <item>Ruža Babić</item>
      <item>Dražen Babić</item>
      <item>Slavka Babić</item>
      <item>Erika Akrap</item>
      <item>Doris Akrap</item>
      <item>Ivana - Claudia Akrap</item>
    </derivirana_varijabla>
  </DomainObject.Predmet.ProtuStrankaListNazivFormated>
  <DomainObject.Predmet.ProtuStrankaListNazivFormatedOIB>
    <izvorni_sadrzaj>
      <item>GRAD TRILJ, OIB 91648398574</item>
      <item>Marko Babić</item>
      <item>Anđa Babić</item>
      <item>Nada Pavić</item>
      <item>Ruža Vučić</item>
      <item>Iva Đonlić - Crepulja</item>
      <item>Pera Šarić</item>
      <item>Ante Đonlić</item>
      <item>Božo Plazibat</item>
      <item>Boženka Žuro</item>
      <item>Iva - Stana Vetma</item>
      <item>Nediljka Tukić</item>
      <item>Marko Đonlić</item>
      <item>Mara Kunac</item>
      <item>Ivan Babić</item>
      <item>Filip Babić</item>
      <item>Ivan Babić</item>
      <item>Petar Babić</item>
      <item>Boro Babić</item>
      <item>Tomislav Đonlić, OIB 20290853151</item>
      <item>Šimun Babić</item>
      <item>Marija Babić</item>
      <item>Mate Babić</item>
      <item>Cvitko Babić</item>
      <item>Ruža Babić</item>
      <item>Dražen Babić</item>
      <item>Slavka Babić</item>
      <item>Erika Akrap</item>
      <item>Doris Akrap</item>
      <item>Ivana - Claudia Akrap</item>
    </izvorni_sadrzaj>
    <derivirana_varijabla naziv="DomainObject.Predmet.ProtuStrankaListNazivFormatedOIB_1">
      <item>GRAD TRILJ, OIB 91648398574</item>
      <item>Marko Babić</item>
      <item>Anđa Babić</item>
      <item>Nada Pavić</item>
      <item>Ruža Vučić</item>
      <item>Iva Đonlić - Crepulja</item>
      <item>Pera Šarić</item>
      <item>Ante Đonlić</item>
      <item>Božo Plazibat</item>
      <item>Boženka Žuro</item>
      <item>Iva - Stana Vetma</item>
      <item>Nediljka Tukić</item>
      <item>Marko Đonlić</item>
      <item>Mara Kunac</item>
      <item>Ivan Babić</item>
      <item>Filip Babić</item>
      <item>Ivan Babić</item>
      <item>Petar Babić</item>
      <item>Boro Babić</item>
      <item>Tomislav Đonlić, OIB 20290853151</item>
      <item>Šimun Babić</item>
      <item>Marija Babić</item>
      <item>Mate Babić</item>
      <item>Cvitko Babić</item>
      <item>Ruža Babić</item>
      <item>Dražen Babić</item>
      <item>Slavka Babić</item>
      <item>Erika Akrap</item>
      <item>Doris Akrap</item>
      <item>Ivana - Claudia Akrap</item>
    </derivirana_varijabla>
  </DomainObject.Predmet.ProtuStrankaListNazivFormatedOIB>
  <DomainObject.Predmet.OstaliListFormated>
    <izvorni_sadrzaj>
      <item>Antonia Erdelez punomoćnik sudionika u postupku Kristijan Luburić</item>
      <item>Zoran Vujanović</item>
      <item>Dušan Biuk</item>
      <item>e-oglasna ploča suda</item>
      <item>Narodne novine Zagreb</item>
      <item>Centar za socijalnu skrb Sinj</item>
      <item>Općinski sud u Splitu - Računovodstvo</item>
    </izvorni_sadrzaj>
    <derivirana_varijabla naziv="DomainObject.Predmet.OstaliListFormated_1">
      <item>Antonia Erdelez punomoćnik sudionika u postupku Kristijan Luburić</item>
      <item>Zoran Vujanović</item>
      <item>Dušan Biuk</item>
      <item>e-oglasna ploča suda</item>
      <item>Narodne novine Zagreb</item>
      <item>Centar za socijalnu skrb Sinj</item>
      <item>Općinski sud u Splitu - Računovodstvo</item>
    </derivirana_varijabla>
  </DomainObject.Predmet.OstaliListFormated>
  <DomainObject.Predmet.OstaliListFormatedOIB>
    <izvorni_sadrzaj>
      <item>Antonia Erdelez, OIB 92178606121 punomoćnik sudionika u postupku Kristijan Luburić</item>
      <item>Zoran Vujanović, OIB 25294137376</item>
      <item>Dušan Biuk</item>
      <item>e-oglasna ploča suda</item>
      <item>Narodne novine Zagreb</item>
      <item>Centar za socijalnu skrb Sinj</item>
      <item>Općinski sud u Splitu - Računovodstvo</item>
    </izvorni_sadrzaj>
    <derivirana_varijabla naziv="DomainObject.Predmet.OstaliListFormatedOIB_1">
      <item>Antonia Erdelez, OIB 92178606121 punomoćnik sudionika u postupku Kristijan Luburić</item>
      <item>Zoran Vujanović, OIB 25294137376</item>
      <item>Dušan Biuk</item>
      <item>e-oglasna ploča suda</item>
      <item>Narodne novine Zagreb</item>
      <item>Centar za socijalnu skrb Sinj</item>
      <item>Općinski sud u Splitu - Računovodstvo</item>
    </derivirana_varijabla>
  </DomainObject.Predmet.OstaliListFormatedOIB>
  <DomainObject.Predmet.OstaliListFormatedWithAdress>
    <izvorni_sadrzaj>
      <item>Antonia Erdelez punomoćnik sudionika u postupku Kristijan Luburić</item>
      <item>Zoran Vujanović, Vujanovićev prolaz 39, 21230 Sinj</item>
      <item>Dušan Biuk</item>
      <item>e-oglasna ploča suda</item>
      <item>Narodne novine Zagreb, Savski gaj XII. put 6.4, 10000 Zagreb</item>
      <item>Centar za socijalnu skrb Sinj, Domovinskog rata 1 D, 21230 Sinj</item>
      <item>Općinski sud u Splitu - Računovodstvo</item>
    </izvorni_sadrzaj>
    <derivirana_varijabla naziv="DomainObject.Predmet.OstaliListFormatedWithAdress_1">
      <item>Antonia Erdelez punomoćnik sudionika u postupku Kristijan Luburić</item>
      <item>Zoran Vujanović, Vujanovićev prolaz 39, 21230 Sinj</item>
      <item>Dušan Biuk</item>
      <item>e-oglasna ploča suda</item>
      <item>Narodne novine Zagreb, Savski gaj XII. put 6.4, 10000 Zagreb</item>
      <item>Centar za socijalnu skrb Sinj, Domovinskog rata 1 D, 21230 Sinj</item>
      <item>Općinski sud u Splitu - Računovodstvo</item>
    </derivirana_varijabla>
  </DomainObject.Predmet.OstaliListFormatedWithAdress>
  <DomainObject.Predmet.OstaliListFormatedWithAdressOIB>
    <izvorni_sadrzaj>
      <item>Antonia Erdelez, OIB 92178606121 punomoćnik sudionika u postupku Kristijan Luburić</item>
      <item>Zoran Vujanović, OIB 25294137376, Vujanovićev prolaz 39, 21230 Sinj</item>
      <item>Dušan Biuk</item>
      <item>e-oglasna ploča suda</item>
      <item>Narodne novine Zagreb, Savski gaj XII. put 6.4, 10000 Zagreb</item>
      <item>Centar za socijalnu skrb Sinj, Domovinskog rata 1 D, 21230 Sinj</item>
      <item>Općinski sud u Splitu - Računovodstvo</item>
    </izvorni_sadrzaj>
    <derivirana_varijabla naziv="DomainObject.Predmet.OstaliListFormatedWithAdressOIB_1">
      <item>Antonia Erdelez, OIB 92178606121 punomoćnik sudionika u postupku Kristijan Luburić</item>
      <item>Zoran Vujanović, OIB 25294137376, Vujanovićev prolaz 39, 21230 Sinj</item>
      <item>Dušan Biuk</item>
      <item>e-oglasna ploča suda</item>
      <item>Narodne novine Zagreb, Savski gaj XII. put 6.4, 10000 Zagreb</item>
      <item>Centar za socijalnu skrb Sinj, Domovinskog rata 1 D, 21230 Sinj</item>
      <item>Općinski sud u Splitu - Računovodstvo</item>
    </derivirana_varijabla>
  </DomainObject.Predmet.OstaliListFormatedWithAdressOIB>
  <DomainObject.Predmet.OstaliListNazivFormated>
    <izvorni_sadrzaj>
      <item>Antonia Erdelez</item>
      <item>Zoran Vujanović</item>
      <item>Dušan Biuk</item>
      <item>e-oglasna ploča suda</item>
      <item>Narodne novine Zagreb</item>
      <item>Centar za socijalnu skrb Sinj</item>
      <item>Općinski sud u Splitu - Računovodstvo</item>
    </izvorni_sadrzaj>
    <derivirana_varijabla naziv="DomainObject.Predmet.OstaliListNazivFormated_1">
      <item>Antonia Erdelez</item>
      <item>Zoran Vujanović</item>
      <item>Dušan Biuk</item>
      <item>e-oglasna ploča suda</item>
      <item>Narodne novine Zagreb</item>
      <item>Centar za socijalnu skrb Sinj</item>
      <item>Općinski sud u Splitu - Računovodstvo</item>
    </derivirana_varijabla>
  </DomainObject.Predmet.OstaliListNazivFormated>
  <DomainObject.Predmet.OstaliListNazivFormatedOIB>
    <izvorni_sadrzaj>
      <item>Antonia Erdelez, OIB 92178606121</item>
      <item>Zoran Vujanović, OIB 25294137376</item>
      <item>Dušan Biuk</item>
      <item>e-oglasna ploča suda</item>
      <item>Narodne novine Zagreb</item>
      <item>Centar za socijalnu skrb Sinj</item>
      <item>Općinski sud u Splitu - Računovodstvo</item>
    </izvorni_sadrzaj>
    <derivirana_varijabla naziv="DomainObject.Predmet.OstaliListNazivFormatedOIB_1">
      <item>Antonia Erdelez, OIB 92178606121</item>
      <item>Zoran Vujanović, OIB 25294137376</item>
      <item>Dušan Biuk</item>
      <item>e-oglasna ploča suda</item>
      <item>Narodne novine Zagreb</item>
      <item>Centar za socijalnu skrb Sinj</item>
      <item>Općinski sud u Splitu - Računovodstvo</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Splitu</izvorni_sadrzaj>
    <derivirana_varijabla naziv="DomainObject.Predmet.Sud.Parent.Naziv_1">Županijski sud u Splitu</derivirana_varijabla>
  </DomainObject.Predmet.Sud.Parent.Naziv>
  <DomainObject.Predmet.FunkcijaOsobe>
    <izvorni_sadrzaj/>
    <derivirana_varijabla naziv="DomainObject.Predmet.FunkcijaOsobe_1"/>
  </DomainObject.Predmet.FunkcijaOsobe>
  <DomainObject.Datum>
    <izvorni_sadrzaj>17. rujna 2026.</izvorni_sadrzaj>
    <derivirana_varijabla naziv="DomainObject.Datum_1">17. rujna 2026.</derivirana_varijabla>
  </DomainObject.Datum>
  <DomainObject.PoslovniBrojDokumenta>
    <izvorni_sadrzaj>P-2812/2024-22</izvorni_sadrzaj>
    <derivirana_varijabla naziv="DomainObject.PoslovniBrojDokumenta_1">P-2812/2024-22</derivirana_varijabla>
  </DomainObject.PoslovniBrojDokumenta>
  <DomainObject.Predmet.StrankaIDrugi>
    <izvorni_sadrzaj>Kristijan Luburić</izvorni_sadrzaj>
    <derivirana_varijabla naziv="DomainObject.Predmet.StrankaIDrugi_1">Kristijan Luburić</derivirana_varijabla>
  </DomainObject.Predmet.StrankaIDrugi>
  <DomainObject.Predmet.ProtustrankaIDrugi>
    <izvorni_sadrzaj>GRAD TRILJ i dr.</izvorni_sadrzaj>
    <derivirana_varijabla naziv="DomainObject.Predmet.ProtustrankaIDrugi_1">GRAD TRILJ i dr.</derivirana_varijabla>
  </DomainObject.Predmet.ProtustrankaIDrugi>
  <DomainObject.Predmet.StrankaIDrugiAdressOIB>
    <izvorni_sadrzaj>Kristijan Luburić, OIB 03216301396, ZVONIMIROVA 20A, 21311 Podstrana</izvorni_sadrzaj>
    <derivirana_varijabla naziv="DomainObject.Predmet.StrankaIDrugiAdressOIB_1">Kristijan Luburić, OIB 03216301396, ZVONIMIROVA 20A, 21311 Podstrana</derivirana_varijabla>
  </DomainObject.Predmet.StrankaIDrugiAdressOIB>
  <DomainObject.Predmet.ProtustrankaIDrugiAdressOIB>
    <izvorni_sadrzaj>GRAD TRILJ, OIB 91648398574, Poljičke Republike 15, 21240 Trilj i dr.</izvorni_sadrzaj>
    <derivirana_varijabla naziv="DomainObject.Predmet.ProtustrankaIDrugiAdressOIB_1">GRAD TRILJ, OIB 91648398574, Poljičke Republike 15, 21240 Trilj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GRAD TRILJ</item>
      <item>Kristijan Luburić</item>
      <item>Marko Babić</item>
      <item>Anđa Babić</item>
      <item>Nada Pavić</item>
      <item>Ruža Vučić</item>
      <item>Iva Đonlić - Crepulja</item>
      <item>Pera Šarić</item>
      <item>Ante Đonlić</item>
      <item>Božo Plazibat</item>
      <item>Boženka Žuro</item>
      <item>Iva - Stana Vetma</item>
      <item>Nediljka Tukić</item>
      <item>Marko Đonlić</item>
      <item>Mara Kunac</item>
      <item>Ivan Babić</item>
      <item>Filip Babić</item>
      <item>Ivan Babić</item>
      <item>Petar Babić</item>
      <item>Boro Babić</item>
      <item>Tomislav Đonlić</item>
      <item>Šimun Babić</item>
      <item>Marija Babić</item>
      <item>Mate Babić</item>
      <item>Cvitko Babić</item>
      <item>Ruža Babić</item>
      <item>Dražen Babić</item>
      <item>Slavka Babić</item>
      <item>Erika Akrap</item>
      <item>Doris Akrap</item>
      <item>Ivana - Claudia Akrap</item>
      <item>Antonia Erdelez</item>
      <item>Zoran Vujanović</item>
      <item>Dušan Biuk</item>
      <item>e-oglasna ploča suda</item>
      <item>Narodne novine Zagreb</item>
      <item>Centar za socijalnu skrb Sinj</item>
      <item>Općinski sud u Splitu - Računovodstvo</item>
    </izvorni_sadrzaj>
    <derivirana_varijabla naziv="DomainObject.Predmet.SudioniciListNaziv_1">
      <item>GRAD TRILJ</item>
      <item>Kristijan Luburić</item>
      <item>Marko Babić</item>
      <item>Anđa Babić</item>
      <item>Nada Pavić</item>
      <item>Ruža Vučić</item>
      <item>Iva Đonlić - Crepulja</item>
      <item>Pera Šarić</item>
      <item>Ante Đonlić</item>
      <item>Božo Plazibat</item>
      <item>Boženka Žuro</item>
      <item>Iva - Stana Vetma</item>
      <item>Nediljka Tukić</item>
      <item>Marko Đonlić</item>
      <item>Mara Kunac</item>
      <item>Ivan Babić</item>
      <item>Filip Babić</item>
      <item>Ivan Babić</item>
      <item>Petar Babić</item>
      <item>Boro Babić</item>
      <item>Tomislav Đonlić</item>
      <item>Šimun Babić</item>
      <item>Marija Babić</item>
      <item>Mate Babić</item>
      <item>Cvitko Babić</item>
      <item>Ruža Babić</item>
      <item>Dražen Babić</item>
      <item>Slavka Babić</item>
      <item>Erika Akrap</item>
      <item>Doris Akrap</item>
      <item>Ivana - Claudia Akrap</item>
      <item>Antonia Erdelez</item>
      <item>Zoran Vujanović</item>
      <item>Dušan Biuk</item>
      <item>e-oglasna ploča suda</item>
      <item>Narodne novine Zagreb</item>
      <item>Centar za socijalnu skrb Sinj</item>
      <item>Općinski sud u Splitu - Računovodstvo</item>
    </derivirana_varijabla>
  </DomainObject.Predmet.SudioniciListNaziv>
  <DomainObject.Predmet.SudioniciListAdressOIB>
    <izvorni_sadrzaj>
      <item>GRAD TRILJ, OIB 91648398574, Poljičke Republike 15,21240 Trilj</item>
      <item>Kristijan Luburić, OIB 03216301396, ZVONIMIROVA 20A,21311 Podstrana</item>
      <item>Marko Babić</item>
      <item>Anđa Babić</item>
      <item>Nada Pavić, Rašeljke 47,Tomislavgrad</item>
      <item>Ruža Vučić, Karovačka cesta 32 D,10000 Zagreb</item>
      <item>Iva Đonlić - Crepulja, Matulji, Turinić 1,51000 Rijeka</item>
      <item>Pera Šarić, Krnjeuve 27,22300 Kistanje</item>
      <item>Ante Đonlić, Karlovačka cesta 32 D,10000 Zagreb</item>
      <item>Božo Plazibat, 154 A,21238 Grab</item>
      <item>Boženka Žuro, Prisoje 183 A,21232 Prisoje</item>
      <item>Iva - Stana Vetma, Stare rere 37,21231 Klis</item>
      <item>Nediljka Tukić, Krešimirova 18,21311 Podstrana</item>
      <item>Marko Đonlić, Hercegovačka ulica 32,21311 Podstrana</item>
      <item>Mara Kunac, Put Diruna 19,21220 Okrug Gornji</item>
      <item>Ivan Babić, Put Diruna 19,21220 Okrug Gornji</item>
      <item>Filip Babić, Fraterščica 24 A,10000 Zagreb</item>
      <item>Ivan Babić, Luka 10,21230 Sinj</item>
      <item>Petar Babić, Luka 10,21230 Sinj</item>
      <item>Boro Babić, Luka 10,21230 Sinj</item>
      <item>Tomislav Đonlić, OIB 20290853151, BRDINE 16A,21311 Žrnovnica</item>
      <item>Šimun Babić</item>
      <item>Marija Babić</item>
      <item>Mate Babić, Voštane 4,21240 Trilj</item>
      <item>Cvitko Babić</item>
      <item>Ruža Babić, Voštane 57,21240 Trilj</item>
      <item>Dražen Babić, Put Barina 7,21000 Split</item>
      <item>Slavka Babić, Put Barina 7,21000 Split</item>
      <item>Erika Akrap, Billtalstr. 14,Floerschein Am Main</item>
      <item>Doris Akrap, Billtalstr. 14,Floerschein Am Main</item>
      <item>Ivana - Claudia Akrap, Billtalstr. 14,Floerschein Am Main</item>
      <item>Antonia Erdelez, OIB 92178606121</item>
      <item>Zoran Vujanović, OIB 25294137376, Vujanovićev prolaz 39,21230 Sinj</item>
      <item>Dušan Biuk</item>
      <item>e-oglasna ploča suda</item>
      <item>Narodne novine Zagreb, Savski gaj XII. put 6.4,10000 Zagreb</item>
      <item>Centar za socijalnu skrb Sinj, Domovinskog rata 1 D,21230 Sinj</item>
      <item>Općinski sud u Splitu - Računovodstvo</item>
    </izvorni_sadrzaj>
    <derivirana_varijabla naziv="DomainObject.Predmet.SudioniciListAdressOIB_1">
      <item>GRAD TRILJ, OIB 91648398574, Poljičke Republike 15,21240 Trilj</item>
      <item>Kristijan Luburić, OIB 03216301396, ZVONIMIROVA 20A,21311 Podstrana</item>
      <item>Marko Babić</item>
      <item>Anđa Babić</item>
      <item>Nada Pavić, Rašeljke 47,Tomislavgrad</item>
      <item>Ruža Vučić, Karovačka cesta 32 D,10000 Zagreb</item>
      <item>Iva Đonlić - Crepulja, Matulji, Turinić 1,51000 Rijeka</item>
      <item>Pera Šarić, Krnjeuve 27,22300 Kistanje</item>
      <item>Ante Đonlić, Karlovačka cesta 32 D,10000 Zagreb</item>
      <item>Božo Plazibat, 154 A,21238 Grab</item>
      <item>Boženka Žuro, Prisoje 183 A,21232 Prisoje</item>
      <item>Iva - Stana Vetma, Stare rere 37,21231 Klis</item>
      <item>Nediljka Tukić, Krešimirova 18,21311 Podstrana</item>
      <item>Marko Đonlić, Hercegovačka ulica 32,21311 Podstrana</item>
      <item>Mara Kunac, Put Diruna 19,21220 Okrug Gornji</item>
      <item>Ivan Babić, Put Diruna 19,21220 Okrug Gornji</item>
      <item>Filip Babić, Fraterščica 24 A,10000 Zagreb</item>
      <item>Ivan Babić, Luka 10,21230 Sinj</item>
      <item>Petar Babić, Luka 10,21230 Sinj</item>
      <item>Boro Babić, Luka 10,21230 Sinj</item>
      <item>Tomislav Đonlić, OIB 20290853151, BRDINE 16A,21311 Žrnovnica</item>
      <item>Šimun Babić</item>
      <item>Marija Babić</item>
      <item>Mate Babić, Voštane 4,21240 Trilj</item>
      <item>Cvitko Babić</item>
      <item>Ruža Babić, Voštane 57,21240 Trilj</item>
      <item>Dražen Babić, Put Barina 7,21000 Split</item>
      <item>Slavka Babić, Put Barina 7,21000 Split</item>
      <item>Erika Akrap, Billtalstr. 14,Floerschein Am Main</item>
      <item>Doris Akrap, Billtalstr. 14,Floerschein Am Main</item>
      <item>Ivana - Claudia Akrap, Billtalstr. 14,Floerschein Am Main</item>
      <item>Antonia Erdelez, OIB 92178606121</item>
      <item>Zoran Vujanović, OIB 25294137376, Vujanovićev prolaz 39,21230 Sinj</item>
      <item>Dušan Biuk</item>
      <item>e-oglasna ploča suda</item>
      <item>Narodne novine Zagreb, Savski gaj XII. put 6.4,10000 Zagreb</item>
      <item>Centar za socijalnu skrb Sinj, Domovinskog rata 1 D,21230 Sinj</item>
      <item>Općinski sud u Splitu - Računovodstvo</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91648398574</item>
      <item>, OIB 03216301396</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20290853151</item>
      <item>, OIB null</item>
      <item>, OIB null</item>
      <item>, OIB null</item>
      <item>, OIB null</item>
      <item>, OIB null</item>
      <item>, OIB null</item>
      <item>, OIB null</item>
      <item>, OIB null</item>
      <item>, OIB null</item>
      <item>, OIB null</item>
      <item>, OIB 92178606121</item>
      <item>, OIB 25294137376</item>
      <item>, OIB null</item>
      <item>, OIB null</item>
      <item>, OIB null</item>
      <item>, OIB null</item>
      <item>, OIB null</item>
    </izvorni_sadrzaj>
    <derivirana_varijabla naziv="DomainObject.Predmet.SudioniciListNazivOIB_1">
      <item>, OIB 91648398574</item>
      <item>, OIB 03216301396</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20290853151</item>
      <item>, OIB null</item>
      <item>, OIB null</item>
      <item>, OIB null</item>
      <item>, OIB null</item>
      <item>, OIB null</item>
      <item>, OIB null</item>
      <item>, OIB null</item>
      <item>, OIB null</item>
      <item>, OIB null</item>
      <item>, OIB null</item>
      <item>, OIB 92178606121</item>
      <item>, OIB 25294137376</item>
      <item>, OIB null</item>
      <item>, OIB null</item>
      <item>, OIB null</item>
      <item>, OIB null</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19. srpnja 2024.</izvorni_sadrzaj>
    <derivirana_varijabla naziv="DomainObject.Predmet.DatumPocetkaProcesa_1">19. srpnja 2024.</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4A0D0CDE-6836-467D-9F73-9D6B2C589EDE}">
  <ds:schemaRefs>
    <ds:schemaRef ds:uri="http://schemas.openxmlformats.org/wordprocessingml/2006/main"/>
    <ds:schemaRef ds:uri="http://schemas.openxmlformats.org/officeDocument/2006/relationships"/>
    <ds:schemaRef ds:uri="http://schemas.openxmlformats.org/officeDocument/2006/math"/>
    <ds:schemaRef ds:uri="http://schemas.openxmlformats.org/schemaLibrary/2006/main"/>
    <ds:schemaRef ds:uri="http://schemas.microsoft.com/office/word/2012/wordml"/>
    <ds:schemaRef ds:uri="http://schemas.microsoft.com/office/word/2010/wordml"/>
    <ds:schemaRef ds:uri="http://schemas.openxmlformats.org/markup-compatibility/2006"/>
    <ds:schemaRef ds:uri="http://schemas.openxmlformats.org/drawingml/2006/wordprocessingDrawing"/>
    <ds:schemaRef ds:uri="http://schemas.openxmlformats.org/drawingml/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2</properties:Pages>
  <properties:Words>386</properties:Words>
  <properties:Characters>1900</properties:Characters>
  <properties:Lines>92</properties:Lines>
  <properties:Paragraphs>55</properties:Paragraphs>
  <properties:TotalTime>15</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3582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2024-11-05T10:59:00Z</dcterms:created>
  <dc:creator>Boženka Gaurina</dc:creator>
  <cp:lastModifiedBy>Dragica Laco</cp:lastModifiedBy>
  <cp:lastPrinted>2026-09-17T07:53:00Z</cp:lastPrinted>
  <dcterms:modified xmlns:xsi="http://www.w3.org/2001/XMLSchema-instance" xsi:type="dcterms:W3CDTF">2026-09-17T07:54:00Z</dcterms:modified>
  <cp:revision>4</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P-2812/2024-22 / Zapisnik - Očevid (Prijepis_zapisnika._RADIĆ.docx)</vt:lpwstr>
  </prop:property>
  <prop:property fmtid="{D5CDD505-2E9C-101B-9397-08002B2CF9AE}" pid="4" name="CC_coloring">
    <vt:bool>false</vt:bool>
  </prop:property>
  <prop:property fmtid="{D5CDD505-2E9C-101B-9397-08002B2CF9AE}" pid="5" name="BrojStranica">
    <vt:i4>2</vt:i4>
  </prop:property>
</prop:Properties>
</file>