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dc34ed" w14:paraId="6dc34ed" w:rsidRDefault="006F1E08" w:rsidP="00B542FA" w:rsidR="006F1E08">
      <w:pPr>
        <w:jc w:val="both"/>
        <w15:collapsed w:val="false"/>
      </w:pPr>
      <w:bookmarkStart w:name="_GoBack" w:id="0"/>
      <w:bookmarkEnd w:id="0"/>
    </w:p>
    <w:p w:rsidRDefault="00B20234" w:rsidP="00B542FA" w:rsidR="006F1E08">
      <w:pPr>
        <w:jc w:val="both"/>
      </w:pPr>
      <w:r>
        <w:rPr>
          <w:noProof/>
        </w:rPr>
        <w:t xml:space="preserve">         </w:t>
      </w:r>
      <w:r w:rsidR="006F1E08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D11F4F" w:rsidP="00D11F4F" w:rsidR="00D11F4F" w:rsidRPr="00B22F77">
      <w:r w:rsidRPr="00B22F77">
        <w:t>REPUBLIKA HRVATSKA</w:t>
      </w:r>
    </w:p>
    <w:p w:rsidRDefault="00D11F4F" w:rsidP="00D11F4F" w:rsidR="00D11F4F" w:rsidRPr="00B22F77">
      <w:r w:rsidRPr="00B22F77">
        <w:t>Trgovački sud u Zagrebu</w:t>
      </w:r>
    </w:p>
    <w:p w:rsidRDefault="00D11F4F" w:rsidP="00D11F4F" w:rsidR="00D11F4F" w:rsidRPr="00B22F77">
      <w:r w:rsidRPr="00B22F77">
        <w:t xml:space="preserve">Zagreb, </w:t>
      </w:r>
      <w:proofErr w:type="spellStart"/>
      <w:r w:rsidRPr="00B22F77">
        <w:t>Amruševa</w:t>
      </w:r>
      <w:proofErr w:type="spellEnd"/>
      <w:r w:rsidRPr="00B22F77">
        <w:t xml:space="preserve"> 2/II</w:t>
      </w:r>
    </w:p>
    <w:p w:rsidRDefault="007E1706" w:rsidP="00D11F4F" w:rsidR="00D11F4F">
      <w:pPr>
        <w:jc w:val="right"/>
      </w:pPr>
      <w:r>
        <w:t xml:space="preserve">  48. St-7013</w:t>
      </w:r>
      <w:r w:rsidR="00A320A0">
        <w:t>/16</w:t>
      </w:r>
    </w:p>
    <w:p w:rsidRDefault="00B20234" w:rsidP="00D11F4F" w:rsidR="00B20234" w:rsidRPr="00B22F77">
      <w:pPr>
        <w:jc w:val="right"/>
      </w:pPr>
    </w:p>
    <w:p w:rsidRDefault="00D9026C" w:rsidP="00D11F4F" w:rsidR="00D9026C" w:rsidRPr="00B22F77">
      <w:pPr>
        <w:jc w:val="center"/>
      </w:pPr>
      <w:r w:rsidRPr="00B22F77">
        <w:t>R E P U B L I K A  H R V A T S K A</w:t>
      </w:r>
    </w:p>
    <w:p w:rsidRDefault="00D11F4F" w:rsidP="00D11F4F" w:rsidR="00D11F4F" w:rsidRPr="00B22F77">
      <w:pPr>
        <w:jc w:val="center"/>
      </w:pPr>
      <w:r w:rsidRPr="00B22F77">
        <w:t>R J E Š E NJ E</w:t>
      </w:r>
    </w:p>
    <w:p w:rsidRDefault="00D11F4F" w:rsidP="00D11F4F" w:rsidR="00D11F4F" w:rsidRPr="00B22F77"/>
    <w:p w:rsidRDefault="00D11F4F" w:rsidP="007E1706" w:rsidR="005F2603" w:rsidRPr="00B22F77">
      <w:pPr>
        <w:ind w:firstLine="708"/>
        <w:jc w:val="both"/>
      </w:pPr>
      <w:r w:rsidRPr="00B22F77">
        <w:t xml:space="preserve">Trgovački sud u Zagrebu, po sucu </w:t>
      </w:r>
      <w:r w:rsidR="00B20234">
        <w:t xml:space="preserve">toga suda </w:t>
      </w:r>
      <w:r w:rsidR="008A1C0D">
        <w:t>Vesni Sremac Šoštar</w:t>
      </w:r>
      <w:r w:rsidRPr="00B22F77">
        <w:t xml:space="preserve">, u povodu prijedloga </w:t>
      </w:r>
      <w:r w:rsidR="007E1706">
        <w:t>predlagatelja VLAKA-MI d.o.o.,</w:t>
      </w:r>
      <w:proofErr w:type="spellStart"/>
      <w:r w:rsidR="007E1706">
        <w:t>Vrhovine</w:t>
      </w:r>
      <w:proofErr w:type="spellEnd"/>
      <w:r w:rsidR="007E1706">
        <w:t xml:space="preserve">, Senjska 59, OIB: 49101289665, za otvaranje </w:t>
      </w:r>
      <w:proofErr w:type="spellStart"/>
      <w:r w:rsidR="007E1706">
        <w:t>predstečajnog</w:t>
      </w:r>
      <w:proofErr w:type="spellEnd"/>
      <w:r w:rsidR="007E1706">
        <w:t xml:space="preserve"> postupka nad  dužnikom VLAKA-MI d.o.o., </w:t>
      </w:r>
      <w:proofErr w:type="spellStart"/>
      <w:r w:rsidR="007E1706">
        <w:t>Vrhovine</w:t>
      </w:r>
      <w:proofErr w:type="spellEnd"/>
      <w:r w:rsidR="007E1706">
        <w:t xml:space="preserve">, Senjska 59, zastupan po direktoru Ivanu </w:t>
      </w:r>
      <w:proofErr w:type="spellStart"/>
      <w:r w:rsidR="007E1706">
        <w:t>Mabić</w:t>
      </w:r>
      <w:proofErr w:type="spellEnd"/>
      <w:r w:rsidR="007E1706">
        <w:t xml:space="preserve">, OIB: 49101289665, radi sklapanja </w:t>
      </w:r>
      <w:proofErr w:type="spellStart"/>
      <w:r w:rsidR="007E1706">
        <w:t>predstečajne</w:t>
      </w:r>
      <w:proofErr w:type="spellEnd"/>
      <w:r w:rsidR="007E1706">
        <w:t xml:space="preserve"> nagodbe, dana 07.</w:t>
      </w:r>
      <w:r w:rsidR="00920D3A">
        <w:t xml:space="preserve"> lipnja </w:t>
      </w:r>
      <w:r w:rsidR="008A1C0D">
        <w:t>2017</w:t>
      </w:r>
      <w:r w:rsidR="00B20234">
        <w:t>. g.</w:t>
      </w:r>
    </w:p>
    <w:p w:rsidRDefault="005F2603" w:rsidP="005F2603" w:rsidR="005F2603" w:rsidRPr="00B22F77">
      <w:r w:rsidRPr="00B22F77">
        <w:t xml:space="preserve">   </w:t>
      </w:r>
    </w:p>
    <w:p w:rsidRDefault="005F2603" w:rsidP="008A03E9" w:rsidR="005F2603" w:rsidRPr="00B22F77">
      <w:pPr>
        <w:jc w:val="center"/>
      </w:pPr>
      <w:r w:rsidRPr="00B22F77">
        <w:t>r i j e š i o   j e</w:t>
      </w:r>
    </w:p>
    <w:p w:rsidRDefault="005F2603" w:rsidP="005F2603" w:rsidR="005F2603" w:rsidRPr="00B22F77"/>
    <w:p w:rsidRDefault="005F2603" w:rsidP="00B20234" w:rsidR="005F2603" w:rsidRPr="00B22F77">
      <w:pPr>
        <w:ind w:firstLine="708"/>
        <w:jc w:val="both"/>
      </w:pPr>
      <w:r w:rsidRPr="00B22F77">
        <w:t xml:space="preserve">Ročište radi sklapanja </w:t>
      </w:r>
      <w:proofErr w:type="spellStart"/>
      <w:r w:rsidRPr="00B22F77">
        <w:t>predstečajne</w:t>
      </w:r>
      <w:proofErr w:type="spellEnd"/>
      <w:r w:rsidR="008A1C0D">
        <w:t xml:space="preserve"> nagodbe </w:t>
      </w:r>
      <w:r w:rsidR="007E1706">
        <w:t xml:space="preserve">nad dužnikom VLAKA-MI d.o.o., </w:t>
      </w:r>
      <w:proofErr w:type="spellStart"/>
      <w:r w:rsidR="007E1706">
        <w:t>Vrhovine</w:t>
      </w:r>
      <w:proofErr w:type="spellEnd"/>
      <w:r w:rsidR="007E1706">
        <w:t xml:space="preserve">, Senjska 59, </w:t>
      </w:r>
      <w:r w:rsidR="00731A32">
        <w:t>određuje se</w:t>
      </w:r>
      <w:r w:rsidR="00D04934">
        <w:t xml:space="preserve"> za dan;</w:t>
      </w:r>
    </w:p>
    <w:p w:rsidRDefault="005F2603" w:rsidP="005F2603" w:rsidR="005F2603" w:rsidRPr="00B22F77"/>
    <w:p w:rsidRDefault="007E1706" w:rsidP="00B20234" w:rsidR="00F42DB7" w:rsidRPr="00B22F77">
      <w:pPr>
        <w:ind w:left="708"/>
        <w:jc w:val="both"/>
      </w:pPr>
      <w:r>
        <w:rPr>
          <w:b/>
        </w:rPr>
        <w:t xml:space="preserve">11. srpnja </w:t>
      </w:r>
      <w:r w:rsidR="00731A32" w:rsidRPr="00B20234">
        <w:rPr>
          <w:b/>
        </w:rPr>
        <w:t>2017</w:t>
      </w:r>
      <w:r w:rsidR="00212A58" w:rsidRPr="00B20234">
        <w:rPr>
          <w:b/>
        </w:rPr>
        <w:t>.</w:t>
      </w:r>
      <w:r w:rsidR="002A0FB2">
        <w:rPr>
          <w:b/>
        </w:rPr>
        <w:t xml:space="preserve"> g. </w:t>
      </w:r>
      <w:r w:rsidR="00167699" w:rsidRPr="00B20234">
        <w:rPr>
          <w:b/>
        </w:rPr>
        <w:t xml:space="preserve">u </w:t>
      </w:r>
      <w:r>
        <w:rPr>
          <w:b/>
        </w:rPr>
        <w:t xml:space="preserve">10:00 </w:t>
      </w:r>
      <w:r w:rsidR="005F2603" w:rsidRPr="001859FF">
        <w:t xml:space="preserve"> sati</w:t>
      </w:r>
      <w:r w:rsidR="005F2603" w:rsidRPr="00B22F77">
        <w:t xml:space="preserve"> u zgradi Trgovačkog suda Z</w:t>
      </w:r>
      <w:r w:rsidR="008A03E9" w:rsidRPr="00B22F77">
        <w:t>agreb, Petrinjska  8, soba broj</w:t>
      </w:r>
      <w:r w:rsidR="005F2603" w:rsidRPr="00B22F77">
        <w:t xml:space="preserve"> </w:t>
      </w:r>
      <w:r w:rsidR="008A1C0D">
        <w:t>5</w:t>
      </w:r>
      <w:r w:rsidR="00A320A0">
        <w:t>5/II</w:t>
      </w:r>
      <w:r w:rsidR="008A1C0D">
        <w:t>I (dvoriš</w:t>
      </w:r>
      <w:r w:rsidR="00A320A0">
        <w:t>na zgrada</w:t>
      </w:r>
      <w:r w:rsidR="009C4A88" w:rsidRPr="00B22F77">
        <w:t>)</w:t>
      </w:r>
      <w:r w:rsidR="00F42DB7" w:rsidRPr="00B22F77">
        <w:t xml:space="preserve"> </w:t>
      </w:r>
      <w:r w:rsidR="002E617B" w:rsidRPr="00B22F77">
        <w:t xml:space="preserve">na koje se pozivaju dužnik i </w:t>
      </w:r>
      <w:r w:rsidR="006810C0" w:rsidRPr="00B22F77">
        <w:t>svi</w:t>
      </w:r>
      <w:r w:rsidR="002E617B" w:rsidRPr="00B22F77">
        <w:t xml:space="preserve"> vjerovnici</w:t>
      </w:r>
      <w:r w:rsidR="00F42DB7" w:rsidRPr="00B22F77">
        <w:t>.</w:t>
      </w:r>
    </w:p>
    <w:p w:rsidRDefault="002E617B" w:rsidP="008A03E9" w:rsidR="002E617B" w:rsidRPr="00B22F77">
      <w:pPr>
        <w:jc w:val="both"/>
      </w:pPr>
      <w:r w:rsidRPr="00B22F77">
        <w:t xml:space="preserve"> </w:t>
      </w:r>
    </w:p>
    <w:p w:rsidRDefault="002E617B" w:rsidP="00A26A09" w:rsidR="00167699" w:rsidRPr="00B22F77">
      <w:pPr>
        <w:ind w:firstLine="708"/>
        <w:jc w:val="both"/>
      </w:pPr>
      <w:r w:rsidRPr="00B22F77">
        <w:t xml:space="preserve">Uvid u </w:t>
      </w:r>
      <w:r w:rsidR="006810C0" w:rsidRPr="00B22F77">
        <w:t>nacrt prijedloga</w:t>
      </w:r>
      <w:r w:rsidRPr="00B22F77">
        <w:t xml:space="preserve"> </w:t>
      </w:r>
      <w:proofErr w:type="spellStart"/>
      <w:r w:rsidRPr="00B22F77">
        <w:t>predstečajne</w:t>
      </w:r>
      <w:proofErr w:type="spellEnd"/>
      <w:r w:rsidRPr="00B22F77">
        <w:t xml:space="preserve"> nagodbe može se izvršit</w:t>
      </w:r>
      <w:r w:rsidR="008A1C0D">
        <w:t>i na</w:t>
      </w:r>
      <w:r w:rsidR="006810C0" w:rsidRPr="00B22F77">
        <w:t xml:space="preserve"> Trgovač</w:t>
      </w:r>
      <w:r w:rsidR="008A1C0D">
        <w:t>kom sudu u Zagrebu, soba broj 55</w:t>
      </w:r>
      <w:r w:rsidR="006810C0" w:rsidRPr="00B22F77">
        <w:t>/II</w:t>
      </w:r>
      <w:r w:rsidR="008A1C0D">
        <w:t>I (dvorišna</w:t>
      </w:r>
      <w:r w:rsidR="006810C0" w:rsidRPr="00B22F77">
        <w:t xml:space="preserve"> zgrada).</w:t>
      </w:r>
    </w:p>
    <w:p w:rsidRDefault="00167699" w:rsidP="00B20234" w:rsidR="00167699" w:rsidRPr="001859FF">
      <w:pPr>
        <w:ind w:firstLine="708"/>
        <w:jc w:val="both"/>
      </w:pPr>
      <w:r w:rsidRPr="00B22F77">
        <w:t xml:space="preserve">Poziva se Financijska agencija oglasiti poziv za navedeno ročište najkasnije do </w:t>
      </w:r>
      <w:r w:rsidR="007E1706">
        <w:t xml:space="preserve">04. srpnja </w:t>
      </w:r>
      <w:r w:rsidR="00920D3A">
        <w:t>2017.</w:t>
      </w:r>
    </w:p>
    <w:p w:rsidRDefault="005F2603" w:rsidP="005F2603" w:rsidR="005F2603" w:rsidRPr="001859FF"/>
    <w:p w:rsidRDefault="008A03E9" w:rsidP="008A03E9" w:rsidR="005F2603" w:rsidRPr="00B22F77">
      <w:pPr>
        <w:jc w:val="center"/>
      </w:pPr>
      <w:r w:rsidRPr="00B22F77">
        <w:t xml:space="preserve">U </w:t>
      </w:r>
      <w:r w:rsidR="005F2603" w:rsidRPr="00B22F77">
        <w:t>Zagreb</w:t>
      </w:r>
      <w:r w:rsidRPr="00B22F77">
        <w:t>u</w:t>
      </w:r>
      <w:r w:rsidR="007E1706">
        <w:t>, 07</w:t>
      </w:r>
      <w:r w:rsidR="00920D3A">
        <w:t xml:space="preserve">. lipnja </w:t>
      </w:r>
      <w:r w:rsidR="008A1C0D">
        <w:t>2017</w:t>
      </w:r>
      <w:r w:rsidR="005F2603" w:rsidRPr="00B22F77">
        <w:t>.</w:t>
      </w:r>
      <w:r w:rsidR="00E210B7">
        <w:t xml:space="preserve"> g. </w:t>
      </w:r>
    </w:p>
    <w:p w:rsidRDefault="00B20234" w:rsidP="004B1EDB" w:rsidR="005F2603" w:rsidRPr="00B22F77">
      <w:pPr>
        <w:jc w:val="right"/>
      </w:pPr>
      <w:r>
        <w:t>SUDAC:</w:t>
      </w:r>
    </w:p>
    <w:p w:rsidRDefault="00972D23" w:rsidP="004B1EDB" w:rsidR="00157658" w:rsidRPr="00B22F77">
      <w:pPr>
        <w:jc w:val="right"/>
      </w:pPr>
      <w:r>
        <w:t>Vesna Sremac Šoštar</w:t>
      </w:r>
      <w:r w:rsidR="001E0258">
        <w:t>, v.r.</w:t>
      </w:r>
    </w:p>
    <w:p w:rsidRDefault="005F2603" w:rsidP="005F2603" w:rsidR="005F2603" w:rsidRPr="00B22F77"/>
    <w:p w:rsidRDefault="00B20234" w:rsidP="005F2603" w:rsidR="00B20234"/>
    <w:p w:rsidRDefault="00B20234" w:rsidP="005F2603" w:rsidR="005F2603" w:rsidRPr="00B22F77">
      <w:r>
        <w:t>UPUTA O PRAVNOM LIJEKU:</w:t>
      </w:r>
    </w:p>
    <w:p w:rsidRDefault="005F2603" w:rsidP="008A03E9" w:rsidR="005F2603" w:rsidRPr="00B22F77">
      <w:pPr>
        <w:jc w:val="both"/>
      </w:pPr>
      <w:r w:rsidRPr="00B22F77">
        <w:t>Protiv ovog rješe</w:t>
      </w:r>
      <w:r w:rsidR="00BB6F05">
        <w:t>nja</w:t>
      </w:r>
      <w:r w:rsidR="008A03E9" w:rsidRPr="00B22F77">
        <w:t xml:space="preserve"> žalba nije dopuštena (čl. </w:t>
      </w:r>
      <w:smartTag w:element="metricconverter" w:uri="urn:schemas-microsoft-com:office:smarttags">
        <w:smartTagPr>
          <w:attr w:val="278. st" w:name="ProductID"/>
        </w:smartTagPr>
        <w:r w:rsidR="008A03E9" w:rsidRPr="00B22F77">
          <w:t>278. st</w:t>
        </w:r>
      </w:smartTag>
      <w:r w:rsidR="008A03E9" w:rsidRPr="00B22F77">
        <w:t>.</w:t>
      </w:r>
      <w:r w:rsidRPr="00B22F77">
        <w:t xml:space="preserve"> 1. i 2. ZPP-a</w:t>
      </w:r>
      <w:r w:rsidR="008A03E9" w:rsidRPr="00B22F77">
        <w:t xml:space="preserve"> u vezi čl. 66.</w:t>
      </w:r>
      <w:r w:rsidR="001859FF">
        <w:t xml:space="preserve"> </w:t>
      </w:r>
      <w:r w:rsidR="008A03E9" w:rsidRPr="00B22F77">
        <w:t>st. 14. ZFPPN-a</w:t>
      </w:r>
      <w:r w:rsidRPr="00B22F77">
        <w:t>)</w:t>
      </w:r>
      <w:r w:rsidR="008A03E9" w:rsidRPr="00B22F77">
        <w:t>.</w:t>
      </w:r>
    </w:p>
    <w:p w:rsidRDefault="00972D23" w:rsidP="00D520E9" w:rsidR="00972D23">
      <w:pPr>
        <w:jc w:val="right"/>
      </w:pPr>
    </w:p>
    <w:p w:rsidRDefault="001E0258" w:rsidP="00D520E9" w:rsidR="00D520E9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1E0258" w:rsidP="00D520E9" w:rsidR="001E0258" w:rsidRPr="00B22F77">
      <w:pPr>
        <w:jc w:val="right"/>
      </w:pPr>
      <w:r>
        <w:t>Zlatka Plivelić</w:t>
      </w:r>
    </w:p>
    <w:sectPr w:rsidSect="00B20234" w:rsidR="001E0258" w:rsidRPr="00B22F77">
      <w:pgSz w:h="16838" w:w="11906"/>
      <w:pgMar w:gutter="0" w:footer="708" w:header="708" w:left="1417" w:bottom="1135" w:right="1417" w:top="99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7C723B0"/>
    <w:multiLevelType w:val="hybridMultilevel"/>
    <w:tmpl w:val="B3622EA0"/>
    <w:lvl w:tplc="041A000F" w:ilvl="0">
      <w:start w:val="1"/>
      <w:numFmt w:val="decimal"/>
      <w:lvlText w:val="%1.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596A77B2"/>
    <w:multiLevelType w:val="hybridMultilevel"/>
    <w:tmpl w:val="7D56E38A"/>
    <w:lvl w:tplc="D35877E2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5ED843D5"/>
    <w:multiLevelType w:val="hybridMultilevel"/>
    <w:tmpl w:val="50AC4E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ocumentProtection w:enforcement="false" w:edit="readOnly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27CCC"/>
    <w:rsid w:val="00064AA2"/>
    <w:rsid w:val="00157658"/>
    <w:rsid w:val="00167699"/>
    <w:rsid w:val="001859FF"/>
    <w:rsid w:val="00191E1D"/>
    <w:rsid w:val="001E0258"/>
    <w:rsid w:val="001E4D97"/>
    <w:rsid w:val="001F0616"/>
    <w:rsid w:val="00212A58"/>
    <w:rsid w:val="0028566A"/>
    <w:rsid w:val="002A0FB2"/>
    <w:rsid w:val="002D0B39"/>
    <w:rsid w:val="002E617B"/>
    <w:rsid w:val="0042272B"/>
    <w:rsid w:val="004468A1"/>
    <w:rsid w:val="00465F0E"/>
    <w:rsid w:val="004B1EDB"/>
    <w:rsid w:val="004B5537"/>
    <w:rsid w:val="004D783E"/>
    <w:rsid w:val="00533189"/>
    <w:rsid w:val="005F2603"/>
    <w:rsid w:val="005F68EA"/>
    <w:rsid w:val="00603C6F"/>
    <w:rsid w:val="006810C0"/>
    <w:rsid w:val="00682761"/>
    <w:rsid w:val="006A3B58"/>
    <w:rsid w:val="006B3605"/>
    <w:rsid w:val="006C4297"/>
    <w:rsid w:val="006E529B"/>
    <w:rsid w:val="006F1E08"/>
    <w:rsid w:val="00700EAF"/>
    <w:rsid w:val="00701AA3"/>
    <w:rsid w:val="00731A32"/>
    <w:rsid w:val="007E1706"/>
    <w:rsid w:val="00833D79"/>
    <w:rsid w:val="00871B08"/>
    <w:rsid w:val="008A03E9"/>
    <w:rsid w:val="008A1C0D"/>
    <w:rsid w:val="00915378"/>
    <w:rsid w:val="00920D3A"/>
    <w:rsid w:val="009277EA"/>
    <w:rsid w:val="00950D13"/>
    <w:rsid w:val="00972D23"/>
    <w:rsid w:val="00976F01"/>
    <w:rsid w:val="009A36D7"/>
    <w:rsid w:val="009A7443"/>
    <w:rsid w:val="009C4A88"/>
    <w:rsid w:val="009F31BC"/>
    <w:rsid w:val="00A06284"/>
    <w:rsid w:val="00A26A09"/>
    <w:rsid w:val="00A320A0"/>
    <w:rsid w:val="00A4356D"/>
    <w:rsid w:val="00A43ED7"/>
    <w:rsid w:val="00A915EB"/>
    <w:rsid w:val="00AB4C79"/>
    <w:rsid w:val="00B1338F"/>
    <w:rsid w:val="00B20234"/>
    <w:rsid w:val="00B22F77"/>
    <w:rsid w:val="00B46CCB"/>
    <w:rsid w:val="00B92CD7"/>
    <w:rsid w:val="00BB6F05"/>
    <w:rsid w:val="00C00C56"/>
    <w:rsid w:val="00C35596"/>
    <w:rsid w:val="00C533A6"/>
    <w:rsid w:val="00C83078"/>
    <w:rsid w:val="00C87019"/>
    <w:rsid w:val="00D04934"/>
    <w:rsid w:val="00D1196C"/>
    <w:rsid w:val="00D11F4F"/>
    <w:rsid w:val="00D520E9"/>
    <w:rsid w:val="00D9026C"/>
    <w:rsid w:val="00D9298E"/>
    <w:rsid w:val="00E210B7"/>
    <w:rsid w:val="00E2706B"/>
    <w:rsid w:val="00E7110F"/>
    <w:rsid w:val="00EB6079"/>
    <w:rsid w:val="00ED10AD"/>
    <w:rsid w:val="00EF5831"/>
    <w:rsid w:val="00F42DB7"/>
    <w:rsid w:val="00F6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0C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00C5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00C5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00C5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00C5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F61E5D"/>
    <w:rPr>
      <w:rFonts w:cstheme="minorBidi" w:eastAsiaTheme="minorHAnsi"/>
      <w:sz w:val="24"/>
      <w:szCs w:val="24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4468A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00C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00C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00C5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00C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00C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F61E5D"/>
    <w:rPr>
      <w:rFonts w:cstheme="minorBidi" w:eastAsiaTheme="minorHAnsi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lipnja 2017.</izvorni_sadrzaj>
    <derivirana_varijabla naziv="DomainObject.DatumDonosenjaOdluke_1">7.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St-7013/2016-11</izvorni_sadrzaj>
    <derivirana_varijabla naziv="DomainObject.Oznaka_1">St-7013/2016-11</derivirana_varijabla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7013</izvorni_sadrzaj>
    <derivirana_varijabla naziv="DomainObject.Predmet.Broj_1">7013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prosinca 2016.</izvorni_sadrzaj>
    <derivirana_varijabla naziv="DomainObject.Predmet.DatumOsnivanja_1">19.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St-7013/2016</izvorni_sadrzaj>
    <derivirana_varijabla naziv="DomainObject.Predmet.OznakaBroj_1">St-7013/2016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VLAKA-MI d.o.o.</izvorni_sadrzaj>
    <derivirana_varijabla naziv="DomainObject.Predmet.ProtustrankaFormated_1">  VLAKA-MI d.o.o.</derivirana_varijabla>
  </DomainObject.Predmet.ProtustrankaFormated>
  <DomainObject.Predmet.ProtustrankaFormatedOIB>
    <izvorni_sadrzaj>  VLAKA-MI d.o.o., OIB 49101289665</izvorni_sadrzaj>
    <derivirana_varijabla naziv="DomainObject.Predmet.ProtustrankaFormatedOIB_1">  VLAKA-MI d.o.o., OIB 49101289665</derivirana_varijabla>
  </DomainObject.Predmet.ProtustrankaFormatedOIB>
  <DomainObject.Predmet.ProtustrankaFormatedWithAdress>
    <izvorni_sadrzaj> VLAKA-MI d.o.o., Senjska 59, 53223 Vrhovine</izvorni_sadrzaj>
    <derivirana_varijabla naziv="DomainObject.Predmet.ProtustrankaFormatedWithAdress_1"> VLAKA-MI d.o.o., Senjska 59, 53223 Vrhovine</derivirana_varijabla>
  </DomainObject.Predmet.ProtustrankaFormatedWithAdress>
  <DomainObject.Predmet.ProtustrankaFormatedWithAdressOIB>
    <izvorni_sadrzaj> VLAKA-MI d.o.o., OIB 49101289665, Senjska 59, 53223 Vrhovine</izvorni_sadrzaj>
    <derivirana_varijabla naziv="DomainObject.Predmet.ProtustrankaFormatedWithAdressOIB_1"> VLAKA-MI d.o.o., OIB 49101289665, Senjska 59, 53223 Vrhovine</derivirana_varijabla>
  </DomainObject.Predmet.ProtustrankaFormatedWithAdressOIB>
  <DomainObject.Predmet.ProtustrankaWithAdress>
    <izvorni_sadrzaj>VLAKA-MI d.o.o. Senjska 59, 53223 Vrhovine</izvorni_sadrzaj>
    <derivirana_varijabla naziv="DomainObject.Predmet.ProtustrankaWithAdress_1">VLAKA-MI d.o.o. Senjska 59, 53223 Vrhovine</derivirana_varijabla>
  </DomainObject.Predmet.ProtustrankaWithAdress>
  <DomainObject.Predmet.ProtustrankaWithAdressOIB>
    <izvorni_sadrzaj>VLAKA-MI d.o.o., OIB 49101289665, Senjska 59, 53223 Vrhovine</izvorni_sadrzaj>
    <derivirana_varijabla naziv="DomainObject.Predmet.ProtustrankaWithAdressOIB_1">VLAKA-MI d.o.o., OIB 49101289665, Senjska 59, 53223 Vrhovine</derivirana_varijabla>
  </DomainObject.Predmet.ProtustrankaWithAdressOIB>
  <DomainObject.Predmet.ProtustrankaNazivFormated>
    <izvorni_sadrzaj>VLAKA-MI d.o.o.</izvorni_sadrzaj>
    <derivirana_varijabla naziv="DomainObject.Predmet.ProtustrankaNazivFormated_1">VLAKA-MI d.o.o.</derivirana_varijabla>
  </DomainObject.Predmet.ProtustrankaNazivFormated>
  <DomainObject.Predmet.ProtustrankaNazivFormatedOIB>
    <izvorni_sadrzaj>VLAKA-MI d.o.o., OIB 49101289665</izvorni_sadrzaj>
    <derivirana_varijabla naziv="DomainObject.Predmet.ProtustrankaNazivFormatedOIB_1">VLAKA-MI d.o.o., OIB 49101289665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VLAKA-MI d.o.o.</izvorni_sadrzaj>
    <derivirana_varijabla naziv="DomainObject.Predmet.StrankaFormated_1">  VLAKA-MI d.o.o.</derivirana_varijabla>
  </DomainObject.Predmet.StrankaFormated>
  <DomainObject.Predmet.StrankaFormatedOIB>
    <izvorni_sadrzaj>  VLAKA-MI d.o.o., OIB 49101289665</izvorni_sadrzaj>
    <derivirana_varijabla naziv="DomainObject.Predmet.StrankaFormatedOIB_1">  VLAKA-MI d.o.o., OIB 49101289665</derivirana_varijabla>
  </DomainObject.Predmet.StrankaFormatedOIB>
  <DomainObject.Predmet.StrankaFormatedWithAdress>
    <izvorni_sadrzaj> VLAKA-MI d.o.o., Senjska 59, 53223 Vrhovine</izvorni_sadrzaj>
    <derivirana_varijabla naziv="DomainObject.Predmet.StrankaFormatedWithAdress_1"> VLAKA-MI d.o.o., Senjska 59, 53223 Vrhovine</derivirana_varijabla>
  </DomainObject.Predmet.StrankaFormatedWithAdress>
  <DomainObject.Predmet.StrankaFormatedWithAdressOIB>
    <izvorni_sadrzaj> VLAKA-MI d.o.o., OIB 49101289665, Senjska 59, 53223 Vrhovine</izvorni_sadrzaj>
    <derivirana_varijabla naziv="DomainObject.Predmet.StrankaFormatedWithAdressOIB_1"> VLAKA-MI d.o.o., OIB 49101289665, Senjska 59, 53223 Vrhovine</derivirana_varijabla>
  </DomainObject.Predmet.StrankaFormatedWithAdressOIB>
  <DomainObject.Predmet.StrankaWithAdress>
    <izvorni_sadrzaj>VLAKA-MI d.o.o. Senjska 59,53223 Vrhovine</izvorni_sadrzaj>
    <derivirana_varijabla naziv="DomainObject.Predmet.StrankaWithAdress_1">VLAKA-MI d.o.o. Senjska 59,53223 Vrhovine</derivirana_varijabla>
  </DomainObject.Predmet.StrankaWithAdress>
  <DomainObject.Predmet.StrankaWithAdressOIB>
    <izvorni_sadrzaj>VLAKA-MI d.o.o., OIB 49101289665, Senjska 59,53223 Vrhovine</izvorni_sadrzaj>
    <derivirana_varijabla naziv="DomainObject.Predmet.StrankaWithAdressOIB_1">VLAKA-MI d.o.o., OIB 49101289665, Senjska 59,53223 Vrhovine</derivirana_varijabla>
  </DomainObject.Predmet.StrankaWithAdressOIB>
  <DomainObject.Predmet.StrankaNazivFormated>
    <izvorni_sadrzaj>VLAKA-MI d.o.o.</izvorni_sadrzaj>
    <derivirana_varijabla naziv="DomainObject.Predmet.StrankaNazivFormated_1">VLAKA-MI d.o.o.</derivirana_varijabla>
  </DomainObject.Predmet.StrankaNazivFormated>
  <DomainObject.Predmet.StrankaNazivFormatedOIB>
    <izvorni_sadrzaj>VLAKA-MI d.o.o., OIB 49101289665</izvorni_sadrzaj>
    <derivirana_varijabla naziv="DomainObject.Predmet.StrankaNazivFormatedOIB_1">VLAKA-MI d.o.o., OIB 49101289665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VLAKA-MI d.o.o.</item>
    </izvorni_sadrzaj>
    <derivirana_varijabla naziv="DomainObject.Predmet.StrankaListFormated_1">
      <item>VLAKA-MI d.o.o.</item>
    </derivirana_varijabla>
  </DomainObject.Predmet.StrankaListFormated>
  <DomainObject.Predmet.StrankaListFormatedOIB>
    <izvorni_sadrzaj>
      <item>VLAKA-MI d.o.o., OIB 49101289665</item>
    </izvorni_sadrzaj>
    <derivirana_varijabla naziv="DomainObject.Predmet.StrankaListFormatedOIB_1">
      <item>VLAKA-MI d.o.o., OIB 49101289665</item>
    </derivirana_varijabla>
  </DomainObject.Predmet.StrankaListFormatedOIB>
  <DomainObject.Predmet.StrankaListFormatedWithAdress>
    <izvorni_sadrzaj>
      <item>VLAKA-MI d.o.o., Senjska 59, 53223 Vrhovine</item>
    </izvorni_sadrzaj>
    <derivirana_varijabla naziv="DomainObject.Predmet.StrankaListFormatedWithAdress_1">
      <item>VLAKA-MI d.o.o., Senjska 59, 53223 Vrhovine</item>
    </derivirana_varijabla>
  </DomainObject.Predmet.StrankaListFormatedWithAdress>
  <DomainObject.Predmet.StrankaListFormatedWithAdressOIB>
    <izvorni_sadrzaj>
      <item>VLAKA-MI d.o.o., OIB 49101289665, Senjska 59, 53223 Vrhovine</item>
    </izvorni_sadrzaj>
    <derivirana_varijabla naziv="DomainObject.Predmet.StrankaListFormatedWithAdressOIB_1">
      <item>VLAKA-MI d.o.o., OIB 49101289665, Senjska 59, 53223 Vrhovine</item>
    </derivirana_varijabla>
  </DomainObject.Predmet.StrankaListFormatedWithAdressOIB>
  <DomainObject.Predmet.StrankaListNazivFormated>
    <izvorni_sadrzaj>
      <item>VLAKA-MI d.o.o.</item>
    </izvorni_sadrzaj>
    <derivirana_varijabla naziv="DomainObject.Predmet.StrankaListNazivFormated_1">
      <item>VLAKA-MI d.o.o.</item>
    </derivirana_varijabla>
  </DomainObject.Predmet.StrankaListNazivFormated>
  <DomainObject.Predmet.StrankaListNazivFormatedOIB>
    <izvorni_sadrzaj>
      <item>VLAKA-MI d.o.o., OIB 49101289665</item>
    </izvorni_sadrzaj>
    <derivirana_varijabla naziv="DomainObject.Predmet.StrankaListNazivFormatedOIB_1">
      <item>VLAKA-MI d.o.o., OIB 49101289665</item>
    </derivirana_varijabla>
  </DomainObject.Predmet.StrankaListNazivFormatedOIB>
  <DomainObject.Predmet.ProtuStrankaListFormated>
    <izvorni_sadrzaj>
      <item>VLAKA-MI d.o.o.</item>
    </izvorni_sadrzaj>
    <derivirana_varijabla naziv="DomainObject.Predmet.ProtuStrankaListFormated_1">
      <item>VLAKA-MI d.o.o.</item>
    </derivirana_varijabla>
  </DomainObject.Predmet.ProtuStrankaListFormated>
  <DomainObject.Predmet.ProtuStrankaListFormatedOIB>
    <izvorni_sadrzaj>
      <item>VLAKA-MI d.o.o., OIB 49101289665</item>
    </izvorni_sadrzaj>
    <derivirana_varijabla naziv="DomainObject.Predmet.ProtuStrankaListFormatedOIB_1">
      <item>VLAKA-MI d.o.o., OIB 49101289665</item>
    </derivirana_varijabla>
  </DomainObject.Predmet.ProtuStrankaListFormatedOIB>
  <DomainObject.Predmet.ProtuStrankaListFormatedWithAdress>
    <izvorni_sadrzaj>
      <item>VLAKA-MI d.o.o., Senjska 59, 53223 Vrhovine</item>
    </izvorni_sadrzaj>
    <derivirana_varijabla naziv="DomainObject.Predmet.ProtuStrankaListFormatedWithAdress_1">
      <item>VLAKA-MI d.o.o., Senjska 59, 53223 Vrhovine</item>
    </derivirana_varijabla>
  </DomainObject.Predmet.ProtuStrankaListFormatedWithAdress>
  <DomainObject.Predmet.ProtuStrankaListFormatedWithAdressOIB>
    <izvorni_sadrzaj>
      <item>VLAKA-MI d.o.o., OIB 49101289665, Senjska 59, 53223 Vrhovine</item>
    </izvorni_sadrzaj>
    <derivirana_varijabla naziv="DomainObject.Predmet.ProtuStrankaListFormatedWithAdressOIB_1">
      <item>VLAKA-MI d.o.o., OIB 49101289665, Senjska 59, 53223 Vrhovine</item>
    </derivirana_varijabla>
  </DomainObject.Predmet.ProtuStrankaListFormatedWithAdressOIB>
  <DomainObject.Predmet.ProtuStrankaListNazivFormated>
    <izvorni_sadrzaj>
      <item>VLAKA-MI d.o.o.</item>
    </izvorni_sadrzaj>
    <derivirana_varijabla naziv="DomainObject.Predmet.ProtuStrankaListNazivFormated_1">
      <item>VLAKA-MI d.o.o.</item>
    </derivirana_varijabla>
  </DomainObject.Predmet.ProtuStrankaListNazivFormated>
  <DomainObject.Predmet.ProtuStrankaListNazivFormatedOIB>
    <izvorni_sadrzaj>
      <item>VLAKA-MI d.o.o., OIB 49101289665</item>
    </izvorni_sadrzaj>
    <derivirana_varijabla naziv="DomainObject.Predmet.ProtuStrankaListNazivFormatedOIB_1">
      <item>VLAKA-MI d.o.o., OIB 49101289665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lipnja 2017.</izvorni_sadrzaj>
    <derivirana_varijabla naziv="DomainObject.Datum_1">7. lipnja 2017.</derivirana_varijabla>
  </DomainObject.Datum>
  <DomainObject.PoslovniBrojDokumenta>
    <izvorni_sadrzaj>St-7013/2016-11</izvorni_sadrzaj>
    <derivirana_varijabla naziv="DomainObject.PoslovniBrojDokumenta_1">St-7013/2016-11</derivirana_varijabla>
  </DomainObject.PoslovniBrojDokumenta>
  <DomainObject.Predmet.StrankaIDrugi>
    <izvorni_sadrzaj>VLAKA-MI d.o.o.</izvorni_sadrzaj>
    <derivirana_varijabla naziv="DomainObject.Predmet.StrankaIDrugi_1">VLAKA-MI d.o.o.</derivirana_varijabla>
  </DomainObject.Predmet.StrankaIDrugi>
  <DomainObject.Predmet.ProtustrankaIDrugi>
    <izvorni_sadrzaj>VLAKA-MI d.o.o.</izvorni_sadrzaj>
    <derivirana_varijabla naziv="DomainObject.Predmet.ProtustrankaIDrugi_1">VLAKA-MI d.o.o.</derivirana_varijabla>
  </DomainObject.Predmet.ProtustrankaIDrugi>
  <DomainObject.Predmet.StrankaIDrugiAdressOIB>
    <izvorni_sadrzaj>VLAKA-MI d.o.o., OIB 49101289665, Senjska 59, 53223 Vrhovine</izvorni_sadrzaj>
    <derivirana_varijabla naziv="DomainObject.Predmet.StrankaIDrugiAdressOIB_1">VLAKA-MI d.o.o., OIB 49101289665, Senjska 59, 53223 Vrhovine</derivirana_varijabla>
  </DomainObject.Predmet.StrankaIDrugiAdressOIB>
  <DomainObject.Predmet.ProtustrankaIDrugiAdressOIB>
    <izvorni_sadrzaj>VLAKA-MI d.o.o., OIB 49101289665, Senjska 59, 53223 Vrhovine</izvorni_sadrzaj>
    <derivirana_varijabla naziv="DomainObject.Predmet.ProtustrankaIDrugiAdressOIB_1">VLAKA-MI d.o.o., OIB 49101289665, Senjska 59, 53223 Vrhovine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VLAKA-MI d.o.o.</item>
      <item>VLAKA-MI d.o.o.</item>
    </izvorni_sadrzaj>
    <derivirana_varijabla naziv="DomainObject.Predmet.SudioniciListNaziv_1">
      <item>VLAKA-MI d.o.o.</item>
      <item>VLAKA-MI d.o.o.</item>
    </derivirana_varijabla>
  </DomainObject.Predmet.SudioniciListNaziv>
  <DomainObject.Predmet.SudioniciListAdressOIB>
    <izvorni_sadrzaj>
      <item>VLAKA-MI d.o.o., OIB 49101289665, Senjska 59,53223 Vrhovine</item>
      <item>VLAKA-MI d.o.o., OIB 49101289665, Senjska 59,53223 Vrhovine</item>
    </izvorni_sadrzaj>
    <derivirana_varijabla naziv="DomainObject.Predmet.SudioniciListAdressOIB_1">
      <item>VLAKA-MI d.o.o., OIB 49101289665, Senjska 59,53223 Vrhovine</item>
      <item>VLAKA-MI d.o.o., OIB 49101289665, Senjska 59,53223 Vrhovine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49101289665</item>
      <item>, OIB 49101289665</item>
    </izvorni_sadrzaj>
    <derivirana_varijabla naziv="DomainObject.Predmet.SudioniciListNazivOIB_1">
      <item>, OIB 49101289665</item>
      <item>, OIB 49101289665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209</properties:Words>
  <properties:Characters>1044</properties:Characters>
  <properties:Lines>40</properties:Lines>
  <properties:Paragraphs>19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1256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2017-06-07T11:53:00Z</dcterms:created>
  <dc:creator>gzubak</dc:creator>
  <cp:lastModifiedBy>Zlatka Plivelić</cp:lastModifiedBy>
  <cp:lastPrinted>2017-06-07T12:04:00Z</cp:lastPrinted>
  <dcterms:modified xmlns:xsi="http://www.w3.org/2001/XMLSchema-instance" xsi:type="dcterms:W3CDTF">2017-06-07T12:13:00Z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St-7013/2016-11 / Odluka - Rješenje o određivanju ročišta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