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7458f1" w14:paraId="47458f1" w:rsidRDefault="00572798" w:rsidP="00572798" w:rsidR="008613BD" w:rsidRPr="00572798">
      <w:pPr>
        <w:tabs>
          <w:tab w:pos="6150" w:val="left"/>
        </w:tabs>
        <w15:collapsed w:val="false"/>
        <w:rPr>
          <w:b/>
        </w:rPr>
      </w:pPr>
      <w:bookmarkStart w:name="_GoBack" w:id="0"/>
      <w:bookmarkEnd w:id="0"/>
      <w:r>
        <w:tab/>
      </w: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AA2340" w:rsidP="00325398" w:rsidR="00325398">
      <w:r>
        <w:t xml:space="preserve"> </w:t>
      </w:r>
      <w:r w:rsidR="00325398">
        <w:t>Trgovački sud u Zagrebu</w:t>
      </w:r>
    </w:p>
    <w:p w:rsidRDefault="00AA2340" w:rsidP="00325398" w:rsidR="00325398">
      <w:r>
        <w:t xml:space="preserve">   </w:t>
      </w:r>
      <w:r w:rsidR="00325398">
        <w:t>Zagreb, Amruševa 2/II</w:t>
      </w:r>
    </w:p>
    <w:p w:rsidRDefault="00ED6AA8" w:rsidP="00325398" w:rsidR="00ED6AA8"/>
    <w:p w:rsidRDefault="00AA2340" w:rsidP="00AA2340" w:rsidR="00AA2340">
      <w:pPr>
        <w:tabs>
          <w:tab w:pos="6150" w:val="left"/>
        </w:tabs>
        <w:jc w:val="right"/>
      </w:pPr>
      <w:r>
        <w:t>29. St-</w:t>
      </w:r>
      <w:r w:rsidR="00084198">
        <w:t>1195</w:t>
      </w:r>
      <w:r>
        <w:t>/19</w:t>
      </w:r>
    </w:p>
    <w:p w:rsidRDefault="00325398" w:rsidP="00325398" w:rsidR="00325398"/>
    <w:p w:rsidRDefault="00325398" w:rsidP="00721CB8" w:rsidR="00ED6AA8" w:rsidRPr="008155EE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084198">
        <w:t>1195</w:t>
      </w:r>
      <w:r w:rsidR="00EB6E26">
        <w:t>/1</w:t>
      </w:r>
      <w:r w:rsidR="002800C6">
        <w:t>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AA2340">
        <w:t>1</w:t>
      </w:r>
      <w:r w:rsidR="00084198">
        <w:t>5</w:t>
      </w:r>
      <w:r w:rsidR="00AA2340">
        <w:t>. srpnja 2019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084198" w:rsidR="00D66226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084198" w:rsidRPr="00084198">
        <w:t>DELLARO jednostavno društvo s ograničenom odgovornošću za usluge, OIB: 28452725723</w:t>
      </w:r>
      <w:r w:rsidR="00084198">
        <w:t>.</w:t>
      </w:r>
    </w:p>
    <w:p w:rsidRDefault="00D01B78" w:rsidP="00D01B78" w:rsidR="00D01B78">
      <w:pPr>
        <w:pStyle w:val="Odlomakpopisa"/>
        <w:ind w:left="1428"/>
      </w:pPr>
    </w:p>
    <w:p w:rsidRDefault="00AC4528" w:rsidP="00630819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084198">
        <w:t>121.810,35</w:t>
      </w:r>
      <w:r w:rsidR="007D21D8">
        <w:t xml:space="preserve"> </w:t>
      </w:r>
      <w:r>
        <w:t xml:space="preserve"> 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65526A" w:rsidP="00721CB8" w:rsidR="0021148A">
      <w:pPr>
        <w:jc w:val="center"/>
      </w:pPr>
      <w:r>
        <w:t xml:space="preserve">U Zagrebu </w:t>
      </w:r>
      <w:r w:rsidR="001A7B57">
        <w:t>15</w:t>
      </w:r>
      <w:r w:rsidR="00721CB8">
        <w:t>. srpnja 2019</w:t>
      </w:r>
      <w:r w:rsidR="00590AEF">
        <w:t>.</w:t>
      </w:r>
    </w:p>
    <w:p w:rsidRDefault="00EB6E26" w:rsidP="00572798" w:rsidR="00EB6E26">
      <w:pPr>
        <w:jc w:val="right"/>
      </w:pPr>
    </w:p>
    <w:p w:rsidRDefault="00721CB8" w:rsidP="00721CB8" w:rsidR="0021148A">
      <w:pPr>
        <w:ind w:firstLine="708" w:left="4956"/>
        <w:jc w:val="center"/>
      </w:pPr>
      <w:r>
        <w:t xml:space="preserve">   </w:t>
      </w:r>
      <w:r w:rsidR="00001249">
        <w:tab/>
        <w:t xml:space="preserve">     </w:t>
      </w:r>
      <w:r>
        <w:t xml:space="preserve">SUDAC </w:t>
      </w:r>
    </w:p>
    <w:p w:rsidRDefault="0021148A" w:rsidP="00572798" w:rsidR="00572798">
      <w:pPr>
        <w:jc w:val="right"/>
      </w:pPr>
      <w:r>
        <w:t>Jasminka Gadža</w:t>
      </w:r>
    </w:p>
    <w:p w:rsidRDefault="00721CB8" w:rsidP="00721CB8" w:rsidR="00721CB8"/>
    <w:p w:rsidRDefault="00721CB8" w:rsidP="00721CB8" w:rsidR="00721CB8">
      <w:r>
        <w:t>DNA</w:t>
      </w:r>
    </w:p>
    <w:p w:rsidRDefault="00721CB8" w:rsidP="00721CB8" w:rsidR="00721CB8">
      <w:pPr>
        <w:pStyle w:val="Odlomakpopisa"/>
        <w:numPr>
          <w:ilvl w:val="0"/>
          <w:numId w:val="6"/>
        </w:numPr>
      </w:pPr>
      <w:r>
        <w:t>e-oglasna ploča 45 + 8 dana</w:t>
      </w:r>
    </w:p>
    <w:sectPr w:rsidSect="00ED6AA8" w:rsidR="00721CB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A42B9" w:rsidR="000A42B9">
      <w:r>
        <w:separator/>
      </w:r>
    </w:p>
  </w:endnote>
  <w:endnote w:id="0" w:type="continuationSeparator">
    <w:p w:rsidRDefault="000A42B9" w:rsidR="000A4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A42B9" w:rsidR="000A42B9">
      <w:r>
        <w:separator/>
      </w:r>
    </w:p>
  </w:footnote>
  <w:footnote w:id="0" w:type="continuationSeparator">
    <w:p w:rsidRDefault="000A42B9" w:rsidR="000A42B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21CB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9851D4B"/>
    <w:multiLevelType w:val="hybridMultilevel"/>
    <w:tmpl w:val="EEDC1892"/>
    <w:lvl w:tplc="2376EE4E" w:ilvl="0">
      <w:start w:val="29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1249"/>
    <w:rsid w:val="00084198"/>
    <w:rsid w:val="000A42B9"/>
    <w:rsid w:val="000B06C8"/>
    <w:rsid w:val="00114EAD"/>
    <w:rsid w:val="00185571"/>
    <w:rsid w:val="001A7B57"/>
    <w:rsid w:val="001E50FB"/>
    <w:rsid w:val="001F6933"/>
    <w:rsid w:val="0021148A"/>
    <w:rsid w:val="00230A63"/>
    <w:rsid w:val="00263D6D"/>
    <w:rsid w:val="00264D19"/>
    <w:rsid w:val="002800C6"/>
    <w:rsid w:val="00297E94"/>
    <w:rsid w:val="00325398"/>
    <w:rsid w:val="0038246E"/>
    <w:rsid w:val="003C4E2D"/>
    <w:rsid w:val="003D35F9"/>
    <w:rsid w:val="003E3A15"/>
    <w:rsid w:val="00413F4C"/>
    <w:rsid w:val="0045172A"/>
    <w:rsid w:val="0049206A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30819"/>
    <w:rsid w:val="0065526A"/>
    <w:rsid w:val="00657B8E"/>
    <w:rsid w:val="00674C32"/>
    <w:rsid w:val="006905ED"/>
    <w:rsid w:val="006F3AFA"/>
    <w:rsid w:val="00721CB8"/>
    <w:rsid w:val="007B5AFD"/>
    <w:rsid w:val="007D21D8"/>
    <w:rsid w:val="007D5A5D"/>
    <w:rsid w:val="007E534D"/>
    <w:rsid w:val="008155EE"/>
    <w:rsid w:val="008613BD"/>
    <w:rsid w:val="00863025"/>
    <w:rsid w:val="00871F01"/>
    <w:rsid w:val="008F444A"/>
    <w:rsid w:val="00920CA0"/>
    <w:rsid w:val="009419D8"/>
    <w:rsid w:val="00975CC6"/>
    <w:rsid w:val="00980BD1"/>
    <w:rsid w:val="009C2FC7"/>
    <w:rsid w:val="00A34B3A"/>
    <w:rsid w:val="00A71431"/>
    <w:rsid w:val="00AA2340"/>
    <w:rsid w:val="00AC4528"/>
    <w:rsid w:val="00AD027A"/>
    <w:rsid w:val="00B82F18"/>
    <w:rsid w:val="00B9196E"/>
    <w:rsid w:val="00C44694"/>
    <w:rsid w:val="00C836B9"/>
    <w:rsid w:val="00C958E9"/>
    <w:rsid w:val="00CE7362"/>
    <w:rsid w:val="00D01B78"/>
    <w:rsid w:val="00D07F55"/>
    <w:rsid w:val="00D66226"/>
    <w:rsid w:val="00D80C37"/>
    <w:rsid w:val="00E16172"/>
    <w:rsid w:val="00E74C1F"/>
    <w:rsid w:val="00EB6270"/>
    <w:rsid w:val="00EB6E26"/>
    <w:rsid w:val="00EC3302"/>
    <w:rsid w:val="00ED6AA8"/>
    <w:rsid w:val="00F034D3"/>
    <w:rsid w:val="00F338C0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rsid w:val="0021148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21148A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905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05E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05E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05E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05E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rsid w:val="0021148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21148A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905E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05E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05E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05E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05E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srpnja 2019.</izvorni_sadrzaj>
    <derivirana_varijabla naziv="DomainObject.DatumDonosenjaOdluke_1">15.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Jasminka</izvorni_sadrzaj>
    <derivirana_varijabla naziv="DomainObject.DonositeljOdluke.Ime_1">Jasminka</derivirana_varijabla>
  </DomainObject.DonositeljOdluke.Ime>
  <DomainObject.DonositeljOdluke.Prezime>
    <izvorni_sadrzaj>Gadža</izvorni_sadrzaj>
    <derivirana_varijabla naziv="DomainObject.DonositeljOdluke.Prezime_1">Gadža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1195</izvorni_sadrzaj>
    <derivirana_varijabla naziv="DomainObject.Predmet.Broj_1">1195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svibnja 2019.</izvorni_sadrzaj>
    <derivirana_varijabla naziv="DomainObject.Predmet.DatumOsnivanja_1">21.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St-1195/2019</izvorni_sadrzaj>
    <derivirana_varijabla naziv="DomainObject.Predmet.OznakaBroj_1">St-1195/2019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DELLARO jednostavno društvo s ograničenom odgovornošću za usluge zastupanog po punomoćniku Nada Milanović Dodder</izvorni_sadrzaj>
    <derivirana_varijabla naziv="DomainObject.Predmet.ProtustrankaFormated_1">  DELLARO jednostavno društvo s ograničenom odgovornošću za usluge zastupanog po punomoćniku Nada Milanović Dodder</derivirana_varijabla>
  </DomainObject.Predmet.ProtustrankaFormated>
  <DomainObject.Predmet.ProtustrankaFormatedOIB>
    <izvorni_sadrzaj>  DELLARO jednostavno društvo s ograničenom odgovornošću za usluge, OIB 28452725723 zastupanog po punomoćniku Nada Milanović Dodder</izvorni_sadrzaj>
    <derivirana_varijabla naziv="DomainObject.Predmet.ProtustrankaFormatedOIB_1">  DELLARO jednostavno društvo s ograničenom odgovornošću za usluge, OIB 28452725723 zastupanog po punomoćniku Nada Milanović Dodder</derivirana_varijabla>
  </DomainObject.Predmet.ProtustrankaFormatedOIB>
  <DomainObject.Predmet.ProtustrankaFormatedWithAdress>
    <izvorni_sadrzaj> DELLARO jednostavno društvo s ograničenom odgovornošću za usluge, Martićeva 15, 10000 Zagreb zastupanog po punomoćniku Nada Milanović Dodder</izvorni_sadrzaj>
    <derivirana_varijabla naziv="DomainObject.Predmet.ProtustrankaFormatedWithAdress_1"> DELLARO jednostavno društvo s ograničenom odgovornošću za usluge, Martićeva 15, 10000 Zagreb zastupanog po punomoćniku Nada Milanović Dodder</derivirana_varijabla>
  </DomainObject.Predmet.ProtustrankaFormatedWithAdress>
  <DomainObject.Predmet.ProtustrankaFormatedWithAdressOIB>
    <izvorni_sadrzaj> DELLARO jednostavno društvo s ograničenom odgovornošću za usluge, OIB 28452725723, Martićeva 15, 10000 Zagreb zastupanog po punomoćniku Nada Milanović Dodder</izvorni_sadrzaj>
    <derivirana_varijabla naziv="DomainObject.Predmet.ProtustrankaFormatedWithAdressOIB_1"> DELLARO jednostavno društvo s ograničenom odgovornošću za usluge, OIB 28452725723, Martićeva 15, 10000 Zagreb zastupanog po punomoćniku Nada Milanović Dodder</derivirana_varijabla>
  </DomainObject.Predmet.ProtustrankaFormatedWithAdressOIB>
  <DomainObject.Predmet.ProtustrankaWithAdress>
    <izvorni_sadrzaj>DELLARO jednostavno društvo s ograničenom odgovornošću za usluge Martićeva 15, 10000 Zagreb</izvorni_sadrzaj>
    <derivirana_varijabla naziv="DomainObject.Predmet.ProtustrankaWithAdress_1">DELLARO jednostavno društvo s ograničenom odgovornošću za usluge Martićeva 15, 10000 Zagreb</derivirana_varijabla>
  </DomainObject.Predmet.ProtustrankaWithAdress>
  <DomainObject.Predmet.ProtustrankaWithAdressOIB>
    <izvorni_sadrzaj>DELLARO jednostavno društvo s ograničenom odgovornošću za usluge, OIB 28452725723, Martićeva 15, 10000 Zagreb</izvorni_sadrzaj>
    <derivirana_varijabla naziv="DomainObject.Predmet.ProtustrankaWithAdressOIB_1">DELLARO jednostavno društvo s ograničenom odgovornošću za usluge, OIB 28452725723, Martićeva 15, 10000 Zagreb</derivirana_varijabla>
  </DomainObject.Predmet.ProtustrankaWithAdressOIB>
  <DomainObject.Predmet.ProtustrankaNazivFormated>
    <izvorni_sadrzaj>DELLARO jednostavno društvo s ograničenom odgovornošću za usluge</izvorni_sadrzaj>
    <derivirana_varijabla naziv="DomainObject.Predmet.ProtustrankaNazivFormated_1">DELLARO jednostavno društvo s ograničenom odgovornošću za usluge</derivirana_varijabla>
  </DomainObject.Predmet.ProtustrankaNazivFormated>
  <DomainObject.Predmet.ProtustrankaNazivFormatedOIB>
    <izvorni_sadrzaj>DELLARO jednostavno društvo s ograničenom odgovornošću za usluge, OIB 28452725723</izvorni_sadrzaj>
    <derivirana_varijabla naziv="DomainObject.Predmet.ProtustrankaNazivFormatedOIB_1">DELLARO jednostavno društvo s ograničenom odgovornošću za usluge, OIB 28452725723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29. - J. Gadža</izvorni_sadrzaj>
    <derivirana_varijabla naziv="DomainObject.Predmet.Referada.Naziv_1">29. - J. Gadža</derivirana_varijabla>
  </DomainObject.Predmet.Referada.Naziv>
  <DomainObject.Predmet.Referada.Oznaka>
    <izvorni_sadrzaj>29.</izvorni_sadrzaj>
    <derivirana_varijabla naziv="DomainObject.Predmet.Referada.Oznaka_1">29.</derivirana_varijabla>
  </DomainObject.Predmet.Referada.Oznaka>
  <DomainObject.Predmet.Referada.Prostorija.Naziv>
    <izvorni_sadrzaj>Soba DZ II 46</izvorni_sadrzaj>
    <derivirana_varijabla naziv="DomainObject.Predmet.Referada.Prostorija.Naziv_1">Soba DZ II 46</derivirana_varijabla>
  </DomainObject.Predmet.Referada.Prostorija.Naziv>
  <DomainObject.Predmet.Referada.Prostorija.Oznaka>
    <izvorni_sadrzaj>DZ II 46</izvorni_sadrzaj>
    <derivirana_varijabla naziv="DomainObject.Predmet.Referada.Prostorija.Oznaka_1">DZ II 46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Jasminka Gadža</izvorni_sadrzaj>
    <derivirana_varijabla naziv="DomainObject.Predmet.Referada.Sudac_1">Jasminka Gadža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29. - J. Gadža</izvorni_sadrzaj>
    <derivirana_varijabla naziv="DomainObject.Predmet.TrenutnaLokacijaSpisa.Naziv_1">29. - J. Gadža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Vedrana Veverec</izvorni_sadrzaj>
    <derivirana_varijabla naziv="DomainObject.Predmet.Zapisnicar_1">Vedrana Veverec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DELLARO jednostavno društvo s ograničenom odgovornošću za usluge zastupanog po punomoćniku Nada Milanović Dodder</item>
    </izvorni_sadrzaj>
    <derivirana_varijabla naziv="DomainObject.Predmet.ProtuStrankaListFormated_1">
      <item>DELLARO jednostavno društvo s ograničenom odgovornošću za usluge zastupanog po punomoćniku Nada Milanović Dodder</item>
    </derivirana_varijabla>
  </DomainObject.Predmet.ProtuStrankaListFormated>
  <DomainObject.Predmet.ProtuStrankaListFormatedOIB>
    <izvorni_sadrzaj>
      <item>DELLARO jednostavno društvo s ograničenom odgovornošću za usluge, OIB 28452725723 zastupanog po punomoćniku Nada Milanović Dodder</item>
    </izvorni_sadrzaj>
    <derivirana_varijabla naziv="DomainObject.Predmet.ProtuStrankaListFormatedOIB_1">
      <item>DELLARO jednostavno društvo s ograničenom odgovornošću za usluge, OIB 28452725723 zastupanog po punomoćniku Nada Milanović Dodder</item>
    </derivirana_varijabla>
  </DomainObject.Predmet.ProtuStrankaListFormatedOIB>
  <DomainObject.Predmet.ProtuStrankaListFormatedWithAdress>
    <izvorni_sadrzaj>
      <item>DELLARO jednostavno društvo s ograničenom odgovornošću za usluge, Martićeva 15, 10000 Zagreb zastupanog po punomoćniku Nada Milanović Dodder</item>
    </izvorni_sadrzaj>
    <derivirana_varijabla naziv="DomainObject.Predmet.ProtuStrankaListFormatedWithAdress_1">
      <item>DELLARO jednostavno društvo s ograničenom odgovornošću za usluge, Martićeva 15, 10000 Zagreb zastupanog po punomoćniku Nada Milanović Dodder</item>
    </derivirana_varijabla>
  </DomainObject.Predmet.ProtuStrankaListFormatedWithAdress>
  <DomainObject.Predmet.ProtuStrankaListFormatedWithAdressOIB>
    <izvorni_sadrzaj>
      <item>DELLARO jednostavno društvo s ograničenom odgovornošću za usluge, OIB 28452725723, Martićeva 15, 10000 Zagreb zastupanog po punomoćniku Nada Milanović Dodder</item>
    </izvorni_sadrzaj>
    <derivirana_varijabla naziv="DomainObject.Predmet.ProtuStrankaListFormatedWithAdressOIB_1">
      <item>DELLARO jednostavno društvo s ograničenom odgovornošću za usluge, OIB 28452725723, Martićeva 15, 10000 Zagreb zastupanog po punomoćniku Nada Milanović Dodder</item>
    </derivirana_varijabla>
  </DomainObject.Predmet.ProtuStrankaListFormatedWithAdressOIB>
  <DomainObject.Predmet.ProtuStrankaListNazivFormated>
    <izvorni_sadrzaj>
      <item>DELLARO jednostavno društvo s ograničenom odgovornošću za usluge</item>
    </izvorni_sadrzaj>
    <derivirana_varijabla naziv="DomainObject.Predmet.ProtuStrankaListNazivFormated_1">
      <item>DELLARO jednostavno društvo s ograničenom odgovornošću za usluge</item>
    </derivirana_varijabla>
  </DomainObject.Predmet.ProtuStrankaListNazivFormated>
  <DomainObject.Predmet.ProtuStrankaListNazivFormatedOIB>
    <izvorni_sadrzaj>
      <item>DELLARO jednostavno društvo s ograničenom odgovornošću za usluge, OIB 28452725723</item>
    </izvorni_sadrzaj>
    <derivirana_varijabla naziv="DomainObject.Predmet.ProtuStrankaListNazivFormatedOIB_1">
      <item>DELLARO jednostavno društvo s ograničenom odgovornošću za usluge, OIB 28452725723</item>
    </derivirana_varijabla>
  </DomainObject.Predmet.ProtuStrankaListNazivFormatedOIB>
  <DomainObject.Predmet.OstaliListFormated>
    <izvorni_sadrzaj>
      <item>Nada Milanović Dodder punomoćnik sudionika u postupku DELLARO jednostavno društvo s ograničenom odgovornošću za usluge</item>
    </izvorni_sadrzaj>
    <derivirana_varijabla naziv="DomainObject.Predmet.OstaliListFormated_1">
      <item>Nada Milanović Dodder punomoćnik sudionika u postupku DELLARO jednostavno društvo s ograničenom odgovornošću za usluge</item>
    </derivirana_varijabla>
  </DomainObject.Predmet.OstaliListFormated>
  <DomainObject.Predmet.OstaliListFormatedOIB>
    <izvorni_sadrzaj>
      <item>Nada Milanović Dodder, OIB 61976702541 punomoćnik sudionika u postupku DELLARO jednostavno društvo s ograničenom odgovornošću za usluge</item>
    </izvorni_sadrzaj>
    <derivirana_varijabla naziv="DomainObject.Predmet.OstaliListFormatedOIB_1">
      <item>Nada Milanović Dodder, OIB 61976702541 punomoćnik sudionika u postupku DELLARO jednostavno društvo s ograničenom odgovornošću za usluge</item>
    </derivirana_varijabla>
  </DomainObject.Predmet.OstaliListFormatedOIB>
  <DomainObject.Predmet.OstaliListFormatedWithAdress>
    <izvorni_sadrzaj>
      <item>Nada Milanović Dodder, Podgaj 43, 10000 Zagreb punomoćnik sudionika u postupku DELLARO jednostavno društvo s ograničenom odgovornošću za usluge</item>
    </izvorni_sadrzaj>
    <derivirana_varijabla naziv="DomainObject.Predmet.OstaliListFormatedWithAdress_1">
      <item>Nada Milanović Dodder, Podgaj 43, 10000 Zagreb punomoćnik sudionika u postupku DELLARO jednostavno društvo s ograničenom odgovornošću za usluge</item>
    </derivirana_varijabla>
  </DomainObject.Predmet.OstaliListFormatedWithAdress>
  <DomainObject.Predmet.OstaliListFormatedWithAdressOIB>
    <izvorni_sadrzaj>
      <item>Nada Milanović Dodder, OIB 61976702541, Podgaj 43, 10000 Zagreb punomoćnik sudionika u postupku DELLARO jednostavno društvo s ograničenom odgovornošću za usluge</item>
    </izvorni_sadrzaj>
    <derivirana_varijabla naziv="DomainObject.Predmet.OstaliListFormatedWithAdressOIB_1">
      <item>Nada Milanović Dodder, OIB 61976702541, Podgaj 43, 10000 Zagreb punomoćnik sudionika u postupku DELLARO jednostavno društvo s ograničenom odgovornošću za usluge</item>
    </derivirana_varijabla>
  </DomainObject.Predmet.OstaliListFormatedWithAdressOIB>
  <DomainObject.Predmet.OstaliListNazivFormated>
    <izvorni_sadrzaj>
      <item>Nada Milanović Dodder</item>
    </izvorni_sadrzaj>
    <derivirana_varijabla naziv="DomainObject.Predmet.OstaliListNazivFormated_1">
      <item>Nada Milanović Dodder</item>
    </derivirana_varijabla>
  </DomainObject.Predmet.OstaliListNazivFormated>
  <DomainObject.Predmet.OstaliListNazivFormatedOIB>
    <izvorni_sadrzaj>
      <item>Nada Milanović Dodder, OIB 61976702541</item>
    </izvorni_sadrzaj>
    <derivirana_varijabla naziv="DomainObject.Predmet.OstaliListNazivFormatedOIB_1">
      <item>Nada Milanović Dodder, OIB 61976702541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2019.</izvorni_sadrzaj>
    <derivirana_varijabla naziv="DomainObject.Datum_1">15.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DELLARO jednostavno društvo s ograničenom odgovornošću za usluge</izvorni_sadrzaj>
    <derivirana_varijabla naziv="DomainObject.Predmet.ProtustrankaIDrugi_1">DELLARO jednostavno društvo s ograničenom odgovornošću za usluge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DELLARO jednostavno društvo s ograničenom odgovornošću za usluge, OIB 28452725723, Martićeva 15, 10000 Zagreb</izvorni_sadrzaj>
    <derivirana_varijabla naziv="DomainObject.Predmet.ProtustrankaIDrugiAdressOIB_1">DELLARO jednostavno društvo s ograničenom odgovornošću za usluge, OIB 28452725723, Martićeva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DELLARO jednostavno društvo s ograničenom odgovornošću za usluge</item>
      <item>Nada Milanović Dodder</item>
    </izvorni_sadrzaj>
    <derivirana_varijabla naziv="DomainObject.Predmet.SudioniciListNaziv_1">
      <item>FINA Regionalni centar Zagreb</item>
      <item>DELLARO jednostavno društvo s ograničenom odgovornošću za usluge</item>
      <item>Nada Milanović Dodder</item>
    </derivirana_varijabla>
  </DomainObject.Predmet.SudioniciListNaziv>
  <DomainObject.Predmet.SudioniciListAdressOIB>
    <izvorni_sadrzaj>
      <item>FINA Regionalni centar Zagreb, OIB 85821130368, Trg svibanjskih žrtava 1995.1,10000 Zagreb</item>
      <item>DELLARO jednostavno društvo s ograničenom odgovornošću za usluge, OIB 28452725723, Martićeva 15,10000 Zagreb</item>
      <item>Nada Milanović Dodder, OIB 61976702541, Podgaj 43,10000 Zagreb</item>
    </izvorni_sadrzaj>
    <derivirana_varijabla naziv="DomainObject.Predmet.SudioniciListAdressOIB_1">
      <item>FINA Regionalni centar Zagreb, OIB 85821130368, Trg svibanjskih žrtava 1995.1,10000 Zagreb</item>
      <item>DELLARO jednostavno društvo s ograničenom odgovornošću za usluge, OIB 28452725723, Martićeva 15,10000 Zagreb</item>
      <item>Nada Milanović Dodder, OIB 61976702541, Podgaj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28452725723</item>
      <item>, OIB 61976702541</item>
    </izvorni_sadrzaj>
    <derivirana_varijabla naziv="DomainObject.Predmet.SudioniciListNazivOIB_1">
      <item>, OIB 85821130368</item>
      <item>, OIB 28452725723</item>
      <item>, OIB 61976702541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243</properties:Words>
  <properties:Characters>1324</properties:Characters>
  <properties:Lines>45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2019-07-15T09:04:00Z</dcterms:created>
  <dc:creator>ilukac</dc:creator>
  <cp:lastModifiedBy>Vedrana Veverec</cp:lastModifiedBy>
  <cp:lastPrinted>2019-07-15T09:04:00Z</cp:lastPrinted>
  <dcterms:modified xmlns:xsi="http://www.w3.org/2001/XMLSchema-instance" xsi:type="dcterms:W3CDTF">2019-07-15T09:05:00Z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(1195-19-OGLAS.docx)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