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910d6b" w14:paraId="0910d6b" w:rsidRDefault="005632E0" w:rsidP="00325398" w:rsidR="00325398" w:rsidRPr="00807F1E">
      <w:pPr>
        <w15:collapsed w:val="false"/>
      </w:pPr>
      <w:bookmarkStart w:name="_GoBack" w:id="0"/>
      <w:bookmarkEnd w:id="0"/>
      <w:r w:rsidRPr="00807F1E">
        <w:rPr>
          <w:noProof/>
        </w:rPr>
        <w:drawing>
          <wp:inline distR="0" distL="0" distB="0" distT="0">
            <wp:extent cy="779145" cx="596679"/>
            <wp:effectExtent b="190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8261" cx="6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 w:rsidRPr="00807F1E">
        <w:t xml:space="preserve">                            </w:t>
      </w:r>
    </w:p>
    <w:p w:rsidRDefault="005632E0" w:rsidP="00572798" w:rsidR="005632E0" w:rsidRPr="00807F1E">
      <w:pPr>
        <w:tabs>
          <w:tab w:pos="7020" w:val="left"/>
        </w:tabs>
        <w:rPr>
          <w:b/>
        </w:rPr>
      </w:pPr>
    </w:p>
    <w:p w:rsidRDefault="00325398" w:rsidP="00572798" w:rsidR="00325398" w:rsidRPr="00F92CCF">
      <w:pPr>
        <w:tabs>
          <w:tab w:pos="7020" w:val="left"/>
        </w:tabs>
      </w:pPr>
      <w:r w:rsidRPr="00F92CCF">
        <w:t>REPUBLIKA HRVATSKA</w:t>
      </w:r>
      <w:r w:rsidR="00572798" w:rsidRPr="00F92CCF">
        <w:t xml:space="preserve"> </w:t>
      </w:r>
    </w:p>
    <w:p w:rsidRDefault="00325398" w:rsidP="00325398" w:rsidR="00325398" w:rsidRPr="00F92CCF">
      <w:r w:rsidRPr="00F92CCF">
        <w:t>Trgovački sud u Zagrebu</w:t>
      </w:r>
    </w:p>
    <w:p w:rsidRDefault="00325398" w:rsidP="00325398" w:rsidR="00325398" w:rsidRPr="00F92CCF">
      <w:r w:rsidRPr="00F92CCF">
        <w:t xml:space="preserve">Zagreb, </w:t>
      </w:r>
      <w:proofErr w:type="spellStart"/>
      <w:r w:rsidRPr="00F92CCF">
        <w:t>Amruševa</w:t>
      </w:r>
      <w:proofErr w:type="spellEnd"/>
      <w:r w:rsidRPr="00F92CCF">
        <w:t xml:space="preserve"> 2/II</w:t>
      </w:r>
    </w:p>
    <w:p w:rsidRDefault="00ED6AA8" w:rsidP="00325398" w:rsidR="00ED6AA8" w:rsidRPr="00F92CCF"/>
    <w:p w:rsidRDefault="005632E0" w:rsidP="00325398" w:rsidR="005632E0" w:rsidRPr="00F92CCF"/>
    <w:p w:rsidRDefault="00325398" w:rsidP="009419D8" w:rsidR="00325398" w:rsidRPr="00F92CCF">
      <w:pPr>
        <w:jc w:val="both"/>
      </w:pPr>
      <w:r w:rsidRPr="00F92CCF">
        <w:t xml:space="preserve"> </w:t>
      </w:r>
      <w:r w:rsidR="00ED6AA8" w:rsidRPr="00F92CCF">
        <w:tab/>
      </w:r>
      <w:r w:rsidRPr="00F92CCF">
        <w:t xml:space="preserve">TRGOVAČKI SUD U ZAGREBU, </w:t>
      </w:r>
      <w:r w:rsidR="005632E0" w:rsidRPr="00F92CCF">
        <w:t>po su</w:t>
      </w:r>
      <w:r w:rsidR="000F6715" w:rsidRPr="00F92CCF">
        <w:t>c</w:t>
      </w:r>
      <w:r w:rsidR="005632E0" w:rsidRPr="00F92CCF">
        <w:t xml:space="preserve">u </w:t>
      </w:r>
      <w:proofErr w:type="spellStart"/>
      <w:r w:rsidR="00D90D9C" w:rsidRPr="00F92CCF">
        <w:t>mr.sc</w:t>
      </w:r>
      <w:proofErr w:type="spellEnd"/>
      <w:r w:rsidR="00D90D9C" w:rsidRPr="00F92CCF">
        <w:t>. Ivani Koštarić Fegeš</w:t>
      </w:r>
      <w:r w:rsidR="005632E0" w:rsidRPr="00F92CCF">
        <w:t xml:space="preserve">, </w:t>
      </w:r>
      <w:r w:rsidRPr="00F92CCF">
        <w:t>u skraćenom stečajnom postupku</w:t>
      </w:r>
      <w:r w:rsidR="008155EE" w:rsidRPr="00F92CCF">
        <w:t xml:space="preserve"> pod poslovnim brojem St-</w:t>
      </w:r>
      <w:proofErr w:type="spellStart"/>
      <w:r w:rsidR="00F21AFE">
        <w:t>24</w:t>
      </w:r>
      <w:r w:rsidR="005E6516">
        <w:t>50</w:t>
      </w:r>
      <w:proofErr w:type="spellEnd"/>
      <w:r w:rsidR="009F0EC8">
        <w:t>/</w:t>
      </w:r>
      <w:proofErr w:type="spellStart"/>
      <w:r w:rsidR="009F0EC8">
        <w:t>2017</w:t>
      </w:r>
      <w:proofErr w:type="spellEnd"/>
      <w:r w:rsidR="001F6933" w:rsidRPr="00F92CCF">
        <w:t>,</w:t>
      </w:r>
      <w:r w:rsidRPr="00F92CCF">
        <w:t xml:space="preserve"> </w:t>
      </w:r>
      <w:r w:rsidR="00774CCB" w:rsidRPr="00F92CCF">
        <w:t>na temelju odredbe čl.</w:t>
      </w:r>
      <w:r w:rsidRPr="00F92CCF">
        <w:t xml:space="preserve"> </w:t>
      </w:r>
      <w:proofErr w:type="spellStart"/>
      <w:r w:rsidR="00AC4528" w:rsidRPr="00F92CCF">
        <w:t>430</w:t>
      </w:r>
      <w:proofErr w:type="spellEnd"/>
      <w:r w:rsidR="00AC4528" w:rsidRPr="00F92CCF">
        <w:t>.</w:t>
      </w:r>
      <w:r w:rsidRPr="00F92CCF">
        <w:t xml:space="preserve"> Stečajnog zakona</w:t>
      </w:r>
      <w:r w:rsidR="008155EE" w:rsidRPr="00F92CCF">
        <w:t xml:space="preserve"> </w:t>
      </w:r>
      <w:r w:rsidRPr="00F92CCF">
        <w:t>(</w:t>
      </w:r>
      <w:r w:rsidR="002A6A30" w:rsidRPr="00F92CCF">
        <w:t xml:space="preserve">„Narodne novine“ broj </w:t>
      </w:r>
      <w:proofErr w:type="spellStart"/>
      <w:r w:rsidR="002A6A30" w:rsidRPr="00F92CCF">
        <w:t>71</w:t>
      </w:r>
      <w:proofErr w:type="spellEnd"/>
      <w:r w:rsidR="002A6A30" w:rsidRPr="00F92CCF">
        <w:t>/</w:t>
      </w:r>
      <w:proofErr w:type="spellStart"/>
      <w:r w:rsidR="002A6A30" w:rsidRPr="00F92CCF">
        <w:t>15</w:t>
      </w:r>
      <w:proofErr w:type="spellEnd"/>
      <w:r w:rsidR="00D14196">
        <w:t xml:space="preserve">; dalje: </w:t>
      </w:r>
      <w:proofErr w:type="spellStart"/>
      <w:r w:rsidR="00D14196">
        <w:t>SZ</w:t>
      </w:r>
      <w:proofErr w:type="spellEnd"/>
      <w:r w:rsidRPr="00F92CCF">
        <w:t>)</w:t>
      </w:r>
      <w:r w:rsidR="008155EE" w:rsidRPr="00F92CCF">
        <w:t>,</w:t>
      </w:r>
      <w:r w:rsidRPr="00F92CCF">
        <w:t xml:space="preserve"> </w:t>
      </w:r>
      <w:proofErr w:type="spellStart"/>
      <w:r w:rsidR="009F0EC8">
        <w:t>27</w:t>
      </w:r>
      <w:proofErr w:type="spellEnd"/>
      <w:r w:rsidR="009F0EC8">
        <w:t xml:space="preserve">. rujna </w:t>
      </w:r>
      <w:proofErr w:type="spellStart"/>
      <w:r w:rsidR="009F0EC8">
        <w:t>2017</w:t>
      </w:r>
      <w:proofErr w:type="spellEnd"/>
      <w:r w:rsidR="009F0EC8">
        <w:t>.</w:t>
      </w:r>
      <w:r w:rsidRPr="00F92CCF">
        <w:t>,</w:t>
      </w:r>
      <w:r w:rsidR="00F034D3" w:rsidRPr="00F92CCF">
        <w:t xml:space="preserve"> </w:t>
      </w:r>
      <w:r w:rsidRPr="00F92CCF">
        <w:t>objavljuje</w:t>
      </w:r>
      <w:r w:rsidR="008155EE" w:rsidRPr="00F92CCF">
        <w:t>:</w:t>
      </w:r>
    </w:p>
    <w:p w:rsidRDefault="005632E0" w:rsidP="00325398" w:rsidR="005632E0" w:rsidRPr="00F92CCF">
      <w:pPr>
        <w:jc w:val="center"/>
        <w:rPr>
          <w:b/>
        </w:rPr>
      </w:pPr>
    </w:p>
    <w:p w:rsidRDefault="00325398" w:rsidP="00325398" w:rsidR="00325398" w:rsidRPr="00F92CCF">
      <w:pPr>
        <w:jc w:val="center"/>
      </w:pPr>
      <w:r w:rsidRPr="00F92CCF">
        <w:t>O G L A S</w:t>
      </w:r>
    </w:p>
    <w:p w:rsidRDefault="00325398" w:rsidP="00325398" w:rsidR="00325398" w:rsidRPr="00F92CCF">
      <w:pPr>
        <w:rPr>
          <w:b/>
        </w:rPr>
      </w:pPr>
    </w:p>
    <w:p w:rsidRDefault="008155EE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Z</w:t>
      </w:r>
      <w:r w:rsidR="00D66226" w:rsidRPr="00F92CCF">
        <w:t xml:space="preserve">a </w:t>
      </w:r>
      <w:r w:rsidR="00AC4528" w:rsidRPr="00F92CCF">
        <w:t>dužnik</w:t>
      </w:r>
      <w:r w:rsidR="00F67F40">
        <w:t xml:space="preserve">a </w:t>
      </w:r>
      <w:proofErr w:type="spellStart"/>
      <w:r w:rsidR="005E6516">
        <w:t>EPIPHARM</w:t>
      </w:r>
      <w:proofErr w:type="spellEnd"/>
      <w:r w:rsidR="005E6516">
        <w:t>-projekt</w:t>
      </w:r>
      <w:r w:rsidR="00C85D3C">
        <w:t xml:space="preserve"> </w:t>
      </w:r>
      <w:r w:rsidR="004044AA">
        <w:rPr>
          <w:lang w:val="pt-BR"/>
        </w:rPr>
        <w:t>d.o.o.</w:t>
      </w:r>
      <w:r w:rsidR="00F92CCF" w:rsidRPr="00F92CCF">
        <w:rPr>
          <w:lang w:val="pt-BR"/>
        </w:rPr>
        <w:t xml:space="preserve">, </w:t>
      </w:r>
      <w:r w:rsidR="005E6516">
        <w:rPr>
          <w:lang w:val="pt-BR"/>
        </w:rPr>
        <w:t>Velika Gorica</w:t>
      </w:r>
      <w:r w:rsidR="004551C7">
        <w:rPr>
          <w:lang w:val="pt-BR"/>
        </w:rPr>
        <w:t xml:space="preserve">, </w:t>
      </w:r>
      <w:r w:rsidR="005E6516">
        <w:rPr>
          <w:lang w:val="pt-BR"/>
        </w:rPr>
        <w:t>Augusta Šenoe 79A</w:t>
      </w:r>
      <w:r w:rsidR="009F0EC8">
        <w:rPr>
          <w:lang w:val="pt-BR"/>
        </w:rPr>
        <w:t>,</w:t>
      </w:r>
      <w:r w:rsidR="00F92CCF" w:rsidRPr="00F92CCF">
        <w:rPr>
          <w:lang w:val="pt-BR"/>
        </w:rPr>
        <w:t xml:space="preserve"> OIB:</w:t>
      </w:r>
      <w:r w:rsidR="00ED6555">
        <w:rPr>
          <w:lang w:val="pt-BR"/>
        </w:rPr>
        <w:t xml:space="preserve"> </w:t>
      </w:r>
      <w:proofErr w:type="spellStart"/>
      <w:r w:rsidR="005E6516">
        <w:t>25247874122</w:t>
      </w:r>
      <w:proofErr w:type="spellEnd"/>
      <w:r w:rsidR="00AB09B6">
        <w:t xml:space="preserve">, </w:t>
      </w:r>
      <w:proofErr w:type="spellStart"/>
      <w:r w:rsidR="00AB09B6">
        <w:t>MBS</w:t>
      </w:r>
      <w:proofErr w:type="spellEnd"/>
      <w:r w:rsidR="00AB09B6">
        <w:t xml:space="preserve">: </w:t>
      </w:r>
      <w:proofErr w:type="spellStart"/>
      <w:r w:rsidR="005E6516">
        <w:t>080815557</w:t>
      </w:r>
      <w:proofErr w:type="spellEnd"/>
      <w:r w:rsidR="00AC4528" w:rsidRPr="00F92CCF">
        <w:t xml:space="preserve">. </w:t>
      </w:r>
    </w:p>
    <w:p w:rsidRDefault="00D01B78" w:rsidP="00A147E6" w:rsidR="00D01B78" w:rsidRPr="00F92CCF">
      <w:pPr>
        <w:pStyle w:val="Odlomakpopisa"/>
        <w:ind w:left="1428"/>
        <w:jc w:val="both"/>
      </w:pPr>
    </w:p>
    <w:p w:rsidRDefault="00AC4528" w:rsidP="00224945" w:rsidR="00AC4528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Iznos duga evidentiran na temelju neizvršenih osnova za plaćanje </w:t>
      </w:r>
      <w:r w:rsidR="00D66226" w:rsidRPr="00F92CCF">
        <w:t xml:space="preserve">je </w:t>
      </w:r>
      <w:proofErr w:type="spellStart"/>
      <w:r w:rsidR="00152A56">
        <w:t>131.180</w:t>
      </w:r>
      <w:proofErr w:type="spellEnd"/>
      <w:r w:rsidR="00152A56">
        <w:t>,</w:t>
      </w:r>
      <w:proofErr w:type="spellStart"/>
      <w:r w:rsidR="00152A56">
        <w:t>83</w:t>
      </w:r>
      <w:proofErr w:type="spellEnd"/>
      <w:r w:rsidR="00152A56">
        <w:t xml:space="preserve"> kn</w:t>
      </w:r>
      <w:r w:rsidR="005F4627" w:rsidRPr="00F92CCF">
        <w:t>.</w:t>
      </w:r>
    </w:p>
    <w:p w:rsidRDefault="00AC4528" w:rsidP="00224945" w:rsidR="00AC4528" w:rsidRPr="00F92CCF">
      <w:pPr>
        <w:ind w:left="709"/>
        <w:jc w:val="both"/>
      </w:pPr>
      <w:r w:rsidRPr="00F92CCF">
        <w:t xml:space="preserve"> </w:t>
      </w:r>
    </w:p>
    <w:p w:rsidRDefault="00D66226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Pozivaju se osobe ovlaštene za zastupanje dužnika po zakonu u roku</w:t>
      </w:r>
      <w:r w:rsidR="00413F4C" w:rsidRPr="00F92CCF">
        <w:t xml:space="preserve"> </w:t>
      </w:r>
      <w:proofErr w:type="spellStart"/>
      <w:r w:rsidRPr="00F92CCF">
        <w:t>15</w:t>
      </w:r>
      <w:proofErr w:type="spellEnd"/>
      <w:r w:rsidRPr="00F92CCF">
        <w:t xml:space="preserve"> dana od </w:t>
      </w:r>
      <w:r w:rsidR="00081728">
        <w:t xml:space="preserve">isteka osmoga </w:t>
      </w:r>
      <w:r w:rsidRPr="00F92CCF">
        <w:t xml:space="preserve">dana </w:t>
      </w:r>
      <w:r w:rsidR="00AE4574">
        <w:t xml:space="preserve">od dana </w:t>
      </w:r>
      <w:r w:rsidRPr="00F92CCF">
        <w:t xml:space="preserve">objave </w:t>
      </w:r>
      <w:r w:rsidR="0000436C">
        <w:t xml:space="preserve">ovog </w:t>
      </w:r>
      <w:r w:rsidRPr="00F92CCF">
        <w:t xml:space="preserve">oglasa </w:t>
      </w:r>
      <w:r w:rsidR="00744A74">
        <w:t xml:space="preserve">na mrežnoj stranici e-oglasna ploča </w:t>
      </w:r>
      <w:r w:rsidR="008C0DDC">
        <w:t xml:space="preserve">Trgovačkog suda u Zagrebu </w:t>
      </w:r>
      <w:r w:rsidRPr="00F92CCF">
        <w:t>podnijeti sudu javnobilježnički ovjerovljen popis imovine i obveza na propisanom obrascu</w:t>
      </w:r>
      <w:r w:rsidR="005F4627" w:rsidRPr="00F92CCF">
        <w:t>.</w:t>
      </w:r>
    </w:p>
    <w:p w:rsidRDefault="00D01B78" w:rsidP="00224945" w:rsidR="00D01B78" w:rsidRPr="00F92CCF">
      <w:pPr>
        <w:ind w:firstLine="720" w:left="709"/>
        <w:jc w:val="both"/>
      </w:pPr>
    </w:p>
    <w:p w:rsidRDefault="00D66226" w:rsidP="00224945" w:rsidR="00D66226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 xml:space="preserve">Pozivaju se vjerovnici dužnika najkasnije u roku od </w:t>
      </w:r>
      <w:proofErr w:type="spellStart"/>
      <w:r w:rsidRPr="00F92CCF">
        <w:t>45</w:t>
      </w:r>
      <w:proofErr w:type="spellEnd"/>
      <w:r w:rsidRPr="00F92CCF">
        <w:t xml:space="preserve"> dana od </w:t>
      </w:r>
      <w:r w:rsidR="00AC7C5F">
        <w:t xml:space="preserve">isteka osmoga </w:t>
      </w:r>
      <w:r w:rsidR="00AC7C5F" w:rsidRPr="00F92CCF">
        <w:t xml:space="preserve">dana </w:t>
      </w:r>
      <w:r w:rsidR="00AC7C5F">
        <w:t xml:space="preserve">od dana </w:t>
      </w:r>
      <w:r w:rsidR="00AC7C5F" w:rsidRPr="00F92CCF">
        <w:t xml:space="preserve">objave </w:t>
      </w:r>
      <w:r w:rsidR="00AC7C5F">
        <w:t xml:space="preserve">ovog </w:t>
      </w:r>
      <w:r w:rsidR="00AC7C5F" w:rsidRPr="00F92CCF">
        <w:t xml:space="preserve">oglasa </w:t>
      </w:r>
      <w:r w:rsidR="00AC7C5F">
        <w:t>na mrežnoj stranici e-oglasna ploča Trgovačkog suda u Zagrebu</w:t>
      </w:r>
      <w:r w:rsidR="00D01B78" w:rsidRPr="00F92CCF">
        <w:t xml:space="preserve"> </w:t>
      </w:r>
      <w:r w:rsidRPr="00F92CCF">
        <w:t>predložiti otvaranje stečajnog postupka</w:t>
      </w:r>
      <w:r w:rsidR="001F6933" w:rsidRPr="00F92CCF">
        <w:t xml:space="preserve"> te po pozivu suda predujmiti sredstva za namirenje troškova postupka</w:t>
      </w:r>
      <w:r w:rsidRPr="00F92CCF">
        <w:t>.</w:t>
      </w:r>
    </w:p>
    <w:p w:rsidRDefault="00D01B78" w:rsidP="00224945" w:rsidR="00D01B78" w:rsidRPr="00F92CCF">
      <w:pPr>
        <w:pStyle w:val="Odlomakpopisa"/>
        <w:ind w:left="709"/>
        <w:jc w:val="both"/>
      </w:pPr>
    </w:p>
    <w:p w:rsidRDefault="001F6933" w:rsidP="00224945" w:rsidR="001F6933" w:rsidRPr="00F92CCF">
      <w:pPr>
        <w:pStyle w:val="Odlomakpopisa"/>
        <w:numPr>
          <w:ilvl w:val="0"/>
          <w:numId w:val="5"/>
        </w:numPr>
        <w:ind w:left="709"/>
        <w:jc w:val="both"/>
      </w:pPr>
      <w:r w:rsidRPr="00F92CCF">
        <w:t>UPOZORENJE:</w:t>
      </w:r>
    </w:p>
    <w:p w:rsidRDefault="00D01B78" w:rsidP="00224945" w:rsidR="00F034D3" w:rsidRPr="00F92CCF">
      <w:pPr>
        <w:pStyle w:val="Odlomakpopisa"/>
        <w:ind w:left="709"/>
        <w:jc w:val="both"/>
      </w:pPr>
      <w:r w:rsidRPr="00F92CCF">
        <w:t xml:space="preserve">Ako osobe ovlaštene za zastupanje dužnika po zakonu u roku od </w:t>
      </w:r>
      <w:proofErr w:type="spellStart"/>
      <w:r w:rsidRPr="00F92CCF">
        <w:t>15</w:t>
      </w:r>
      <w:proofErr w:type="spellEnd"/>
      <w:r w:rsidRPr="00F92CCF">
        <w:t xml:space="preserve"> dana ne podnesu popis imovine i obveza dužnika ili ako iz tog popisa proizlazi da dužnik ima imovinu koja nije dostatna za namirenje predvidivih troškova stečajnog postupka, </w:t>
      </w:r>
      <w:r w:rsidR="00096783">
        <w:t xml:space="preserve">te ako u roku od </w:t>
      </w:r>
      <w:proofErr w:type="spellStart"/>
      <w:r w:rsidR="00096783">
        <w:t>45</w:t>
      </w:r>
      <w:proofErr w:type="spellEnd"/>
      <w:r w:rsidR="00096783">
        <w:t xml:space="preserve"> dana ni</w:t>
      </w:r>
      <w:r w:rsidRPr="00F92CCF">
        <w:t xml:space="preserve">jedan vjerovnik ne predloži otvaranje stečajnog postupka i ne predujmi sredstva za namirenje troškova postupka, smatrat će se da je dužnik nesposoban za plaćanje. </w:t>
      </w:r>
    </w:p>
    <w:p w:rsidRDefault="00D01B78" w:rsidP="00224945" w:rsidR="00D66226" w:rsidRPr="00F92CCF">
      <w:pPr>
        <w:pStyle w:val="Odlomakpopisa"/>
        <w:ind w:left="709"/>
        <w:jc w:val="both"/>
      </w:pPr>
      <w:r w:rsidRPr="00F92CCF">
        <w:t xml:space="preserve">U </w:t>
      </w:r>
      <w:r w:rsidR="00F034D3" w:rsidRPr="00F92CCF">
        <w:t>t</w:t>
      </w:r>
      <w:r w:rsidRPr="00F92CCF">
        <w:t>om slučaju sud će po službenoj dužnosti donijeti rješenje o otvaranju i zaključenju skraćenog stečajnog postupka</w:t>
      </w:r>
      <w:r w:rsidR="00E6623E">
        <w:t xml:space="preserve"> (čl. </w:t>
      </w:r>
      <w:proofErr w:type="spellStart"/>
      <w:r w:rsidR="00E6623E">
        <w:t>431</w:t>
      </w:r>
      <w:proofErr w:type="spellEnd"/>
      <w:r w:rsidR="00E6623E">
        <w:t xml:space="preserve">. </w:t>
      </w:r>
      <w:r w:rsidR="00204F0A" w:rsidRPr="00F92CCF">
        <w:t>S</w:t>
      </w:r>
      <w:r w:rsidR="00C934B5">
        <w:t>Z</w:t>
      </w:r>
      <w:r w:rsidR="00B96889">
        <w:t>)</w:t>
      </w:r>
      <w:r w:rsidR="001F6933" w:rsidRPr="00F92CCF">
        <w:t>.</w:t>
      </w:r>
    </w:p>
    <w:p w:rsidRDefault="008155EE" w:rsidP="00325398" w:rsidR="008155EE" w:rsidRPr="00F92CCF">
      <w:pPr>
        <w:jc w:val="center"/>
      </w:pPr>
    </w:p>
    <w:p w:rsidRDefault="00774CCB" w:rsidP="00BE567D" w:rsidR="00325398" w:rsidRPr="00F92CCF">
      <w:pPr>
        <w:jc w:val="center"/>
      </w:pPr>
      <w:r w:rsidRPr="00F92CCF">
        <w:t xml:space="preserve">U </w:t>
      </w:r>
      <w:r w:rsidR="00325398" w:rsidRPr="00F92CCF">
        <w:t>Zagreb</w:t>
      </w:r>
      <w:r w:rsidRPr="00F92CCF">
        <w:t>u</w:t>
      </w:r>
      <w:r w:rsidR="00590AEF" w:rsidRPr="00F92CCF">
        <w:t xml:space="preserve"> </w:t>
      </w:r>
      <w:proofErr w:type="spellStart"/>
      <w:r w:rsidR="009F0EC8">
        <w:t>27</w:t>
      </w:r>
      <w:proofErr w:type="spellEnd"/>
      <w:r w:rsidR="009F0EC8">
        <w:t xml:space="preserve">. rujna </w:t>
      </w:r>
      <w:proofErr w:type="spellStart"/>
      <w:r w:rsidR="009F0EC8">
        <w:t>2017</w:t>
      </w:r>
      <w:proofErr w:type="spellEnd"/>
      <w:r w:rsidR="009F0EC8">
        <w:t>.</w:t>
      </w:r>
    </w:p>
    <w:p w:rsidRDefault="00325398" w:rsidP="00325398" w:rsidR="00325398" w:rsidRPr="00F92CCF"/>
    <w:p w:rsidRDefault="00325398" w:rsidP="00F92CCF" w:rsidR="00572798">
      <w:pPr>
        <w:jc w:val="both"/>
      </w:pPr>
      <w:r w:rsidRPr="00F92CCF">
        <w:t xml:space="preserve">  </w:t>
      </w:r>
      <w:r w:rsidR="00765508">
        <w:tab/>
      </w:r>
      <w:r w:rsidR="00765508">
        <w:tab/>
      </w:r>
      <w:r w:rsidR="00765508">
        <w:tab/>
      </w:r>
      <w:r w:rsidR="00765508">
        <w:tab/>
      </w:r>
      <w:r w:rsidR="00765508">
        <w:tab/>
      </w:r>
      <w:r w:rsidR="00765508">
        <w:tab/>
      </w:r>
      <w:r w:rsidR="00765508">
        <w:tab/>
      </w:r>
      <w:r w:rsidR="00765508">
        <w:tab/>
      </w:r>
      <w:r w:rsidR="00765508">
        <w:tab/>
      </w:r>
      <w:r w:rsidR="00765508">
        <w:tab/>
      </w:r>
      <w:r w:rsidR="00F92CCF">
        <w:t>Sudac</w:t>
      </w:r>
    </w:p>
    <w:p w:rsidRDefault="00765508" w:rsidP="00F92CCF" w:rsidR="00F92CCF" w:rsidRPr="00F92CC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F92CCF">
        <w:t>mr.sc</w:t>
      </w:r>
      <w:proofErr w:type="spellEnd"/>
      <w:r w:rsidR="00F92CCF">
        <w:t>. Ivana Koštarić Fegeš</w:t>
      </w:r>
      <w:r>
        <w:t>, v.r.</w:t>
      </w:r>
    </w:p>
    <w:p w:rsidRDefault="005632E0" w:rsidP="00BE567D" w:rsidR="005632E0" w:rsidRPr="00F92CCF">
      <w:pPr>
        <w:jc w:val="both"/>
      </w:pPr>
    </w:p>
    <w:p w:rsidRDefault="00765508" w:rsidP="00765508" w:rsidR="00765508">
      <w:pPr>
        <w:autoSpaceDE w:val="false"/>
        <w:autoSpaceDN w:val="false"/>
        <w:adjustRightInd w:val="false"/>
        <w:jc w:val="both"/>
      </w:pPr>
      <w:r>
        <w:t>Za točnost otpravka - ovlašteni službenik</w:t>
      </w:r>
    </w:p>
    <w:p w:rsidRDefault="00765508" w:rsidP="00765508" w:rsidR="00BE567D" w:rsidRPr="00F92CCF">
      <w:pPr>
        <w:jc w:val="both"/>
      </w:pPr>
      <w:r>
        <w:t>Petra Čiček</w:t>
      </w:r>
    </w:p>
    <w:sectPr w:rsidSect="005632E0" w:rsidR="00BE567D" w:rsidRPr="00F92CCF">
      <w:headerReference w:type="even" r:id="rId11"/>
      <w:headerReference w:type="default" r:id="rId12"/>
      <w:headerReference w:type="first" r:id="rId13"/>
      <w:pgSz w:h="16838" w:w="11906"/>
      <w:pgMar w:gutter="0" w:footer="708" w:header="708" w:left="1417" w:bottom="127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677F5" w:rsidR="00A677F5">
      <w:r>
        <w:separator/>
      </w:r>
    </w:p>
  </w:endnote>
  <w:endnote w:id="0" w:type="continuationSeparator">
    <w:p w:rsidRDefault="00A677F5" w:rsidR="00A677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677F5" w:rsidR="00A677F5">
      <w:r>
        <w:separator/>
      </w:r>
    </w:p>
  </w:footnote>
  <w:footnote w:id="0" w:type="continuationSeparator">
    <w:p w:rsidRDefault="00A677F5" w:rsidR="00A677F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30885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30885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3D35F9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632E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90D9C" w:rsidP="00BE567D" w:rsidR="00BE567D">
    <w:pPr>
      <w:pStyle w:val="Zaglavlje"/>
      <w:jc w:val="right"/>
    </w:pPr>
    <w:proofErr w:type="spellStart"/>
    <w:r>
      <w:t>85</w:t>
    </w:r>
    <w:proofErr w:type="spellEnd"/>
    <w:r w:rsidR="00B24FBD">
      <w:t xml:space="preserve">. </w:t>
    </w:r>
    <w:r w:rsidR="00BE567D" w:rsidRPr="00774CCB">
      <w:t>S</w:t>
    </w:r>
    <w:r w:rsidR="009F50A7">
      <w:t>t-</w:t>
    </w:r>
    <w:proofErr w:type="spellStart"/>
    <w:r w:rsidR="00F21AFE">
      <w:t>24</w:t>
    </w:r>
    <w:r w:rsidR="005E6516">
      <w:t>50</w:t>
    </w:r>
    <w:proofErr w:type="spellEnd"/>
    <w:r w:rsidR="009F0EC8">
      <w:t>/</w:t>
    </w:r>
    <w:proofErr w:type="spellStart"/>
    <w:r w:rsidR="009F0EC8">
      <w:t>2017</w:t>
    </w:r>
    <w:proofErr w:type="spellEnd"/>
  </w:p>
  <w:p w:rsidRDefault="009F0EC8" w:rsidP="00BE567D" w:rsidR="009F0EC8" w:rsidRPr="00774CCB">
    <w:pPr>
      <w:pStyle w:val="Zaglavlje"/>
      <w:jc w:val="right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4192475"/>
    <w:multiLevelType w:val="hybridMultilevel"/>
    <w:tmpl w:val="5DE0DD3A"/>
    <w:lvl w:tplc="BB0C676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436C"/>
    <w:rsid w:val="00081728"/>
    <w:rsid w:val="0008515D"/>
    <w:rsid w:val="00096783"/>
    <w:rsid w:val="000B2B5D"/>
    <w:rsid w:val="000F6715"/>
    <w:rsid w:val="00114EAD"/>
    <w:rsid w:val="00152A56"/>
    <w:rsid w:val="0018101A"/>
    <w:rsid w:val="00185571"/>
    <w:rsid w:val="001E50FB"/>
    <w:rsid w:val="001F6933"/>
    <w:rsid w:val="00204F0A"/>
    <w:rsid w:val="00224945"/>
    <w:rsid w:val="00230A63"/>
    <w:rsid w:val="00263D6D"/>
    <w:rsid w:val="00264D19"/>
    <w:rsid w:val="00297E94"/>
    <w:rsid w:val="002A6A30"/>
    <w:rsid w:val="002E2A8F"/>
    <w:rsid w:val="0032187F"/>
    <w:rsid w:val="00325398"/>
    <w:rsid w:val="0035104B"/>
    <w:rsid w:val="0038246E"/>
    <w:rsid w:val="003D35F9"/>
    <w:rsid w:val="003E3A15"/>
    <w:rsid w:val="004044AA"/>
    <w:rsid w:val="00413F4C"/>
    <w:rsid w:val="00430885"/>
    <w:rsid w:val="004551C7"/>
    <w:rsid w:val="004B337A"/>
    <w:rsid w:val="004F3962"/>
    <w:rsid w:val="0053446F"/>
    <w:rsid w:val="005632E0"/>
    <w:rsid w:val="00572798"/>
    <w:rsid w:val="00590AEF"/>
    <w:rsid w:val="00591994"/>
    <w:rsid w:val="005A0039"/>
    <w:rsid w:val="005D476D"/>
    <w:rsid w:val="005E4AB8"/>
    <w:rsid w:val="005E6516"/>
    <w:rsid w:val="005F0073"/>
    <w:rsid w:val="005F4627"/>
    <w:rsid w:val="00627F6A"/>
    <w:rsid w:val="00657B8E"/>
    <w:rsid w:val="00731CFB"/>
    <w:rsid w:val="00744A74"/>
    <w:rsid w:val="007616DE"/>
    <w:rsid w:val="00765508"/>
    <w:rsid w:val="00774CCB"/>
    <w:rsid w:val="007B5AFD"/>
    <w:rsid w:val="007D3D2E"/>
    <w:rsid w:val="007D5A5D"/>
    <w:rsid w:val="00807F1E"/>
    <w:rsid w:val="008155EE"/>
    <w:rsid w:val="008613BD"/>
    <w:rsid w:val="00863025"/>
    <w:rsid w:val="00871F01"/>
    <w:rsid w:val="00876321"/>
    <w:rsid w:val="008C0DDC"/>
    <w:rsid w:val="008C653F"/>
    <w:rsid w:val="00920CA0"/>
    <w:rsid w:val="009419D8"/>
    <w:rsid w:val="0095062C"/>
    <w:rsid w:val="00954BCE"/>
    <w:rsid w:val="00961EA1"/>
    <w:rsid w:val="009A129A"/>
    <w:rsid w:val="009F0EC8"/>
    <w:rsid w:val="009F50A7"/>
    <w:rsid w:val="00A147E6"/>
    <w:rsid w:val="00A677F5"/>
    <w:rsid w:val="00A71431"/>
    <w:rsid w:val="00AB09B6"/>
    <w:rsid w:val="00AC4528"/>
    <w:rsid w:val="00AC7C5F"/>
    <w:rsid w:val="00AD027A"/>
    <w:rsid w:val="00AE4574"/>
    <w:rsid w:val="00B24FBD"/>
    <w:rsid w:val="00B759FB"/>
    <w:rsid w:val="00B82F18"/>
    <w:rsid w:val="00B96889"/>
    <w:rsid w:val="00BE567D"/>
    <w:rsid w:val="00BF4D75"/>
    <w:rsid w:val="00C35C3A"/>
    <w:rsid w:val="00C836B9"/>
    <w:rsid w:val="00C85D3C"/>
    <w:rsid w:val="00C934B5"/>
    <w:rsid w:val="00C958E9"/>
    <w:rsid w:val="00CE7362"/>
    <w:rsid w:val="00D01B78"/>
    <w:rsid w:val="00D14196"/>
    <w:rsid w:val="00D66226"/>
    <w:rsid w:val="00D8335B"/>
    <w:rsid w:val="00D90D9C"/>
    <w:rsid w:val="00DA748B"/>
    <w:rsid w:val="00E04EDB"/>
    <w:rsid w:val="00E6623E"/>
    <w:rsid w:val="00E70287"/>
    <w:rsid w:val="00EC3302"/>
    <w:rsid w:val="00EC599A"/>
    <w:rsid w:val="00ED6555"/>
    <w:rsid w:val="00ED6AA8"/>
    <w:rsid w:val="00F034D3"/>
    <w:rsid w:val="00F21AFE"/>
    <w:rsid w:val="00F35D21"/>
    <w:rsid w:val="00F67F40"/>
    <w:rsid w:val="00F92CCF"/>
    <w:rsid w:val="00FD78CF"/>
    <w:rsid w:val="00FE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52A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52A56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52A56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52A56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52A56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152A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52A56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52A56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52A56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52A56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27. rujna 2017.</izvorni_sadrzaj>
    <derivirana_varijabla naziv="DomainObject.DatumDonosenjaOdluke_1">27.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St-2450/2017-2</izvorni_sadrzaj>
    <derivirana_varijabla naziv="DomainObject.Oznaka_1">St-2450/2017-2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2450</izvorni_sadrzaj>
    <derivirana_varijabla naziv="DomainObject.Predmet.Broj_1">2450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7. rujna 2017.</izvorni_sadrzaj>
    <derivirana_varijabla naziv="DomainObject.Predmet.DatumOsnivanja_1">7.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St-2450/2017</izvorni_sadrzaj>
    <derivirana_varijabla naziv="DomainObject.Predmet.OznakaBroj_1">St-2450/2017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EPIPHARM-projekt d.o.o.</izvorni_sadrzaj>
    <derivirana_varijabla naziv="DomainObject.Predmet.ProtustrankaFormated_1">  EPIPHARM-projekt d.o.o.</derivirana_varijabla>
  </DomainObject.Predmet.ProtustrankaFormated>
  <DomainObject.Predmet.ProtustrankaFormatedOIB>
    <izvorni_sadrzaj>  EPIPHARM-projekt d.o.o., OIB 25247874122</izvorni_sadrzaj>
    <derivirana_varijabla naziv="DomainObject.Predmet.ProtustrankaFormatedOIB_1">  EPIPHARM-projekt d.o.o., OIB 25247874122</derivirana_varijabla>
  </DomainObject.Predmet.ProtustrankaFormatedOIB>
  <DomainObject.Predmet.ProtustrankaFormatedWithAdress>
    <izvorni_sadrzaj> EPIPHARM-projekt d.o.o., Augusta Šenoe 79 A, 10410 Velika Gorica</izvorni_sadrzaj>
    <derivirana_varijabla naziv="DomainObject.Predmet.ProtustrankaFormatedWithAdress_1"> EPIPHARM-projekt d.o.o., Augusta Šenoe 79 A, 10410 Velika Gorica</derivirana_varijabla>
  </DomainObject.Predmet.ProtustrankaFormatedWithAdress>
  <DomainObject.Predmet.ProtustrankaFormatedWithAdressOIB>
    <izvorni_sadrzaj> EPIPHARM-projekt d.o.o., OIB 25247874122, Augusta Šenoe 79 A, 10410 Velika Gorica</izvorni_sadrzaj>
    <derivirana_varijabla naziv="DomainObject.Predmet.ProtustrankaFormatedWithAdressOIB_1"> EPIPHARM-projekt d.o.o., OIB 25247874122, Augusta Šenoe 79 A, 10410 Velika Gorica</derivirana_varijabla>
  </DomainObject.Predmet.ProtustrankaFormatedWithAdressOIB>
  <DomainObject.Predmet.ProtustrankaWithAdress>
    <izvorni_sadrzaj>EPIPHARM-projekt d.o.o. Augusta Šenoe 79 A, 10410 Velika Gorica</izvorni_sadrzaj>
    <derivirana_varijabla naziv="DomainObject.Predmet.ProtustrankaWithAdress_1">EPIPHARM-projekt d.o.o. Augusta Šenoe 79 A, 10410 Velika Gorica</derivirana_varijabla>
  </DomainObject.Predmet.ProtustrankaWithAdress>
  <DomainObject.Predmet.ProtustrankaWithAdressOIB>
    <izvorni_sadrzaj>EPIPHARM-projekt d.o.o., OIB 25247874122, Augusta Šenoe 79 A, 10410 Velika Gorica</izvorni_sadrzaj>
    <derivirana_varijabla naziv="DomainObject.Predmet.ProtustrankaWithAdressOIB_1">EPIPHARM-projekt d.o.o., OIB 25247874122, Augusta Šenoe 79 A, 10410 Velika Gorica</derivirana_varijabla>
  </DomainObject.Predmet.ProtustrankaWithAdressOIB>
  <DomainObject.Predmet.ProtustrankaNazivFormated>
    <izvorni_sadrzaj>EPIPHARM-projekt d.o.o.</izvorni_sadrzaj>
    <derivirana_varijabla naziv="DomainObject.Predmet.ProtustrankaNazivFormated_1">EPIPHARM-projekt d.o.o.</derivirana_varijabla>
  </DomainObject.Predmet.ProtustrankaNazivFormated>
  <DomainObject.Predmet.ProtustrankaNazivFormatedOIB>
    <izvorni_sadrzaj>EPIPHARM-projekt d.o.o., OIB 25247874122</izvorni_sadrzaj>
    <derivirana_varijabla naziv="DomainObject.Predmet.ProtustrankaNazivFormatedOIB_1">EPIPHARM-projekt d.o.o., OIB 25247874122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85.St - I. Koštarić Fegeš</izvorni_sadrzaj>
    <derivirana_varijabla naziv="DomainObject.Predmet.Referada.Naziv_1">85.St - I. Koštarić Fegeš</derivirana_varijabla>
  </DomainObject.Predmet.Referada.Naziv>
  <DomainObject.Predmet.Referada.Oznaka>
    <izvorni_sadrzaj>85.St</izvorni_sadrzaj>
    <derivirana_varijabla naziv="DomainObject.Predmet.Referada.Oznaka_1">85.St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85.St - I. Koštarić Fegeš</izvorni_sadrzaj>
    <derivirana_varijabla naziv="DomainObject.Predmet.TrenutnaLokacijaSpisa.Naziv_1">85.St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Petra Čiček</izvorni_sadrzaj>
    <derivirana_varijabla naziv="DomainObject.Predmet.Zapisnicar_1">Petra Čiček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EPIPHARM-projekt d.o.o.</item>
    </izvorni_sadrzaj>
    <derivirana_varijabla naziv="DomainObject.Predmet.ProtuStrankaListFormated_1">
      <item>EPIPHARM-projekt d.o.o.</item>
    </derivirana_varijabla>
  </DomainObject.Predmet.ProtuStrankaListFormated>
  <DomainObject.Predmet.ProtuStrankaListFormatedOIB>
    <izvorni_sadrzaj>
      <item>EPIPHARM-projekt d.o.o., OIB 25247874122</item>
    </izvorni_sadrzaj>
    <derivirana_varijabla naziv="DomainObject.Predmet.ProtuStrankaListFormatedOIB_1">
      <item>EPIPHARM-projekt d.o.o., OIB 25247874122</item>
    </derivirana_varijabla>
  </DomainObject.Predmet.ProtuStrankaListFormatedOIB>
  <DomainObject.Predmet.ProtuStrankaListFormatedWithAdress>
    <izvorni_sadrzaj>
      <item>EPIPHARM-projekt d.o.o., Augusta Šenoe 79 A, 10410 Velika Gorica</item>
    </izvorni_sadrzaj>
    <derivirana_varijabla naziv="DomainObject.Predmet.ProtuStrankaListFormatedWithAdress_1">
      <item>EPIPHARM-projekt d.o.o., Augusta Šenoe 79 A, 10410 Velika Gorica</item>
    </derivirana_varijabla>
  </DomainObject.Predmet.ProtuStrankaListFormatedWithAdress>
  <DomainObject.Predmet.ProtuStrankaListFormatedWithAdressOIB>
    <izvorni_sadrzaj>
      <item>EPIPHARM-projekt d.o.o., OIB 25247874122, Augusta Šenoe 79 A, 10410 Velika Gorica</item>
    </izvorni_sadrzaj>
    <derivirana_varijabla naziv="DomainObject.Predmet.ProtuStrankaListFormatedWithAdressOIB_1">
      <item>EPIPHARM-projekt d.o.o., OIB 25247874122, Augusta Šenoe 79 A, 10410 Velika Gorica</item>
    </derivirana_varijabla>
  </DomainObject.Predmet.ProtuStrankaListFormatedWithAdressOIB>
  <DomainObject.Predmet.ProtuStrankaListNazivFormated>
    <izvorni_sadrzaj>
      <item>EPIPHARM-projekt d.o.o.</item>
    </izvorni_sadrzaj>
    <derivirana_varijabla naziv="DomainObject.Predmet.ProtuStrankaListNazivFormated_1">
      <item>EPIPHARM-projekt d.o.o.</item>
    </derivirana_varijabla>
  </DomainObject.Predmet.ProtuStrankaListNazivFormated>
  <DomainObject.Predmet.ProtuStrankaListNazivFormatedOIB>
    <izvorni_sadrzaj>
      <item>EPIPHARM-projekt d.o.o., OIB 25247874122</item>
    </izvorni_sadrzaj>
    <derivirana_varijabla naziv="DomainObject.Predmet.ProtuStrankaListNazivFormatedOIB_1">
      <item>EPIPHARM-projekt d.o.o., OIB 25247874122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28. rujna 2017.</izvorni_sadrzaj>
    <derivirana_varijabla naziv="DomainObject.Datum_1">28. rujna 2017.</derivirana_varijabla>
  </DomainObject.Datum>
  <DomainObject.PoslovniBrojDokumenta>
    <izvorni_sadrzaj>St-2450/2017-2</izvorni_sadrzaj>
    <derivirana_varijabla naziv="DomainObject.PoslovniBrojDokumenta_1">St-2450/2017-2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EPIPHARM-projekt d.o.o.</izvorni_sadrzaj>
    <derivirana_varijabla naziv="DomainObject.Predmet.ProtustrankaIDrugi_1">EPIPHARM-projekt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EPIPHARM-projekt d.o.o., OIB 25247874122, Augusta Šenoe 79 A, 10410 Velika Gorica</izvorni_sadrzaj>
    <derivirana_varijabla naziv="DomainObject.Predmet.ProtustrankaIDrugiAdressOIB_1">EPIPHARM-projekt d.o.o., OIB 25247874122, Augusta Šenoe 79 A,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EPIPHARM-projekt d.o.o.</item>
    </izvorni_sadrzaj>
    <derivirana_varijabla naziv="DomainObject.Predmet.SudioniciListNaziv_1">
      <item>FINA Regionalni centar Zagreb</item>
      <item>EPIPHARM-projekt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EPIPHARM-projekt d.o.o., OIB 25247874122, Augusta Šenoe 79 A,10410 Velika Gorica</item>
    </izvorni_sadrzaj>
    <derivirana_varijabla naziv="DomainObject.Predmet.SudioniciListAdressOIB_1">
      <item>FINA Regionalni centar Zagreb, OIB 85821130368, Trg svibanjskih žrtava 1995. 1,10000 Zagreb</item>
      <item>EPIPHARM-projekt d.o.o., OIB 25247874122, Augusta Šenoe 79 A,10410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25247874122</item>
    </izvorni_sadrzaj>
    <derivirana_varijabla naziv="DomainObject.Predmet.SudioniciListNazivOIB_1">
      <item>, OIB 85821130368</item>
      <item>, OIB 25247874122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0E4C3F7-5CBD-4CE2-8C2A-4A8A2EF6B8F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273</properties:Words>
  <properties:Characters>1501</properties:Characters>
  <properties:Lines>45</properties:Lines>
  <properties:Paragraphs>17</properties:Paragraphs>
  <properties:TotalTime>60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1810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2016-04-05T11:35:00Z</dcterms:created>
  <dc:creator>ilukac</dc:creator>
  <cp:lastModifiedBy>Petra Čiček</cp:lastModifiedBy>
  <cp:lastPrinted>2017-09-27T11:11:00Z</cp:lastPrinted>
  <dcterms:modified xmlns:xsi="http://www.w3.org/2001/XMLSchema-instance" xsi:type="dcterms:W3CDTF">2017-09-28T07:22:00Z</dcterms:modified>
  <cp:revision>42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St-2450/2017-2 / Odluka - Oglas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