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e9169e" w14:paraId="ae9169e" w:rsidRDefault="00863DE2" w:rsidP="00863DE2" w:rsidR="00863DE2">
      <w:pPr>
        <w:jc w:val="both"/>
        <w15:collapsed w:val="false"/>
      </w:pPr>
      <w:bookmarkStart w:name="_GoBack" w:id="0"/>
      <w:bookmarkEnd w:id="0"/>
      <w:r>
        <w:t xml:space="preserve">                 </w:t>
      </w:r>
      <w:r>
        <w:rPr>
          <w:noProof/>
          <w:lang w:eastAsia="hr-HR"/>
        </w:rPr>
        <w:drawing>
          <wp:inline distR="0" distL="0" distB="0" distT="0">
            <wp:extent cy="962025" cx="723265"/>
            <wp:effectExtent b="9525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863DE2" w:rsidP="00863DE2" w:rsidR="00863DE2">
      <w:pPr>
        <w:jc w:val="both"/>
      </w:pPr>
      <w:r>
        <w:t xml:space="preserve">     REPUBLIKA HRVATSKA</w:t>
      </w:r>
    </w:p>
    <w:p w:rsidRDefault="00863DE2" w:rsidP="00863DE2" w:rsidR="00863DE2">
      <w:pPr>
        <w:jc w:val="both"/>
      </w:pPr>
      <w:r>
        <w:t>TRGOVAČKI SUD U ZAGREBU</w:t>
      </w:r>
    </w:p>
    <w:p w:rsidRDefault="00863DE2" w:rsidP="00863DE2" w:rsidR="00863DE2">
      <w:pPr>
        <w:jc w:val="both"/>
      </w:pPr>
      <w:r>
        <w:t xml:space="preserve">         Zagreb, Amruševa 2/II.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right"/>
      </w:pPr>
      <w:r>
        <w:tab/>
      </w:r>
      <w:r>
        <w:tab/>
      </w:r>
      <w:r>
        <w:tab/>
      </w:r>
      <w:r>
        <w:tab/>
      </w:r>
      <w:r>
        <w:tab/>
        <w:t>Poslovni broj: 21. St-4056/15-11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</w:p>
    <w:p w:rsidRDefault="00863DE2" w:rsidP="00863DE2" w:rsidR="00863DE2">
      <w:pPr>
        <w:jc w:val="center"/>
      </w:pPr>
      <w:r>
        <w:t>U  I M E  R E P U B L I K E  H R V A T S K E</w:t>
      </w:r>
    </w:p>
    <w:p w:rsidRDefault="00863DE2" w:rsidP="00863DE2" w:rsidR="00863DE2">
      <w:pPr>
        <w:jc w:val="center"/>
      </w:pPr>
    </w:p>
    <w:p w:rsidRDefault="00863DE2" w:rsidP="00863DE2" w:rsidR="00863DE2">
      <w:pPr>
        <w:jc w:val="center"/>
      </w:pPr>
      <w:r>
        <w:t>R J E Š E N J E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  <w:r>
        <w:tab/>
      </w:r>
      <w:r w:rsidRPr="001464BC">
        <w:rPr>
          <w:rFonts w:eastAsia="Times New Roman"/>
          <w:szCs w:val="24"/>
        </w:rPr>
        <w:t xml:space="preserve">Trgovački sud u Zagrebu, po </w:t>
      </w:r>
      <w:r>
        <w:rPr>
          <w:rFonts w:eastAsia="Times New Roman"/>
          <w:szCs w:val="24"/>
        </w:rPr>
        <w:t>sutkinji Ivani Manestar</w:t>
      </w:r>
      <w:r w:rsidRPr="001464BC">
        <w:rPr>
          <w:rFonts w:eastAsia="Times New Roman"/>
          <w:szCs w:val="24"/>
        </w:rPr>
        <w:t xml:space="preserve">, u </w:t>
      </w:r>
      <w:r>
        <w:rPr>
          <w:rFonts w:eastAsia="Times New Roman"/>
          <w:szCs w:val="24"/>
        </w:rPr>
        <w:t>skraćenom stečajnom postupku pokrenutom nad dužnikom EXPANDENS d.o.o., Zagreb, Svibovac 6, OIB: 70574002619</w:t>
      </w:r>
      <w:r w:rsidRPr="001464BC">
        <w:rPr>
          <w:rFonts w:eastAsia="Times New Roman"/>
          <w:szCs w:val="24"/>
        </w:rPr>
        <w:t xml:space="preserve">, dana </w:t>
      </w:r>
      <w:r>
        <w:rPr>
          <w:rFonts w:eastAsia="Times New Roman"/>
          <w:szCs w:val="24"/>
        </w:rPr>
        <w:t>21. rujna</w:t>
      </w:r>
      <w:r w:rsidRPr="001464BC">
        <w:rPr>
          <w:rFonts w:eastAsia="Times New Roman"/>
          <w:szCs w:val="24"/>
        </w:rPr>
        <w:t xml:space="preserve"> 2016.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</w:p>
    <w:p w:rsidRDefault="00863DE2" w:rsidP="00863DE2" w:rsidR="00863DE2">
      <w:pPr>
        <w:jc w:val="center"/>
      </w:pPr>
      <w:r>
        <w:t>r i j e š i o  j e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  <w:r>
        <w:tab/>
        <w:t xml:space="preserve">Obustavlja se skraćeni stečajni postupak nad dužnikom </w:t>
      </w:r>
      <w:r w:rsidRPr="00863DE2">
        <w:t>EXPANDENS d.o.o., Zagreb, Svibovac 6, OIB: 70574002619</w:t>
      </w:r>
      <w:r>
        <w:t>.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</w:p>
    <w:p w:rsidRDefault="00863DE2" w:rsidP="00863DE2" w:rsidR="00863DE2">
      <w:pPr>
        <w:jc w:val="center"/>
      </w:pPr>
      <w:r>
        <w:t>Obrazloženje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  <w:r>
        <w:tab/>
        <w:t xml:space="preserve">Financijska agencija, RC Zagreb, Podružnica Zagreb, Trg svibanjskih žrtava 1995. 1, podnijela je ovom sudu zahtjev za provedbu skraćenog stečajnog postupka nad dužnikom  </w:t>
      </w:r>
      <w:r w:rsidRPr="00863DE2">
        <w:t>EXPANDENS d.o.o., Zagreb, Svibovac 6, OIB: 70574002619</w:t>
      </w:r>
      <w:r>
        <w:t>, temeljem odredbe čl. 444. st. 1. Stečajnog zakona (Narodne novine, broj: 71/2015., dalje u tekstu: SZ), u vezi čl. 428. SZ-a.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  <w:r>
        <w:tab/>
        <w:t xml:space="preserve">Prema odredbi čl. 428 st. 1. SZ-a  sud će provesti skraćeni stečajni postupak nad pravnom osobom ako su ispunjene sljedeće pretpostavke: </w:t>
      </w:r>
    </w:p>
    <w:p w:rsidRDefault="00863DE2" w:rsidP="00863DE2" w:rsidR="00863DE2">
      <w:pPr>
        <w:jc w:val="both"/>
      </w:pPr>
      <w:r>
        <w:t>-</w:t>
      </w:r>
      <w:r>
        <w:tab/>
        <w:t xml:space="preserve">ako nema zaposlenih, </w:t>
      </w:r>
    </w:p>
    <w:p w:rsidRDefault="00863DE2" w:rsidP="00863DE2" w:rsidR="00863DE2">
      <w:pPr>
        <w:jc w:val="both"/>
      </w:pPr>
      <w:r>
        <w:t>-</w:t>
      </w:r>
      <w:r>
        <w:tab/>
        <w:t xml:space="preserve">ako u Očevidniku redoslijeda osnova za plaćanje ima evidentirane neizvršene osnove </w:t>
      </w:r>
      <w:r>
        <w:tab/>
        <w:t>za plaćanje u neprekinutom razdoblju od 120 dana i</w:t>
      </w:r>
    </w:p>
    <w:p w:rsidRDefault="00863DE2" w:rsidP="00863DE2" w:rsidR="00863DE2">
      <w:pPr>
        <w:jc w:val="both"/>
      </w:pPr>
      <w:r>
        <w:t>-</w:t>
      </w:r>
      <w:r>
        <w:tab/>
        <w:t xml:space="preserve">ako nisu ispunjene pretpostavke za pokretanje drugog postupka radi brisanja iz </w:t>
      </w:r>
      <w:r>
        <w:tab/>
        <w:t xml:space="preserve">sudskoga registra. 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  <w:r>
        <w:tab/>
        <w:t>Kako su navedene pretpostavke bile ispunjene, sud je, temeljem odredbe čl. 430. SZ-a, na mrežnoj stranici e-Oglasna ploča sudova objavio oglas kojim je pozvao osobe ovlaštene za zastupanje dužnika po zakonu da u roku 15 dana od dana objave oglasa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uz upozorenje na pravne posljedice nepodnošenja takvog prijedloga.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  <w:r>
        <w:tab/>
        <w:t>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 te će sud po službenoj dužnosti donijeti rješenje o otvaranju i zaključenju skraćenoga stečajnog postupka (čl. 431. SZ-a).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  <w:r>
        <w:tab/>
        <w:t>Ako nisu ispunjene pretpostavke za istodobno otvaranje i zaključenje skraćenoga stečajnog postupka u smislu odredbe čl. 431. SZ-a, sud će obustaviti skraćeni stečajni postupak i odgovarajućom primjenom općih odredbi stečajnoga postupka SZ-a donijeti rješenje o pokretanju prethodnoga postupka odnosno otvaranju stečajnoga postupka (čl. 433. SZ-a).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  <w:r>
        <w:tab/>
        <w:t xml:space="preserve">Vjerovnik dužnika, </w:t>
      </w:r>
      <w:r w:rsidRPr="00863DE2">
        <w:t>HETA ASSET RESOLUTION AG, Klagenfurt, Alpen-Adria-Platz 1, A-9020 Klagenfurt am W</w:t>
      </w:r>
      <w:r>
        <w:t xml:space="preserve">ӧrthersee, Republika Austrija, je 7. ožujka 2016. podnio prijedlog za otvaranje stečajnog postupka nad dužnikom te izvijestio sud da prema dužniku ima potraživanje u iznosu od </w:t>
      </w:r>
      <w:r w:rsidRPr="00863DE2">
        <w:t>11.955.017,61 kn</w:t>
      </w:r>
      <w:r>
        <w:t>, a po zaključku suda od 9. rujna 2016. uplatio je predujam u ukupnom iznosu od 1.000,00 kn za podmirenje troškova stečajnog postupka.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  <w:r>
        <w:tab/>
        <w:t>Kako iz navedenog proizlazi da u konkretnom slučaju nisu ispunjene pretpostavke za istodobno otvaranje i zaključenje stečajnog postupka, to je predmetni skraćeni stečajni postupak valjalo obustaviti.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  <w:r>
        <w:tab/>
        <w:t>Nakon pravomoćnosti ovog rješenja, posebnim će se rješenjem odlučiti da li će se nad dužnikom pokrenuti prethodni postupak ili će se odmah otvoriti redovni stečajni postupak (čl. 433. SZ-a).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center"/>
      </w:pPr>
      <w:r>
        <w:t>U Zagrebu 21. rujna 2016.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Sutkinja:</w:t>
      </w:r>
    </w:p>
    <w:p w:rsidRDefault="00863DE2" w:rsidP="00863DE2" w:rsidR="00863DE2">
      <w:pPr>
        <w:jc w:val="right"/>
      </w:pPr>
      <w:r>
        <w:t>Ivana Manestar</w:t>
      </w:r>
    </w:p>
    <w:p w:rsidRDefault="00863DE2" w:rsidP="00863DE2" w:rsidR="00863DE2">
      <w:pPr>
        <w:jc w:val="both"/>
      </w:pPr>
      <w:r>
        <w:tab/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  <w:r>
        <w:t>UPUTA O PRAVNOM LIJEKU:</w:t>
      </w:r>
    </w:p>
    <w:p w:rsidRDefault="00863DE2" w:rsidP="00863DE2" w:rsidR="00863DE2">
      <w:pPr>
        <w:jc w:val="both"/>
      </w:pPr>
      <w:r>
        <w:t>Protiv ovog rješenja dopuštena je žalba Visokom trgovačkom sudu Republike Hrvatske u roku od 8 dana od dana dostave rješenja, koja se podnosi putem ovog suda u tri primjerka.</w:t>
      </w:r>
    </w:p>
    <w:p w:rsidRDefault="00863DE2" w:rsidP="00863DE2" w:rsidR="00863DE2">
      <w:pPr>
        <w:jc w:val="both"/>
      </w:pPr>
    </w:p>
    <w:p w:rsidRDefault="00863DE2" w:rsidP="00863DE2" w:rsidR="00863DE2">
      <w:pPr>
        <w:jc w:val="both"/>
      </w:pPr>
      <w:r>
        <w:t>DNA:</w:t>
      </w:r>
    </w:p>
    <w:p w:rsidRDefault="00863DE2" w:rsidP="00863DE2" w:rsidR="00863DE2">
      <w:pPr>
        <w:jc w:val="both"/>
      </w:pPr>
      <w:r>
        <w:t>-</w:t>
      </w:r>
      <w:r>
        <w:tab/>
        <w:t>podnositelju zahtjeva - FINA</w:t>
      </w:r>
    </w:p>
    <w:p w:rsidRDefault="00863DE2" w:rsidP="00863DE2" w:rsidR="00863DE2">
      <w:pPr>
        <w:jc w:val="both"/>
      </w:pPr>
      <w:r>
        <w:t>-</w:t>
      </w:r>
      <w:r>
        <w:tab/>
        <w:t>dužniku</w:t>
      </w:r>
    </w:p>
    <w:p w:rsidRDefault="00863DE2" w:rsidP="00863DE2" w:rsidR="00863DE2">
      <w:pPr>
        <w:jc w:val="both"/>
      </w:pPr>
      <w:r>
        <w:t>-</w:t>
      </w:r>
      <w:r>
        <w:tab/>
      </w:r>
      <w:r w:rsidRPr="00863DE2">
        <w:t>vjerovniku HETA ASSET RESOLUTION AG, Klagenfurt, Alpen-Adria-Platz 1, A-</w:t>
      </w:r>
      <w:r>
        <w:tab/>
      </w:r>
      <w:r w:rsidRPr="00863DE2">
        <w:t xml:space="preserve">9020 Klagenfurt am Worthersee, Austrija, po punomoćniku, odvjetnici Nataliji </w:t>
      </w:r>
      <w:r>
        <w:tab/>
      </w:r>
      <w:r w:rsidRPr="00863DE2">
        <w:t>Lacmanović, Zagreb, Prolaz sestara Baković 3/III.</w:t>
      </w:r>
    </w:p>
    <w:p w:rsidRDefault="00863DE2" w:rsidP="00863DE2" w:rsidR="00863DE2">
      <w:pPr>
        <w:jc w:val="both"/>
      </w:pPr>
      <w:r>
        <w:t>-</w:t>
      </w:r>
      <w:r>
        <w:tab/>
        <w:t xml:space="preserve">e-oglasna ploča suda </w:t>
      </w:r>
    </w:p>
    <w:p w:rsidRDefault="00863DE2" w:rsidP="00863DE2" w:rsidR="00863DE2">
      <w:pPr>
        <w:jc w:val="both"/>
      </w:pPr>
    </w:p>
    <w:p w:rsidRDefault="00131E95" w:rsidR="00131E95"/>
    <w:sectPr w:rsidSect="00863DE2" w:rsidR="00131E95">
      <w:headerReference w:type="default" r:id="rId9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DE2" w:rsidP="00863DE2" w:rsidR="00863DE2">
      <w:r>
        <w:separator/>
      </w:r>
    </w:p>
  </w:endnote>
  <w:endnote w:id="0" w:type="continuationSeparator">
    <w:p w:rsidRDefault="00863DE2" w:rsidP="00863DE2" w:rsidR="00863D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DE2" w:rsidP="00863DE2" w:rsidR="00863DE2">
      <w:r>
        <w:separator/>
      </w:r>
    </w:p>
  </w:footnote>
  <w:footnote w:id="0" w:type="continuationSeparator">
    <w:p w:rsidRDefault="00863DE2" w:rsidP="00863DE2" w:rsidR="00863DE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22156598"/>
      <w:docPartObj>
        <w:docPartGallery w:val="Page Numbers (Top of Page)"/>
        <w:docPartUnique/>
      </w:docPartObj>
    </w:sdtPr>
    <w:sdtEndPr/>
    <w:sdtContent>
      <w:p w:rsidRDefault="00863DE2" w:rsidR="00863DE2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4762">
          <w:rPr>
            <w:noProof/>
          </w:rPr>
          <w:t>2</w:t>
        </w:r>
        <w:r>
          <w:fldChar w:fldCharType="end"/>
        </w:r>
      </w:p>
      <w:p w:rsidRDefault="00863DE2" w:rsidP="00863DE2" w:rsidR="00863DE2">
        <w:pPr>
          <w:pStyle w:val="Zaglavlje"/>
          <w:jc w:val="right"/>
        </w:pPr>
        <w:r>
          <w:t>Poslovni broj: 21. St-4056/15-11</w:t>
        </w:r>
      </w:p>
    </w:sdtContent>
  </w:sdt>
  <w:p w:rsidRDefault="00863DE2" w:rsidR="00863DE2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31549"/>
    <w:rsid w:val="001032F4"/>
    <w:rsid w:val="00131E95"/>
    <w:rsid w:val="0019711A"/>
    <w:rsid w:val="00197F24"/>
    <w:rsid w:val="001A1D04"/>
    <w:rsid w:val="00264762"/>
    <w:rsid w:val="0034753A"/>
    <w:rsid w:val="00457EF8"/>
    <w:rsid w:val="007A1913"/>
    <w:rsid w:val="0085059C"/>
    <w:rsid w:val="00863DE2"/>
    <w:rsid w:val="00931549"/>
    <w:rsid w:val="00950F54"/>
    <w:rsid w:val="009D3B13"/>
    <w:rsid w:val="00A53DC3"/>
    <w:rsid w:val="00B4105F"/>
    <w:rsid w:val="00C81BCE"/>
    <w:rsid w:val="00CA63C1"/>
    <w:rsid w:val="00D05353"/>
    <w:rsid w:val="00D90085"/>
    <w:rsid w:val="00FD7BF6"/>
    <w:rsid w:val="00FF1887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863DE2"/>
    <w:rPr>
      <w:rFonts w:cs="Times New Roman" w:eastAsia="Calibri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863DE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863DE2"/>
    <w:rPr>
      <w:rFonts w:cs="Tahoma" w:eastAsia="Calibri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863DE2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863DE2"/>
    <w:rPr>
      <w:rFonts w:cs="Times New Roman" w:eastAsia="Calibri"/>
    </w:rPr>
  </w:style>
  <w:style w:styleId="Podnoje" w:type="paragraph">
    <w:name w:val="footer"/>
    <w:basedOn w:val="Normal"/>
    <w:link w:val="PodnojeChar"/>
    <w:uiPriority w:val="99"/>
    <w:unhideWhenUsed/>
    <w:rsid w:val="00863DE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863DE2"/>
    <w:rPr>
      <w:rFonts w:cs="Times New Roman" w:eastAsia="Calibri"/>
    </w:rPr>
  </w:style>
  <w:style w:styleId="Tekstrezerviranogmjesta" w:type="character">
    <w:name w:val="Placeholder Text"/>
    <w:basedOn w:val="Zadanifontodlomka"/>
    <w:uiPriority w:val="99"/>
    <w:semiHidden/>
    <w:rsid w:val="0026476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6476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64762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6476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6476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63DE2"/>
    <w:rPr>
      <w:rFonts w:cs="Times New Roman" w:eastAsia="Calibri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863DE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63DE2"/>
    <w:rPr>
      <w:rFonts w:ascii="Tahoma" w:cs="Tahoma" w:eastAsia="Calibri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863DE2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863DE2"/>
    <w:rPr>
      <w:rFonts w:cs="Times New Roman" w:eastAsia="Calibri"/>
    </w:rPr>
  </w:style>
  <w:style w:styleId="Podnoje" w:type="paragraph">
    <w:name w:val="footer"/>
    <w:basedOn w:val="Normal"/>
    <w:link w:val="PodnojeChar"/>
    <w:uiPriority w:val="99"/>
    <w:unhideWhenUsed/>
    <w:rsid w:val="00863DE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863DE2"/>
    <w:rPr>
      <w:rFonts w:cs="Times New Roman" w:eastAsia="Calibri"/>
    </w:rPr>
  </w:style>
  <w:style w:styleId="Tekstrezerviranogmjesta" w:type="character">
    <w:name w:val="Placeholder Text"/>
    <w:basedOn w:val="Zadanifontodlomka"/>
    <w:uiPriority w:val="99"/>
    <w:semiHidden/>
    <w:rsid w:val="0026476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6476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6476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6476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6476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4459739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rujna 2016.</izvorni_sadrzaj>
    <derivirana_varijabla naziv="DomainObject.DatumDonosenjaOdluke_1">21.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Manestar</izvorni_sadrzaj>
    <derivirana_varijabla naziv="DomainObject.DonositeljOdluke.Prezime_1">Manestar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4056</izvorni_sadrzaj>
    <derivirana_varijabla naziv="DomainObject.Predmet.Broj_1">4056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studenog 2015.</izvorni_sadrzaj>
    <derivirana_varijabla naziv="DomainObject.Predmet.DatumOsnivanja_1">13.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St-4056/2015</izvorni_sadrzaj>
    <derivirana_varijabla naziv="DomainObject.Predmet.OznakaBroj_1">St-4056/2015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EXPANDENS d.o.o.</izvorni_sadrzaj>
    <derivirana_varijabla naziv="DomainObject.Predmet.ProtustrankaFormated_1">  EXPANDENS d.o.o.</derivirana_varijabla>
  </DomainObject.Predmet.ProtustrankaFormated>
  <DomainObject.Predmet.ProtustrankaFormatedOIB>
    <izvorni_sadrzaj>  EXPANDENS d.o.o., OIB 70574002619</izvorni_sadrzaj>
    <derivirana_varijabla naziv="DomainObject.Predmet.ProtustrankaFormatedOIB_1">  EXPANDENS d.o.o., OIB 70574002619</derivirana_varijabla>
  </DomainObject.Predmet.ProtustrankaFormatedOIB>
  <DomainObject.Predmet.ProtustrankaFormatedWithAdress>
    <izvorni_sadrzaj> EXPANDENS d.o.o., Svibovac 6, 10000 Zagreb</izvorni_sadrzaj>
    <derivirana_varijabla naziv="DomainObject.Predmet.ProtustrankaFormatedWithAdress_1"> EXPANDENS d.o.o., Svibovac 6, 10000 Zagreb</derivirana_varijabla>
  </DomainObject.Predmet.ProtustrankaFormatedWithAdress>
  <DomainObject.Predmet.ProtustrankaFormatedWithAdressOIB>
    <izvorni_sadrzaj> EXPANDENS d.o.o., OIB 70574002619, Svibovac 6, 10000 Zagreb</izvorni_sadrzaj>
    <derivirana_varijabla naziv="DomainObject.Predmet.ProtustrankaFormatedWithAdressOIB_1"> EXPANDENS d.o.o., OIB 70574002619, Svibovac 6, 10000 Zagreb</derivirana_varijabla>
  </DomainObject.Predmet.ProtustrankaFormatedWithAdressOIB>
  <DomainObject.Predmet.ProtustrankaWithAdress>
    <izvorni_sadrzaj>EXPANDENS d.o.o. Svibovac 6, 10000 Zagreb</izvorni_sadrzaj>
    <derivirana_varijabla naziv="DomainObject.Predmet.ProtustrankaWithAdress_1">EXPANDENS d.o.o. Svibovac 6, 10000 Zagreb</derivirana_varijabla>
  </DomainObject.Predmet.ProtustrankaWithAdress>
  <DomainObject.Predmet.ProtustrankaWithAdressOIB>
    <izvorni_sadrzaj>EXPANDENS d.o.o., OIB 70574002619, Svibovac 6, 10000 Zagreb</izvorni_sadrzaj>
    <derivirana_varijabla naziv="DomainObject.Predmet.ProtustrankaWithAdressOIB_1">EXPANDENS d.o.o., OIB 70574002619, Svibovac 6, 10000 Zagreb</derivirana_varijabla>
  </DomainObject.Predmet.ProtustrankaWithAdressOIB>
  <DomainObject.Predmet.ProtustrankaNazivFormated>
    <izvorni_sadrzaj>EXPANDENS d.o.o.</izvorni_sadrzaj>
    <derivirana_varijabla naziv="DomainObject.Predmet.ProtustrankaNazivFormated_1">EXPANDENS d.o.o.</derivirana_varijabla>
  </DomainObject.Predmet.ProtustrankaNazivFormated>
  <DomainObject.Predmet.ProtustrankaNazivFormatedOIB>
    <izvorni_sadrzaj>EXPANDENS d.o.o., OIB 70574002619</izvorni_sadrzaj>
    <derivirana_varijabla naziv="DomainObject.Predmet.ProtustrankaNazivFormatedOIB_1">EXPANDENS d.o.o., OIB 70574002619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21.St - I. Manestar</izvorni_sadrzaj>
    <derivirana_varijabla naziv="DomainObject.Predmet.Referada.Naziv_1">21.St - I. Manestar</derivirana_varijabla>
  </DomainObject.Predmet.Referada.Naziv>
  <DomainObject.Predmet.Referada.Oznaka>
    <izvorni_sadrzaj>21.St</izvorni_sadrzaj>
    <derivirana_varijabla naziv="DomainObject.Predmet.Referada.Oznaka_1">21.St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Manestar</izvorni_sadrzaj>
    <derivirana_varijabla naziv="DomainObject.Predmet.Referada.Sudac_1">Ivana Manestar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HETA ASSET RESOLUTION AG</izvorni_sadrzaj>
    <derivirana_varijabla naziv="DomainObject.Predmet.StrankaFormated_1">  FINA Regionalni centar Zagreb; HETA ASSET RESOLUTION AG</derivirana_varijabla>
  </DomainObject.Predmet.StrankaFormated>
  <DomainObject.Predmet.StrankaFormatedOIB>
    <izvorni_sadrzaj>  FINA Regionalni centar Zagreb, OIB 85821130368; HETA ASSET RESOLUTION AG, OIB 90730821413</izvorni_sadrzaj>
    <derivirana_varijabla naziv="DomainObject.Predmet.StrankaFormatedOIB_1">  FINA Regionalni centar Zagreb, OIB 85821130368; HETA ASSET RESOLUTION AG, OIB 90730821413</derivirana_varijabla>
  </DomainObject.Predmet.StrankaFormatedOIB>
  <DomainObject.Predmet.StrankaFormatedWithAdress>
    <izvorni_sadrzaj> FINA Regionalni centar Zagreb, Trg svibanjskih žrtava 1995. br 1, 10000 Zagreb; HETA ASSET RESOLUTION AG, Alpen-adria Platz 1, 9020 Klagenfurt</izvorni_sadrzaj>
    <derivirana_varijabla naziv="DomainObject.Predmet.StrankaFormatedWithAdress_1"> FINA Regionalni centar Zagreb, Trg svibanjskih žrtava 1995. br 1, 10000 Zagreb; HETA ASSET RESOLUTION AG, Alpen-adria Platz 1, 9020 Klagenfurt</derivirana_varijabla>
  </DomainObject.Predmet.StrankaFormatedWithAdress>
  <DomainObject.Predmet.StrankaFormatedWithAdressOIB>
    <izvorni_sadrzaj> FINA Regionalni centar Zagreb, OIB 85821130368, Trg svibanjskih žrtava 1995. br 1, 10000 Zagreb; HETA ASSET RESOLUTION AG, OIB 90730821413, Alpen-adria Platz 1, 9020 Klagenfurt</izvorni_sadrzaj>
    <derivirana_varijabla naziv="DomainObject.Predmet.StrankaFormatedWithAdressOIB_1"> FINA Regionalni centar Zagreb, OIB 85821130368, Trg svibanjskih žrtava 1995. br 1, 10000 Zagreb; HETA ASSET RESOLUTION AG, OIB 90730821413, Alpen-adria Platz 1, 9020 Klagenfurt</derivirana_varijabla>
  </DomainObject.Predmet.StrankaFormatedWithAdressOIB>
  <DomainObject.Predmet.StrankaWithAdress>
    <izvorni_sadrzaj>FINA Regionalni centar Zagreb Trg svibanjskih žrtava 1995. br 1,10000 Zagreb,HETA ASSET RESOLUTION AG Alpen-adria Platz 1,9020 Klagenfurt</izvorni_sadrzaj>
    <derivirana_varijabla naziv="DomainObject.Predmet.StrankaWithAdress_1">FINA Regionalni centar Zagreb Trg svibanjskih žrtava 1995. br 1,10000 Zagreb,HETA ASSET RESOLUTION AG Alpen-adria Platz 1,9020 Klagenfurt</derivirana_varijabla>
  </DomainObject.Predmet.StrankaWithAdress>
  <DomainObject.Predmet.StrankaWithAdressOIB>
    <izvorni_sadrzaj>FINA Regionalni centar Zagreb, OIB 85821130368, Trg svibanjskih žrtava 1995. br 1,10000 Zagreb,HETA ASSET RESOLUTION AG, OIB 90730821413, Alpen-adria Platz 1,9020 Klagenfurt</izvorni_sadrzaj>
    <derivirana_varijabla naziv="DomainObject.Predmet.StrankaWithAdressOIB_1">FINA Regionalni centar Zagreb, OIB 85821130368, Trg svibanjskih žrtava 1995. br 1,10000 Zagreb,HETA ASSET RESOLUTION AG, OIB 90730821413, Alpen-adria Platz 1,9020 Klagenfurt</derivirana_varijabla>
  </DomainObject.Predmet.StrankaWithAdressOIB>
  <DomainObject.Predmet.StrankaNazivFormated>
    <izvorni_sadrzaj>FINA Regionalni centar Zagreb,HETA ASSET RESOLUTION AG</izvorni_sadrzaj>
    <derivirana_varijabla naziv="DomainObject.Predmet.StrankaNazivFormated_1">FINA Regionalni centar Zagreb,HETA ASSET RESOLUTION AG</derivirana_varijabla>
  </DomainObject.Predmet.StrankaNazivFormated>
  <DomainObject.Predmet.StrankaNazivFormatedOIB>
    <izvorni_sadrzaj>FINA Regionalni centar Zagreb, OIB 85821130368,HETA ASSET RESOLUTION AG, OIB 90730821413</izvorni_sadrzaj>
    <derivirana_varijabla naziv="DomainObject.Predmet.StrankaNazivFormatedOIB_1">FINA Regionalni centar Zagreb, OIB 85821130368,HETA ASSET RESOLUTION AG, OIB 90730821413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21.St - I. Manestar</izvorni_sadrzaj>
    <derivirana_varijabla naziv="DomainObject.Predmet.TrenutnaLokacijaSpisa.Naziv_1">21.St - I. Manestar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Goran Plavšić</izvorni_sadrzaj>
    <derivirana_varijabla naziv="DomainObject.Predmet.Zapisnicar_1">Goran Plavšić</derivirana_varijabla>
  </DomainObject.Predmet.Zapisnicar>
  <DomainObject.Predmet.StrankaListFormated>
    <izvorni_sadrzaj>
      <item>FINA Regionalni centar Zagreb</item>
      <item>HETA ASSET RESOLUTION AG</item>
    </izvorni_sadrzaj>
    <derivirana_varijabla naziv="DomainObject.Predmet.StrankaListFormated_1">
      <item>FINA Regionalni centar Zagreb</item>
      <item>HETA ASSET RESOLUTION AG</item>
    </derivirana_varijabla>
  </DomainObject.Predmet.StrankaListFormated>
  <DomainObject.Predmet.StrankaListFormatedOIB>
    <izvorni_sadrzaj>
      <item>FINA Regionalni centar Zagreb, OIB 85821130368</item>
      <item>HETA ASSET RESOLUTION AG, OIB 90730821413</item>
    </izvorni_sadrzaj>
    <derivirana_varijabla naziv="DomainObject.Predmet.StrankaListFormatedOIB_1">
      <item>FINA Regionalni centar Zagreb, OIB 85821130368</item>
      <item>HETA ASSET RESOLUTION AG, OIB 90730821413</item>
    </derivirana_varijabla>
  </DomainObject.Predmet.StrankaListFormatedOIB>
  <DomainObject.Predmet.StrankaListFormatedWithAdress>
    <izvorni_sadrzaj>
      <item>FINA Regionalni centar Zagreb, Trg svibanjskih žrtava 1995. br 1, 10000 Zagreb</item>
      <item>HETA ASSET RESOLUTION AG, Alpen-adria Platz 1, 9020 Klagenfurt</item>
    </izvorni_sadrzaj>
    <derivirana_varijabla naziv="DomainObject.Predmet.StrankaListFormatedWithAdress_1">
      <item>FINA Regionalni centar Zagreb, Trg svibanjskih žrtava 1995. br 1, 10000 Zagreb</item>
      <item>HETA ASSET RESOLUTION AG, Alpen-adria Platz 1, 9020 Klagenfurt</item>
    </derivirana_varijabla>
  </DomainObject.Predmet.StrankaListFormatedWithAdress>
  <DomainObject.Predmet.StrankaListFormatedWithAdressOIB>
    <izvorni_sadrzaj>
      <item>FINA Regionalni centar Zagreb, OIB 85821130368, Trg svibanjskih žrtava 1995. br 1, 10000 Zagreb</item>
      <item>HETA ASSET RESOLUTION AG, OIB 90730821413, Alpen-adria Platz 1, 9020 Klagenfurt</item>
    </izvorni_sadrzaj>
    <derivirana_varijabla naziv="DomainObject.Predmet.StrankaListFormatedWithAdressOIB_1">
      <item>FINA Regionalni centar Zagreb, OIB 85821130368, Trg svibanjskih žrtava 1995. br 1, 10000 Zagreb</item>
      <item>HETA ASSET RESOLUTION AG, OIB 90730821413, Alpen-adria Platz 1, 9020 Klagenfurt</item>
    </derivirana_varijabla>
  </DomainObject.Predmet.StrankaListFormatedWithAdressOIB>
  <DomainObject.Predmet.StrankaListNazivFormated>
    <izvorni_sadrzaj>
      <item>FINA Regionalni centar Zagreb</item>
      <item>HETA ASSET RESOLUTION AG</item>
    </izvorni_sadrzaj>
    <derivirana_varijabla naziv="DomainObject.Predmet.StrankaListNazivFormated_1">
      <item>FINA Regionalni centar Zagreb</item>
      <item>HETA ASSET RESOLUTION AG</item>
    </derivirana_varijabla>
  </DomainObject.Predmet.StrankaListNazivFormated>
  <DomainObject.Predmet.StrankaListNazivFormatedOIB>
    <izvorni_sadrzaj>
      <item>FINA Regionalni centar Zagreb, OIB 85821130368</item>
      <item>HETA ASSET RESOLUTION AG, OIB 90730821413</item>
    </izvorni_sadrzaj>
    <derivirana_varijabla naziv="DomainObject.Predmet.StrankaListNazivFormatedOIB_1">
      <item>FINA Regionalni centar Zagreb, OIB 85821130368</item>
      <item>HETA ASSET RESOLUTION AG, OIB 90730821413</item>
    </derivirana_varijabla>
  </DomainObject.Predmet.StrankaListNazivFormatedOIB>
  <DomainObject.Predmet.ProtuStrankaListFormated>
    <izvorni_sadrzaj>
      <item>EXPANDENS d.o.o.</item>
    </izvorni_sadrzaj>
    <derivirana_varijabla naziv="DomainObject.Predmet.ProtuStrankaListFormated_1">
      <item>EXPANDENS d.o.o.</item>
    </derivirana_varijabla>
  </DomainObject.Predmet.ProtuStrankaListFormated>
  <DomainObject.Predmet.ProtuStrankaListFormatedOIB>
    <izvorni_sadrzaj>
      <item>EXPANDENS d.o.o., OIB 70574002619</item>
    </izvorni_sadrzaj>
    <derivirana_varijabla naziv="DomainObject.Predmet.ProtuStrankaListFormatedOIB_1">
      <item>EXPANDENS d.o.o., OIB 70574002619</item>
    </derivirana_varijabla>
  </DomainObject.Predmet.ProtuStrankaListFormatedOIB>
  <DomainObject.Predmet.ProtuStrankaListFormatedWithAdress>
    <izvorni_sadrzaj>
      <item>EXPANDENS d.o.o., Svibovac 6, 10000 Zagreb</item>
    </izvorni_sadrzaj>
    <derivirana_varijabla naziv="DomainObject.Predmet.ProtuStrankaListFormatedWithAdress_1">
      <item>EXPANDENS d.o.o., Svibovac 6, 10000 Zagreb</item>
    </derivirana_varijabla>
  </DomainObject.Predmet.ProtuStrankaListFormatedWithAdress>
  <DomainObject.Predmet.ProtuStrankaListFormatedWithAdressOIB>
    <izvorni_sadrzaj>
      <item>EXPANDENS d.o.o., OIB 70574002619, Svibovac 6, 10000 Zagreb</item>
    </izvorni_sadrzaj>
    <derivirana_varijabla naziv="DomainObject.Predmet.ProtuStrankaListFormatedWithAdressOIB_1">
      <item>EXPANDENS d.o.o., OIB 70574002619, Svibovac 6, 10000 Zagreb</item>
    </derivirana_varijabla>
  </DomainObject.Predmet.ProtuStrankaListFormatedWithAdressOIB>
  <DomainObject.Predmet.ProtuStrankaListNazivFormated>
    <izvorni_sadrzaj>
      <item>EXPANDENS d.o.o.</item>
    </izvorni_sadrzaj>
    <derivirana_varijabla naziv="DomainObject.Predmet.ProtuStrankaListNazivFormated_1">
      <item>EXPANDENS d.o.o.</item>
    </derivirana_varijabla>
  </DomainObject.Predmet.ProtuStrankaListNazivFormated>
  <DomainObject.Predmet.ProtuStrankaListNazivFormatedOIB>
    <izvorni_sadrzaj>
      <item>EXPANDENS d.o.o., OIB 70574002619</item>
    </izvorni_sadrzaj>
    <derivirana_varijabla naziv="DomainObject.Predmet.ProtuStrankaListNazivFormatedOIB_1">
      <item>EXPANDENS d.o.o., OIB 70574002619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rujna 2016.</izvorni_sadrzaj>
    <derivirana_varijabla naziv="DomainObject.Datum_1">21.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EXPANDENS d.o.o.</izvorni_sadrzaj>
    <derivirana_varijabla naziv="DomainObject.Predmet.ProtustrankaIDrugi_1">EXPANDENS d.o.o.</derivirana_varijabla>
  </DomainObject.Predmet.ProtustrankaIDrugi>
  <DomainObject.Predmet.StrankaIDrugiAdressOIB>
    <izvorni_sadrzaj>FINA Regionalni centar Zagreb, OIB 85821130368, Trg svibanjskih žrtava 1995. br 1, 10000 Zagreb i dr.</izvorni_sadrzaj>
    <derivirana_varijabla naziv="DomainObject.Predmet.StrankaIDrugiAdressOIB_1">FINA Regionalni centar Zagreb, OIB 85821130368, Trg svibanjskih žrtava 1995. br 1, 10000 Zagreb i dr.</derivirana_varijabla>
  </DomainObject.Predmet.StrankaIDrugiAdressOIB>
  <DomainObject.Predmet.ProtustrankaIDrugiAdressOIB>
    <izvorni_sadrzaj>EXPANDENS d.o.o., OIB 70574002619, Svibovac 6, 10000 Zagreb</izvorni_sadrzaj>
    <derivirana_varijabla naziv="DomainObject.Predmet.ProtustrankaIDrugiAdressOIB_1">EXPANDENS d.o.o., OIB 70574002619, Svibovac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EXPANDENS d.o.o.</item>
      <item>FINA Regionalni centar Zagreb</item>
      <item>HETA ASSET RESOLUTION AG</item>
    </izvorni_sadrzaj>
    <derivirana_varijabla naziv="DomainObject.Predmet.SudioniciListNaziv_1">
      <item>EXPANDENS d.o.o.</item>
      <item>FINA Regionalni centar Zagreb</item>
      <item>HETA ASSET RESOLUTION AG</item>
    </derivirana_varijabla>
  </DomainObject.Predmet.SudioniciListNaziv>
  <DomainObject.Predmet.SudioniciListAdressOIB>
    <izvorni_sadrzaj>
      <item>EXPANDENS d.o.o., OIB 70574002619, Svibovac 6,10000 Zagreb</item>
      <item>FINA Regionalni centar Zagreb, OIB 85821130368, Trg svibanjskih žrtava 1995. br 1,10000 Zagreb</item>
      <item>HETA ASSET RESOLUTION AG, OIB 90730821413, Alpen-adria Platz 1,9020 Klagenfurt</item>
    </izvorni_sadrzaj>
    <derivirana_varijabla naziv="DomainObject.Predmet.SudioniciListAdressOIB_1">
      <item>EXPANDENS d.o.o., OIB 70574002619, Svibovac 6,10000 Zagreb</item>
      <item>FINA Regionalni centar Zagreb, OIB 85821130368, Trg svibanjskih žrtava 1995. br 1,10000 Zagreb</item>
      <item>HETA ASSET RESOLUTION AG, OIB 90730821413, Alpen-adria Platz 1,9020 Klagenfurt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70574002619</item>
      <item>, OIB 85821130368</item>
      <item>, OIB 90730821413</item>
    </izvorni_sadrzaj>
    <derivirana_varijabla naziv="DomainObject.Predmet.SudioniciListNazivOIB_1">
      <item>, OIB 70574002619</item>
      <item>, OIB 85821130368</item>
      <item>, OIB 90730821413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621</properties:Words>
  <properties:Characters>3443</properties:Characters>
  <properties:Lines>93</properties:Lines>
  <properties:Paragraphs>31</properties:Paragraphs>
  <properties:TotalTime>6</properties:TotalTime>
  <properties:ScaleCrop>false</properties:ScaleCrop>
  <properties:LinksUpToDate>false</properties:LinksUpToDate>
  <properties:CharactersWithSpaces>4115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2016-09-21T09:04:00Z</dcterms:created>
  <dc:creator>Ivana Manestar</dc:creator>
  <dc:description/>
  <cp:keywords/>
  <cp:lastModifiedBy>Ivana Manestar</cp:lastModifiedBy>
  <dcterms:modified xmlns:xsi="http://www.w3.org/2001/XMLSchema-instance" xsi:type="dcterms:W3CDTF">2016-09-21T09:11:00Z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