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3C6319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756A1A77" w14:textId="77777777">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5C507B" w:rsidR="005C507B">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02863D8C" w14:textId="77777777">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5C507B" w:rsidR="005C507B">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72F3D024" w14:textId="77777777">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5C507B" w:rsidR="005C507B">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5C507B" w:rsidR="005C507B">
            <w:rPr>
              <w:rStyle w:val="PozadinaSvijetloZelena"/>
            </w:rPr>
            <w:t>Zagreb</w:t>
          </w:r>
        </w:sdtContent>
      </w:sdt>
      <w:r w:rsidR="001349C2">
        <w:t xml:space="preserve"> </w:t>
      </w:r>
    </w:p>
    <w:p w:rsidR="000E43A6" w:rsidP="001349C2" w:rsidRDefault="000E43A6" w14:paraId="0E84DC56" w14:textId="77777777">
      <w:pPr>
        <w:spacing w:after="0"/>
      </w:pPr>
    </w:p>
    <w:p w:rsidR="000E43A6" w:rsidP="001349C2" w:rsidRDefault="000E43A6" w14:paraId="1A057EF9" w14:textId="77777777">
      <w:pPr>
        <w:spacing w:after="0"/>
      </w:pPr>
    </w:p>
    <w:p w:rsidR="000E43A6" w:rsidP="001349C2" w:rsidRDefault="000E43A6" w14:paraId="5FE4E4FB" w14:textId="77777777">
      <w:pPr>
        <w:spacing w:after="0"/>
      </w:pPr>
    </w:p>
    <w:p w:rsidR="000E43A6" w:rsidP="001349C2" w:rsidRDefault="000E43A6" w14:paraId="6B3158CF" w14:textId="77777777">
      <w:pPr>
        <w:spacing w:after="0"/>
      </w:pPr>
    </w:p>
    <w:p w:rsidR="000E43A6" w:rsidP="00610735" w:rsidRDefault="000E43A6" w14:paraId="5F28DF0E" w14:textId="77777777">
      <w:pPr>
        <w:spacing w:after="0"/>
      </w:pPr>
    </w:p>
    <w:p w:rsidRPr="00176071" w:rsidR="00176071" w:rsidP="00610735" w:rsidRDefault="000E43A6" w14:paraId="3E01FE9E"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5C507B" w:rsidR="005C507B">
            <w:rPr>
              <w:rStyle w:val="PozadinaSvijetloZelena"/>
            </w:rPr>
            <w:t>Pp-3510/2026</w:t>
          </w:r>
        </w:sdtContent>
      </w:sdt>
      <w:r w:rsidR="00176071">
        <w:t xml:space="preserve">                                                        </w:t>
      </w:r>
    </w:p>
    <w:p w:rsidRPr="0041581F" w:rsidR="0041581F" w:rsidP="000F1677" w:rsidRDefault="00610735" w14:paraId="6D91C7C4"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Content>
          <w:r w:rsidRPr="005C507B" w:rsidR="005C507B">
            <w:rPr>
              <w:rStyle w:val="PozadinaSvijetloZelena"/>
            </w:rPr>
            <w:t>KRIŠTO TURIZAM  d.o.o. za hotelijerstvo i dr.</w:t>
          </w:r>
        </w:sdtContent>
      </w:sdt>
      <w:r w:rsidR="003A5A69">
        <w:t xml:space="preserve"> </w:t>
      </w:r>
    </w:p>
    <w:p w:rsidRPr="00610735" w:rsidR="00176071" w:rsidP="000F1677" w:rsidRDefault="00176071" w14:paraId="0CA99847"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5C507B" w:rsidR="005C507B">
            <w:rPr>
              <w:rStyle w:val="PozadinaSvijetloZelena"/>
            </w:rPr>
            <w:t>članka 4. stavka 1., članka 6. stavka 1.</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6796874"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14388D3"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6E4E6DB"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000000" w14:paraId="3AA8FE96" w14:textId="77777777">
      <w:pPr>
        <w:spacing w:after="0"/>
        <w:jc w:val="right"/>
        <w:rPr>
          <w:rFonts w:eastAsia="Calibri" w:cs="Times New Roman"/>
          <w:noProof/>
        </w:rPr>
      </w:pPr>
      <w:sdt>
        <w:sdtPr>
          <w:rPr>
            <w:rStyle w:val="PozadinaSvijetloZelena"/>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zaštiti od buke">
            <w:listItem w:displayText="Zakon o zaštiti od buke" w:value="Zakon o zaštiti od buke"/>
          </w:comboBox>
        </w:sdtPr>
        <w:sdtContent>
          <w:r w:rsidRPr="005C507B" w:rsidR="005C507B">
            <w:rPr>
              <w:rStyle w:val="PozadinaSvijetloZelena"/>
            </w:rPr>
            <w:t>Zakon o zaštiti od buke</w:t>
          </w:r>
        </w:sdtContent>
      </w:sdt>
      <w:r w:rsidR="00D073D1">
        <w:rPr>
          <w:rFonts w:eastAsia="Calibri" w:cs="Times New Roman"/>
          <w:noProof/>
        </w:rPr>
        <w:t xml:space="preserve"> </w:t>
      </w:r>
    </w:p>
    <w:p w:rsidR="00D7095E" w:rsidP="00D7095E" w:rsidRDefault="00D7095E" w14:paraId="003B8F2C" w14:textId="77777777">
      <w:pPr>
        <w:keepNext/>
        <w:spacing w:after="0"/>
        <w:jc w:val="center"/>
        <w:rPr>
          <w:b/>
          <w:caps/>
          <w:spacing w:val="100"/>
        </w:rPr>
      </w:pPr>
    </w:p>
    <w:p w:rsidR="00D7095E" w:rsidP="00D7095E" w:rsidRDefault="00D7095E" w14:paraId="07F033D3" w14:textId="77777777">
      <w:pPr>
        <w:keepNext/>
        <w:spacing w:after="0"/>
        <w:jc w:val="center"/>
        <w:rPr>
          <w:b/>
          <w:caps/>
          <w:spacing w:val="100"/>
        </w:rPr>
      </w:pPr>
    </w:p>
    <w:p w:rsidR="00176071" w:rsidP="00D7095E" w:rsidRDefault="00176071" w14:paraId="2500D8E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C8E076D" w14:textId="77777777">
      <w:pPr>
        <w:keepNext/>
        <w:spacing w:after="0"/>
        <w:jc w:val="center"/>
        <w:rPr>
          <w:b/>
          <w:caps/>
          <w:spacing w:val="100"/>
        </w:rPr>
      </w:pPr>
    </w:p>
    <w:p w:rsidRPr="000F1677" w:rsidR="000F1677" w:rsidP="000F1677" w:rsidRDefault="000F1677" w14:paraId="5FBFB24E"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5C507B" w:rsidR="005C507B">
            <w:rPr>
              <w:rStyle w:val="PozadinaSvijetloZelena"/>
            </w:rPr>
            <w:t>KRIŠTO TURIZAM  d.o.o. za hotelijerstvo</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5C507B" w:rsidR="005C507B">
            <w:rPr>
              <w:rStyle w:val="PozadinaSvijetloZelena"/>
            </w:rPr>
            <w:t>29.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5C507B" w:rsidR="005C507B">
            <w:rPr>
              <w:rStyle w:val="PozadinaSvijetloZelena"/>
            </w:rPr>
            <w:t>10:15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5C507B" w:rsidR="005C507B">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5C507B" w:rsidR="005C507B">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5C507B" w:rsidR="005C507B">
            <w:rPr>
              <w:rStyle w:val="PozadinaSvijetloZelena"/>
            </w:rPr>
            <w:t>320</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PozadinaSvijetloZelena"/>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Content>
          <w:r w:rsidRPr="005C507B" w:rsidR="005C507B">
            <w:rPr>
              <w:rStyle w:val="PozadinaSvijetloZelena"/>
            </w:rPr>
            <w:t>članka 4. stavka 1., članka 6. stavka 1.</w:t>
          </w:r>
        </w:sdtContent>
      </w:sdt>
      <w:r w:rsidR="001745C2">
        <w:rPr>
          <w:rStyle w:val="PozadinaSvijetloZelena"/>
        </w:rPr>
        <w:t xml:space="preserve"> </w:t>
      </w:r>
      <w:sdt>
        <w:sdtPr>
          <w:rPr>
            <w:rStyle w:val="PozadinaSvijetloZelena"/>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zaštiti od buke">
            <w:listItem w:displayText="Zakon o zaštiti od buke" w:value="Zakon o zaštiti od buke"/>
          </w:comboBox>
        </w:sdtPr>
        <w:sdtContent>
          <w:r w:rsidRPr="005C507B" w:rsidR="005C507B">
            <w:rPr>
              <w:rStyle w:val="PozadinaSvijetloZelena"/>
            </w:rPr>
            <w:t>Zakon o zaštiti od buke</w:t>
          </w:r>
        </w:sdtContent>
      </w:sdt>
      <w:r w:rsidR="001745C2">
        <w:rPr>
          <w:rStyle w:val="PozadinaSvijetloZelena"/>
        </w:rPr>
        <w:t xml:space="preserve"> </w:t>
      </w:r>
    </w:p>
    <w:p w:rsidRPr="00176071" w:rsidR="00176071" w:rsidP="00176071" w:rsidRDefault="00176071" w14:paraId="58284A64"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1CBABDA4"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PozadinaSvijetloZelena"/>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Content>
          <w:r w:rsidRPr="005C507B" w:rsidR="005C507B">
            <w:rPr>
              <w:rStyle w:val="PozadinaSvijetloZelena"/>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4309F1DA" w14:textId="77777777">
      <w:pPr>
        <w:spacing w:after="0"/>
        <w:ind w:firstLine="708"/>
        <w:jc w:val="both"/>
        <w:rPr>
          <w:rFonts w:eastAsia="Times New Roman" w:cs="Times New Roman"/>
          <w:lang w:eastAsia="hr-HR"/>
        </w:rPr>
      </w:pPr>
      <w:r w:rsidRPr="00176071">
        <w:rPr>
          <w:rFonts w:eastAsia="Times New Roman" w:cs="Times New Roman"/>
          <w:lang w:eastAsia="hr-HR"/>
        </w:rPr>
        <w:t>Okrivljenik je dužan osobno pristupiti ispitivanju. Ukoliko se okrivljenik ne odazove pozivu i ne opravda izostanak ili ako bude očito izbjegavao primitak poziva, sud će izdati dovedbeni nalog (članak 129. stavak 1. Prekršajnog zakona), s time da je okrivljenik dužan snositi troškove svojeg dovođenja i odgode ročišta (članak 139. stavak 1. Prekršajnog zakona).</w:t>
      </w:r>
    </w:p>
    <w:p w:rsidRPr="00176071" w:rsidR="00176071" w:rsidP="00176071" w:rsidRDefault="00176071" w14:paraId="6F9017A7"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05E84B3F"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3B9B60D1"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52DDFCDA" w14:textId="77777777">
      <w:pPr>
        <w:spacing w:after="0"/>
      </w:pPr>
    </w:p>
    <w:p w:rsidRPr="0041581F" w:rsidR="0041581F" w:rsidP="00A70E0A" w:rsidRDefault="0041581F" w14:paraId="293A299D"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5C507B" w:rsidR="005C507B">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5C507B" w:rsidR="005C507B">
            <w:rPr>
              <w:rStyle w:val="PozadinaSvijetloZelena"/>
            </w:rPr>
            <w:t>30. rujna 2026.</w:t>
          </w:r>
        </w:sdtContent>
      </w:sdt>
      <w:r w:rsidRPr="0041581F">
        <w:rPr>
          <w:rFonts w:eastAsia="Calibri" w:cs="Times New Roman"/>
        </w:rPr>
        <w:t xml:space="preserve"> </w:t>
      </w:r>
    </w:p>
    <w:p w:rsidRPr="0041581F" w:rsidR="0041581F" w:rsidP="0041581F" w:rsidRDefault="0041581F" w14:paraId="375B2D86" w14:textId="77777777">
      <w:pPr>
        <w:keepNext/>
        <w:spacing w:after="0"/>
        <w:ind w:left="5329"/>
        <w:contextualSpacing/>
        <w:rPr>
          <w:rFonts w:cs="Times New Roman"/>
          <w:noProof/>
        </w:rPr>
      </w:pPr>
      <w:r w:rsidRPr="0041581F">
        <w:rPr>
          <w:rFonts w:cs="Times New Roman"/>
          <w:noProof/>
        </w:rPr>
        <w:lastRenderedPageBreak/>
        <w:t xml:space="preserve">          Sudac</w:t>
      </w:r>
    </w:p>
    <w:p w:rsidR="0041581F" w:rsidP="0041581F" w:rsidRDefault="00000000" w14:paraId="3FEE3E14" w14:textId="77777777">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5C507B" w:rsidR="005C507B">
            <w:rPr>
              <w:rStyle w:val="PozadinaSvijetloZelena"/>
            </w:rPr>
            <w:t>Marija Malenica Marić</w:t>
          </w:r>
        </w:sdtContent>
      </w:sdt>
    </w:p>
    <w:p w:rsidRPr="0041581F" w:rsidR="006F62A9" w:rsidP="006F62A9" w:rsidRDefault="006F62A9" w14:paraId="31D05B49" w14:textId="77777777">
      <w:pPr>
        <w:keepNext/>
        <w:spacing w:after="0"/>
        <w:contextualSpacing/>
        <w:rPr>
          <w:rFonts w:cs="Times New Roman"/>
          <w:noProof/>
        </w:rPr>
      </w:pPr>
    </w:p>
    <w:p w:rsidRPr="0041581F" w:rsidR="00176071" w:rsidP="000F1677" w:rsidRDefault="006F62A9" w14:paraId="214AC714"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B174E" w:rsidP="00537B78" w:rsidRDefault="003B174E" w14:paraId="664A79CF" w14:textId="77777777">
      <w:r>
        <w:separator/>
      </w:r>
    </w:p>
  </w:endnote>
  <w:endnote w:type="continuationSeparator" w:id="0">
    <w:p w:rsidR="003B174E" w:rsidP="00537B78" w:rsidRDefault="003B174E" w14:paraId="115644C1"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6F81F056"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66EE0608"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B174E" w:rsidP="00537B78" w:rsidRDefault="003B174E" w14:paraId="4AE2FC2F" w14:textId="77777777">
      <w:r>
        <w:separator/>
      </w:r>
    </w:p>
  </w:footnote>
  <w:footnote w:type="continuationSeparator" w:id="0">
    <w:p w:rsidR="003B174E" w:rsidP="00537B78" w:rsidRDefault="003B174E" w14:paraId="496BB3D8"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C667429"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5C507B" w:rsidR="005C507B">
          <w:rPr>
            <w:rStyle w:val="PozadinaSvijetloZelena"/>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5C507B" w:rsidR="005C507B">
          <w:rPr>
            <w:rStyle w:val="PozadinaSvijetloZelena"/>
          </w:rPr>
          <w:t>Pp-3510/2026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174E"/>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07B"/>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3A0E"/>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B9732BC"/>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CA3275"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10694A"/>
    <w:rsid w:val="001219C6"/>
    <w:rsid w:val="00141482"/>
    <w:rsid w:val="00172D97"/>
    <w:rsid w:val="002214F7"/>
    <w:rsid w:val="00332B0E"/>
    <w:rsid w:val="003E0449"/>
    <w:rsid w:val="003F07CD"/>
    <w:rsid w:val="004D214A"/>
    <w:rsid w:val="005132FB"/>
    <w:rsid w:val="00525F84"/>
    <w:rsid w:val="00586FF4"/>
    <w:rsid w:val="005D4680"/>
    <w:rsid w:val="006249A5"/>
    <w:rsid w:val="006661B4"/>
    <w:rsid w:val="00705EE0"/>
    <w:rsid w:val="007B3A0E"/>
    <w:rsid w:val="007D6264"/>
    <w:rsid w:val="007E14E8"/>
    <w:rsid w:val="00817312"/>
    <w:rsid w:val="00820571"/>
    <w:rsid w:val="00974C32"/>
    <w:rsid w:val="009C203C"/>
    <w:rsid w:val="009E5D09"/>
    <w:rsid w:val="00A35B62"/>
    <w:rsid w:val="00AB0B20"/>
    <w:rsid w:val="00B31B98"/>
    <w:rsid w:val="00B51F9D"/>
    <w:rsid w:val="00C2171A"/>
    <w:rsid w:val="00C647F0"/>
    <w:rsid w:val="00CA3275"/>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Prosenička ulica 14</izvorni_sadrzaj>
    <derivirana_varijabla naziv="DomainObject.UcesnikSudskeRadnje.Adresa.UlicaIKBR_1">Prosenička ulica 14</derivirana_varijabla>
  </DomainObject.UcesnikSudskeRadnje.Adresa.UlicaIKBR>
  <DomainObject.UcesnikSudskeRadnje.Naziv>
    <izvorni_sadrzaj>KRIŠTO TURIZAM  d.o.o. za hotelijerstvo</izvorni_sadrzaj>
    <derivirana_varijabla naziv="DomainObject.UcesnikSudskeRadnje.Naziv_1">KRIŠTO TURIZAM  d.o.o. za hotelijerstvo</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10:15</izvorni_sadrzaj>
    <derivirana_varijabla naziv="DomainObject.UcesnikSudskeRadnje.SudskaRadnja.PlaniraniPocetakVrijeme_1">10:15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3510</izvorni_sadrzaj>
    <derivirana_varijabla naziv="DomainObject.Predmet.Broj_1">3510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5. ožujka 2026.</izvorni_sadrzaj>
    <derivirana_varijabla naziv="DomainObject.Predmet.DatumOsnivanja_1">5.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rujna 1958.</izvorni_sadrzaj>
    <derivirana_varijabla naziv="DomainObject.Predmet.OkrivljenikFizickaOsoba.DatumRodjenja_1">8. rujna 1958.</derivirana_varijabla>
  </DomainObject.Predmet.OkrivljenikFizickaOsoba.DatumRodjenja>
  <DomainObject.Predmet.OkrivljenikFizickaOsoba.DatumRodjenjaFormated>
    <izvorni_sadrzaj>8.9.1958.</izvorni_sadrzaj>
    <derivirana_varijabla naziv="DomainObject.Predmet.OkrivljenikFizickaOsoba.DatumRodjenjaFormated_1">8.9.1958.</derivirana_varijabla>
  </DomainObject.Predmet.OkrivljenikFizickaOsoba.DatumRodjenjaFormated>
  <DomainObject.Predmet.OkrivljenikFizickaOsoba.Ime>
    <izvorni_sadrzaj>Pavo</izvorni_sadrzaj>
    <derivirana_varijabla naziv="DomainObject.Predmet.OkrivljenikFizickaOsoba.Ime_1">Pavo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VILIĆ POLJE</izvorni_sadrzaj>
    <derivirana_varijabla naziv="DomainObject.Predmet.OkrivljenikFizickaOsoba.MjestoRodjenja_1">VILIĆ POLJE</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Pavo Batinić</izvorni_sadrzaj>
    <derivirana_varijabla naziv="DomainObject.Predmet.OkrivljenikFizickaOsoba.Naziv_1">Pavo Batinić</derivirana_varijabla>
  </DomainObject.Predmet.OkrivljenikFizickaOsoba.Naziv>
  <DomainObject.Predmet.OkrivljenikFizickaOsoba.Prezime>
    <izvorni_sadrzaj>Batinić</izvorni_sadrzaj>
    <derivirana_varijabla naziv="DomainObject.Predmet.OkrivljenikFizickaOsoba.Prezime_1">Batinić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89769124584</izvorni_sadrzaj>
    <derivirana_varijabla naziv="DomainObject.Predmet.OkrivljenikFizickaOsoba.Oib_1">89769124584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Pp-3510/2026</izvorni_sadrzaj>
    <derivirana_varijabla naziv="DomainObject.Predmet.OznakaBroj_1">Pp-3510/2026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KRIŠTO TURIZAM  d.o.o. za hotelijerstvo; Pavo Batinić</izvorni_sadrzaj>
    <derivirana_varijabla naziv="DomainObject.Predmet.ProtustrankaFormated_1">  KRIŠTO TURIZAM  d.o.o. za hotelijerstvo; Pavo Batinić</derivirana_varijabla>
  </DomainObject.Predmet.ProtustrankaFormated>
  <DomainObject.Predmet.ProtustrankaFormatedOIB>
    <izvorni_sadrzaj>  KRIŠTO TURIZAM  d.o.o. za hotelijerstvo, OIB 74581693165; Pavo Batinić, OIB 89769124584</izvorni_sadrzaj>
    <derivirana_varijabla naziv="DomainObject.Predmet.ProtustrankaFormatedOIB_1">  KRIŠTO TURIZAM  d.o.o. za hotelijerstvo, OIB 74581693165; Pavo Batinić, OIB 89769124584</derivirana_varijabla>
  </DomainObject.Predmet.ProtustrankaFormatedOIB>
  <DomainObject.Predmet.ProtustrankaFormatedWithAdress>
    <izvorni_sadrzaj> KRIŠTO TURIZAM  d.o.o. za hotelijerstvo, Prosenička ulica 14, 10000 Zagreb; Pavo Batinić, Petrova Ulica 37b, 10000 Zagreb</izvorni_sadrzaj>
    <derivirana_varijabla naziv="DomainObject.Predmet.ProtustrankaFormatedWithAdress_1"> KRIŠTO TURIZAM  d.o.o. za hotelijerstvo, Prosenička ulica 14, 10000 Zagreb; Pavo Batinić, Petrova Ulica 37b, 10000 Zagreb</derivirana_varijabla>
  </DomainObject.Predmet.ProtustrankaFormatedWithAdress>
  <DomainObject.Predmet.ProtustrankaFormatedWithAdressOIB>
    <izvorni_sadrzaj> KRIŠTO TURIZAM  d.o.o. za hotelijerstvo, OIB 74581693165, Prosenička ulica 14, 10000 Zagreb; Pavo Batinić, OIB 89769124584, Petrova Ulica 37b, 10000 Zagreb</izvorni_sadrzaj>
    <derivirana_varijabla naziv="DomainObject.Predmet.ProtustrankaFormatedWithAdressOIB_1"> KRIŠTO TURIZAM  d.o.o. za hotelijerstvo, OIB 74581693165, Prosenička ulica 14, 10000 Zagreb; Pavo Batinić, OIB 89769124584, Petrova Ulica 37b, 10000 Zagreb</derivirana_varijabla>
  </DomainObject.Predmet.ProtustrankaFormatedWithAdressOIB>
  <DomainObject.Predmet.ProtustrankaWithAdress>
    <izvorni_sadrzaj>KRIŠTO TURIZAM  d.o.o. za hotelijerstvo Prosenička ulica 14, 10000 Zagreb, Pavo Batinić Petrova Ulica 37b, 10000 Zagreb</izvorni_sadrzaj>
    <derivirana_varijabla naziv="DomainObject.Predmet.ProtustrankaWithAdress_1">KRIŠTO TURIZAM  d.o.o. za hotelijerstvo Prosenička ulica 14, 10000 Zagreb, Pavo Batinić Petrova Ulica 37b, 10000 Zagreb</derivirana_varijabla>
  </DomainObject.Predmet.ProtustrankaWithAdress>
  <DomainObject.Predmet.ProtustrankaWithAdressOIB>
    <izvorni_sadrzaj>KRIŠTO TURIZAM  d.o.o. za hotelijerstvo, OIB 74581693165, Prosenička ulica 14, 10000 Zagreb, Pavo Batinić, OIB 89769124584, Petrova Ulica 37b, 10000 Zagreb</izvorni_sadrzaj>
    <derivirana_varijabla naziv="DomainObject.Predmet.ProtustrankaWithAdressOIB_1">KRIŠTO TURIZAM  d.o.o. za hotelijerstvo, OIB 74581693165, Prosenička ulica 14, 10000 Zagreb, Pavo Batinić, OIB 89769124584, Petrova Ulica 37b, 10000 Zagreb</derivirana_varijabla>
  </DomainObject.Predmet.ProtustrankaWithAdressOIB>
  <DomainObject.Predmet.ProtustrankaNazivFormated>
    <izvorni_sadrzaj>KRIŠTO TURIZAM  d.o.o. za hotelijerstvo,Pavo Batinić</izvorni_sadrzaj>
    <derivirana_varijabla naziv="DomainObject.Predmet.ProtustrankaNazivFormated_1">KRIŠTO TURIZAM  d.o.o. za hotelijerstvo,Pavo Batinić</derivirana_varijabla>
    <derivirana_varijabla naziv="Padez">KRIŠTO TURIZAM  d.o.o. za hotelijerstvo,Pavo Batinić</derivirana_varijabla>
  </DomainObject.Predmet.ProtustrankaNazivFormated>
  <DomainObject.Predmet.ProtustrankaNazivFormatedOIB>
    <izvorni_sadrzaj>KRIŠTO TURIZAM  d.o.o. za hotelijerstvo, OIB 74581693165,Pavo Batinić, OIB 89769124584</izvorni_sadrzaj>
    <derivirana_varijabla naziv="DomainObject.Predmet.ProtustrankaNazivFormatedOIB_1">KRIŠTO TURIZAM  d.o.o. za hotelijerstvo, OIB 74581693165,Pavo Batinić, OIB 89769124584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KRIŠTO TURIZAM  d.o.o. za hotelijerstvo</item>
      <item>Pavo Batinić</item>
    </izvorni_sadrzaj>
    <derivirana_varijabla naziv="DomainObject.Predmet.ProtuStrankaListFormated_1">
      <item>KRIŠTO TURIZAM  d.o.o. za hotelijerstvo</item>
      <item>Pavo Batinić</item>
    </derivirana_varijabla>
  </DomainObject.Predmet.ProtuStrankaListFormated>
  <DomainObject.Predmet.ProtuStrankaListFormatedOIB>
    <izvorni_sadrzaj>
      <item>KRIŠTO TURIZAM  d.o.o. za hotelijerstvo, OIB 74581693165</item>
      <item>Pavo Batinić, OIB 89769124584</item>
    </izvorni_sadrzaj>
    <derivirana_varijabla naziv="DomainObject.Predmet.ProtuStrankaListFormatedOIB_1">
      <item>KRIŠTO TURIZAM  d.o.o. za hotelijerstvo, OIB 74581693165</item>
      <item>Pavo Batinić, OIB 89769124584</item>
    </derivirana_varijabla>
  </DomainObject.Predmet.ProtuStrankaListFormatedOIB>
  <DomainObject.Predmet.ProtuStrankaListFormatedWithAdress>
    <izvorni_sadrzaj>
      <item>KRIŠTO TURIZAM  d.o.o. za hotelijerstvo, Prosenička ulica 14, 10000 Zagreb</item>
      <item>Pavo Batinić, Petrova Ulica 37b, 10000 Zagreb</item>
    </izvorni_sadrzaj>
    <derivirana_varijabla naziv="DomainObject.Predmet.ProtuStrankaListFormatedWithAdress_1">
      <item>KRIŠTO TURIZAM  d.o.o. za hotelijerstvo, Prosenička ulica 14, 10000 Zagreb</item>
      <item>Pavo Batinić, Petrova Ulica 37b, 10000 Zagreb</item>
    </derivirana_varijabla>
  </DomainObject.Predmet.ProtuStrankaListFormatedWithAdress>
  <DomainObject.Predmet.ProtuStrankaListFormatedWithAdressOIB>
    <izvorni_sadrzaj>
      <item>KRIŠTO TURIZAM  d.o.o. za hotelijerstvo, OIB 74581693165, Prosenička ulica 14, 10000 Zagreb</item>
      <item>Pavo Batinić, OIB 89769124584, Petrova Ulica 37b, 10000 Zagreb</item>
    </izvorni_sadrzaj>
    <derivirana_varijabla naziv="DomainObject.Predmet.ProtuStrankaListFormatedWithAdressOIB_1">
      <item>KRIŠTO TURIZAM  d.o.o. za hotelijerstvo, OIB 74581693165, Prosenička ulica 14, 10000 Zagreb</item>
      <item>Pavo Batinić, OIB 89769124584, Petrova Ulica 37b, 10000 Zagreb</item>
    </derivirana_varijabla>
  </DomainObject.Predmet.ProtuStrankaListFormatedWithAdressOIB>
  <DomainObject.Predmet.ProtuStrankaListNazivFormated>
    <izvorni_sadrzaj>
      <item>KRIŠTO TURIZAM  d.o.o. za hotelijerstvo</item>
      <item>Pavo Batinić</item>
    </izvorni_sadrzaj>
    <derivirana_varijabla naziv="DomainObject.Predmet.ProtuStrankaListNazivFormated_1">
      <item>KRIŠTO TURIZAM  d.o.o. za hotelijerstvo</item>
      <item>Pavo Batinić</item>
    </derivirana_varijabla>
  </DomainObject.Predmet.ProtuStrankaListNazivFormated>
  <DomainObject.Predmet.ProtuStrankaListNazivFormatedOIB>
    <izvorni_sadrzaj>
      <item>KRIŠTO TURIZAM  d.o.o. za hotelijerstvo, OIB 74581693165</item>
      <item>Pavo Batinić, OIB 89769124584</item>
    </izvorni_sadrzaj>
    <derivirana_varijabla naziv="DomainObject.Predmet.ProtuStrankaListNazivFormatedOIB_1">
      <item>KRIŠTO TURIZAM  d.o.o. za hotelijerstvo, OIB 74581693165</item>
      <item>Pavo Batinić, OIB 89769124584</item>
    </derivirana_varijabla>
  </DomainObject.Predmet.ProtuStrankaListNazivFormatedOIB>
  <DomainObject.Predmet.OstaliListFormated>
    <izvorni_sadrzaj>
      <item>Odvjetničko društvo Krpan&amp;partneri d.o.o.</item>
    </izvorni_sadrzaj>
    <derivirana_varijabla naziv="DomainObject.Predmet.OstaliListFormated_1">
      <item>Odvjetničko društvo Krpan&amp;partneri d.o.o.</item>
    </derivirana_varijabla>
    <derivirana_varijabla naziv="DrugaOsoba">
      <item>Odvjetničko društvo Krpan&amp;partneri d.o.o.</item>
    </derivirana_varijabla>
  </DomainObject.Predmet.OstaliListFormated>
  <DomainObject.Predmet.OstaliListFormatedOIB>
    <izvorni_sadrzaj>
      <item>Odvjetničko društvo Krpan&amp;partneri d.o.o.</item>
    </izvorni_sadrzaj>
    <derivirana_varijabla naziv="DomainObject.Predmet.OstaliListFormatedOIB_1">
      <item>Odvjetničko društvo Krpan&amp;partneri d.o.o.</item>
    </derivirana_varijabla>
  </DomainObject.Predmet.OstaliListFormatedOIB>
  <DomainObject.Predmet.OstaliListFormatedWithAdress>
    <izvorni_sadrzaj>
      <item>Odvjetničko društvo Krpan&amp;partneri d.o.o., Boškovićeva 16, 10000 Zagreb</item>
    </izvorni_sadrzaj>
    <derivirana_varijabla naziv="DomainObject.Predmet.OstaliListFormatedWithAdress_1">
      <item>Odvjetničko društvo Krpan&amp;partneri d.o.o., Boškovićeva 16, 10000 Zagreb</item>
    </derivirana_varijabla>
  </DomainObject.Predmet.OstaliListFormatedWithAdress>
  <DomainObject.Predmet.OstaliListFormatedWithAdressOIB>
    <izvorni_sadrzaj>
      <item>Odvjetničko društvo Krpan&amp;partneri d.o.o., Boškovićeva 16, 10000 Zagreb</item>
    </izvorni_sadrzaj>
    <derivirana_varijabla naziv="DomainObject.Predmet.OstaliListFormatedWithAdressOIB_1">
      <item>Odvjetničko društvo Krpan&amp;partneri d.o.o., Boškovićeva 16, 10000 Zagreb</item>
    </derivirana_varijabla>
  </DomainObject.Predmet.OstaliListFormatedWithAdressOIB>
  <DomainObject.Predmet.OstaliListNazivFormated>
    <izvorni_sadrzaj>
      <item>Odvjetničko društvo Krpan&amp;partneri d.o.o.</item>
    </izvorni_sadrzaj>
    <derivirana_varijabla naziv="DomainObject.Predmet.OstaliListNazivFormated_1">
      <item>Odvjetničko društvo Krpan&amp;partneri d.o.o.</item>
    </derivirana_varijabla>
  </DomainObject.Predmet.OstaliListNazivFormated>
  <DomainObject.Predmet.OstaliListNazivFormatedOIB>
    <izvorni_sadrzaj>
      <item>Odvjetničko društvo Krpan&amp;partneri d.o.o.</item>
    </izvorni_sadrzaj>
    <derivirana_varijabla naziv="DomainObject.Predmet.OstaliListNazivFormatedOIB_1">
      <item>Odvjetničko društvo Krpan&amp;partneri d.o.o.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4, 6</izvorni_sadrzaj>
    <derivirana_varijabla naziv="DomainObject.Predmet.ClanakZakona_1">4, 6</derivirana_varijabla>
  </DomainObject.Predmet.ClanakZakona>
  <DomainObject.Predmet.ClanakZakonaFull>
    <izvorni_sadrzaj>članka 4. stavka 1., članka 6. stavka 1.</izvorni_sadrzaj>
    <derivirana_varijabla naziv="DomainObject.Predmet.ClanakZakonaFull_1">članka 4. stavka 1., članka 6.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KRIŠTO TURIZAM  d.o.o. za hotelijerstvo i dr.</izvorni_sadrzaj>
    <derivirana_varijabla naziv="DomainObject.Predmet.ProtustrankaIDrugi_1">KRIŠTO TURIZAM  d.o.o. za hotelijerstvo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KRIŠTO TURIZAM  d.o.o. za hotelijerstvo, OIB 74581693165, Prosenička ulica 14, 10000 Zagreb i dr.</izvorni_sadrzaj>
    <derivirana_varijabla naziv="DomainObject.Predmet.ProtustrankaIDrugiAdressOIB_1">KRIŠTO TURIZAM  d.o.o. za hotelijerstvo, OIB 74581693165, Prosenička ulica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KRIŠTO TURIZAM  d.o.o. za hotelijerstvo</item>
      <item>Pavo Batinić</item>
      <item>Državni inspektorat</item>
      <item>Odvjetničko društvo Krpan&amp;partneri d.o.o.</item>
    </izvorni_sadrzaj>
    <derivirana_varijabla naziv="DomainObject.Predmet.SudioniciListNaziv_1">
      <item>KRIŠTO TURIZAM  d.o.o. za hotelijerstvo</item>
      <item>Pavo Batinić</item>
      <item>Državni inspektorat</item>
      <item>Odvjetničko društvo Krpan&amp;partneri d.o.o.</item>
    </derivirana_varijabla>
    <derivirana_varijabla naziv="OstaliSudionici">
      <item>KRIŠTO TURIZAM  d.o.o. za hotelijerstvo</item>
      <item>Pavo Batinić</item>
      <item>Državni inspektorat</item>
      <item>Odvjetničko društvo Krpan&amp;partneri d.o.o.</item>
    </derivirana_varijabla>
  </DomainObject.Predmet.SudioniciListNaziv>
  <DomainObject.Predmet.SudioniciListAdressOIB>
    <izvorni_sadrzaj>
      <item>KRIŠTO TURIZAM  d.o.o. za hotelijerstvo, OIB 74581693165, Prosenička ulica 14,10000 Zagreb</item>
      <item>Pavo Batinić, OIB 89769124584, Petrova Ulica 37b,10000 Zagreb</item>
      <item>Državni inspektorat, OIB 33706439962, Šubićeva 29,10000 Zagreb</item>
      <item>Odvjetničko društvo Krpan&amp;partneri d.o.o., Boškovićeva 16,10000 Zagreb</item>
    </izvorni_sadrzaj>
    <derivirana_varijabla naziv="DomainObject.Predmet.SudioniciListAdressOIB_1">
      <item>KRIŠTO TURIZAM  d.o.o. za hotelijerstvo, OIB 74581693165, Prosenička ulica 14,10000 Zagreb</item>
      <item>Pavo Batinić, OIB 89769124584, Petrova Ulica 37b,10000 Zagreb</item>
      <item>Državni inspektorat, OIB 33706439962, Šubićeva 29,10000 Zagreb</item>
      <item>Odvjetničko društvo Krpan&amp;partneri d.o.o., Boškovićeva 16,10000 Zagreb</item>
    </derivirana_varijabla>
  </DomainObject.Predmet.SudioniciListAdressOIB>
  <DomainObject.UcesnikSudskeRadnje.NazivFormated>
    <izvorni_sadrzaj>KRIŠTO TURIZAM  d.o.o. za hotelijerstvo, OIB 74581693165, Prosenička ulica 14,10000 Zagreb</izvorni_sadrzaj>
    <derivirana_varijabla naziv="DomainObject.UcesnikSudskeRadnje.NazivFormated_1">KRIŠTO TURIZAM  d.o.o. za hotelijerstvo, OIB 74581693165, Prosenička ulica 14,10000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74581693165</item>
      <item>, OIB 89769124584</item>
      <item>, OIB 33706439962</item>
      <item>, OIB null</item>
    </izvorni_sadrzaj>
    <derivirana_varijabla naziv="DomainObject.Predmet.SudioniciListNazivOIB_1">
      <item>, OIB 74581693165</item>
      <item>, OIB 89769124584</item>
      <item>, OIB 33706439962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KRIŠTO TURIZAM  d.o.o. za hotelijerstvo, OIB 74581693165, Prosenička ulica 14, 10000 Zagreb
2. Okrivljenik Pavo Batinić, OIB 89769124584, Petrova Ulica 37b, 10000 Zagreb</izvorni_sadrzaj>
    <derivirana_varijabla naziv="DomainObject.UcesnikSudskeRadnje.SudskaRadnja.UcesniciObavijest_1">1. Okrivljenik KRIŠTO TURIZAM  d.o.o. za hotelijerstvo, OIB 74581693165, Prosenička ulica 14, 10000 Zagreb
2. Okrivljenik Pavo Batinić, OIB 89769124584, Petrova Ulica 37b, 10000 Zagreb</derivirana_varijabla>
  </DomainObject.UcesnikSudskeRadnje.SudskaRadnja.UcesniciObavijest>
  <DomainObject.Predmet.FunkcijaOsobe>
    <izvorni_sadrzaj>sudac</izvorni_sadrzaj>
    <derivirana_varijabla naziv="DomainObject.Predmet.FunkcijaOsobe_1">sudac</derivirana_varijabla>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5. ožujka 2026.</izvorni_sadrzaj>
    <derivirana_varijabla naziv="DomainObject.Predmet.DatumPocetkaProcesa_1">5.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buke</item>
    </izvorni_sadrzaj>
    <derivirana_varijabla naziv="DomainObject.ZakonPravilnikList_1">
      <item>Zakon o zaštiti od buke</item>
    </derivirana_varijabla>
    <derivirana_varijabla naziv="zakon">
      <item>Zakon o zaštiti od buke</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KRIŠTO TURIZAM  d.o.o. za hotelijerstvo, Prosenička ulica 14, 10000 Zagreb, OIB: 74581693165</item>
      <item>Pavo Batinić, Petrova Ulica 37b, 10000 Zagreb, OIB: 89769124584, rođen-a 08.09.1958., mjesto rođenja VILIĆ POLJE</item>
    </izvorni_sadrzaj>
    <derivirana_varijabla naziv="DomainObject.Predmet.OkrivljenikAdresaMjestoRodjenjaList_1">
      <item>KRIŠTO TURIZAM  d.o.o. za hotelijerstvo, Prosenička ulica 14, 10000 Zagreb, OIB: 74581693165</item>
      <item>Pavo Batinić, Petrova Ulica 37b, 10000 Zagreb, OIB: 89769124584, rođen-a 08.09.1958., mjesto rođenja VILIĆ POLJE</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KRIŠTO TURIZAM  d.o.o. za hotelijerstvo, MBS 080643035, Prosenička ulica 14, 10000 Zagreb</izvorni_sadrzaj>
    <derivirana_varijabla naziv="DomainObject.Predmet.OkrivljenikPravnaNazivAdresaMbs_1">KRIŠTO TURIZAM  d.o.o. za hotelijerstvo, MBS 080643035, Prosenička ulica 14, 10000 Zagreb</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MPRH</properties:Company>
  <properties:Pages>2</properties:Pages>
  <properties:Words>353</properties:Words>
  <properties:Characters>2024</properties:Characters>
  <properties:Lines>59</properties:Lines>
  <properties:Paragraphs>28</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dcterms:modified xmlns:xsi="http://www.w3.org/2001/XMLSchema-instance" xsi:type="dcterms:W3CDTF">2026-09-30T07:53:00Z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478802169</vt:lpwstr>
  </prop:property>
  <prop:property fmtid="{D5CDD505-2E9C-101B-9397-08002B2CF9AE}" pid="6" name="Naslov">
    <vt:lpwstr>Poziv za KRIŠTO TURIZAM  d.o.o. za hotelijerstvo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