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d049a0" w14:paraId="5d049a0" w:rsidRDefault="00B2480F" w:rsidP="00BC3073" w:rsidR="00E13F99" w:rsidRPr="00BC3073">
      <w:pPr>
        <w15:collapsed w:val="false"/>
        <w:rPr>
          <w:sz w:val="20"/>
          <w:szCs w:val="20"/>
        </w:rPr>
      </w:pPr>
      <w:bookmarkStart w:name="_GoBack" w:id="0"/>
      <w:bookmarkEnd w:id="0"/>
      <w:r w:rsidRPr="00B2480F">
        <w:rPr>
          <w:noProof/>
          <w:sz w:val="20"/>
          <w:szCs w:val="20"/>
          <w:lang w:eastAsia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E13F99" w:rsidP="00E13F99" w:rsidR="00E13F99">
      <w:pPr>
        <w:jc w:val="both"/>
      </w:pPr>
      <w:r>
        <w:t>REPUBLIKA HRVATSKA</w:t>
      </w:r>
    </w:p>
    <w:p w:rsidRDefault="00E13F99" w:rsidP="00E13F99" w:rsidR="00E13F99">
      <w:pPr>
        <w:jc w:val="both"/>
      </w:pPr>
      <w:r>
        <w:t>Trgovački sud u Zagrebu</w:t>
      </w:r>
    </w:p>
    <w:p w:rsidRDefault="00E13F99" w:rsidP="00E13F99" w:rsidR="00E13F99">
      <w:pPr>
        <w:jc w:val="both"/>
      </w:pPr>
      <w:r>
        <w:t xml:space="preserve">Zagreb, </w:t>
      </w:r>
      <w:proofErr w:type="spellStart"/>
      <w:r>
        <w:t>Amruševa</w:t>
      </w:r>
      <w:proofErr w:type="spellEnd"/>
      <w:r>
        <w:t xml:space="preserve"> 2/II</w:t>
      </w:r>
    </w:p>
    <w:p w:rsidRDefault="009B4E32" w:rsidP="009B4E32" w:rsidR="00E13F99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="008B1DB9" w:rsidRPr="008B1DB9">
        <w:t xml:space="preserve">   </w:t>
      </w:r>
      <w:r w:rsidR="00BC28CA">
        <w:rPr>
          <w:szCs w:val="24"/>
        </w:rPr>
        <w:t>87</w:t>
      </w:r>
      <w:r w:rsidR="00BC28CA" w:rsidRPr="007F00EE">
        <w:rPr>
          <w:szCs w:val="24"/>
        </w:rPr>
        <w:t>. St-</w:t>
      </w:r>
      <w:r w:rsidR="00BC28CA">
        <w:rPr>
          <w:szCs w:val="24"/>
        </w:rPr>
        <w:t>803/2019</w:t>
      </w:r>
    </w:p>
    <w:p w:rsidRDefault="00E13F99" w:rsidP="00E13F99" w:rsidR="00E13F99">
      <w:pPr>
        <w:jc w:val="both"/>
      </w:pPr>
    </w:p>
    <w:p w:rsidRDefault="00C55B47" w:rsidP="00C55B47" w:rsidR="00C55B47">
      <w:pPr>
        <w:jc w:val="center"/>
        <w:rPr>
          <w:szCs w:val="24"/>
        </w:rPr>
      </w:pPr>
      <w:r>
        <w:rPr>
          <w:szCs w:val="24"/>
        </w:rPr>
        <w:t xml:space="preserve">R E P U B L I K A   H R V A T S K A </w:t>
      </w:r>
    </w:p>
    <w:p w:rsidRDefault="00E13F99" w:rsidP="00E13F99" w:rsidR="00E13F99">
      <w:pPr>
        <w:jc w:val="both"/>
      </w:pPr>
    </w:p>
    <w:p w:rsidRDefault="00E13F99" w:rsidP="00E13F99" w:rsidR="00E13F99">
      <w:pPr>
        <w:ind w:firstLine="708" w:left="2832"/>
        <w:jc w:val="both"/>
      </w:pPr>
      <w:r>
        <w:t xml:space="preserve">Z A K </w:t>
      </w:r>
      <w:proofErr w:type="spellStart"/>
      <w:r>
        <w:t>LJ</w:t>
      </w:r>
      <w:proofErr w:type="spellEnd"/>
      <w:r>
        <w:t xml:space="preserve"> U Č A K</w:t>
      </w:r>
    </w:p>
    <w:p w:rsidRDefault="00E13F99" w:rsidP="00E13F99" w:rsidR="00E13F99">
      <w:pPr>
        <w:jc w:val="both"/>
      </w:pPr>
    </w:p>
    <w:p w:rsidRDefault="00E13F99" w:rsidP="00E13F99" w:rsidR="00E13F99">
      <w:pPr>
        <w:jc w:val="both"/>
      </w:pPr>
    </w:p>
    <w:p w:rsidRDefault="00E13F99" w:rsidP="00E13F99" w:rsidR="00E13F99" w:rsidRPr="00F35D8C">
      <w:pPr>
        <w:jc w:val="both"/>
      </w:pPr>
      <w:r>
        <w:tab/>
        <w:t xml:space="preserve">Trgovački sud u Zagrebu, sudac </w:t>
      </w:r>
      <w:r w:rsidR="009B4E32">
        <w:t>Marija Bakula Vugrinec</w:t>
      </w:r>
      <w:r>
        <w:t xml:space="preserve">, u stečajnom postupku u povodu prijedloga predlagatelja </w:t>
      </w:r>
      <w:r w:rsidRPr="00FD4648">
        <w:t xml:space="preserve">FINANCIJSKE AGENCIJE, </w:t>
      </w:r>
      <w:proofErr w:type="spellStart"/>
      <w:r w:rsidR="005C4C7F" w:rsidRPr="00FD4648">
        <w:t>OIB</w:t>
      </w:r>
      <w:proofErr w:type="spellEnd"/>
      <w:r w:rsidR="005C4C7F" w:rsidRPr="00FD4648">
        <w:t xml:space="preserve"> 85821130368, </w:t>
      </w:r>
      <w:r w:rsidRPr="00FD4648">
        <w:t>Zagre</w:t>
      </w:r>
      <w:r w:rsidR="005C4C7F" w:rsidRPr="00FD4648">
        <w:t>b, Ulica grada Vukovara 70,</w:t>
      </w:r>
      <w:r>
        <w:t xml:space="preserve"> za otvaranje stečajnog postupka nad dužnikom </w:t>
      </w:r>
      <w:r w:rsidR="00BC28CA">
        <w:rPr>
          <w:szCs w:val="24"/>
        </w:rPr>
        <w:t xml:space="preserve">STELLA FILM d.o.o., </w:t>
      </w:r>
      <w:proofErr w:type="spellStart"/>
      <w:r w:rsidR="00BC28CA">
        <w:rPr>
          <w:szCs w:val="24"/>
        </w:rPr>
        <w:t>OIB</w:t>
      </w:r>
      <w:proofErr w:type="spellEnd"/>
      <w:r w:rsidR="00BC28CA">
        <w:rPr>
          <w:szCs w:val="24"/>
        </w:rPr>
        <w:t xml:space="preserve"> 21823359096, Zagreb, Matije </w:t>
      </w:r>
      <w:proofErr w:type="spellStart"/>
      <w:r w:rsidR="00BC28CA">
        <w:rPr>
          <w:szCs w:val="24"/>
        </w:rPr>
        <w:t>Divkovića</w:t>
      </w:r>
      <w:proofErr w:type="spellEnd"/>
      <w:r w:rsidR="00BC28CA">
        <w:rPr>
          <w:szCs w:val="24"/>
        </w:rPr>
        <w:t xml:space="preserve"> 16</w:t>
      </w:r>
      <w:r w:rsidR="00071DF0" w:rsidRPr="00071DF0">
        <w:t xml:space="preserve">, </w:t>
      </w:r>
      <w:r w:rsidR="005A1D97">
        <w:t>5. srpnja</w:t>
      </w:r>
      <w:r w:rsidRPr="00F35D8C">
        <w:t xml:space="preserve"> 2019.</w:t>
      </w:r>
    </w:p>
    <w:p w:rsidRDefault="00E13F99" w:rsidP="00E13F99" w:rsidR="00E13F99">
      <w:pPr>
        <w:jc w:val="both"/>
      </w:pPr>
    </w:p>
    <w:p w:rsidRDefault="00E13F99" w:rsidP="00E13F99" w:rsidR="00E13F99">
      <w:pPr>
        <w:jc w:val="both"/>
      </w:pPr>
    </w:p>
    <w:p w:rsidRDefault="00E13F99" w:rsidP="00E13F99" w:rsidR="00E13F99">
      <w:pPr>
        <w:ind w:firstLine="708" w:left="2832"/>
        <w:jc w:val="both"/>
      </w:pPr>
      <w:r>
        <w:t xml:space="preserve">z a k </w:t>
      </w:r>
      <w:proofErr w:type="spellStart"/>
      <w:r>
        <w:t>lj</w:t>
      </w:r>
      <w:proofErr w:type="spellEnd"/>
      <w:r>
        <w:t xml:space="preserve"> u č i o   j e </w:t>
      </w:r>
    </w:p>
    <w:p w:rsidRDefault="00E13F99" w:rsidP="00E13F99" w:rsidR="00E13F99">
      <w:pPr>
        <w:jc w:val="both"/>
      </w:pPr>
    </w:p>
    <w:p w:rsidRDefault="00E13F99" w:rsidP="00E13F99" w:rsidR="00E13F99">
      <w:pPr>
        <w:jc w:val="both"/>
      </w:pPr>
    </w:p>
    <w:p w:rsidRDefault="00E13F99" w:rsidP="00E13F99" w:rsidR="00E13F99">
      <w:pPr>
        <w:ind w:firstLine="708"/>
        <w:jc w:val="both"/>
      </w:pPr>
      <w:r>
        <w:t xml:space="preserve">Nalaže se Financijskoj agenciji u roku 3 dana dostaviti podatke iz Očevidnika redoslijeda osnova za plaćanje, odnosno potvrdu iz čl. 6. st. 4. u vezi s čl. 6. st. 2. Stečajnog zakona </w:t>
      </w:r>
      <w:r w:rsidR="00325B56">
        <w:t xml:space="preserve">(„Narodne novine“ broj 71/15 i 104/17, dalje: SZ) </w:t>
      </w:r>
      <w:r>
        <w:t xml:space="preserve">za dužnika </w:t>
      </w:r>
      <w:r w:rsidR="00BC28CA">
        <w:rPr>
          <w:szCs w:val="24"/>
        </w:rPr>
        <w:t xml:space="preserve">STELLA FILM d.o.o., </w:t>
      </w:r>
      <w:proofErr w:type="spellStart"/>
      <w:r w:rsidR="00BC28CA">
        <w:rPr>
          <w:szCs w:val="24"/>
        </w:rPr>
        <w:t>OIB</w:t>
      </w:r>
      <w:proofErr w:type="spellEnd"/>
      <w:r w:rsidR="00BC28CA">
        <w:rPr>
          <w:szCs w:val="24"/>
        </w:rPr>
        <w:t xml:space="preserve"> 21823359096, Zagreb, Matije </w:t>
      </w:r>
      <w:proofErr w:type="spellStart"/>
      <w:r w:rsidR="00BC28CA">
        <w:rPr>
          <w:szCs w:val="24"/>
        </w:rPr>
        <w:t>Divkovića</w:t>
      </w:r>
      <w:proofErr w:type="spellEnd"/>
      <w:r w:rsidR="00BC28CA">
        <w:rPr>
          <w:szCs w:val="24"/>
        </w:rPr>
        <w:t xml:space="preserve"> 16</w:t>
      </w:r>
      <w:r>
        <w:t>.</w:t>
      </w:r>
    </w:p>
    <w:p w:rsidRDefault="00E13F99" w:rsidP="00E13F99" w:rsidR="00E13F99">
      <w:pPr>
        <w:jc w:val="both"/>
      </w:pPr>
    </w:p>
    <w:p w:rsidRDefault="009B4E32" w:rsidP="005A1D97" w:rsidR="00E13F99" w:rsidRPr="00F35D8C">
      <w:pPr>
        <w:jc w:val="center"/>
      </w:pPr>
      <w:r w:rsidRPr="00F35D8C">
        <w:t>Zagreb,</w:t>
      </w:r>
      <w:r w:rsidR="00E13F99" w:rsidRPr="00F35D8C">
        <w:t xml:space="preserve"> </w:t>
      </w:r>
      <w:r w:rsidR="005A1D97">
        <w:t>5. srpnja</w:t>
      </w:r>
      <w:r w:rsidR="00E13F99" w:rsidRPr="00F35D8C">
        <w:t xml:space="preserve"> 2019.</w:t>
      </w:r>
    </w:p>
    <w:p w:rsidRDefault="00E13F99" w:rsidP="00E13F99" w:rsidR="00E13F99">
      <w:pPr>
        <w:jc w:val="both"/>
      </w:pPr>
    </w:p>
    <w:p w:rsidRDefault="009B4E32" w:rsidP="009B4E32" w:rsidR="009B4E32">
      <w:pPr>
        <w:ind w:firstLine="708" w:left="4956"/>
        <w:jc w:val="both"/>
      </w:pPr>
      <w:r>
        <w:t>Sudac</w:t>
      </w:r>
    </w:p>
    <w:p w:rsidRDefault="009B4E32" w:rsidP="009B4E32" w:rsidR="009B4E32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 w:rsidR="00F274CB">
        <w:tab/>
      </w:r>
      <w:r w:rsidR="00F274CB">
        <w:tab/>
      </w:r>
      <w:r w:rsidR="00F274CB">
        <w:tab/>
      </w:r>
      <w:r w:rsidR="00F274CB">
        <w:tab/>
        <w:t>Marija Bakula Vugrinec</w:t>
      </w:r>
    </w:p>
    <w:p w:rsidRDefault="00E13F99" w:rsidP="00E13F99" w:rsidR="00E13F99">
      <w:pPr>
        <w:jc w:val="both"/>
      </w:pPr>
    </w:p>
    <w:p w:rsidRDefault="008239EC" w:rsidP="00E13F99" w:rsidR="008239EC">
      <w:pPr>
        <w:jc w:val="both"/>
      </w:pPr>
    </w:p>
    <w:p w:rsidRDefault="008239EC" w:rsidP="00E13F99" w:rsidR="008239EC">
      <w:pPr>
        <w:jc w:val="both"/>
      </w:pPr>
    </w:p>
    <w:p w:rsidRDefault="008239EC" w:rsidP="00E13F99" w:rsidR="008239EC">
      <w:pPr>
        <w:jc w:val="both"/>
      </w:pPr>
    </w:p>
    <w:p w:rsidRDefault="00E13F99" w:rsidP="00E13F99" w:rsidR="00E13F99">
      <w:pPr>
        <w:jc w:val="both"/>
      </w:pPr>
      <w:r>
        <w:t>Uputa o pravnom lijeku:</w:t>
      </w:r>
    </w:p>
    <w:p w:rsidRDefault="00E13F99" w:rsidP="00E13F99" w:rsidR="00E13F99">
      <w:pPr>
        <w:jc w:val="both"/>
      </w:pPr>
      <w:r>
        <w:t xml:space="preserve">Protiv ovog zaključka nije dopušten pravni lijek (čl. 19. st. 7. </w:t>
      </w:r>
      <w:r w:rsidR="00325B56">
        <w:t>SZ-a)</w:t>
      </w:r>
      <w:r>
        <w:t>.</w:t>
      </w:r>
    </w:p>
    <w:p w:rsidRDefault="000853EA" w:rsidP="000853EA" w:rsidR="000853EA">
      <w:pPr>
        <w:jc w:val="both"/>
      </w:pPr>
    </w:p>
    <w:p w:rsidRDefault="008239EC" w:rsidP="00E13F99" w:rsidR="008239EC">
      <w:pPr>
        <w:jc w:val="both"/>
      </w:pPr>
    </w:p>
    <w:p w:rsidRDefault="008239EC" w:rsidP="00E13F99" w:rsidR="008239EC">
      <w:pPr>
        <w:jc w:val="both"/>
      </w:pPr>
    </w:p>
    <w:p w:rsidRDefault="008239EC" w:rsidP="00E13F99" w:rsidR="008239EC">
      <w:pPr>
        <w:jc w:val="both"/>
      </w:pPr>
    </w:p>
    <w:p w:rsidRDefault="00E13F99" w:rsidP="00E13F99" w:rsidR="00E13F99">
      <w:pPr>
        <w:jc w:val="both"/>
      </w:pPr>
      <w:r>
        <w:t>DNA:</w:t>
      </w:r>
    </w:p>
    <w:p w:rsidRDefault="00FD4AA5" w:rsidP="00A24842" w:rsidR="00A24E67">
      <w:pPr>
        <w:pStyle w:val="Odlomakpopisa"/>
        <w:numPr>
          <w:ilvl w:val="0"/>
          <w:numId w:val="1"/>
        </w:numPr>
        <w:jc w:val="both"/>
      </w:pPr>
      <w:r>
        <w:t>FINA</w:t>
      </w:r>
    </w:p>
    <w:p w:rsidRDefault="00FD4AA5" w:rsidP="00A24842" w:rsidR="00FD4AA5">
      <w:pPr>
        <w:pStyle w:val="Odlomakpopisa"/>
        <w:numPr>
          <w:ilvl w:val="0"/>
          <w:numId w:val="1"/>
        </w:numPr>
        <w:jc w:val="both"/>
      </w:pPr>
      <w:r>
        <w:t>e-oglasna ploča</w:t>
      </w:r>
    </w:p>
    <w:sectPr w:rsidR="00FD4AA5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5B" w:usb0="E0002EFF"/>
  </w:font>
  <w:font w:name="Calibri">
    <w:panose1 w:val="020F0502020204030204"/>
    <w:charset w:val="EE"/>
    <w:family w:val="swiss"/>
    <w:pitch w:val="variable"/>
    <w:sig w:csb1="00000000" w:csb0="000001FF" w:usb3="00000000" w:usb2="00000009" w:usb1="C000247B" w:usb0="E0002AFF"/>
  </w:font>
  <w:font w:name="Calibri Light">
    <w:panose1 w:val="020F0302020204030204"/>
    <w:charset w:val="EE"/>
    <w:family w:val="swiss"/>
    <w:pitch w:val="variable"/>
    <w:sig w:csb1="00000000" w:csb0="000001FF" w:usb3="00000000" w:usb2="00000009" w:usb1="C000247B" w:usb0="E0002A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C22BAA"/>
    <w:multiLevelType w:val="hybridMultilevel"/>
    <w:tmpl w:val="F538147C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00"/>
  <w:proofState w:spelling="clean"/>
  <w:attachedTemplate r:id="rId1"/>
  <w:defaultTabStop w:val="708"/>
  <w:hyphenationZone w:val="425"/>
  <w:characterSpacingControl w:val="doNotCompress"/>
  <w:compat>
    <w:compatSetting w:val="15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  <w:compatSetting w:val="1" w:uri="http://schemas.microsoft.com/office/word" w:name="differentiateMultirowTableHeaders"/>
  </w:compat>
  <w:rsids>
    <w:rsidRoot w:val="00A108F3"/>
    <w:rsid w:val="00071DF0"/>
    <w:rsid w:val="000853EA"/>
    <w:rsid w:val="001E4977"/>
    <w:rsid w:val="00325B56"/>
    <w:rsid w:val="00350BBC"/>
    <w:rsid w:val="00371E92"/>
    <w:rsid w:val="005A1D97"/>
    <w:rsid w:val="005C4C7F"/>
    <w:rsid w:val="008239EC"/>
    <w:rsid w:val="00865EDE"/>
    <w:rsid w:val="008B1DB9"/>
    <w:rsid w:val="00932353"/>
    <w:rsid w:val="009B4E32"/>
    <w:rsid w:val="00A108F3"/>
    <w:rsid w:val="00A24E67"/>
    <w:rsid w:val="00B2480F"/>
    <w:rsid w:val="00B43929"/>
    <w:rsid w:val="00BC28CA"/>
    <w:rsid w:val="00BC3073"/>
    <w:rsid w:val="00C55B47"/>
    <w:rsid w:val="00DA1508"/>
    <w:rsid w:val="00DE6C03"/>
    <w:rsid w:val="00E13F99"/>
    <w:rsid w:val="00F274CB"/>
    <w:rsid w:val="00F35D8C"/>
    <w:rsid w:val="00FD4648"/>
    <w:rsid w:val="00FD4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  <w15:docId w15:val="{24D2D192-4897-431B-8B02-7ADC8A460B14}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371" w:defQFormat="false" w:defUnhideWhenUsed="false" w:defSemiHidden="false" w:defUIPriority="99" w:defLockedState="false">
    <w:lsdException w:qFormat="true" w:uiPriority="0" w:name="Normal"/>
    <w:lsdException w:qFormat="true" w:uiPriority="9" w:name="heading 1"/>
    <w:lsdException w:qFormat="true" w:unhideWhenUsed="true" w:semiHidden="true" w:uiPriority="9" w:name="heading 2"/>
    <w:lsdException w:qFormat="true" w:unhideWhenUsed="true" w:semiHidden="true" w:uiPriority="9" w:name="heading 3"/>
    <w:lsdException w:qFormat="true" w:unhideWhenUsed="true" w:semiHidden="true" w:uiPriority="9" w:name="heading 4"/>
    <w:lsdException w:qFormat="true" w:unhideWhenUsed="true" w:semiHidden="true" w:uiPriority="9" w:name="heading 5"/>
    <w:lsdException w:qFormat="true" w:unhideWhenUsed="true" w:semiHidden="true" w:uiPriority="9" w:name="heading 6"/>
    <w:lsdException w:qFormat="true" w:unhideWhenUsed="true" w:semiHidden="true" w:uiPriority="9" w:name="heading 7"/>
    <w:lsdException w:qFormat="true" w:unhideWhenUsed="true" w:semiHidden="true" w:uiPriority="9" w:name="heading 8"/>
    <w:lsdException w:qFormat="true" w:unhideWhenUsed="true" w:semiHidden="true" w:uiPriority="9" w:name="heading 9"/>
    <w:lsdException w:unhideWhenUsed="true" w:semiHidden="true" w:name="index 1"/>
    <w:lsdException w:unhideWhenUsed="true" w:semiHidden="true" w:name="index 2"/>
    <w:lsdException w:unhideWhenUsed="true" w:semiHidden="true" w:name="index 3"/>
    <w:lsdException w:unhideWhenUsed="true" w:semiHidden="true" w:name="index 4"/>
    <w:lsdException w:unhideWhenUsed="true" w:semiHidden="true" w:name="index 5"/>
    <w:lsdException w:unhideWhenUsed="true" w:semiHidden="true" w:name="index 6"/>
    <w:lsdException w:unhideWhenUsed="true" w:semiHidden="true" w:name="index 7"/>
    <w:lsdException w:unhideWhenUsed="true" w:semiHidden="true" w:name="index 8"/>
    <w:lsdException w:unhideWhenUsed="true" w:semiHidden="true" w:name="index 9"/>
    <w:lsdException w:unhideWhenUsed="true" w:semiHidden="true" w:uiPriority="39" w:name="toc 1"/>
    <w:lsdException w:unhideWhenUsed="true" w:semiHidden="true" w:uiPriority="39" w:name="toc 2"/>
    <w:lsdException w:unhideWhenUsed="true" w:semiHidden="true" w:uiPriority="39" w:name="toc 3"/>
    <w:lsdException w:unhideWhenUsed="true" w:semiHidden="true" w:uiPriority="39" w:name="toc 4"/>
    <w:lsdException w:unhideWhenUsed="true" w:semiHidden="true" w:uiPriority="39" w:name="toc 5"/>
    <w:lsdException w:unhideWhenUsed="true" w:semiHidden="true" w:uiPriority="39" w:name="toc 6"/>
    <w:lsdException w:unhideWhenUsed="true" w:semiHidden="true" w:uiPriority="39" w:name="toc 7"/>
    <w:lsdException w:unhideWhenUsed="true" w:semiHidden="true" w:uiPriority="39" w:name="toc 8"/>
    <w:lsdException w:unhideWhenUsed="true" w:semiHidden="true" w:uiPriority="39" w:name="toc 9"/>
    <w:lsdException w:unhideWhenUsed="true" w:semiHidden="true" w:name="Normal Indent"/>
    <w:lsdException w:unhideWhenUsed="true" w:semiHidden="true" w:name="footnote text"/>
    <w:lsdException w:unhideWhenUsed="true" w:semiHidden="true" w:name="annotation text"/>
    <w:lsdException w:unhideWhenUsed="true" w:semiHidden="true" w:name="header"/>
    <w:lsdException w:unhideWhenUsed="true" w:semiHidden="true" w:name="footer"/>
    <w:lsdException w:unhideWhenUsed="true" w:semiHidden="true" w:name="index heading"/>
    <w:lsdException w:qFormat="true" w:unhideWhenUsed="true" w:semiHidden="true" w:uiPriority="35" w:name="caption"/>
    <w:lsdException w:unhideWhenUsed="true" w:semiHidden="true" w:name="table of figures"/>
    <w:lsdException w:unhideWhenUsed="true" w:semiHidden="true" w:name="envelope address"/>
    <w:lsdException w:unhideWhenUsed="true" w:semiHidden="true" w:name="envelope return"/>
    <w:lsdException w:unhideWhenUsed="true" w:semiHidden="true" w:name="footnote reference"/>
    <w:lsdException w:unhideWhenUsed="true" w:semiHidden="true" w:name="annotation reference"/>
    <w:lsdException w:unhideWhenUsed="true" w:semiHidden="true" w:name="line number"/>
    <w:lsdException w:unhideWhenUsed="true" w:semiHidden="true" w:name="page number"/>
    <w:lsdException w:unhideWhenUsed="true" w:semiHidden="true" w:name="endnote reference"/>
    <w:lsdException w:unhideWhenUsed="true" w:semiHidden="true" w:name="endnote text"/>
    <w:lsdException w:unhideWhenUsed="true" w:semiHidden="true" w:name="table of authorities"/>
    <w:lsdException w:unhideWhenUsed="true" w:semiHidden="true" w:name="macro"/>
    <w:lsdException w:unhideWhenUsed="true" w:semiHidden="true" w:name="toa heading"/>
    <w:lsdException w:unhideWhenUsed="true" w:semiHidden="true" w:name="List"/>
    <w:lsdException w:unhideWhenUsed="true" w:semiHidden="true" w:name="List Bullet"/>
    <w:lsdException w:unhideWhenUsed="true" w:semiHidden="true" w:name="List Number"/>
    <w:lsdException w:unhideWhenUsed="true" w:semiHidden="true" w:name="List 2"/>
    <w:lsdException w:unhideWhenUsed="true" w:semiHidden="true" w:name="List 3"/>
    <w:lsdException w:unhideWhenUsed="true" w:semiHidden="true" w:name="List 4"/>
    <w:lsdException w:unhideWhenUsed="true" w:semiHidden="true" w:name="List 5"/>
    <w:lsdException w:unhideWhenUsed="true" w:semiHidden="true" w:name="List Bullet 2"/>
    <w:lsdException w:unhideWhenUsed="true" w:semiHidden="true" w:name="List Bullet 3"/>
    <w:lsdException w:unhideWhenUsed="true" w:semiHidden="true" w:name="List Bullet 4"/>
    <w:lsdException w:unhideWhenUsed="true" w:semiHidden="true" w:name="List Bullet 5"/>
    <w:lsdException w:unhideWhenUsed="true" w:semiHidden="true" w:name="List Number 2"/>
    <w:lsdException w:unhideWhenUsed="true" w:semiHidden="true" w:name="List Number 3"/>
    <w:lsdException w:unhideWhenUsed="true" w:semiHidden="true" w:name="List Number 4"/>
    <w:lsdException w:unhideWhenUsed="true" w:semiHidden="true" w:name="List Number 5"/>
    <w:lsdException w:qFormat="true" w:uiPriority="10" w:name="Title"/>
    <w:lsdException w:unhideWhenUsed="true" w:semiHidden="true" w:name="Closing"/>
    <w:lsdException w:unhideWhenUsed="true" w:semiHidden="true" w:name="Signature"/>
    <w:lsdException w:unhideWhenUsed="true" w:semiHidden="true" w:uiPriority="1" w:name="Default Paragraph Font"/>
    <w:lsdException w:unhideWhenUsed="true" w:semiHidden="true" w:name="Body Text"/>
    <w:lsdException w:unhideWhenUsed="true" w:semiHidden="true" w:name="Body Text Indent"/>
    <w:lsdException w:unhideWhenUsed="true" w:semiHidden="true" w:name="List Continue"/>
    <w:lsdException w:unhideWhenUsed="true" w:semiHidden="true" w:name="List Continue 2"/>
    <w:lsdException w:unhideWhenUsed="true" w:semiHidden="true" w:name="List Continue 3"/>
    <w:lsdException w:unhideWhenUsed="true" w:semiHidden="true" w:name="List Continue 4"/>
    <w:lsdException w:unhideWhenUsed="true" w:semiHidden="true" w:name="List Continue 5"/>
    <w:lsdException w:unhideWhenUsed="true" w:semiHidden="true" w:name="Message Header"/>
    <w:lsdException w:qFormat="true" w:uiPriority="11" w:name="Subtitle"/>
    <w:lsdException w:unhideWhenUsed="true" w:semiHidden="true" w:name="Salutation"/>
    <w:lsdException w:unhideWhenUsed="true" w:semiHidden="true" w:name="Date"/>
    <w:lsdException w:unhideWhenUsed="true" w:semiHidden="true" w:name="Body Text First Indent"/>
    <w:lsdException w:unhideWhenUsed="true" w:semiHidden="true" w:name="Body Text First Indent 2"/>
    <w:lsdException w:unhideWhenUsed="true" w:semiHidden="true" w:name="Note Heading"/>
    <w:lsdException w:unhideWhenUsed="true" w:semiHidden="true" w:name="Body Text 2"/>
    <w:lsdException w:unhideWhenUsed="true" w:semiHidden="true" w:name="Body Text 3"/>
    <w:lsdException w:unhideWhenUsed="true" w:semiHidden="true" w:name="Body Text Indent 2"/>
    <w:lsdException w:unhideWhenUsed="true" w:semiHidden="true" w:name="Body Text Indent 3"/>
    <w:lsdException w:unhideWhenUsed="true" w:semiHidden="true" w:name="Block Text"/>
    <w:lsdException w:unhideWhenUsed="true" w:semiHidden="true" w:name="Hyperlink"/>
    <w:lsdException w:unhideWhenUsed="true" w:semiHidden="true" w:name="FollowedHyperlink"/>
    <w:lsdException w:qFormat="true" w:uiPriority="22" w:name="Strong"/>
    <w:lsdException w:qFormat="true" w:uiPriority="20" w:name="Emphasis"/>
    <w:lsdException w:unhideWhenUsed="true" w:semiHidden="true" w:name="Document Map"/>
    <w:lsdException w:unhideWhenUsed="true" w:semiHidden="true" w:name="Plain Text"/>
    <w:lsdException w:unhideWhenUsed="true" w:semiHidden="true" w:name="E-mail Signature"/>
    <w:lsdException w:unhideWhenUsed="true" w:semiHidden="true" w:name="HTML Top of Form"/>
    <w:lsdException w:unhideWhenUsed="true" w:semiHidden="true" w:name="HTML Bottom of Form"/>
    <w:lsdException w:unhideWhenUsed="true" w:semiHidden="true" w:name="Normal (Web)"/>
    <w:lsdException w:unhideWhenUsed="true" w:semiHidden="true" w:name="HTML Acronym"/>
    <w:lsdException w:unhideWhenUsed="true" w:semiHidden="true" w:name="HTML Address"/>
    <w:lsdException w:unhideWhenUsed="true" w:semiHidden="true" w:name="HTML Cite"/>
    <w:lsdException w:unhideWhenUsed="true" w:semiHidden="true" w:name="HTML Code"/>
    <w:lsdException w:unhideWhenUsed="true" w:semiHidden="true" w:name="HTML Definition"/>
    <w:lsdException w:unhideWhenUsed="true" w:semiHidden="true" w:name="HTML Keyboard"/>
    <w:lsdException w:unhideWhenUsed="true" w:semiHidden="true" w:name="HTML Preformatted"/>
    <w:lsdException w:unhideWhenUsed="true" w:semiHidden="true" w:name="HTML Sample"/>
    <w:lsdException w:unhideWhenUsed="true" w:semiHidden="true" w:name="HTML Typewriter"/>
    <w:lsdException w:unhideWhenUsed="true" w:semiHidden="true" w:name="HTML Variable"/>
    <w:lsdException w:unhideWhenUsed="true" w:semiHidden="true" w:name="Normal Table"/>
    <w:lsdException w:unhideWhenUsed="true" w:semiHidden="true" w:name="annotation subject"/>
    <w:lsdException w:unhideWhenUsed="true" w:semiHidden="true" w:name="No List"/>
    <w:lsdException w:unhideWhenUsed="true" w:semiHidden="true" w:name="Outline List 1"/>
    <w:lsdException w:unhideWhenUsed="true" w:semiHidden="true" w:name="Outline List 2"/>
    <w:lsdException w:unhideWhenUsed="true" w:semiHidden="true" w:name="Outline List 3"/>
    <w:lsdException w:unhideWhenUsed="true" w:semiHidden="true" w:name="Table Simple 1"/>
    <w:lsdException w:unhideWhenUsed="true" w:semiHidden="true" w:name="Table Simple 2"/>
    <w:lsdException w:unhideWhenUsed="true" w:semiHidden="true" w:name="Table Simple 3"/>
    <w:lsdException w:unhideWhenUsed="true" w:semiHidden="true" w:name="Table Classic 1"/>
    <w:lsdException w:unhideWhenUsed="true" w:semiHidden="true" w:name="Table Classic 2"/>
    <w:lsdException w:unhideWhenUsed="true" w:semiHidden="true" w:name="Table Classic 3"/>
    <w:lsdException w:unhideWhenUsed="true" w:semiHidden="true" w:name="Table Classic 4"/>
    <w:lsdException w:unhideWhenUsed="true" w:semiHidden="true" w:name="Table Colorful 1"/>
    <w:lsdException w:unhideWhenUsed="true" w:semiHidden="true" w:name="Table Colorful 2"/>
    <w:lsdException w:unhideWhenUsed="true" w:semiHidden="true" w:name="Table Colorful 3"/>
    <w:lsdException w:unhideWhenUsed="true" w:semiHidden="true" w:name="Table Columns 1"/>
    <w:lsdException w:unhideWhenUsed="true" w:semiHidden="true" w:name="Table Columns 2"/>
    <w:lsdException w:unhideWhenUsed="true" w:semiHidden="true" w:name="Table Columns 3"/>
    <w:lsdException w:unhideWhenUsed="true" w:semiHidden="true" w:name="Table Columns 4"/>
    <w:lsdException w:unhideWhenUsed="true" w:semiHidden="true" w:name="Table Columns 5"/>
    <w:lsdException w:unhideWhenUsed="true" w:semiHidden="true" w:name="Table Grid 1"/>
    <w:lsdException w:unhideWhenUsed="true" w:semiHidden="true" w:name="Table Grid 2"/>
    <w:lsdException w:unhideWhenUsed="true" w:semiHidden="true" w:name="Table Grid 3"/>
    <w:lsdException w:unhideWhenUsed="true" w:semiHidden="true" w:name="Table Grid 4"/>
    <w:lsdException w:unhideWhenUsed="true" w:semiHidden="true" w:name="Table Grid 5"/>
    <w:lsdException w:unhideWhenUsed="true" w:semiHidden="true" w:name="Table Grid 6"/>
    <w:lsdException w:unhideWhenUsed="true" w:semiHidden="true" w:name="Table Grid 7"/>
    <w:lsdException w:unhideWhenUsed="true" w:semiHidden="true" w:name="Table Grid 8"/>
    <w:lsdException w:unhideWhenUsed="true" w:semiHidden="true" w:name="Table List 1"/>
    <w:lsdException w:unhideWhenUsed="true" w:semiHidden="true" w:name="Table List 2"/>
    <w:lsdException w:unhideWhenUsed="true" w:semiHidden="true" w:name="Table List 3"/>
    <w:lsdException w:unhideWhenUsed="true" w:semiHidden="true" w:name="Table List 4"/>
    <w:lsdException w:unhideWhenUsed="true" w:semiHidden="true" w:name="Table List 5"/>
    <w:lsdException w:unhideWhenUsed="true" w:semiHidden="true" w:name="Table List 6"/>
    <w:lsdException w:unhideWhenUsed="true" w:semiHidden="true" w:name="Table List 7"/>
    <w:lsdException w:unhideWhenUsed="true" w:semiHidden="true" w:name="Table List 8"/>
    <w:lsdException w:unhideWhenUsed="true" w:semiHidden="true" w:name="Table 3D effects 1"/>
    <w:lsdException w:unhideWhenUsed="true" w:semiHidden="true" w:name="Table 3D effects 2"/>
    <w:lsdException w:unhideWhenUsed="true" w:semiHidden="true" w:name="Table 3D effects 3"/>
    <w:lsdException w:unhideWhenUsed="true" w:semiHidden="true" w:name="Table Contemporary"/>
    <w:lsdException w:unhideWhenUsed="true" w:semiHidden="true" w:name="Table Elegant"/>
    <w:lsdException w:unhideWhenUsed="true" w:semiHidden="true" w:name="Table Professional"/>
    <w:lsdException w:unhideWhenUsed="true" w:semiHidden="true" w:name="Table Subtle 1"/>
    <w:lsdException w:unhideWhenUsed="true" w:semiHidden="true" w:name="Table Subtle 2"/>
    <w:lsdException w:unhideWhenUsed="true" w:semiHidden="true" w:name="Table Web 1"/>
    <w:lsdException w:unhideWhenUsed="true" w:semiHidden="true" w:name="Table Web 2"/>
    <w:lsdException w:unhideWhenUsed="true" w:semiHidden="true" w:name="Table Web 3"/>
    <w:lsdException w:unhideWhenUsed="true" w:semiHidden="true" w:name="Balloon Text"/>
    <w:lsdException w:uiPriority="39" w:name="Table Grid"/>
    <w:lsdException w:unhideWhenUsed="true" w:semiHidden="true" w:name="Table Theme"/>
    <w:lsdException w:semiHidden="true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F274CB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65ED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65EDE"/>
    <w:rPr>
      <w:rFonts w:cs="Times New Roman" w:hAnsi="Times New Roman" w:ascii="Times New Roman"/>
      <w:sz w:val="24"/>
      <w:szCs w:val="20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65EDE"/>
    <w:rPr>
      <w:sz w:val="20"/>
      <w:szCs w:val="20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65EDE"/>
    <w:rPr>
      <w:rFonts w:cs="Times New Roman" w:hAnsi="Times New Roman" w:ascii="Times New Roman"/>
      <w:sz w:val="20"/>
      <w:szCs w:val="20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65EDE"/>
    <w:rPr>
      <w:rFonts w:cs="Times New Roman" w:hAnsi="Times New Roman" w:ascii="Times New Roman"/>
      <w:sz w:val="20"/>
      <w:szCs w:val="20"/>
      <w:bdr w:space="0" w:sz="0" w:color="auto" w:val="none"/>
      <w:shd w:fill="CCFFCC" w:color="auto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5803699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panose="020F0302020204030204" typeface="Calibri Light"/>
        <a:ea typeface=""/>
        <a:cs typeface=""/>
        <a:font typeface="游ゴシック Light" script="Jpan"/>
        <a:font typeface="맑은 고딕" script="Hang"/>
        <a:font typeface="等线 Light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panose="020F0502020204030204" typeface="Calibri"/>
        <a:ea typeface=""/>
        <a:cs typeface=""/>
        <a:font typeface="游明朝" script="Jpan"/>
        <a:font typeface="맑은 고딕" script="Hang"/>
        <a:font typeface="等线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scaled="false" ang="5400000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scaled="false" ang="5400000"/>
        </a:gradFill>
      </a:fillStyleLst>
      <a:lnStyleLst>
        <a:ln algn="ctr" cmpd="sng" cap="flat" w="6350">
          <a:solidFill>
            <a:schemeClr val="phClr"/>
          </a:solidFill>
          <a:prstDash val="solid"/>
          <a:miter lim="800000"/>
        </a:ln>
        <a:ln algn="ctr" cmpd="sng" cap="flat" w="12700">
          <a:solidFill>
            <a:schemeClr val="phClr"/>
          </a:solidFill>
          <a:prstDash val="solid"/>
          <a:miter lim="800000"/>
        </a:ln>
        <a:ln algn="ctr" cmpd="sng" cap="flat" w="19050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rotWithShape="false" algn="ctr" dir="5400000" dist="19050" blurRad="5715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scaled="false" ang="540000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5. srpnja 2019.</izvorni_sadrzaj>
    <derivirana_varijabla naziv="DomainObject.DatumDonosenjaOdluke_1">5. srpnja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Bakula Vugrinec</izvorni_sadrzaj>
    <derivirana_varijabla naziv="DomainObject.DonositeljOdluke.Prezime_1">Bakula Vugrinec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803</izvorni_sadrzaj>
    <derivirana_varijabla naziv="DomainObject.Predmet.Broj_1">803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ožujka 2019.</izvorni_sadrzaj>
    <derivirana_varijabla naziv="DomainObject.Predmet.DatumOsnivanja_1">29. ožujka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St-803/2019</izvorni_sadrzaj>
    <derivirana_varijabla naziv="DomainObject.Predmet.OznakaBroj_1">St-803/2019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STELLA FILM d.o.o. zastupanog po punomoćniku Mira Borčić</izvorni_sadrzaj>
    <derivirana_varijabla naziv="DomainObject.Predmet.ProtustrankaFormated_1">  STELLA FILM d.o.o. zastupanog po punomoćniku Mira Borčić</derivirana_varijabla>
  </DomainObject.Predmet.ProtustrankaFormated>
  <DomainObject.Predmet.ProtustrankaFormatedOIB>
    <izvorni_sadrzaj>  STELLA FILM d.o.o., OIB 21823359096 zastupanog po punomoćniku Mira Borčić</izvorni_sadrzaj>
    <derivirana_varijabla naziv="DomainObject.Predmet.ProtustrankaFormatedOIB_1">  STELLA FILM d.o.o., OIB 21823359096 zastupanog po punomoćniku Mira Borčić</derivirana_varijabla>
  </DomainObject.Predmet.ProtustrankaFormatedOIB>
  <DomainObject.Predmet.ProtustrankaFormatedWithAdress>
    <izvorni_sadrzaj> STELLA FILM d.o.o., Matije Divkovića 16, 10000 Zagreb zastupanog po punomoćniku Mira Borčić</izvorni_sadrzaj>
    <derivirana_varijabla naziv="DomainObject.Predmet.ProtustrankaFormatedWithAdress_1"> STELLA FILM d.o.o., Matije Divkovića 16, 10000 Zagreb zastupanog po punomoćniku Mira Borčić</derivirana_varijabla>
  </DomainObject.Predmet.ProtustrankaFormatedWithAdress>
  <DomainObject.Predmet.ProtustrankaFormatedWithAdressOIB>
    <izvorni_sadrzaj> STELLA FILM d.o.o., OIB 21823359096, Matije Divkovića 16, 10000 Zagreb zastupanog po punomoćniku Mira Borčić</izvorni_sadrzaj>
    <derivirana_varijabla naziv="DomainObject.Predmet.ProtustrankaFormatedWithAdressOIB_1"> STELLA FILM d.o.o., OIB 21823359096, Matije Divkovića 16, 10000 Zagreb zastupanog po punomoćniku Mira Borčić</derivirana_varijabla>
  </DomainObject.Predmet.ProtustrankaFormatedWithAdressOIB>
  <DomainObject.Predmet.ProtustrankaWithAdress>
    <izvorni_sadrzaj>STELLA FILM d.o.o. Matije Divkovića 16, 10000 Zagreb</izvorni_sadrzaj>
    <derivirana_varijabla naziv="DomainObject.Predmet.ProtustrankaWithAdress_1">STELLA FILM d.o.o. Matije Divkovića 16, 10000 Zagreb</derivirana_varijabla>
  </DomainObject.Predmet.ProtustrankaWithAdress>
  <DomainObject.Predmet.ProtustrankaWithAdressOIB>
    <izvorni_sadrzaj>STELLA FILM d.o.o., OIB 21823359096, Matije Divkovića 16, 10000 Zagreb</izvorni_sadrzaj>
    <derivirana_varijabla naziv="DomainObject.Predmet.ProtustrankaWithAdressOIB_1">STELLA FILM d.o.o., OIB 21823359096, Matije Divkovića 16, 10000 Zagreb</derivirana_varijabla>
  </DomainObject.Predmet.ProtustrankaWithAdressOIB>
  <DomainObject.Predmet.ProtustrankaNazivFormated>
    <izvorni_sadrzaj>STELLA FILM d.o.o.</izvorni_sadrzaj>
    <derivirana_varijabla naziv="DomainObject.Predmet.ProtustrankaNazivFormated_1">STELLA FILM d.o.o.</derivirana_varijabla>
  </DomainObject.Predmet.ProtustrankaNazivFormated>
  <DomainObject.Predmet.ProtustrankaNazivFormatedOIB>
    <izvorni_sadrzaj>STELLA FILM d.o.o., OIB 21823359096</izvorni_sadrzaj>
    <derivirana_varijabla naziv="DomainObject.Predmet.ProtustrankaNazivFormatedOIB_1">STELLA FILM d.o.o., OIB 21823359096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87. - M. Bakula Vugrinec </izvorni_sadrzaj>
    <derivirana_varijabla naziv="DomainObject.Predmet.Referada.Naziv_1">87. - M. Bakula Vugrinec </derivirana_varijabla>
  </DomainObject.Predmet.Referada.Naziv>
  <DomainObject.Predmet.Referada.Oznaka>
    <izvorni_sadrzaj>87. </izvorni_sadrzaj>
    <derivirana_varijabla naziv="DomainObject.Predmet.Referada.Oznaka_1">87. </derivirana_varijabla>
  </DomainObject.Predmet.Referada.Oznaka>
  <DomainObject.Predmet.Referada.Prostorija.Naziv>
    <izvorni_sadrzaj>Soba DZ III 63</izvorni_sadrzaj>
    <derivirana_varijabla naziv="DomainObject.Predmet.Referada.Prostorija.Naziv_1">Soba DZ III 63</derivirana_varijabla>
  </DomainObject.Predmet.Referada.Prostorija.Naziv>
  <DomainObject.Predmet.Referada.Prostorija.Oznaka>
    <izvorni_sadrzaj>DZ III 63</izvorni_sadrzaj>
    <derivirana_varijabla naziv="DomainObject.Predmet.Referada.Prostorija.Oznaka_1">DZ III 63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Bakula Vugrinec</izvorni_sadrzaj>
    <derivirana_varijabla naziv="DomainObject.Predmet.Referada.Sudac_1">Marija Bakula Vugrinec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Zagreb</izvorni_sadrzaj>
    <derivirana_varijabla naziv="DomainObject.Predmet.StrankaFormated_1">  FINANCIJSKA AGENCIJA, RC Zagreb</derivirana_varijabla>
  </DomainObject.Predmet.StrankaFormated>
  <DomainObject.Predmet.StrankaFormatedOIB>
    <izvorni_sadrzaj>  FINANCIJSKA AGENCIJA, RC Zagreb, OIB 85821130368</izvorni_sadrzaj>
    <derivirana_varijabla naziv="DomainObject.Predmet.StrankaFormatedOIB_1">  FINANCIJSKA AGENCIJA, RC Zagreb, OIB 85821130368</derivirana_varijabla>
  </DomainObject.Predmet.StrankaFormatedOIB>
  <DomainObject.Predmet.StrankaFormatedWithAdress>
    <izvorni_sadrzaj> FINANCIJSKA AGENCIJA, RC Zagreb, Trg svibanjskih žrtava 1995. 1, 10000 Zagreb</izvorni_sadrzaj>
    <derivirana_varijabla naziv="DomainObject.Predmet.StrankaFormatedWithAdress_1"> FINANCIJSKA AGENCIJA, RC Zagreb, Trg svibanjskih žrtava 1995. 1, 10000 Zagreb</derivirana_varijabla>
  </DomainObject.Predmet.StrankaFormatedWithAdress>
  <DomainObject.Predmet.StrankaFormatedWithAdressOIB>
    <izvorni_sadrzaj> FINANCIJSKA AGENCIJA, RC Zagreb, OIB 85821130368, Trg svibanjskih žrtava 1995. 1, 10000 Zagreb</izvorni_sadrzaj>
    <derivirana_varijabla naziv="DomainObject.Predmet.StrankaFormatedWithAdressOIB_1"> FINANCIJSKA AGENCIJA, RC Zagreb, OIB 85821130368, Trg svibanjskih žrtava 1995. 1, 10000 Zagreb</derivirana_varijabla>
  </DomainObject.Predmet.StrankaFormatedWithAdressOIB>
  <DomainObject.Predmet.StrankaWithAdress>
    <izvorni_sadrzaj>FINANCIJSKA AGENCIJA, RC Zagreb Trg svibanjskih žrtava 1995. 1,10000 Zagreb</izvorni_sadrzaj>
    <derivirana_varijabla naziv="DomainObject.Predmet.StrankaWithAdress_1">FINANCIJSKA AGENCIJA, RC Zagreb Trg svibanjskih žrtava 1995. 1,10000 Zagreb</derivirana_varijabla>
  </DomainObject.Predmet.StrankaWithAdress>
  <DomainObject.Predmet.StrankaWithAdressOIB>
    <izvorni_sadrzaj>FINANCIJSKA AGENCIJA, RC Zagreb, OIB 85821130368, Trg svibanjskih žrtava 1995. 1,10000 Zagreb</izvorni_sadrzaj>
    <derivirana_varijabla naziv="DomainObject.Predmet.StrankaWithAdressOIB_1">FINANCIJSKA AGENCIJA, RC Zagreb, OIB 85821130368, Trg svibanjskih žrtava 1995. 1,10000 Zagreb</derivirana_varijabla>
  </DomainObject.Predmet.StrankaWithAdressOIB>
  <DomainObject.Predmet.StrankaNazivFormated>
    <izvorni_sadrzaj>FINANCIJSKA AGENCIJA, RC Zagreb</izvorni_sadrzaj>
    <derivirana_varijabla naziv="DomainObject.Predmet.StrankaNazivFormated_1">FINANCIJSKA AGENCIJA, RC Zagreb</derivirana_varijabla>
  </DomainObject.Predmet.StrankaNazivFormated>
  <DomainObject.Predmet.StrankaNazivFormatedOIB>
    <izvorni_sadrzaj>FINANCIJSKA AGENCIJA, RC Zagreb, OIB 85821130368</izvorni_sadrzaj>
    <derivirana_varijabla naziv="DomainObject.Predmet.StrankaNazivFormatedOIB_1">FINANCIJSKA AGENCIJA, RC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87. - M. Bakula Vugrinec </izvorni_sadrzaj>
    <derivirana_varijabla naziv="DomainObject.Predmet.TrenutnaLokacijaSpisa.Naziv_1">87. - M. Bakula Vugrinec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Tanja Štraubert</izvorni_sadrzaj>
    <derivirana_varijabla naziv="DomainObject.Predmet.Zapisnicar_1">Tanja Štraubert</derivirana_varijabla>
  </DomainObject.Predmet.Zapisnicar>
  <DomainObject.Predmet.StrankaListFormated>
    <izvorni_sadrzaj>
      <item>FINANCIJSKA AGENCIJA, RC Zagreb</item>
    </izvorni_sadrzaj>
    <derivirana_varijabla naziv="DomainObject.Predmet.StrankaListFormated_1">
      <item>FINANCIJSKA AGENCIJA, RC Zagreb</item>
    </derivirana_varijabla>
  </DomainObject.Predmet.StrankaListFormated>
  <DomainObject.Predmet.StrankaListFormatedOIB>
    <izvorni_sadrzaj>
      <item>FINANCIJSKA AGENCIJA, RC Zagreb, OIB 85821130368</item>
    </izvorni_sadrzaj>
    <derivirana_varijabla naziv="DomainObject.Predmet.StrankaListFormatedOIB_1">
      <item>FINANCIJSKA AGENCIJA, RC Zagreb, OIB 85821130368</item>
    </derivirana_varijabla>
  </DomainObject.Predmet.StrankaListFormatedOIB>
  <DomainObject.Predmet.StrankaListFormatedWithAdress>
    <izvorni_sadrzaj>
      <item>FINANCIJSKA AGENCIJA, RC Zagreb, Trg svibanjskih žrtava 1995. 1, 10000 Zagreb</item>
    </izvorni_sadrzaj>
    <derivirana_varijabla naziv="DomainObject.Predmet.StrankaListFormatedWithAdress_1">
      <item>FINANCIJSKA AGENCIJA, RC Zagreb, Trg svibanjskih žrtava 1995. 1, 10000 Zagreb</item>
    </derivirana_varijabla>
  </DomainObject.Predmet.StrankaListFormatedWithAdress>
  <DomainObject.Predmet.StrankaListFormatedWithAdressOIB>
    <izvorni_sadrzaj>
      <item>FINANCIJSKA AGENCIJA, RC Zagreb, OIB 85821130368, Trg svibanjskih žrtava 1995. 1, 10000 Zagreb</item>
    </izvorni_sadrzaj>
    <derivirana_varijabla naziv="DomainObject.Predmet.StrankaListFormatedWithAdressOIB_1">
      <item>FINANCIJSKA AGENCIJA, RC Zagreb, OIB 85821130368, Trg svibanjskih žrtava 1995. 1, 10000 Zagreb</item>
    </derivirana_varijabla>
  </DomainObject.Predmet.StrankaListFormatedWithAdressOIB>
  <DomainObject.Predmet.StrankaListNazivFormated>
    <izvorni_sadrzaj>
      <item>FINANCIJSKA AGENCIJA, RC Zagreb</item>
    </izvorni_sadrzaj>
    <derivirana_varijabla naziv="DomainObject.Predmet.StrankaListNazivFormated_1">
      <item>FINANCIJSKA AGENCIJA, RC Zagreb</item>
    </derivirana_varijabla>
  </DomainObject.Predmet.StrankaListNazivFormated>
  <DomainObject.Predmet.StrankaListNazivFormatedOIB>
    <izvorni_sadrzaj>
      <item>FINANCIJSKA AGENCIJA, RC Zagreb, OIB 85821130368</item>
    </izvorni_sadrzaj>
    <derivirana_varijabla naziv="DomainObject.Predmet.StrankaListNazivFormatedOIB_1">
      <item>FINANCIJSKA AGENCIJA, RC Zagreb, OIB 85821130368</item>
    </derivirana_varijabla>
  </DomainObject.Predmet.StrankaListNazivFormatedOIB>
  <DomainObject.Predmet.ProtuStrankaListFormated>
    <izvorni_sadrzaj>
      <item>STELLA FILM d.o.o. zastupanog po punomoćniku Mira Borčić</item>
    </izvorni_sadrzaj>
    <derivirana_varijabla naziv="DomainObject.Predmet.ProtuStrankaListFormated_1">
      <item>STELLA FILM d.o.o. zastupanog po punomoćniku Mira Borčić</item>
    </derivirana_varijabla>
  </DomainObject.Predmet.ProtuStrankaListFormated>
  <DomainObject.Predmet.ProtuStrankaListFormatedOIB>
    <izvorni_sadrzaj>
      <item>STELLA FILM d.o.o., OIB 21823359096 zastupanog po punomoćniku Mira Borčić</item>
    </izvorni_sadrzaj>
    <derivirana_varijabla naziv="DomainObject.Predmet.ProtuStrankaListFormatedOIB_1">
      <item>STELLA FILM d.o.o., OIB 21823359096 zastupanog po punomoćniku Mira Borčić</item>
    </derivirana_varijabla>
  </DomainObject.Predmet.ProtuStrankaListFormatedOIB>
  <DomainObject.Predmet.ProtuStrankaListFormatedWithAdress>
    <izvorni_sadrzaj>
      <item>STELLA FILM d.o.o., Matije Divkovića 16, 10000 Zagreb zastupanog po punomoćniku Mira Borčić</item>
    </izvorni_sadrzaj>
    <derivirana_varijabla naziv="DomainObject.Predmet.ProtuStrankaListFormatedWithAdress_1">
      <item>STELLA FILM d.o.o., Matije Divkovića 16, 10000 Zagreb zastupanog po punomoćniku Mira Borčić</item>
    </derivirana_varijabla>
  </DomainObject.Predmet.ProtuStrankaListFormatedWithAdress>
  <DomainObject.Predmet.ProtuStrankaListFormatedWithAdressOIB>
    <izvorni_sadrzaj>
      <item>STELLA FILM d.o.o., OIB 21823359096, Matije Divkovića 16, 10000 Zagreb zastupanog po punomoćniku Mira Borčić</item>
    </izvorni_sadrzaj>
    <derivirana_varijabla naziv="DomainObject.Predmet.ProtuStrankaListFormatedWithAdressOIB_1">
      <item>STELLA FILM d.o.o., OIB 21823359096, Matije Divkovića 16, 10000 Zagreb zastupanog po punomoćniku Mira Borčić</item>
    </derivirana_varijabla>
  </DomainObject.Predmet.ProtuStrankaListFormatedWithAdressOIB>
  <DomainObject.Predmet.ProtuStrankaListNazivFormated>
    <izvorni_sadrzaj>
      <item>STELLA FILM d.o.o.</item>
    </izvorni_sadrzaj>
    <derivirana_varijabla naziv="DomainObject.Predmet.ProtuStrankaListNazivFormated_1">
      <item>STELLA FILM d.o.o.</item>
    </derivirana_varijabla>
  </DomainObject.Predmet.ProtuStrankaListNazivFormated>
  <DomainObject.Predmet.ProtuStrankaListNazivFormatedOIB>
    <izvorni_sadrzaj>
      <item>STELLA FILM d.o.o., OIB 21823359096</item>
    </izvorni_sadrzaj>
    <derivirana_varijabla naziv="DomainObject.Predmet.ProtuStrankaListNazivFormatedOIB_1">
      <item>STELLA FILM d.o.o., OIB 21823359096</item>
    </derivirana_varijabla>
  </DomainObject.Predmet.ProtuStrankaListNazivFormatedOIB>
  <DomainObject.Predmet.OstaliListFormated>
    <izvorni_sadrzaj>
      <item>Mira Borčić punomoćnica sudionika u postupku STELLA FILM d.o.o.</item>
      <item>ZAGREBAČKA BANKA DIONIČKO DRUŠTVO</item>
    </izvorni_sadrzaj>
    <derivirana_varijabla naziv="DomainObject.Predmet.OstaliListFormated_1">
      <item>Mira Borčić punomoćnica sudionika u postupku STELLA FILM d.o.o.</item>
      <item>ZAGREBAČKA BANKA DIONIČKO DRUŠTVO</item>
    </derivirana_varijabla>
  </DomainObject.Predmet.OstaliListFormated>
  <DomainObject.Predmet.OstaliListFormatedOIB>
    <izvorni_sadrzaj>
      <item>Mira Borčić, OIB 81820921766 punomoćnica sudionika u postupku STELLA FILM d.o.o.</item>
      <item>ZAGREBAČKA BANKA DIONIČKO DRUŠTVO, OIB 92963223473</item>
    </izvorni_sadrzaj>
    <derivirana_varijabla naziv="DomainObject.Predmet.OstaliListFormatedOIB_1">
      <item>Mira Borčić, OIB 81820921766 punomoćnica sudionika u postupku STELLA FILM d.o.o.</item>
      <item>ZAGREBAČKA BANKA DIONIČKO DRUŠTVO, OIB 92963223473</item>
    </derivirana_varijabla>
  </DomainObject.Predmet.OstaliListFormatedOIB>
  <DomainObject.Predmet.OstaliListFormatedWithAdress>
    <izvorni_sadrzaj>
      <item>Mira Borčić, Matije Divkovića 16, 10000 Zagreb punomoćnica sudionika u postupku STELLA FILM d.o.o.</item>
      <item>ZAGREBAČKA BANKA DIONIČKO DRUŠTVO, Trg bana Josipa Jelačića 10, 10000 Zagreb</item>
    </izvorni_sadrzaj>
    <derivirana_varijabla naziv="DomainObject.Predmet.OstaliListFormatedWithAdress_1">
      <item>Mira Borčić, Matije Divkovića 16, 10000 Zagreb punomoćnica sudionika u postupku STELLA FILM d.o.o.</item>
      <item>ZAGREBAČKA BANKA DIONIČKO DRUŠTVO, Trg bana Josipa Jelačića 10, 10000 Zagreb</item>
    </derivirana_varijabla>
  </DomainObject.Predmet.OstaliListFormatedWithAdress>
  <DomainObject.Predmet.OstaliListFormatedWithAdressOIB>
    <izvorni_sadrzaj>
      <item>Mira Borčić, OIB 81820921766, Matije Divkovića 16, 10000 Zagreb punomoćnica sudionika u postupku STELLA FILM d.o.o.</item>
      <item>ZAGREBAČKA BANKA DIONIČKO DRUŠTVO, OIB 92963223473, Trg bana Josipa Jelačića 10, 10000 Zagreb</item>
    </izvorni_sadrzaj>
    <derivirana_varijabla naziv="DomainObject.Predmet.OstaliListFormatedWithAdressOIB_1">
      <item>Mira Borčić, OIB 81820921766, Matije Divkovića 16, 10000 Zagreb punomoćnica sudionika u postupku STELLA FILM d.o.o.</item>
      <item>ZAGREBAČKA BANKA DIONIČKO DRUŠTVO, OIB 92963223473, Trg bana Josipa Jelačića 10, 10000 Zagreb</item>
    </derivirana_varijabla>
  </DomainObject.Predmet.OstaliListFormatedWithAdressOIB>
  <DomainObject.Predmet.OstaliListNazivFormated>
    <izvorni_sadrzaj>
      <item>Mira Borčić</item>
      <item>ZAGREBAČKA BANKA DIONIČKO DRUŠTVO</item>
    </izvorni_sadrzaj>
    <derivirana_varijabla naziv="DomainObject.Predmet.OstaliListNazivFormated_1">
      <item>Mira Borčić</item>
      <item>ZAGREBAČKA BANKA DIONIČKO DRUŠTVO</item>
    </derivirana_varijabla>
  </DomainObject.Predmet.OstaliListNazivFormated>
  <DomainObject.Predmet.OstaliListNazivFormatedOIB>
    <izvorni_sadrzaj>
      <item>Mira Borčić, OIB 81820921766</item>
      <item>ZAGREBAČKA BANKA DIONIČKO DRUŠTVO, OIB 92963223473</item>
    </izvorni_sadrzaj>
    <derivirana_varijabla naziv="DomainObject.Predmet.OstaliListNazivFormatedOIB_1">
      <item>Mira Borčić, OIB 81820921766</item>
      <item>ZAGREBAČKA BANKA DIONIČKO DRUŠTVO, OIB 92963223473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srpnja 2019.</izvorni_sadrzaj>
    <derivirana_varijabla naziv="DomainObject.Datum_1">5. srpnja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Zagreb</izvorni_sadrzaj>
    <derivirana_varijabla naziv="DomainObject.Predmet.StrankaIDrugi_1">FINANCIJSKA AGENCIJA, RC Zagreb</derivirana_varijabla>
  </DomainObject.Predmet.StrankaIDrugi>
  <DomainObject.Predmet.ProtustrankaIDrugi>
    <izvorni_sadrzaj>STELLA FILM d.o.o.</izvorni_sadrzaj>
    <derivirana_varijabla naziv="DomainObject.Predmet.ProtustrankaIDrugi_1">STELLA FILM d.o.o.</derivirana_varijabla>
  </DomainObject.Predmet.ProtustrankaIDrugi>
  <DomainObject.Predmet.StrankaIDrugiAdressOIB>
    <izvorni_sadrzaj>FINANCIJSKA AGENCIJA, RC Zagreb, OIB 85821130368, Trg svibanjskih žrtava 1995. 1, 10000 Zagreb</izvorni_sadrzaj>
    <derivirana_varijabla naziv="DomainObject.Predmet.StrankaIDrugiAdressOIB_1">FINANCIJSKA AGENCIJA, RC Zagreb, OIB 85821130368, Trg svibanjskih žrtava 1995. 1, 10000 Zagreb</derivirana_varijabla>
  </DomainObject.Predmet.StrankaIDrugiAdressOIB>
  <DomainObject.Predmet.ProtustrankaIDrugiAdressOIB>
    <izvorni_sadrzaj>STELLA FILM d.o.o., OIB 21823359096, Matije Divkovića 16, 10000 Zagreb</izvorni_sadrzaj>
    <derivirana_varijabla naziv="DomainObject.Predmet.ProtustrankaIDrugiAdressOIB_1">STELLA FILM d.o.o., OIB 21823359096, Matije Divkovića 16,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STELLA FILM d.o.o.</item>
      <item>FINANCIJSKA AGENCIJA, RC Zagreb</item>
      <item>Mira Borčić</item>
      <item>ZAGREBAČKA BANKA DIONIČKO DRUŠTVO</item>
    </izvorni_sadrzaj>
    <derivirana_varijabla naziv="DomainObject.Predmet.SudioniciListNaziv_1">
      <item>STELLA FILM d.o.o.</item>
      <item>FINANCIJSKA AGENCIJA, RC Zagreb</item>
      <item>Mira Borčić</item>
      <item>ZAGREBAČKA BANKA DIONIČKO DRUŠTVO</item>
    </derivirana_varijabla>
  </DomainObject.Predmet.SudioniciListNaziv>
  <DomainObject.Predmet.SudioniciListAdressOIB>
    <izvorni_sadrzaj>
      <item>STELLA FILM d.o.o., OIB 21823359096, Matije Divkovića 16,10000 Zagreb</item>
      <item>FINANCIJSKA AGENCIJA, RC Zagreb, OIB 85821130368, Trg svibanjskih žrtava 1995. 1,10000 Zagreb</item>
      <item>Mira Borčić, OIB 81820921766, Matije Divkovića 16,10000 Zagreb</item>
      <item>ZAGREBAČKA BANKA DIONIČKO DRUŠTVO, OIB 92963223473, Trg bana Josipa Jelačića 10,10000 Zagreb</item>
    </izvorni_sadrzaj>
    <derivirana_varijabla naziv="DomainObject.Predmet.SudioniciListAdressOIB_1">
      <item>STELLA FILM d.o.o., OIB 21823359096, Matije Divkovića 16,10000 Zagreb</item>
      <item>FINANCIJSKA AGENCIJA, RC Zagreb, OIB 85821130368, Trg svibanjskih žrtava 1995. 1,10000 Zagreb</item>
      <item>Mira Borčić, OIB 81820921766, Matije Divkovića 16,10000 Zagreb</item>
      <item>ZAGREBAČKA BANKA DIONIČKO DRUŠTVO, OIB 92963223473, Trg bana Josipa Jelačića 10,10000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21823359096</item>
      <item>, OIB 85821130368</item>
      <item>, OIB 81820921766</item>
      <item>, OIB 92963223473</item>
    </izvorni_sadrzaj>
    <derivirana_varijabla naziv="DomainObject.Predmet.SudioniciListNazivOIB_1">
      <item>, OIB 21823359096</item>
      <item>, OIB 85821130368</item>
      <item>, OIB 81820921766</item>
      <item>, OIB 92963223473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5. srpnja 2019.</izvorni_sadrzaj>
    <derivirana_varijabla naziv="DomainObject.Predmet.DatumZadnjeOdrzaneSudskeRadnje_1">5. srpnja 2019.</derivirana_varijabla>
  </DomainObject.Predmet.DatumZadnjeOdrzaneSudskeRadnje>
  <DomainObject.PredzadnjaOdlukaIzPredmeta.DatumDonosenjaOdluke>
    <izvorni_sadrzaj>15. travnja 2019.</izvorni_sadrzaj>
    <derivirana_varijabla naziv="DomainObject.PredzadnjaOdlukaIzPredmeta.DatumDonosenjaOdluke_1">15. travnja 2019.</derivirana_varijabla>
  </DomainObject.PredzadnjaOdlukaIzPredmeta.DatumDonosenjaOdluke>
  <DomainObject.PredzadnjaOdlukaIzPredmeta.Oznaka>
    <izvorni_sadrzaj>St-803/2019-7</izvorni_sadrzaj>
    <derivirana_varijabla naziv="DomainObject.PredzadnjaOdlukaIzPredmeta.Oznaka_1">St-803/2019-7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Ministarstvo Pravosuda Republike Hrvatske</properties:Company>
  <properties:Pages>1</properties:Pages>
  <properties:Words>169</properties:Words>
  <properties:Characters>784</properties:Characters>
  <properties:Lines>42</properties:Lines>
  <properties:Paragraphs>17</properties:Paragraphs>
  <properties:TotalTime>10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967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2019-01-25T09:59:00Z</dcterms:created>
  <dc:creator>mbakula</dc:creator>
  <dc:description/>
  <cp:keywords/>
  <cp:lastModifiedBy>Marija Bakula Vugrinec</cp:lastModifiedBy>
  <cp:lastPrinted>2019-01-11T10:02:00Z</cp:lastPrinted>
  <dcterms:modified xmlns:xsi="http://www.w3.org/2001/XMLSchema-instance" xsi:type="dcterms:W3CDTF">2019-07-05T09:42:00Z</dcterms:modified>
  <cp:revision>20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Zaključak (Zaključak FINI Očevidnik.docx)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