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f00949" w14:paraId="df00949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 dužni</w:t>
      </w:r>
      <w:r w:rsidR="007D08EC">
        <w:t xml:space="preserve">kom </w:t>
      </w:r>
      <w:r w:rsidR="00A10A7E">
        <w:t xml:space="preserve">METALI MUĆ d.o.o., OIB: 57827996227, Gornji </w:t>
      </w:r>
      <w:proofErr w:type="spellStart"/>
      <w:r w:rsidR="00A10A7E">
        <w:t>Muć</w:t>
      </w:r>
      <w:proofErr w:type="spellEnd"/>
      <w:r w:rsidR="00A10A7E">
        <w:t xml:space="preserve">, </w:t>
      </w:r>
      <w:proofErr w:type="spellStart"/>
      <w:r w:rsidR="00A10A7E">
        <w:t>Prisike</w:t>
      </w:r>
      <w:proofErr w:type="spellEnd"/>
      <w:r w:rsidR="00A10A7E">
        <w:t xml:space="preserve"> </w:t>
      </w:r>
      <w:proofErr w:type="spellStart"/>
      <w:r w:rsidR="00A10A7E">
        <w:t>bb</w:t>
      </w:r>
      <w:proofErr w:type="spellEnd"/>
      <w:r w:rsidR="00267281">
        <w:t xml:space="preserve">, </w:t>
      </w:r>
      <w:r w:rsidR="00A25B81">
        <w:t xml:space="preserve">dana </w:t>
      </w:r>
      <w:r w:rsidR="00107075">
        <w:t>1.</w:t>
      </w:r>
      <w:r w:rsidR="003E0CF7">
        <w:t xml:space="preserve"> </w:t>
      </w:r>
      <w:r w:rsidR="00107075">
        <w:t xml:space="preserve">prosinca </w:t>
      </w:r>
      <w:r w:rsidR="00135B11">
        <w:t>2016. godine,</w:t>
      </w:r>
      <w:r w:rsidR="00267281">
        <w:t xml:space="preserve"> </w:t>
      </w:r>
      <w:r w:rsidR="00135B11">
        <w:t xml:space="preserve">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>I. Dužnik</w:t>
      </w:r>
      <w:r w:rsidR="00A10A7E">
        <w:t xml:space="preserve"> METALI MUĆ d.o.o., OIB: 57827996227, Gornji </w:t>
      </w:r>
      <w:proofErr w:type="spellStart"/>
      <w:r w:rsidR="00A10A7E">
        <w:t>Muć</w:t>
      </w:r>
      <w:proofErr w:type="spellEnd"/>
      <w:r w:rsidR="00A10A7E">
        <w:t xml:space="preserve">, </w:t>
      </w:r>
      <w:proofErr w:type="spellStart"/>
      <w:r w:rsidR="00A10A7E">
        <w:t>Prisike</w:t>
      </w:r>
      <w:proofErr w:type="spellEnd"/>
      <w:r w:rsidR="00A10A7E">
        <w:t xml:space="preserve"> </w:t>
      </w:r>
      <w:proofErr w:type="spellStart"/>
      <w:r w:rsidR="00A10A7E">
        <w:t>bb</w:t>
      </w:r>
      <w:proofErr w:type="spellEnd"/>
      <w:r w:rsidR="006B3ED2">
        <w:t xml:space="preserve">, </w:t>
      </w:r>
      <w:r>
        <w:t xml:space="preserve">na dan </w:t>
      </w:r>
      <w:r w:rsidR="00A10A7E">
        <w:t>1.</w:t>
      </w:r>
      <w:r w:rsidR="003E0CF7">
        <w:t xml:space="preserve"> </w:t>
      </w:r>
      <w:r w:rsidR="00A10A7E">
        <w:t>rujna</w:t>
      </w:r>
      <w:r w:rsidR="00875C2B">
        <w:t xml:space="preserve"> </w:t>
      </w:r>
      <w:r w:rsidR="00A10A7E">
        <w:t>2015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107075">
        <w:t xml:space="preserve"> </w:t>
      </w:r>
      <w:r w:rsidR="00A10A7E">
        <w:t>u neprekinutom razdoblju od 1594</w:t>
      </w:r>
      <w:r w:rsidR="008A558F" w:rsidRPr="008A558F">
        <w:t xml:space="preserve"> dana, u ukupnom iznosu od </w:t>
      </w:r>
      <w:r w:rsidR="00A10A7E">
        <w:t xml:space="preserve"> 8.744.522,04</w:t>
      </w:r>
      <w:r>
        <w:t xml:space="preserve"> kn.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107075">
        <w:t>1.</w:t>
      </w:r>
      <w:r w:rsidR="003E0CF7">
        <w:t xml:space="preserve"> </w:t>
      </w:r>
      <w:r w:rsidR="00107075">
        <w:t xml:space="preserve">prosinca </w:t>
      </w:r>
      <w:r w:rsidR="00135B11">
        <w:t>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A10A7E">
      <w:t>1416</w:t>
    </w:r>
    <w:r w:rsidR="00BF1961"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20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07075"/>
    <w:rsid w:val="00112845"/>
    <w:rsid w:val="00127344"/>
    <w:rsid w:val="00131E5B"/>
    <w:rsid w:val="00132F51"/>
    <w:rsid w:val="00135B11"/>
    <w:rsid w:val="00137864"/>
    <w:rsid w:val="00142ED7"/>
    <w:rsid w:val="001436E9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67281"/>
    <w:rsid w:val="00270A8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2BC5"/>
    <w:rsid w:val="003D46DE"/>
    <w:rsid w:val="003D63E6"/>
    <w:rsid w:val="003D6E2A"/>
    <w:rsid w:val="003E0CF7"/>
    <w:rsid w:val="003F5BD7"/>
    <w:rsid w:val="00404A40"/>
    <w:rsid w:val="004169CA"/>
    <w:rsid w:val="004321CB"/>
    <w:rsid w:val="004416AC"/>
    <w:rsid w:val="00441A2F"/>
    <w:rsid w:val="00442DDA"/>
    <w:rsid w:val="00453C73"/>
    <w:rsid w:val="004708DF"/>
    <w:rsid w:val="00470A0A"/>
    <w:rsid w:val="00471956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303C5"/>
    <w:rsid w:val="00535795"/>
    <w:rsid w:val="00551E28"/>
    <w:rsid w:val="00552537"/>
    <w:rsid w:val="00567542"/>
    <w:rsid w:val="00576996"/>
    <w:rsid w:val="00581DE9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7921"/>
    <w:rsid w:val="00645598"/>
    <w:rsid w:val="006503C6"/>
    <w:rsid w:val="0065129A"/>
    <w:rsid w:val="00651D63"/>
    <w:rsid w:val="0065656B"/>
    <w:rsid w:val="00665A43"/>
    <w:rsid w:val="00691E85"/>
    <w:rsid w:val="006944F6"/>
    <w:rsid w:val="006A78F5"/>
    <w:rsid w:val="006B3ED2"/>
    <w:rsid w:val="006C2C72"/>
    <w:rsid w:val="006D1E1E"/>
    <w:rsid w:val="006D271A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16696"/>
    <w:rsid w:val="008363DF"/>
    <w:rsid w:val="00837BAF"/>
    <w:rsid w:val="00851B35"/>
    <w:rsid w:val="00855A39"/>
    <w:rsid w:val="00856303"/>
    <w:rsid w:val="00875C2B"/>
    <w:rsid w:val="00880CFE"/>
    <w:rsid w:val="00882FD1"/>
    <w:rsid w:val="008852C7"/>
    <w:rsid w:val="00890290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7BE9"/>
    <w:rsid w:val="009C0005"/>
    <w:rsid w:val="009E74D1"/>
    <w:rsid w:val="00A01915"/>
    <w:rsid w:val="00A04178"/>
    <w:rsid w:val="00A10A7E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90229"/>
    <w:rsid w:val="00AC4EF2"/>
    <w:rsid w:val="00AC6F04"/>
    <w:rsid w:val="00AD128B"/>
    <w:rsid w:val="00AD2623"/>
    <w:rsid w:val="00AD608A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C2E52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1836"/>
    <w:rsid w:val="00C3675A"/>
    <w:rsid w:val="00C40D3E"/>
    <w:rsid w:val="00C42ADA"/>
    <w:rsid w:val="00C57239"/>
    <w:rsid w:val="00C729AD"/>
    <w:rsid w:val="00C746F6"/>
    <w:rsid w:val="00C8657B"/>
    <w:rsid w:val="00C86FF1"/>
    <w:rsid w:val="00C90C73"/>
    <w:rsid w:val="00C90E86"/>
    <w:rsid w:val="00C95640"/>
    <w:rsid w:val="00CA1916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456A2"/>
    <w:rsid w:val="00F57C86"/>
    <w:rsid w:val="00F643FB"/>
    <w:rsid w:val="00F73DB9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C6B73"/>
    <w:rsid w:val="00FD17E3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1. prosinca 2016.</izvorni_sadrzaj>
    <derivirana_varijabla naziv="DomainObject.DatumDonosenjaOdluke_1">1.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1416</izvorni_sadrzaj>
    <derivirana_varijabla naziv="DomainObject.Predmet.Broj_1">1416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lipnja 2016.</izvorni_sadrzaj>
    <derivirana_varijabla naziv="DomainObject.Predmet.DatumOsnivanja_1">15.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St-1416/2016</izvorni_sadrzaj>
    <derivirana_varijabla naziv="DomainObject.Predmet.OznakaBroj_1">St-1416/2016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METALI MUĆ d.o.o. za proizvodnju, građevinarstvo, trgovinu, turizam, ugostiteljstvo i usluge</izvorni_sadrzaj>
    <derivirana_varijabla naziv="DomainObject.Predmet.ProtustrankaFormated_1">  METALI MUĆ d.o.o. za proizvodnju, građevinarstvo, trgovinu, turizam, ugostiteljstvo i usluge</derivirana_varijabla>
  </DomainObject.Predmet.ProtustrankaFormated>
  <DomainObject.Predmet.ProtustrankaFormatedOIB>
    <izvorni_sadrzaj>  METALI MUĆ d.o.o. za proizvodnju, građevinarstvo, trgovinu, turizam, ugostiteljstvo i usluge, OIB 57827996227</izvorni_sadrzaj>
    <derivirana_varijabla naziv="DomainObject.Predmet.ProtustrankaFormatedOIB_1">  METALI MUĆ d.o.o. za proizvodnju, građevinarstvo, trgovinu, turizam, ugostiteljstvo i usluge, OIB 57827996227</derivirana_varijabla>
  </DomainObject.Predmet.ProtustrankaFormatedOIB>
  <DomainObject.Predmet.ProtustrankaFormatedWithAdress>
    <izvorni_sadrzaj> METALI MUĆ d.o.o. za proizvodnju, građevinarstvo, trgovinu, turizam, ugostiteljstvo i usluge, Prisike bb, 21203 Gornji Muć</izvorni_sadrzaj>
    <derivirana_varijabla naziv="DomainObject.Predmet.ProtustrankaFormatedWithAdress_1"> METALI MUĆ d.o.o. za proizvodnju, građevinarstvo, trgovinu, turizam, ugostiteljstvo i usluge, Prisike bb, 21203 Gornji Muć</derivirana_varijabla>
  </DomainObject.Predmet.ProtustrankaFormatedWithAdress>
  <DomainObject.Predmet.ProtustrankaFormatedWithAdressOIB>
    <izvorni_sadrzaj> METALI MUĆ d.o.o. za proizvodnju, građevinarstvo, trgovinu, turizam, ugostiteljstvo i usluge, OIB 57827996227, Prisike bb, 21203 Gornji Muć</izvorni_sadrzaj>
    <derivirana_varijabla naziv="DomainObject.Predmet.ProtustrankaFormatedWithAdressOIB_1"> METALI MUĆ d.o.o. za proizvodnju, građevinarstvo, trgovinu, turizam, ugostiteljstvo i usluge, OIB 57827996227, Prisike bb, 21203 Gornji Muć</derivirana_varijabla>
  </DomainObject.Predmet.ProtustrankaFormatedWithAdressOIB>
  <DomainObject.Predmet.ProtustrankaWithAdress>
    <izvorni_sadrzaj>METALI MUĆ d.o.o. za proizvodnju, građevinarstvo, trgovinu, turizam, ugostiteljstvo i usluge Prisike bb, 21203 Gornji Muć</izvorni_sadrzaj>
    <derivirana_varijabla naziv="DomainObject.Predmet.ProtustrankaWithAdress_1">METALI MUĆ d.o.o. za proizvodnju, građevinarstvo, trgovinu, turizam, ugostiteljstvo i usluge Prisike bb, 21203 Gornji Muć</derivirana_varijabla>
  </DomainObject.Predmet.ProtustrankaWithAdress>
  <DomainObject.Predmet.ProtustrankaWithAdressOIB>
    <izvorni_sadrzaj>METALI MUĆ d.o.o. za proizvodnju, građevinarstvo, trgovinu, turizam, ugostiteljstvo i usluge, OIB 57827996227, Prisike bb, 21203 Gornji Muć</izvorni_sadrzaj>
    <derivirana_varijabla naziv="DomainObject.Predmet.ProtustrankaWithAdressOIB_1">METALI MUĆ d.o.o. za proizvodnju, građevinarstvo, trgovinu, turizam, ugostiteljstvo i usluge, OIB 57827996227, Prisike bb, 21203 Gornji Muć</derivirana_varijabla>
  </DomainObject.Predmet.ProtustrankaWithAdressOIB>
  <DomainObject.Predmet.ProtustrankaNazivFormated>
    <izvorni_sadrzaj>METALI MUĆ d.o.o. za proizvodnju, građevinarstvo, trgovinu, turizam, ugostiteljstvo i usluge</izvorni_sadrzaj>
    <derivirana_varijabla naziv="DomainObject.Predmet.ProtustrankaNazivFormated_1">METALI MUĆ d.o.o. za proizvodnju, građevinarstvo, trgovinu, turizam, ugostiteljstvo i usluge</derivirana_varijabla>
  </DomainObject.Predmet.ProtustrankaNazivFormated>
  <DomainObject.Predmet.ProtustrankaNazivFormatedOIB>
    <izvorni_sadrzaj>METALI MUĆ d.o.o. za proizvodnju, građevinarstvo, trgovinu, turizam, ugostiteljstvo i usluge, OIB 57827996227</izvorni_sadrzaj>
    <derivirana_varijabla naziv="DomainObject.Predmet.ProtustrankaNazivFormatedOIB_1">METALI MUĆ d.o.o. za proizvodnju, građevinarstvo, trgovinu, turizam, ugostiteljstvo i usluge, OIB 57827996227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8744522.04</izvorni_sadrzaj>
    <derivirana_varijabla naziv="DomainObject.Predmet.TrenutnaVrijednost_1">8744522.04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Sanda Karaman</izvorni_sadrzaj>
    <derivirana_varijabla naziv="DomainObject.Predmet.Zapisnicar_1">Sanda Karaman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METALI MUĆ d.o.o. za proizvodnju, građevinarstvo, trgovinu, turizam, ugostiteljstvo i usluge</item>
    </izvorni_sadrzaj>
    <derivirana_varijabla naziv="DomainObject.Predmet.ProtuStrankaListFormated_1">
      <item>METALI MUĆ d.o.o. za proizvodnju, građevinarstvo, trgovinu, turizam, ugostiteljstvo i usluge</item>
    </derivirana_varijabla>
  </DomainObject.Predmet.ProtuStrankaListFormated>
  <DomainObject.Predmet.ProtuStrankaListFormatedOIB>
    <izvorni_sadrzaj>
      <item>METALI MUĆ d.o.o. za proizvodnju, građevinarstvo, trgovinu, turizam, ugostiteljstvo i usluge, OIB 57827996227</item>
    </izvorni_sadrzaj>
    <derivirana_varijabla naziv="DomainObject.Predmet.ProtuStrankaListFormatedOIB_1">
      <item>METALI MUĆ d.o.o. za proizvodnju, građevinarstvo, trgovinu, turizam, ugostiteljstvo i usluge, OIB 57827996227</item>
    </derivirana_varijabla>
  </DomainObject.Predmet.ProtuStrankaListFormatedOIB>
  <DomainObject.Predmet.ProtuStrankaListFormatedWithAdress>
    <izvorni_sadrzaj>
      <item>METALI MUĆ d.o.o. za proizvodnju, građevinarstvo, trgovinu, turizam, ugostiteljstvo i usluge, Prisike bb, 21203 Gornji Muć</item>
    </izvorni_sadrzaj>
    <derivirana_varijabla naziv="DomainObject.Predmet.ProtuStrankaListFormatedWithAdress_1">
      <item>METALI MUĆ d.o.o. za proizvodnju, građevinarstvo, trgovinu, turizam, ugostiteljstvo i usluge, Prisike bb, 21203 Gornji Muć</item>
    </derivirana_varijabla>
  </DomainObject.Predmet.ProtuStrankaListFormatedWithAdress>
  <DomainObject.Predmet.ProtuStrankaListFormatedWithAdressOIB>
    <izvorni_sadrzaj>
      <item>METALI MUĆ d.o.o. za proizvodnju, građevinarstvo, trgovinu, turizam, ugostiteljstvo i usluge, OIB 57827996227, Prisike bb, 21203 Gornji Muć</item>
    </izvorni_sadrzaj>
    <derivirana_varijabla naziv="DomainObject.Predmet.ProtuStrankaListFormatedWithAdressOIB_1">
      <item>METALI MUĆ d.o.o. za proizvodnju, građevinarstvo, trgovinu, turizam, ugostiteljstvo i usluge, OIB 57827996227, Prisike bb, 21203 Gornji Muć</item>
    </derivirana_varijabla>
  </DomainObject.Predmet.ProtuStrankaListFormatedWithAdressOIB>
  <DomainObject.Predmet.ProtuStrankaListNazivFormated>
    <izvorni_sadrzaj>
      <item>METALI MUĆ d.o.o. za proizvodnju, građevinarstvo, trgovinu, turizam, ugostiteljstvo i usluge</item>
    </izvorni_sadrzaj>
    <derivirana_varijabla naziv="DomainObject.Predmet.ProtuStrankaListNazivFormated_1">
      <item>METALI MUĆ d.o.o. za proizvodnju, građevinarstvo, trgovinu, turizam, ugostiteljstvo i usluge</item>
    </derivirana_varijabla>
  </DomainObject.Predmet.ProtuStrankaListNazivFormated>
  <DomainObject.Predmet.ProtuStrankaListNazivFormatedOIB>
    <izvorni_sadrzaj>
      <item>METALI MUĆ d.o.o. za proizvodnju, građevinarstvo, trgovinu, turizam, ugostiteljstvo i usluge, OIB 57827996227</item>
    </izvorni_sadrzaj>
    <derivirana_varijabla naziv="DomainObject.Predmet.ProtuStrankaListNazivFormatedOIB_1">
      <item>METALI MUĆ d.o.o. za proizvodnju, građevinarstvo, trgovinu, turizam, ugostiteljstvo i usluge, OIB 57827996227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prosinca 2016.</izvorni_sadrzaj>
    <derivirana_varijabla naziv="DomainObject.Datum_1">1.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METALI MUĆ d.o.o. za proizvodnju, građevinarstvo, trgovinu, turizam, ugostiteljstvo i usluge</izvorni_sadrzaj>
    <derivirana_varijabla naziv="DomainObject.Predmet.ProtustrankaIDrugi_1">METALI MUĆ d.o.o. za proizvodnju, građevinarstvo, trgovinu, turizam, ugostiteljstvo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METALI MUĆ d.o.o. za proizvodnju, građevinarstvo, trgovinu, turizam, ugostiteljstvo i usluge, OIB 57827996227, Prisike bb, 21203 Gornji Muć</izvorni_sadrzaj>
    <derivirana_varijabla naziv="DomainObject.Predmet.ProtustrankaIDrugiAdressOIB_1">METALI MUĆ d.o.o. za proizvodnju, građevinarstvo, trgovinu, turizam, ugostiteljstvo i usluge, OIB 57827996227, Prisike bb, 21203 Gornji Muć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METALI MUĆ d.o.o. za proizvodnju, građevinarstvo, trgovinu, turizam, ugostiteljstvo i usluge</item>
      <item>FINANCIJSKA AGENCIJA, RC SPLIT</item>
    </izvorni_sadrzaj>
    <derivirana_varijabla naziv="DomainObject.Predmet.SudioniciListNaziv_1">
      <item>METALI MUĆ d.o.o. za proizvodnju, građevinarstvo, trgovinu, turizam, ugostiteljstvo i usluge</item>
      <item>FINANCIJSKA AGENCIJA, RC SPLIT</item>
    </derivirana_varijabla>
  </DomainObject.Predmet.SudioniciListNaziv>
  <DomainObject.Predmet.SudioniciListAdressOIB>
    <izvorni_sadrzaj>
      <item>METALI MUĆ d.o.o. za proizvodnju, građevinarstvo, trgovinu, turizam, ugostiteljstvo i usluge, OIB 57827996227, Prisike bb,21203 Gornji Muć</item>
      <item>FINANCIJSKA AGENCIJA, RC SPLIT, OIB 85821130368, Mažuranićevo šetalište 24 b,21000 Split</item>
    </izvorni_sadrzaj>
    <derivirana_varijabla naziv="DomainObject.Predmet.SudioniciListAdressOIB_1">
      <item>METALI MUĆ d.o.o. za proizvodnju, građevinarstvo, trgovinu, turizam, ugostiteljstvo i usluge, OIB 57827996227, Prisike bb,21203 Gornji Muć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57827996227</item>
      <item>, OIB 85821130368</item>
    </izvorni_sadrzaj>
    <derivirana_varijabla naziv="DomainObject.Predmet.SudioniciListNazivOIB_1">
      <item>, OIB 57827996227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9874B9A-BFC2-4B3C-84F8-3AFBD6E035C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324</properties:Words>
  <properties:Characters>1810</properties:Characters>
  <properties:Lines>37</properties:Lines>
  <properties:Paragraphs>15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2016-11-30T13:55:00Z</dcterms:created>
  <dc:creator>nmarkovic</dc:creator>
  <cp:lastModifiedBy>Ana Golub Gruić</cp:lastModifiedBy>
  <cp:lastPrinted>2016-11-15T08:31:00Z</cp:lastPrinted>
  <dcterms:modified xmlns:xsi="http://www.w3.org/2001/XMLSchema-instance" xsi:type="dcterms:W3CDTF">2016-12-01T08:43:00Z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