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6250792D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44459CCF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3D9D911C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60D4A5D4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             ZAGREB, Turinina 3</w:t>
      </w:r>
    </w:p>
    <w:p w:rsidR="000C69BC" w:rsidP="000C69BC" w:rsidRDefault="000C69BC" w14:paraId="58EA9ADE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3B442338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02AF8" w:rsidR="007637D6" w:rsidP="009575C0" w:rsidRDefault="007637D6" w14:paraId="4007FCC0" w14:textId="77777777">
      <w:pPr>
        <w:spacing w:line="240" w:lineRule="auto"/>
        <w:rPr>
          <w:rFonts w:ascii="Arial" w:hAnsi="Arial" w:cs="Arial"/>
        </w:rPr>
      </w:pPr>
    </w:p>
    <w:p w:rsidRPr="00E02AF8" w:rsidR="007637D6" w:rsidP="009575C0" w:rsidRDefault="007637D6" w14:paraId="0D7830B0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56F088BB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64BA61FF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5D4E5B56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2212DB12" w14:textId="7128C50D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Jakelića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prekršajnopravne sankcije osuđen</w:t>
      </w:r>
      <w:r w:rsidRPr="00E02AF8">
        <w:rPr>
          <w:rFonts w:ascii="Arial" w:hAnsi="Arial" w:cs="Arial"/>
        </w:rPr>
        <w:t xml:space="preserve">om </w:t>
      </w:r>
      <w:r w:rsidR="00883FAE">
        <w:rPr>
          <w:rFonts w:ascii="Arial" w:hAnsi="Arial" w:cs="Arial"/>
        </w:rPr>
        <w:t>Božidaru Lukešiću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29. rujna 2026.</w:t>
      </w:r>
    </w:p>
    <w:p w:rsidRPr="00E02AF8" w:rsidR="00256142" w:rsidP="009575C0" w:rsidRDefault="00256142" w14:paraId="486AF96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4AF0047F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74E94890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3491A0A4" w14:textId="18B5B32A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om</w:t>
      </w:r>
      <w:r w:rsidRPr="00E02AF8" w:rsidR="00875858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Božidaru Lukešiću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00669949376</w:t>
      </w:r>
      <w:r w:rsidRPr="00E02AF8" w:rsidR="007637D6">
        <w:rPr>
          <w:rFonts w:ascii="Arial" w:hAnsi="Arial" w:cs="Arial"/>
        </w:rPr>
        <w:t xml:space="preserve">, zbog prekršaja iz članka </w:t>
      </w:r>
      <w:r w:rsidR="00883FAE">
        <w:rPr>
          <w:rFonts w:ascii="Arial" w:hAnsi="Arial" w:cs="Arial"/>
        </w:rPr>
        <w:t>6. i 17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>o</w:t>
      </w:r>
      <w:r w:rsidR="00AE6131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prekršajima protiv javnog reda i mira i dr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51CC95C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309C050F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6C7AE8A3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423BAD66" w14:textId="78C538EC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B30CB4">
        <w:rPr>
          <w:rFonts w:ascii="Arial" w:hAnsi="Arial" w:cs="Arial"/>
        </w:rPr>
        <w:t>presudom</w:t>
      </w:r>
      <w:r w:rsidR="0094744C">
        <w:rPr>
          <w:rFonts w:ascii="Arial" w:hAnsi="Arial" w:cs="Arial"/>
        </w:rPr>
        <w:t xml:space="preserve"> </w:t>
      </w:r>
      <w:r w:rsidR="00AE6131">
        <w:rPr>
          <w:rFonts w:ascii="Arial" w:hAnsi="Arial" w:cs="Arial"/>
        </w:rPr>
        <w:t>Općinskog suda u Novom Zagrebu</w:t>
      </w:r>
      <w:r w:rsidR="002D6530">
        <w:rPr>
          <w:rFonts w:ascii="Arial" w:hAnsi="Arial" w:cs="Arial"/>
        </w:rPr>
        <w:t>,</w:t>
      </w: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>poslovni broj</w:t>
      </w:r>
      <w:r w:rsidR="00AE6131">
        <w:rPr>
          <w:rFonts w:ascii="Arial" w:hAnsi="Arial" w:cs="Arial"/>
        </w:rPr>
        <w:t xml:space="preserve">  Pp-</w:t>
      </w:r>
      <w:r w:rsidR="00883FAE">
        <w:rPr>
          <w:rFonts w:ascii="Arial" w:hAnsi="Arial" w:cs="Arial"/>
        </w:rPr>
        <w:t>3445</w:t>
      </w:r>
      <w:r w:rsidR="00AE6131">
        <w:rPr>
          <w:rFonts w:ascii="Arial" w:hAnsi="Arial" w:cs="Arial"/>
        </w:rPr>
        <w:t>/202</w:t>
      </w:r>
      <w:r w:rsidR="00883FAE">
        <w:rPr>
          <w:rFonts w:ascii="Arial" w:hAnsi="Arial" w:cs="Arial"/>
        </w:rPr>
        <w:t>3</w:t>
      </w:r>
      <w:r w:rsidRPr="00E02AF8" w:rsidR="00BD6BD6">
        <w:rPr>
          <w:rFonts w:ascii="Arial" w:hAnsi="Arial" w:cs="Arial"/>
        </w:rPr>
        <w:t xml:space="preserve"> o</w:t>
      </w:r>
      <w:r w:rsidRPr="00E02AF8" w:rsidR="007637D6">
        <w:rPr>
          <w:rFonts w:ascii="Arial" w:hAnsi="Arial" w:cs="Arial"/>
        </w:rPr>
        <w:t xml:space="preserve">d </w:t>
      </w:r>
      <w:r w:rsidR="00883FAE">
        <w:rPr>
          <w:rFonts w:ascii="Arial" w:hAnsi="Arial" w:cs="Arial"/>
        </w:rPr>
        <w:t>26. rujna 2023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Božidaru Lukešiću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883FAE">
        <w:rPr>
          <w:rFonts w:ascii="Arial" w:hAnsi="Arial" w:cs="Arial"/>
        </w:rPr>
        <w:t>1.900,00 eura,</w:t>
      </w:r>
      <w:r w:rsidR="00AE6131">
        <w:rPr>
          <w:rFonts w:ascii="Arial" w:hAnsi="Arial" w:cs="Arial"/>
        </w:rPr>
        <w:t xml:space="preserve"> u koju je uračunato vrijeme kada je bio lišen slobode kao </w:t>
      </w:r>
      <w:r w:rsidR="00883FAE">
        <w:rPr>
          <w:rFonts w:ascii="Arial" w:hAnsi="Arial" w:cs="Arial"/>
        </w:rPr>
        <w:t>39</w:t>
      </w:r>
      <w:r w:rsidR="00AE6131">
        <w:rPr>
          <w:rFonts w:ascii="Arial" w:hAnsi="Arial" w:cs="Arial"/>
        </w:rPr>
        <w:t>,</w:t>
      </w:r>
      <w:r w:rsidR="00883FAE">
        <w:rPr>
          <w:rFonts w:ascii="Arial" w:hAnsi="Arial" w:cs="Arial"/>
        </w:rPr>
        <w:t>82</w:t>
      </w:r>
      <w:r w:rsidR="00AE6131">
        <w:rPr>
          <w:rFonts w:ascii="Arial" w:hAnsi="Arial" w:cs="Arial"/>
        </w:rPr>
        <w:t xml:space="preserve"> eura novčane kazne.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26. rujna 2023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0678096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E02AF8" w:rsidR="007637D6" w:rsidP="009575C0" w:rsidRDefault="00D64002" w14:paraId="460CBA9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02AF8" w:rsidR="007637D6" w:rsidP="009575C0" w:rsidRDefault="007637D6" w14:paraId="715ED8FE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5EB77392" w14:textId="6B392065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883FAE">
        <w:rPr>
          <w:rFonts w:ascii="Arial" w:hAnsi="Arial" w:cs="Arial"/>
        </w:rPr>
        <w:t>29. rujna 2026.</w:t>
      </w:r>
    </w:p>
    <w:p w:rsidRPr="00E02AF8" w:rsidR="007637D6" w:rsidP="009575C0" w:rsidRDefault="007637D6" w14:paraId="3ED98613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05CA178F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39F95F2B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2EC4CD6A" w14:textId="3773C8AF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883FAE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4F091859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2AF7FB0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06671112" w14:textId="316F7A8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>Bojana Atanasov</w:t>
            </w:r>
            <w:r w:rsidR="00883FAE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3B068FD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883FAE" w:rsidP="00883FAE" w:rsidRDefault="00883FAE" w14:paraId="59D18C45" w14:textId="77777777">
      <w:pPr>
        <w:spacing w:line="240" w:lineRule="auto"/>
        <w:rPr>
          <w:rFonts w:ascii="Arial" w:hAnsi="Arial" w:cs="Arial"/>
        </w:rPr>
      </w:pPr>
    </w:p>
    <w:p w:rsidRPr="00E02AF8" w:rsidR="007637D6" w:rsidP="00883FAE" w:rsidRDefault="007637D6" w14:paraId="34F68F9C" w14:textId="099CA779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71F0122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02AF8" w:rsidR="009575C0" w:rsidP="009575C0" w:rsidRDefault="009575C0" w14:paraId="21F59B7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351ECA" w:rsidP="00883FAE" w:rsidRDefault="00883FAE" w14:paraId="045BC92F" w14:textId="011D0D9F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za točnost otpravka – ovlašteni referent</w:t>
      </w:r>
    </w:p>
    <w:p w:rsidRPr="00883FAE" w:rsidR="00883FAE" w:rsidP="00883FAE" w:rsidRDefault="00883FAE" w14:paraId="349B9D45" w14:textId="4FCDA119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Marko Jakelić</w:t>
      </w:r>
    </w:p>
    <w:sectPr w:rsidRPr="00883FAE" w:rsidR="00883FAE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44EC6" w:rsidP="008349B6" w:rsidRDefault="00144EC6" w14:paraId="7FBB4169" w14:textId="77777777">
      <w:pPr>
        <w:spacing w:line="240" w:lineRule="auto"/>
      </w:pPr>
      <w:r>
        <w:separator/>
      </w:r>
    </w:p>
  </w:endnote>
  <w:endnote w:type="continuationSeparator" w:id="0">
    <w:p w:rsidR="00144EC6" w:rsidP="008349B6" w:rsidRDefault="00144EC6" w14:paraId="4147539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44EC6" w:rsidP="008349B6" w:rsidRDefault="00144EC6" w14:paraId="3E2807F1" w14:textId="77777777">
      <w:pPr>
        <w:spacing w:line="240" w:lineRule="auto"/>
      </w:pPr>
      <w:r>
        <w:separator/>
      </w:r>
    </w:p>
  </w:footnote>
  <w:footnote w:type="continuationSeparator" w:id="0">
    <w:p w:rsidR="00144EC6" w:rsidP="008349B6" w:rsidRDefault="00144EC6" w14:paraId="51288A8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2343F23" w14:textId="62728A1A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883FAE">
      <w:rPr>
        <w:rFonts w:ascii="Arial" w:hAnsi="Arial" w:cs="Arial"/>
      </w:rPr>
      <w:t>63</w:t>
    </w:r>
    <w:r w:rsidR="00AE6131">
      <w:rPr>
        <w:rFonts w:ascii="Arial" w:hAnsi="Arial" w:cs="Arial"/>
      </w:rPr>
      <w:t>/202</w:t>
    </w:r>
    <w:r w:rsidR="00883FAE">
      <w:rPr>
        <w:rFonts w:ascii="Arial" w:hAnsi="Arial" w:cs="Arial"/>
      </w:rPr>
      <w:t>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69BC"/>
    <w:rsid w:val="000D311C"/>
    <w:rsid w:val="000F5918"/>
    <w:rsid w:val="000F689D"/>
    <w:rsid w:val="00127530"/>
    <w:rsid w:val="00144EC6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53079F"/>
    <w:rsid w:val="005B31B0"/>
    <w:rsid w:val="005C6B9B"/>
    <w:rsid w:val="005E6F12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6171"/>
    <w:rsid w:val="007D7A0D"/>
    <w:rsid w:val="007F22FA"/>
    <w:rsid w:val="008034C8"/>
    <w:rsid w:val="00825A0F"/>
    <w:rsid w:val="008349B6"/>
    <w:rsid w:val="00845C9E"/>
    <w:rsid w:val="00875858"/>
    <w:rsid w:val="00883FAE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67E70EA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</izvorni_sadrzaj>
    <derivirana_varijabla naziv="DomainObject.Predmet.Broj_1">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2024.</izvorni_sadrzaj>
    <derivirana_varijabla naziv="DomainObject.Predmet.DatumOsnivanja_1">9.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Ikp-63/2024</izvorni_sadrzaj>
    <derivirana_varijabla naziv="DomainObject.Predmet.OznakaBroj_1">Pp Ikp-63/2024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na fini do 26.9.2026.</izvorni_sadrzaj>
    <derivirana_varijabla naziv="DomainObject.Predmet.PrimjedbaSuca_1">na fini do 26.9.2026.</derivirana_varijabla>
  </DomainObject.Predmet.PrimjedbaSuca>
  <DomainObject.Predmet.ProtustrankaFormated>
    <izvorni_sadrzaj>  Božidar Lukešić</izvorni_sadrzaj>
    <derivirana_varijabla naziv="DomainObject.Predmet.ProtustrankaFormated_1">  Božidar Lukešić</derivirana_varijabla>
  </DomainObject.Predmet.ProtustrankaFormated>
  <DomainObject.Predmet.ProtustrankaFormatedOIB>
    <izvorni_sadrzaj>  Božidar Lukešić, OIB 00669949376</izvorni_sadrzaj>
    <derivirana_varijabla naziv="DomainObject.Predmet.ProtustrankaFormatedOIB_1">  Božidar Lukešić, OIB 00669949376</derivirana_varijabla>
  </DomainObject.Predmet.ProtustrankaFormatedOIB>
  <DomainObject.Predmet.ProtustrankaFormatedWithAdress>
    <izvorni_sadrzaj> Božidar Lukešić, Baščanske Ploče 35, 10000 Zagreb</izvorni_sadrzaj>
    <derivirana_varijabla naziv="DomainObject.Predmet.ProtustrankaFormatedWithAdress_1"> Božidar Lukešić, Baščanske Ploče 35, 10000 Zagreb</derivirana_varijabla>
  </DomainObject.Predmet.ProtustrankaFormatedWithAdress>
  <DomainObject.Predmet.ProtustrankaFormatedWithAdressOIB>
    <izvorni_sadrzaj> Božidar Lukešić, OIB 00669949376, Baščanske Ploče 35, 10000 Zagreb</izvorni_sadrzaj>
    <derivirana_varijabla naziv="DomainObject.Predmet.ProtustrankaFormatedWithAdressOIB_1"> Božidar Lukešić, OIB 00669949376, Baščanske Ploče 35, 10000 Zagreb</derivirana_varijabla>
  </DomainObject.Predmet.ProtustrankaFormatedWithAdressOIB>
  <DomainObject.Predmet.ProtustrankaWithAdress>
    <izvorni_sadrzaj>Božidar Lukešić Baščanske Ploče 35, 10000 Zagreb</izvorni_sadrzaj>
    <derivirana_varijabla naziv="DomainObject.Predmet.ProtustrankaWithAdress_1">Božidar Lukešić Baščanske Ploče 35, 10000 Zagreb</derivirana_varijabla>
  </DomainObject.Predmet.ProtustrankaWithAdress>
  <DomainObject.Predmet.ProtustrankaWithAdressOIB>
    <izvorni_sadrzaj>Božidar Lukešić, OIB 00669949376, Baščanske Ploče 35, 10000 Zagreb</izvorni_sadrzaj>
    <derivirana_varijabla naziv="DomainObject.Predmet.ProtustrankaWithAdressOIB_1">Božidar Lukešić, OIB 00669949376, Baščanske Ploče 35, 10000 Zagreb</derivirana_varijabla>
  </DomainObject.Predmet.ProtustrankaWithAdressOIB>
  <DomainObject.Predmet.ProtustrankaNazivFormated>
    <izvorni_sadrzaj>Božidar Lukešić</izvorni_sadrzaj>
    <derivirana_varijabla naziv="DomainObject.Predmet.ProtustrankaNazivFormated_1">Božidar Lukešić</derivirana_varijabla>
  </DomainObject.Predmet.ProtustrankaNazivFormated>
  <DomainObject.Predmet.ProtustrankaNazivFormatedOIB>
    <izvorni_sadrzaj>Božidar Lukešić, OIB 00669949376</izvorni_sadrzaj>
    <derivirana_varijabla naziv="DomainObject.Predmet.ProtustrankaNazivFormatedOIB_1">Božidar Lukešić, OIB 00669949376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Božidar Lukešić</item>
    </izvorni_sadrzaj>
    <derivirana_varijabla naziv="DomainObject.Predmet.ProtuStrankaListFormated_1">
      <item>Božidar Lukešić</item>
    </derivirana_varijabla>
  </DomainObject.Predmet.ProtuStrankaListFormated>
  <DomainObject.Predmet.ProtuStrankaListFormatedOIB>
    <izvorni_sadrzaj>
      <item>Božidar Lukešić, OIB 00669949376</item>
    </izvorni_sadrzaj>
    <derivirana_varijabla naziv="DomainObject.Predmet.ProtuStrankaListFormatedOIB_1">
      <item>Božidar Lukešić, OIB 00669949376</item>
    </derivirana_varijabla>
  </DomainObject.Predmet.ProtuStrankaListFormatedOIB>
  <DomainObject.Predmet.ProtuStrankaListFormatedWithAdress>
    <izvorni_sadrzaj>
      <item>Božidar Lukešić, Baščanske Ploče 35, 10000 Zagreb</item>
    </izvorni_sadrzaj>
    <derivirana_varijabla naziv="DomainObject.Predmet.ProtuStrankaListFormatedWithAdress_1">
      <item>Božidar Lukešić, Baščanske Ploče 35, 10000 Zagreb</item>
    </derivirana_varijabla>
  </DomainObject.Predmet.ProtuStrankaListFormatedWithAdress>
  <DomainObject.Predmet.ProtuStrankaListFormatedWithAdressOIB>
    <izvorni_sadrzaj>
      <item>Božidar Lukešić, OIB 00669949376, Baščanske Ploče 35, 10000 Zagreb</item>
    </izvorni_sadrzaj>
    <derivirana_varijabla naziv="DomainObject.Predmet.ProtuStrankaListFormatedWithAdressOIB_1">
      <item>Božidar Lukešić, OIB 00669949376, Baščanske Ploče 35, 10000 Zagreb</item>
    </derivirana_varijabla>
  </DomainObject.Predmet.ProtuStrankaListFormatedWithAdressOIB>
  <DomainObject.Predmet.ProtuStrankaListNazivFormated>
    <izvorni_sadrzaj>
      <item>Božidar Lukešić</item>
    </izvorni_sadrzaj>
    <derivirana_varijabla naziv="DomainObject.Predmet.ProtuStrankaListNazivFormated_1">
      <item>Božidar Lukešić</item>
    </derivirana_varijabla>
  </DomainObject.Predmet.ProtuStrankaListNazivFormated>
  <DomainObject.Predmet.ProtuStrankaListNazivFormatedOIB>
    <izvorni_sadrzaj>
      <item>Božidar Lukešić, OIB 00669949376</item>
    </izvorni_sadrzaj>
    <derivirana_varijabla naziv="DomainObject.Predmet.ProtuStrankaListNazivFormatedOIB_1">
      <item>Božidar Lukešić, OIB 00669949376</item>
    </derivirana_varijabla>
  </DomainObject.Predmet.ProtuStrankaListNazivFormatedOIB>
  <DomainObject.Predmet.OstaliListFormated>
    <izvorni_sadrzaj>
      <item>VI. policijska postaja Zagreb</item>
      <item>Klinika za psihijatriju Sv. Ivan</item>
      <item>Fina, Vrtni put 3, Zagreb</item>
    </izvorni_sadrzaj>
    <derivirana_varijabla naziv="DomainObject.Predmet.OstaliListFormated_1">
      <item>VI. policijska postaja Zagreb</item>
      <item>Klinika za psihijatriju Sv. Ivan</item>
      <item>Fina, Vrtni put 3, Zagreb</item>
    </derivirana_varijabla>
  </DomainObject.Predmet.OstaliListFormated>
  <DomainObject.Predmet.OstaliListFormatedOIB>
    <izvorni_sadrzaj>
      <item>VI. policijska postaja Zagreb</item>
      <item>Klinika za psihijatriju Sv. Ivan</item>
      <item>Fina, Vrtni put 3, Zagreb</item>
    </izvorni_sadrzaj>
    <derivirana_varijabla naziv="DomainObject.Predmet.OstaliListFormatedOIB_1">
      <item>VI. policijska postaja Zagreb</item>
      <item>Klinika za psihijatriju Sv. Ivan</item>
      <item>Fina, Vrtni put 3, Zagreb</item>
    </derivirana_varijabla>
  </DomainObject.Predmet.OstaliListFormatedOIB>
  <DomainObject.Predmet.OstaliListFormatedWithAdress>
    <izvorni_sadrzaj>
      <item>VI. policijska postaja Zagreb, Trg Narodne zaštite 1, 10000 Zagreb</item>
      <item>Klinika za psihijatriju Sv. Ivan, Jankomir 11, 10020 Zagreb</item>
      <item>Fina, Vrtni put 3, Zagreb</item>
    </izvorni_sadrzaj>
    <derivirana_varijabla naziv="DomainObject.Predmet.OstaliListFormatedWithAdress_1">
      <item>VI. policijska postaja Zagreb, Trg Narodne zaštite 1, 10000 Zagreb</item>
      <item>Klinika za psihijatriju Sv. Ivan, Jankomir 11, 10020 Zagreb</item>
      <item>Fina, Vrtni put 3, Zagreb</item>
    </derivirana_varijabla>
  </DomainObject.Predmet.OstaliListFormatedWithAdress>
  <DomainObject.Predmet.OstaliListFormatedWithAdressOIB>
    <izvorni_sadrzaj>
      <item>VI. policijska postaja Zagreb, Trg Narodne zaštite 1, 10000 Zagreb</item>
      <item>Klinika za psihijatriju Sv. Ivan, Jankomir 11, 10020 Zagreb</item>
      <item>Fina, Vrtni put 3, Zagreb</item>
    </izvorni_sadrzaj>
    <derivirana_varijabla naziv="DomainObject.Predmet.OstaliListFormatedWithAdressOIB_1">
      <item>VI. policijska postaja Zagreb, Trg Narodne zaštite 1, 10000 Zagreb</item>
      <item>Klinika za psihijatriju Sv. Ivan, Jankomir 11, 10020 Zagreb</item>
      <item>Fina, Vrtni put 3, Zagreb</item>
    </derivirana_varijabla>
  </DomainObject.Predmet.OstaliListFormatedWithAdressOIB>
  <DomainObject.Predmet.OstaliListNazivFormated>
    <izvorni_sadrzaj>
      <item>VI. policijska postaja Zagreb</item>
      <item>Klinika za psihijatriju Sv. Ivan</item>
      <item>Fina, Vrtni put 3, Zagreb</item>
    </izvorni_sadrzaj>
    <derivirana_varijabla naziv="DomainObject.Predmet.OstaliListNazivFormated_1">
      <item>VI. policijska postaja Zagreb</item>
      <item>Klinika za psihijatriju Sv. Ivan</item>
      <item>Fina, Vrtni put 3, Zagreb</item>
    </derivirana_varijabla>
  </DomainObject.Predmet.OstaliListNazivFormated>
  <DomainObject.Predmet.OstaliListNazivFormatedOIB>
    <izvorni_sadrzaj>
      <item>VI. policijska postaja Zagreb</item>
      <item>Klinika za psihijatriju Sv. Ivan</item>
      <item>Fina, Vrtni put 3, Zagreb</item>
    </izvorni_sadrzaj>
    <derivirana_varijabla naziv="DomainObject.Predmet.OstaliListNazivFormatedOIB_1">
      <item>VI. policijska postaja Zagreb</item>
      <item>Klinika za psihijatriju Sv. Ivan</item>
      <item>Fina, Vrtni put 3,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17, 6, 8</izvorni_sadrzaj>
    <derivirana_varijabla naziv="DomainObject.Predmet.ClanakZakona_1">17, 6, 8</derivirana_varijabla>
  </DomainObject.Predmet.ClanakZakona>
  <DomainObject.Predmet.ClanakZakonaFull>
    <izvorni_sadrzaj>članka 17., članka 6. stavka 1., članka 8. stavka 1. točke 1.</izvorni_sadrzaj>
    <derivirana_varijabla naziv="DomainObject.Predmet.ClanakZakonaFull_1">članka 17., članka 6. stavka 1., članka 8. stavka 1. točke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Božidar Lukešić</izvorni_sadrzaj>
    <derivirana_varijabla naziv="DomainObject.Predmet.ProtustrankaIDrugi_1">Božidar Lukešić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Božidar Lukešić, OIB 00669949376, Baščanske Ploče 35, 10000 Zagreb</izvorni_sadrzaj>
    <derivirana_varijabla naziv="DomainObject.Predmet.ProtustrankaIDrugiAdressOIB_1">Božidar Lukešić, OIB 00669949376, Baščanske Ploče 35,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Božidar Lukešić</item>
      <item>VI. policijska postaja Zagreb</item>
      <item>Klinika za psihijatriju Sv. Ivan</item>
      <item>Fina, Vrtni put 3, Zagreb</item>
    </izvorni_sadrzaj>
    <derivirana_varijabla naziv="DomainObject.Predmet.SudioniciListNaziv_1">
      <item>Božidar Lukešić</item>
      <item>VI. policijska postaja Zagreb</item>
      <item>Klinika za psihijatriju Sv. Ivan</item>
      <item>Fina, Vrtni put 3, Zagreb</item>
    </derivirana_varijabla>
  </DomainObject.Predmet.SudioniciListNaziv>
  <DomainObject.Predmet.SudioniciListAdressOIB>
    <izvorni_sadrzaj>
      <item>Božidar Lukešić, OIB 00669949376, Baščanske Ploče 35,10000 Zagreb</item>
      <item>VI. policijska postaja Zagreb, Trg Narodne zaštite 1,10000 Zagreb</item>
      <item>Klinika za psihijatriju Sv. Ivan, Jankomir 11,10020 Zagreb</item>
      <item>Fina, Vrtni put 3, Zagreb</item>
    </izvorni_sadrzaj>
    <derivirana_varijabla naziv="DomainObject.Predmet.SudioniciListAdressOIB_1">
      <item>Božidar Lukešić, OIB 00669949376, Baščanske Ploče 35,10000 Zagreb</item>
      <item>VI. policijska postaja Zagreb, Trg Narodne zaštite 1,10000 Zagreb</item>
      <item>Klinika za psihijatriju Sv. Ivan, Jankomir 11,10020 Zagreb</item>
      <item>Fina, Vrtni put 3,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1.860,18 EUR</izvorni_sadrzaj>
    <derivirana_varijabla naziv="DomainObject.Predmet.Pristojbe_1">trošak za novčana kazna u iznosu od 1.860,18 EUR</derivirana_varijabla>
  </DomainObject.Predmet.Pristojbe>
  <DomainObject.Predmet.PristojbeSudionikNazivOIB>
    <izvorni_sadrzaj>Božidar Lukešić, OIB 00669949376</izvorni_sadrzaj>
    <derivirana_varijabla naziv="DomainObject.Predmet.PristojbeSudionikNazivOIB_1">Božidar Lukešić, OIB 00669949376</derivirana_varijabla>
  </DomainObject.Predmet.PristojbeSudionikNazivOIB>
  <DomainObject.Predmet.PristojbePNB>
    <izvorni_sadrzaj>HR63 6068-48769-1064391583</izvorni_sadrzaj>
    <derivirana_varijabla naziv="DomainObject.Predmet.PristojbePNB_1">HR63 6068-48769-1064391583</derivirana_varijabla>
  </DomainObject.Predmet.PristojbePNB>
  <DomainObject.Predmet.PristojbeIznos>
    <izvorni_sadrzaj>1.860,18 EUR</izvorni_sadrzaj>
    <derivirana_varijabla naziv="DomainObject.Predmet.PristojbeIznos_1">1.860,18 EUR</derivirana_varijabla>
  </DomainObject.Predmet.PristojbeIznos>
  <DomainObject.Predmet.PristojbeOpisPlacanja>
    <izvorni_sadrzaj>Novčana kazna Pp-3445/2023, OS NZG.</izvorni_sadrzaj>
    <derivirana_varijabla naziv="DomainObject.Predmet.PristojbeOpisPlacanja_1">Novčana kazna Pp-3445/2023,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00669949376</item>
      <item>, OIB null</item>
      <item>, OIB null</item>
    </izvorni_sadrzaj>
    <derivirana_varijabla naziv="DomainObject.Predmet.SudioniciListNazivOIB_1">
      <item>, OIB null</item>
      <item>, OIB 00669949376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svibnja 2024.</izvorni_sadrzaj>
    <derivirana_varijabla naziv="DomainObject.PredzadnjaOdlukaIzPredmeta.DatumDonosenjaOdluke_1">9. svibnja 2024.</derivirana_varijabla>
  </DomainObject.PredzadnjaOdlukaIzPredmeta.DatumDonosenjaOdluke>
  <DomainObject.PredzadnjaOdlukaIzPredmeta.Oznaka>
    <izvorni_sadrzaj>Pp Ikp-63/2024-9</izvorni_sadrzaj>
    <derivirana_varijabla naziv="DomainObject.PredzadnjaOdlukaIzPredmeta.Oznaka_1">Pp Ikp-63/2024-9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rujna 2023.</izvorni_sadrzaj>
    <derivirana_varijabla naziv="DomainObject.Predmet.DatumPocetkaProcesa_1">26.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  <item>Zakon o nabavi i posjedovanju oružja građana</item>
    </izvorni_sadrzaj>
    <derivirana_varijabla naziv="DomainObject.ZakonPravilnikList_1">
      <item>Zakon o prekršajima protiv javnog reda i mira</item>
      <item>Zakon o nabavi i posjedovanju oružja građana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Božidar Lukešić, Baščanske Ploče 35, 10000 Zagreb</izvorni_sadrzaj>
    <derivirana_varijabla naziv="DomainObject.Predmet.OsudenikImePrezimeAdresa_1">Božidar Lukešić, Baščanske Ploče 35, 10000 Zagreb</derivirana_varijabla>
  </DomainObject.Predmet.OsudenikImePrezimeAdresa>
  <DomainObject.Predmet.OsudenikImePrezimeOIBDatRodenja>
    <izvorni_sadrzaj>Božidar Lukešić, OIB 00669949376, rođen-a 09.05.1971.</izvorni_sadrzaj>
    <derivirana_varijabla naziv="DomainObject.Predmet.OsudenikImePrezimeOIBDatRodenja_1">Božidar Lukešić, OIB 00669949376, rođen-a 09.05.1971.</derivirana_varijabla>
  </DomainObject.Predmet.OsudenikImePrezimeOIBDatRodenja>
  <DomainObject.IkpPredmet.OdlukaRjesenjeIshodisni>
    <izvorni_sadrzaj>Pp-3445/2023-4 donesena 26.09.2023.</izvorni_sadrzaj>
    <derivirana_varijabla naziv="DomainObject.IkpPredmet.OdlukaRjesenjeIshodisni_1">Pp-3445/2023-4 donesena 26.09.2023.</derivirana_varijabla>
  </DomainObject.IkpPredmet.OdlukaRjesenjeIshodisni>
  <DomainObject.IkpPredmet.NovcanaObaveza.PreostaliIznos>
    <izvorni_sadrzaj>1.860,18 EUR</izvorni_sadrzaj>
    <derivirana_varijabla naziv="DomainObject.IkpPredmet.NovcanaObaveza.PreostaliIznos_1">1.860,18 EUR</derivirana_varijabla>
  </DomainObject.IkpPredmet.NovcanaObaveza.PreostaliIznos>
  <DomainObject.IkpPredmet.NovcanaObaveza.PNB>
    <izvorni_sadrzaj>HR63 6068-48769-1064391583</izvorni_sadrzaj>
    <derivirana_varijabla naziv="DomainObject.IkpPredmet.NovcanaObaveza.PNB_1">HR63 6068-48769-1064391583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26.09.2023.</izvorni_sadrzaj>
    <derivirana_varijabla naziv="DomainObject.IkpPredmet.IshodisnaOdlukaDatumPravomocnosti_1">26.09.2023.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291</properties:Words>
  <properties:Characters>1527</properties:Characters>
  <properties:Lines>52</properties:Lines>
  <properties:Paragraphs>23</properties:Paragraphs>
  <properties:TotalTime>51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2026-09-29T04:59:00Z</cp:lastPrinted>
  <dcterms:modified xmlns:xsi="http://www.w3.org/2001/XMLSchema-instance" xsi:type="dcterms:W3CDTF">2026-09-29T05:00:00Z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