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8081D8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A1E8E" w14:paraId="2A6223A1"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A1E8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A1E8E" w14:paraId="11FDB1E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A1E8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6A1E8E" w14:paraId="4C9FB427"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A1E8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A1E8E">
            <w:rPr>
              <w:rStyle w:val="eSPISCCParagraphDefaultFont"/>
              <w:rFonts w:eastAsiaTheme="minorHAnsi"/>
            </w:rPr>
            <w:t>Zagreb</w:t>
          </w:r>
        </w:sdtContent>
      </w:sdt>
      <w:r w:rsidR="001349C2">
        <w:t xml:space="preserve"> </w:t>
      </w:r>
    </w:p>
    <w:p w:rsidR="000E43A6" w:rsidP="00610735" w:rsidRDefault="000E43A6" w14:paraId="76F79AAE" w14:textId="77777777">
      <w:pPr>
        <w:spacing w:after="0"/>
      </w:pPr>
    </w:p>
    <w:p w:rsidRPr="00176071" w:rsidR="00176071" w:rsidP="00610735" w:rsidRDefault="000E43A6" w14:paraId="13F60CC2"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A1E8E" w:rsidR="006A1E8E">
            <w:rPr>
              <w:rStyle w:val="eSPISCCParagraphDefaultFont"/>
              <w:rFonts w:eastAsiaTheme="minorHAnsi"/>
            </w:rPr>
            <w:t>Pp-9452/2026</w:t>
          </w:r>
        </w:sdtContent>
      </w:sdt>
      <w:r w:rsidR="00176071">
        <w:t xml:space="preserve">                                                        </w:t>
      </w:r>
    </w:p>
    <w:p w:rsidR="009E7DBB" w:rsidP="000F1677" w:rsidRDefault="00610735" w14:paraId="61543894" w14:textId="0B1B7495">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A1E8E" w:rsidR="006A1E8E">
            <w:rPr>
              <w:rStyle w:val="eSPISCCParagraphDefaultFont"/>
              <w:rFonts w:eastAsiaTheme="minorHAnsi"/>
            </w:rPr>
            <w:t>Pittarosso east d.o.o.</w:t>
          </w:r>
        </w:sdtContent>
      </w:sdt>
      <w:r w:rsidR="00935B82">
        <w:t xml:space="preserve"> </w:t>
      </w:r>
    </w:p>
    <w:p w:rsidRPr="0041581F" w:rsidR="0041581F" w:rsidP="000F1677" w:rsidRDefault="009E7DBB" w14:paraId="770B7841" w14:textId="375436D8">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A1E8E" w:rsidR="006A1E8E">
            <w:rPr>
              <w:rStyle w:val="eSPISCCParagraphDefaultFont"/>
              <w:rFonts w:eastAsiaTheme="minorHAnsi"/>
            </w:rPr>
            <w:t>Robert Furjan</w:t>
          </w:r>
        </w:sdtContent>
      </w:sdt>
      <w:r w:rsidR="00935B82">
        <w:rPr>
          <w:rFonts w:eastAsia="Calibri" w:cs="Times New Roman"/>
          <w:noProof/>
        </w:rPr>
        <w:t xml:space="preserve"> </w:t>
      </w:r>
    </w:p>
    <w:p w:rsidRPr="00610735" w:rsidR="00176071" w:rsidP="000F1677" w:rsidRDefault="00176071" w14:paraId="0E114470" w14:textId="148E42B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A1E8E" w:rsidR="006A1E8E">
            <w:rPr>
              <w:rStyle w:val="eSPISCCParagraphDefaultFont"/>
              <w:rFonts w:eastAsiaTheme="minorHAnsi"/>
            </w:rPr>
            <w:t>članka 296. stavka 1. točke 16. i stavka 2.</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a o autorskom pravu i srodnim pravima">
            <w:listItem w:displayText="Zakona o autorskom pravu i srodnim pravima" w:value="Zakona o autorskom pravu i srodnim pravima"/>
          </w:comboBox>
        </w:sdtPr>
        <w:sdtEndPr>
          <w:rPr>
            <w:rStyle w:val="eSPISCCParagraphDefaultFont"/>
          </w:rPr>
        </w:sdtEndPr>
        <w:sdtContent>
          <w:r w:rsidRPr="006A1E8E" w:rsidR="006A1E8E">
            <w:rPr>
              <w:rStyle w:val="eSPISCCParagraphDefaultFont"/>
              <w:rFonts w:eastAsiaTheme="minorHAnsi"/>
            </w:rPr>
            <w:t>Zakona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59EE243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477B22A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1FEFEB89" w14:textId="77777777">
      <w:pPr>
        <w:spacing w:after="0"/>
        <w:jc w:val="right"/>
        <w:rPr>
          <w:rFonts w:eastAsia="Calibri" w:cs="Times New Roman"/>
          <w:noProof/>
        </w:rPr>
      </w:pPr>
    </w:p>
    <w:p w:rsidR="00D7095E" w:rsidP="00D7095E" w:rsidRDefault="00D7095E" w14:paraId="522B97EC" w14:textId="77777777">
      <w:pPr>
        <w:keepNext/>
        <w:spacing w:after="0"/>
        <w:jc w:val="center"/>
        <w:rPr>
          <w:b/>
          <w:caps/>
          <w:spacing w:val="100"/>
        </w:rPr>
      </w:pPr>
    </w:p>
    <w:p w:rsidR="00D7095E" w:rsidP="00D7095E" w:rsidRDefault="00D7095E" w14:paraId="6D701891" w14:textId="77777777">
      <w:pPr>
        <w:keepNext/>
        <w:spacing w:after="0"/>
        <w:jc w:val="center"/>
        <w:rPr>
          <w:b/>
          <w:caps/>
          <w:spacing w:val="100"/>
        </w:rPr>
      </w:pPr>
    </w:p>
    <w:p w:rsidRPr="00B3638E" w:rsidR="00B3638E" w:rsidP="00B3638E" w:rsidRDefault="00B3638E" w14:paraId="006B58BB"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3137C0B2" w14:textId="77777777">
      <w:pPr>
        <w:spacing w:after="0"/>
        <w:jc w:val="center"/>
        <w:rPr>
          <w:rFonts w:eastAsia="Calibri" w:cs="Times New Roman"/>
          <w:b/>
          <w:lang w:eastAsia="hr-HR"/>
        </w:rPr>
      </w:pPr>
    </w:p>
    <w:p w:rsidRPr="00E801F4" w:rsidR="00E801F4" w:rsidP="00E801F4" w:rsidRDefault="009E7DBB" w14:paraId="42E8406F" w14:textId="482477AB">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A1E8E" w:rsidR="006A1E8E">
            <w:rPr>
              <w:rStyle w:val="eSPISCCParagraphDefaultFont"/>
              <w:rFonts w:eastAsiaTheme="minorHAnsi"/>
            </w:rPr>
            <w:t>Robert Furjan</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A1E8E" w:rsidR="006A1E8E">
            <w:rPr>
              <w:rStyle w:val="eSPISCCParagraphDefaultFont"/>
              <w:rFonts w:eastAsiaTheme="minorHAnsi"/>
            </w:rPr>
            <w:t>27.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A1E8E" w:rsidR="006A1E8E">
            <w:rPr>
              <w:rStyle w:val="eSPISCCParagraphDefaultFont"/>
              <w:rFonts w:eastAsiaTheme="minorHAnsi"/>
            </w:rPr>
            <w:t>13:15</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A1E8E" w:rsidR="006A1E8E">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A1E8E" w:rsidR="006A1E8E">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A1E8E" w:rsidR="006A1E8E">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na ročište radi ispitivanja</w:t>
      </w:r>
      <w:r w:rsidR="006A1E8E">
        <w:rPr>
          <w:rFonts w:eastAsia="Calibri" w:cs="Times New Roman"/>
          <w:szCs w:val="22"/>
        </w:rPr>
        <w:t xml:space="preserve"> svjedoka</w:t>
      </w:r>
      <w:r w:rsidRPr="00E801F4" w:rsidR="00E801F4">
        <w:rPr>
          <w:rFonts w:eastAsia="Calibri" w:cs="Times New Roman"/>
          <w:szCs w:val="22"/>
        </w:rPr>
        <w:t xml:space="preserve"> u prekršajnom postupku. </w:t>
      </w:r>
    </w:p>
    <w:p w:rsidRPr="00B3638E" w:rsidR="00B3638E" w:rsidP="00B3638E" w:rsidRDefault="00B3638E" w14:paraId="62FCCA83"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6A1E8E" w:rsidRDefault="00E801F4" w14:paraId="16F1E034" w14:textId="24563F86">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6A1E8E" w:rsidR="006A1E8E">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6A1E8E" w:rsidRDefault="00E801F4" w14:paraId="5832F1D9"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6A1E8E" w:rsidRDefault="00E801F4" w14:paraId="3574EC3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6A1E8E" w:rsidRDefault="00E801F4" w14:paraId="61961640"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55E07828" w14:textId="77777777">
      <w:pPr>
        <w:spacing w:after="0"/>
      </w:pPr>
    </w:p>
    <w:p w:rsidRPr="0041581F" w:rsidR="0041581F" w:rsidP="00A70E0A" w:rsidRDefault="0041581F" w14:paraId="1F6E6762"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A1E8E" w:rsidR="006A1E8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A1E8E" w:rsidR="006A1E8E">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6980CDB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A1E8E" w14:paraId="0D604796"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A1E8E">
            <w:rPr>
              <w:rStyle w:val="eSPISCCParagraphDefaultFont"/>
              <w:rFonts w:eastAsiaTheme="minorHAnsi"/>
            </w:rPr>
            <w:t>Katarina Jurišić</w:t>
          </w:r>
        </w:sdtContent>
      </w:sdt>
    </w:p>
    <w:p w:rsidRPr="0041581F" w:rsidR="006F62A9" w:rsidP="006F62A9" w:rsidRDefault="006F62A9" w14:paraId="41A70D20" w14:textId="77777777">
      <w:pPr>
        <w:keepNext/>
        <w:spacing w:after="0"/>
        <w:contextualSpacing/>
        <w:rPr>
          <w:rFonts w:cs="Times New Roman"/>
          <w:noProof/>
        </w:rPr>
      </w:pPr>
    </w:p>
    <w:p w:rsidRPr="0041581F" w:rsidR="00176071" w:rsidP="000F1677" w:rsidRDefault="00176071" w14:paraId="40AF50FA" w14:textId="441F9773">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63469" w:rsidP="00537B78" w:rsidRDefault="00963469" w14:paraId="331701A8" w14:textId="77777777">
      <w:r>
        <w:separator/>
      </w:r>
    </w:p>
  </w:endnote>
  <w:endnote w:type="continuationSeparator" w:id="0">
    <w:p w:rsidR="00963469" w:rsidP="00537B78" w:rsidRDefault="00963469" w14:paraId="72C96989"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EBB0345"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07791EEC" w14:textId="77777777">
    <w:pPr>
      <w:pStyle w:val="Stranica"/>
    </w:pPr>
  </w:p>
</w:ftr>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63469" w:rsidP="00537B78" w:rsidRDefault="00963469" w14:paraId="07CAE06F" w14:textId="77777777">
      <w:r>
        <w:separator/>
      </w:r>
    </w:p>
  </w:footnote>
  <w:footnote w:type="continuationSeparator" w:id="0">
    <w:p w:rsidR="00963469" w:rsidP="00537B78" w:rsidRDefault="00963469" w14:paraId="56EFD610"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1AE474B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A1E8E" w:rsidR="006A1E8E">
          <w:rPr>
            <w:rStyle w:val="eSPISCCParagraphDefaultFont"/>
          </w:rPr>
          <w:t>Pp-9452/2026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1E8E"/>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D9A2C44"/>
  <w15:docId w15:val="{F1466729-8F2D-474A-91BA-5A0368C8DD2E}"/>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647F0"/>
    <w:rsid w:val="00CC30E8"/>
    <w:rsid w:val="00CE74A1"/>
    <w:rsid w:val="00CF08C6"/>
    <w:rsid w:val="00DA6E8A"/>
    <w:rsid w:val="00DC0A90"/>
    <w:rsid w:val="00E9563E"/>
    <w:rsid w:val="00EA7C11"/>
    <w:rsid w:val="00F44CD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Ptuj</izvorni_sadrzaj>
    <derivirana_varijabla naziv="DomainObject.UcesnikSudskeRadnje.Adresa.Naselje_1">Ptuj</derivirana_varijabla>
  </DomainObject.UcesnikSudskeRadnje.Adresa.Naselje>
  <DomainObject.UcesnikSudskeRadnje.Adresa.PostBroj>
    <izvorni_sadrzaj>2250</izvorni_sadrzaj>
    <derivirana_varijabla naziv="DomainObject.UcesnikSudskeRadnje.Adresa.PostBroj_1">2250</derivirana_varijabla>
  </DomainObject.UcesnikSudskeRadnje.Adresa.PostBroj>
  <DomainObject.UcesnikSudskeRadnje.Adresa.UlicaIKBR>
    <izvorni_sadrzaj>Ulica Lackove Čete 31a</izvorni_sadrzaj>
    <derivirana_varijabla naziv="DomainObject.UcesnikSudskeRadnje.Adresa.UlicaIKBR_1">Ulica Lackove Čete 31a</derivirana_varijabla>
  </DomainObject.UcesnikSudskeRadnje.Adresa.UlicaIKBR>
  <DomainObject.UcesnikSudskeRadnje.Naziv>
    <izvorni_sadrzaj>Robert Furjan</izvorni_sadrzaj>
    <derivirana_varijabla naziv="DomainObject.UcesnikSudskeRadnje.Naziv_1">Robert Furjan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27. listopada 2026.</izvorni_sadrzaj>
    <derivirana_varijabla naziv="DomainObject.UcesnikSudskeRadnje.SudskaRadnja.PlaniraniZavrsetakDatum_1">27. listopada 2026.</derivirana_varijabla>
  </DomainObject.UcesnikSudskeRadnje.SudskaRadnja.PlaniraniZavrsetakDatum>
  <DomainObject.UcesnikSudskeRadnje.SudskaRadnja.PlaniraniPocetakDatum>
    <izvorni_sadrzaj>27. listopada 2026.</izvorni_sadrzaj>
    <derivirana_varijabla naziv="DomainObject.UcesnikSudskeRadnje.SudskaRadnja.PlaniraniPocetakDatum_1">27.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13:29</izvorni_sadrzaj>
    <derivirana_varijabla naziv="DomainObject.UcesnikSudskeRadnje.SudskaRadnja.PlaniraniZavrsetakVrijeme_1">13:29</derivirana_varijabla>
  </DomainObject.UcesnikSudskeRadnje.SudskaRadnja.PlaniraniZavrsetakVrijeme>
  <DomainObject.UcesnikSudskeRadnje.SudskaRadnja.PlaniraniPocetakVrijeme>
    <izvorni_sadrzaj>13:15</izvorni_sadrzaj>
    <derivirana_varijabla naziv="DomainObject.UcesnikSudskeRadnje.SudskaRadnja.PlaniraniPocetakVrijeme_1">13:15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9452</izvorni_sadrzaj>
    <derivirana_varijabla naziv="DomainObject.Predmet.Broj_1">9452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srpnja 2026.</izvorni_sadrzaj>
    <derivirana_varijabla naziv="DomainObject.Predmet.DatumOsnivanja_1">9.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23. kolovoza 1968.</izvorni_sadrzaj>
    <derivirana_varijabla naziv="DomainObject.Predmet.OkrivljenikFizickaOsoba.DatumRodjenja_1">23. kolovoza 1968.</derivirana_varijabla>
  </DomainObject.Predmet.OkrivljenikFizickaOsoba.DatumRodjenja>
  <DomainObject.Predmet.OkrivljenikFizickaOsoba.DatumRodjenjaFormated>
    <izvorni_sadrzaj>23.8.1968.</izvorni_sadrzaj>
    <derivirana_varijabla naziv="DomainObject.Predmet.OkrivljenikFizickaOsoba.DatumRodjenjaFormated_1">23.8.1968.</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PTUJ</izvorni_sadrzaj>
    <derivirana_varijabla naziv="DomainObject.Predmet.OkrivljenikFizickaOsoba.MjestoRodjenja_1">PTUJ</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Furjan</izvorni_sadrzaj>
    <derivirana_varijabla naziv="DomainObject.Predmet.OkrivljenikFizickaOsoba.Naziv_1">Robert Furjan</derivirana_varijabla>
  </DomainObject.Predmet.OkrivljenikFizickaOsoba.Naziv>
  <DomainObject.Predmet.OkrivljenikFizickaOsoba.Prezime>
    <izvorni_sadrzaj>Furjan</izvorni_sadrzaj>
    <derivirana_varijabla naziv="DomainObject.Predmet.OkrivljenikFizickaOsoba.Prezime_1">Furjan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26283941725</izvorni_sadrzaj>
    <derivirana_varijabla naziv="DomainObject.Predmet.OkrivljenikFizickaOsoba.Oib_1">26283941725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Pp-9452/2026</izvorni_sadrzaj>
    <derivirana_varijabla naziv="DomainObject.Predmet.OznakaBroj_1">Pp-9452/2026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Pittarosso east obuća i kožna galanterija, društvo s ograničenom odgovornošću; Robert Furjan</izvorni_sadrzaj>
    <derivirana_varijabla naziv="DomainObject.Predmet.ProtustrankaFormated_1">  Pittarosso east obuća i kožna galanterija, društvo s ograničenom odgovornošću; Robert Furjan</derivirana_varijabla>
  </DomainObject.Predmet.ProtustrankaFormated>
  <DomainObject.Predmet.ProtustrankaFormatedOIB>
    <izvorni_sadrzaj>  Pittarosso east obuća i kožna galanterija, društvo s ograničenom odgovornošću, OIB 33116004070; Robert Furjan, OIB 26283941725</izvorni_sadrzaj>
    <derivirana_varijabla naziv="DomainObject.Predmet.ProtustrankaFormatedOIB_1">  Pittarosso east obuća i kožna galanterija, društvo s ograničenom odgovornošću, OIB 33116004070; Robert Furjan, OIB 26283941725</derivirana_varijabla>
  </DomainObject.Predmet.ProtustrankaFormatedOIB>
  <DomainObject.Predmet.ProtustrankaFormatedWithAdress>
    <izvorni_sadrzaj> Pittarosso east obuća i kožna galanterija, društvo s ograničenom odgovornošću, Horvatova ulica 80A, 10000 Zagreb; Robert Furjan, Ulica Lackove Čete 31a, 2250 Ptuj</izvorni_sadrzaj>
    <derivirana_varijabla naziv="DomainObject.Predmet.ProtustrankaFormatedWithAdress_1"> Pittarosso east obuća i kožna galanterija, društvo s ograničenom odgovornošću, Horvatova ulica 80A, 10000 Zagreb; Robert Furjan, Ulica Lackove Čete 31a, 2250 Ptuj</derivirana_varijabla>
  </DomainObject.Predmet.ProtustrankaFormatedWithAdress>
  <DomainObject.Predmet.ProtustrankaFormatedWithAdressOIB>
    <izvorni_sadrzaj> Pittarosso east obuća i kožna galanterija, društvo s ograničenom odgovornošću, OIB 33116004070, Horvatova ulica 80A, 10000 Zagreb; Robert Furjan, OIB 26283941725, Ulica Lackove Čete 31a, 2250 Ptuj</izvorni_sadrzaj>
    <derivirana_varijabla naziv="DomainObject.Predmet.ProtustrankaFormatedWithAdressOIB_1"> Pittarosso east obuća i kožna galanterija, društvo s ograničenom odgovornošću, OIB 33116004070, Horvatova ulica 80A, 10000 Zagreb; Robert Furjan, OIB 26283941725, Ulica Lackove Čete 31a, 2250 Ptuj</derivirana_varijabla>
  </DomainObject.Predmet.ProtustrankaFormatedWithAdressOIB>
  <DomainObject.Predmet.ProtustrankaWithAdress>
    <izvorni_sadrzaj>Pittarosso east obuća i kožna galanterija, društvo s ograničenom odgovornošću Horvatova ulica 80A, 10000 Zagreb, Robert Furjan Ulica Lackove Čete 31a, 2250 Ptuj</izvorni_sadrzaj>
    <derivirana_varijabla naziv="DomainObject.Predmet.ProtustrankaWithAdress_1">Pittarosso east obuća i kožna galanterija, društvo s ograničenom odgovornošću Horvatova ulica 80A, 10000 Zagreb, Robert Furjan Ulica Lackove Čete 31a, 2250 Ptuj</derivirana_varijabla>
  </DomainObject.Predmet.ProtustrankaWithAdress>
  <DomainObject.Predmet.ProtustrankaWithAdressOIB>
    <izvorni_sadrzaj>Pittarosso east obuća i kožna galanterija, društvo s ograničenom odgovornošću, OIB 33116004070, Horvatova ulica 80A, 10000 Zagreb, Robert Furjan, OIB 26283941725, Ulica Lackove Čete 31a, 2250 Ptuj</izvorni_sadrzaj>
    <derivirana_varijabla naziv="DomainObject.Predmet.ProtustrankaWithAdressOIB_1">Pittarosso east obuća i kožna galanterija, društvo s ograničenom odgovornošću, OIB 33116004070, Horvatova ulica 80A, 10000 Zagreb, Robert Furjan, OIB 26283941725, Ulica Lackove Čete 31a, 2250 Ptuj</derivirana_varijabla>
  </DomainObject.Predmet.ProtustrankaWithAdressOIB>
  <DomainObject.Predmet.ProtustrankaNazivFormated>
    <izvorni_sadrzaj>Pittarosso east obuća i kožna galanterija, društvo s ograničenom odgovornošću,Robert Furjan</izvorni_sadrzaj>
    <derivirana_varijabla naziv="DomainObject.Predmet.ProtustrankaNazivFormated_1">Robert Furjan</derivirana_varijabla>
    <derivirana_varijabla naziv="Padez">Pittarosso east obuća i kožna galanterija, društvo s ograničenom odgovornošću,Robert Furjan</derivirana_varijabla>
  </DomainObject.Predmet.ProtustrankaNazivFormated>
  <DomainObject.Predmet.ProtustrankaNazivFormatedOIB>
    <izvorni_sadrzaj>Pittarosso east obuća i kožna galanterija, društvo s ograničenom odgovornošću, OIB 33116004070,Robert Furjan, OIB 26283941725</izvorni_sadrzaj>
    <derivirana_varijabla naziv="DomainObject.Predmet.ProtustrankaNazivFormatedOIB_1">Pittarosso east obuća i kožna galanterija, društvo s ograničenom odgovornošću, OIB 33116004070,Robert Furjan, OIB 26283941725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Pittarosso east obuća i kožna galanterija, društvo s ograničenom odgovornošću</item>
      <item>Robert Furjan</item>
    </izvorni_sadrzaj>
    <derivirana_varijabla naziv="DomainObject.Predmet.ProtuStrankaListFormated_1">
      <item>Pittarosso east obuća i kožna galanterija, društvo s ograničenom odgovornošću</item>
      <item>Robert Furjan</item>
    </derivirana_varijabla>
  </DomainObject.Predmet.ProtuStrankaListFormated>
  <DomainObject.Predmet.ProtuStrankaListFormatedOIB>
    <izvorni_sadrzaj>
      <item>Pittarosso east obuća i kožna galanterija, društvo s ograničenom odgovornošću, OIB 33116004070</item>
      <item>Robert Furjan, OIB 26283941725</item>
    </izvorni_sadrzaj>
    <derivirana_varijabla naziv="DomainObject.Predmet.ProtuStrankaListFormatedOIB_1">
      <item>Pittarosso east obuća i kožna galanterija, društvo s ograničenom odgovornošću, OIB 33116004070</item>
      <item>Robert Furjan, OIB 26283941725</item>
    </derivirana_varijabla>
  </DomainObject.Predmet.ProtuStrankaListFormatedOIB>
  <DomainObject.Predmet.ProtuStrankaListFormatedWithAdress>
    <izvorni_sadrzaj>
      <item>Pittarosso east obuća i kožna galanterija, društvo s ograničenom odgovornošću, Horvatova ulica 80A, 10000 Zagreb</item>
      <item>Robert Furjan, Ulica Lackove Čete 31a, 2250 Ptuj</item>
    </izvorni_sadrzaj>
    <derivirana_varijabla naziv="DomainObject.Predmet.ProtuStrankaListFormatedWithAdress_1">
      <item>Pittarosso east obuća i kožna galanterija, društvo s ograničenom odgovornošću, Horvatova ulica 80A, 10000 Zagreb</item>
      <item>Robert Furjan, Ulica Lackove Čete 31a, 2250 Ptuj</item>
    </derivirana_varijabla>
  </DomainObject.Predmet.ProtuStrankaListFormatedWithAdress>
  <DomainObject.Predmet.ProtuStrankaListFormatedWithAdressOIB>
    <izvorni_sadrzaj>
      <item>Pittarosso east obuća i kožna galanterija, društvo s ograničenom odgovornošću, OIB 33116004070, Horvatova ulica 80A, 10000 Zagreb</item>
      <item>Robert Furjan, OIB 26283941725, Ulica Lackove Čete 31a, 2250 Ptuj</item>
    </izvorni_sadrzaj>
    <derivirana_varijabla naziv="DomainObject.Predmet.ProtuStrankaListFormatedWithAdressOIB_1">
      <item>Pittarosso east obuća i kožna galanterija, društvo s ograničenom odgovornošću, OIB 33116004070, Horvatova ulica 80A, 10000 Zagreb</item>
      <item>Robert Furjan, OIB 26283941725, Ulica Lackove Čete 31a, 2250 Ptuj</item>
    </derivirana_varijabla>
  </DomainObject.Predmet.ProtuStrankaListFormatedWithAdressOIB>
  <DomainObject.Predmet.ProtuStrankaListNazivFormated>
    <izvorni_sadrzaj>
      <item>Pittarosso east obuća i kožna galanterija, društvo s ograničenom odgovornošću</item>
      <item>Robert Furjan</item>
    </izvorni_sadrzaj>
    <derivirana_varijabla naziv="DomainObject.Predmet.ProtuStrankaListNazivFormated_1">
      <item>Pittarosso east obuća i kožna galanterija, društvo s ograničenom odgovornošću</item>
      <item>Robert Furjan</item>
    </derivirana_varijabla>
  </DomainObject.Predmet.ProtuStrankaListNazivFormated>
  <DomainObject.Predmet.ProtuStrankaListNazivFormatedOIB>
    <izvorni_sadrzaj>
      <item>Pittarosso east obuća i kožna galanterija, društvo s ograničenom odgovornošću, OIB 33116004070</item>
      <item>Robert Furjan, OIB 26283941725</item>
    </izvorni_sadrzaj>
    <derivirana_varijabla naziv="DomainObject.Predmet.ProtuStrankaListNazivFormatedOIB_1">
      <item>Pittarosso east obuća i kožna galanterija, društvo s ograničenom odgovornošću, OIB 33116004070</item>
      <item>Robert Furjan, OIB 26283941725</item>
    </derivirana_varijabla>
  </DomainObject.Predmet.ProtuStrankaListNazivFormatedOIB>
  <DomainObject.Predmet.OstaliListFormated>
    <izvorni_sadrzaj>
      <item>Damir Čulić</item>
    </izvorni_sadrzaj>
    <derivirana_varijabla naziv="DomainObject.Predmet.OstaliListFormated_1">
      <item>Damir Čulić</item>
    </derivirana_varijabla>
    <derivirana_varijabla naziv="DrugaOsoba">
      <item>Damir Čulić</item>
    </derivirana_varijabla>
  </DomainObject.Predmet.OstaliListFormated>
  <DomainObject.Predmet.OstaliListFormatedOIB>
    <izvorni_sadrzaj>
      <item>Damir Čulić</item>
    </izvorni_sadrzaj>
    <derivirana_varijabla naziv="DomainObject.Predmet.OstaliListFormatedOIB_1">
      <item>Damir Čulić</item>
    </derivirana_varijabla>
  </DomainObject.Predmet.OstaliListFormatedOIB>
  <DomainObject.Predmet.OstaliListFormatedWithAdress>
    <izvorni_sadrzaj>
      <item>Damir Čulić, Heinzelova 62A, 10000 Zagreb</item>
    </izvorni_sadrzaj>
    <derivirana_varijabla naziv="DomainObject.Predmet.OstaliListFormatedWithAdress_1">
      <item>Damir Čulić, Heinzelova 62A, 10000 Zagreb</item>
    </derivirana_varijabla>
  </DomainObject.Predmet.OstaliListFormatedWithAdress>
  <DomainObject.Predmet.OstaliListFormatedWithAdressOIB>
    <izvorni_sadrzaj>
      <item>Damir Čulić, Heinzelova 62A, 10000 Zagreb</item>
    </izvorni_sadrzaj>
    <derivirana_varijabla naziv="DomainObject.Predmet.OstaliListFormatedWithAdressOIB_1">
      <item>Damir Čulić, Heinzelova 62A, 10000 Zagreb</item>
    </derivirana_varijabla>
  </DomainObject.Predmet.OstaliListFormatedWithAdressOIB>
  <DomainObject.Predmet.OstaliListNazivFormated>
    <izvorni_sadrzaj>
      <item>Damir Čulić</item>
    </izvorni_sadrzaj>
    <derivirana_varijabla naziv="DomainObject.Predmet.OstaliListNazivFormated_1">
      <item>Damir Čulić</item>
    </derivirana_varijabla>
  </DomainObject.Predmet.OstaliListNazivFormated>
  <DomainObject.Predmet.OstaliListNazivFormatedOIB>
    <izvorni_sadrzaj>
      <item>Damir Čulić</item>
    </izvorni_sadrzaj>
    <derivirana_varijabla naziv="DomainObject.Predmet.OstaliListNazivFormatedOIB_1">
      <item>Damir Čulić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296. stavka 1. točke 16.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Pittarosso east obuća i kožna galanterija, društvo s ograničenom odgovornošću i dr.</izvorni_sadrzaj>
    <derivirana_varijabla naziv="DomainObject.Predmet.ProtustrankaIDrugi_1">Pittarosso east d.o.o.</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Pittarosso east obuća i kožna galanterija, društvo s ograničenom odgovornošću, OIB 33116004070, Horvatova ulica 80A, 10000 Zagreb i dr.</izvorni_sadrzaj>
    <derivirana_varijabla naziv="DomainObject.Predmet.ProtustrankaIDrugiAdressOIB_1">Pittarosso east obuća i kožna galanterija, društvo s ograničenom odgovornošću, OIB 33116004070, Horvatova ulica 80A,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Pittarosso east obuća i kožna galanterija, društvo s ograničenom odgovornošću</item>
      <item>Robert Furjan</item>
      <item>Damir Čulić</item>
    </izvorni_sadrzaj>
    <derivirana_varijabla naziv="DomainObject.Predmet.SudioniciListNaziv_1">
      <item>Hrvatsko društvo skladatelja</item>
      <item>Pittarosso east obuća i kožna galanterija, društvo s ograničenom odgovornošću</item>
      <item>Robert Furjan</item>
      <item>Damir Čulić</item>
    </derivirana_varijabla>
    <derivirana_varijabla naziv="OstaliSudionici">
      <item>Hrvatsko društvo skladatelja</item>
      <item>Pittarosso east obuća i kožna galanterija, društvo s ograničenom odgovornošću</item>
      <item>Robert Furjan</item>
      <item>Damir Čulić</item>
    </derivirana_varijabla>
  </DomainObject.Predmet.SudioniciListNaziv>
  <DomainObject.Predmet.SudioniciListAdressOIB>
    <izvorni_sadrzaj>
      <item>Hrvatsko društvo skladatelja, OIB 56668956985, Heinzelova 62a,10000 Zagreb</item>
      <item>Pittarosso east obuća i kožna galanterija, društvo s ograničenom odgovornošću, OIB 33116004070, Horvatova ulica 80A,10000 Zagreb</item>
      <item>Robert Furjan, OIB 26283941725, Ulica Lackove Čete 31a,2250 Ptuj</item>
      <item>Damir Čulić, Heinzelova 62A,10000 Zagreb</item>
    </izvorni_sadrzaj>
    <derivirana_varijabla naziv="DomainObject.Predmet.SudioniciListAdressOIB_1">
      <item>Hrvatsko društvo skladatelja, OIB 56668956985, Heinzelova 62a,10000 Zagreb</item>
      <item>Pittarosso east obuća i kožna galanterija, društvo s ograničenom odgovornošću, OIB 33116004070, Horvatova ulica 80A,10000 Zagreb</item>
      <item>Robert Furjan, OIB 26283941725, Ulica Lackove Čete 31a,2250 Ptuj</item>
      <item>Damir Čulić, Heinzelova 62A,10000 Zagreb</item>
    </derivirana_varijabla>
  </DomainObject.Predmet.SudioniciListAdressOIB>
  <DomainObject.UcesnikSudskeRadnje.NazivFormated>
    <izvorni_sadrzaj>Robert Furjan, OIB 26283941725, Ulica Lackove Čete 31a,2250 Ptuj</izvorni_sadrzaj>
    <derivirana_varijabla naziv="DomainObject.UcesnikSudskeRadnje.NazivFormated_1">Robert Furjan, OIB 26283941725, Ulica Lackove Čete 31a,2250 Ptuj</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33116004070</item>
      <item>, OIB 26283941725</item>
      <item>, OIB null</item>
    </izvorni_sadrzaj>
    <derivirana_varijabla naziv="DomainObject.Predmet.SudioniciListNazivOIB_1">
      <item>, OIB 56668956985</item>
      <item>, OIB 33116004070</item>
      <item>, OIB 26283941725</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Pittarosso east obuća i kožna galanterija, društvo s ograničenom odgovornošću, OIB 33116004070, Horvatova ulica 80A, 10000 Zagreb
2. Okrivljenik Robert Furjan, OIB 26283941725, Ulica Lackove Čete 31a, 2250 Ptuj
3. Svjedok Damir Čulić, Heinzelova 62A, 10000 Zagreb</izvorni_sadrzaj>
    <derivirana_varijabla naziv="DomainObject.UcesnikSudskeRadnje.SudskaRadnja.UcesniciObavijest_1">1. Okrivljenik Pittarosso east obuća i kožna galanterija, društvo s ograničenom odgovornošću, OIB 33116004070, Horvatova ulica 80A, 10000 Zagreb
2. Okrivljenik Robert Furjan, OIB 26283941725, Ulica Lackove Čete 31a, 2250 Ptuj
3. Svjedok Damir Čulić, Heinzelova 62A,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9. srpnja 2026.</izvorni_sadrzaj>
    <derivirana_varijabla naziv="DomainObject.Predmet.DatumPocetkaProcesa_1">9.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Zakona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Pittarosso east obuća i kožna galanterija, društvo s ograničenom odgovornošću, Horvatova ulica 80A, 10000 Zagreb, OIB: 33116004070</item>
      <item>Robert Furjan, Ulica Lackove Čete 31a, 2250 Ptuj, OIB: 26283941725, rođen-a 23.08.1968., mjesto rođenja PTUJ</item>
    </izvorni_sadrzaj>
    <derivirana_varijabla naziv="DomainObject.Predmet.OkrivljenikAdresaMjestoRodjenjaList_1">
      <item>Pittarosso east obuća i kožna galanterija, društvo s ograničenom odgovornošću, Horvatova ulica 80A, 10000 Zagreb, OIB: 33116004070</item>
      <item>Robert Furjan, Ulica Lackove Čete 31a, 2250 Ptuj, OIB: 26283941725, rođen-a 23.08.1968., mjesto rođenja PTUJ</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Pittarosso east obuća i kožna galanterija, društvo s ograničenom odgovornošću, MBS 040006848, Horvatova ulica 80A, 10000 Zagreb</izvorni_sadrzaj>
    <derivirana_varijabla naziv="DomainObject.Predmet.OkrivljenikPravnaNazivAdresaMbs_1">Pittarosso east obuća i kožna galanterija, društvo s ograničenom odgovornošću, MBS 040006848, Horvatova ulica 80A,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334</properties:Words>
  <properties:Characters>1926</properties:Characters>
  <properties:Lines>49</properties:Lines>
  <properties:Paragraphs>19</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2026-09-30T11:25:00Z</cp:lastPrinted>
  <dcterms:modified xmlns:xsi="http://www.w3.org/2001/XMLSchema-instance" xsi:type="dcterms:W3CDTF">2026-09-30T11:25:00Z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Robert Furjan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