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E24718" w:rsidP="00B542FA" w:rsidRDefault="00E24718" w14:paraId="27fa010" w14:textId="27fa010">
      <w:pPr>
        <w:jc w:val="both"/>
        <w15:collapsed w:val="false"/>
        <w:rPr>
          <w:sz w:val="24"/>
          <w:szCs w:val="24"/>
        </w:rPr>
      </w:pPr>
      <w:bookmarkStart w:name="_GoBack" w:id="0"/>
      <w:bookmarkEnd w:id="0"/>
    </w:p>
    <w:p w:rsidRPr="00517E4F" w:rsidR="00E24718" w:rsidP="00B542FA" w:rsidRDefault="00E24718">
      <w:pPr>
        <w:jc w:val="both"/>
        <w:rPr>
          <w:sz w:val="24"/>
          <w:szCs w:val="24"/>
        </w:rPr>
      </w:pPr>
      <w:r w:rsidRPr="00517E4F">
        <w:rPr>
          <w:noProof/>
        </w:rPr>
        <w:drawing>
          <wp:inline distT="0" distB="0" distL="0" distR="0">
            <wp:extent cx="720000" cy="961200"/>
            <wp:effectExtent l="0" t="0" r="4445" b="0"/>
            <wp:docPr id="2" name="Picture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517E4F" w:rsidR="00EB69EE" w:rsidP="00EB69EE" w:rsidRDefault="00EB69EE">
      <w:pPr>
        <w:pStyle w:val="Tijeloteksta"/>
        <w:jc w:val="both"/>
        <w:outlineLvl w:val="0"/>
        <w:rPr>
          <w:rFonts w:ascii="Times New Roman" w:hAnsi="Times New Roman"/>
          <w:sz w:val="24"/>
        </w:rPr>
      </w:pPr>
    </w:p>
    <w:tbl>
      <w:tblPr>
        <w:tblW w:w="0" w:type="auto"/>
        <w:tblInd w:w="288" w:type="dxa"/>
        <w:tblLook w:firstRow="1" w:lastRow="1" w:firstColumn="1" w:lastColumn="1" w:noHBand="0" w:noVBand="0" w:val="01E0"/>
      </w:tblPr>
      <w:tblGrid>
        <w:gridCol w:w="3060"/>
      </w:tblGrid>
      <w:tr w:rsidRPr="00517E4F" w:rsidR="00EB69EE" w:rsidTr="002B1D7A">
        <w:tc>
          <w:tcPr>
            <w:tcW w:w="3060" w:type="dxa"/>
          </w:tcPr>
          <w:p w:rsidRPr="00517E4F" w:rsidR="00EB69EE" w:rsidP="002B1D7A" w:rsidRDefault="00EB69EE">
            <w:pPr>
              <w:pStyle w:val="Naslov2"/>
              <w:rPr>
                <w:b w:val="false"/>
                <w:bCs/>
                <w:sz w:val="24"/>
              </w:rPr>
            </w:pPr>
          </w:p>
          <w:p w:rsidRPr="00517E4F" w:rsidR="00EB69EE" w:rsidP="002B1D7A" w:rsidRDefault="00EB69EE">
            <w:pPr>
              <w:pStyle w:val="Naslov2"/>
              <w:rPr>
                <w:b w:val="false"/>
                <w:bCs/>
                <w:sz w:val="24"/>
              </w:rPr>
            </w:pPr>
            <w:r w:rsidRPr="00517E4F">
              <w:rPr>
                <w:b w:val="false"/>
                <w:bCs/>
                <w:sz w:val="24"/>
              </w:rPr>
              <w:t>REPUBLIKA HRVATSKA</w:t>
            </w:r>
          </w:p>
          <w:p w:rsidRPr="00517E4F" w:rsidR="00EB69EE" w:rsidP="002B1D7A" w:rsidRDefault="00EB69EE">
            <w:pPr>
              <w:jc w:val="center"/>
              <w:rPr>
                <w:sz w:val="24"/>
                <w:szCs w:val="24"/>
              </w:rPr>
            </w:pPr>
            <w:r w:rsidRPr="00517E4F">
              <w:rPr>
                <w:sz w:val="24"/>
                <w:szCs w:val="24"/>
              </w:rPr>
              <w:t>Trgovački sud u Zagrebu</w:t>
            </w:r>
          </w:p>
          <w:p w:rsidRPr="00517E4F" w:rsidR="00EB69EE" w:rsidP="002B1D7A" w:rsidRDefault="00EB69EE">
            <w:pPr>
              <w:jc w:val="center"/>
              <w:rPr>
                <w:sz w:val="24"/>
                <w:szCs w:val="24"/>
              </w:rPr>
            </w:pPr>
            <w:r w:rsidRPr="00517E4F">
              <w:rPr>
                <w:sz w:val="24"/>
                <w:szCs w:val="24"/>
              </w:rPr>
              <w:t>Zagreb, Amruševa 2/II</w:t>
            </w:r>
          </w:p>
        </w:tc>
      </w:tr>
    </w:tbl>
    <w:p w:rsidRPr="00517E4F" w:rsidR="00EB69EE" w:rsidP="00EB69EE" w:rsidRDefault="00EB69EE">
      <w:pPr>
        <w:rPr>
          <w:b/>
          <w:sz w:val="24"/>
        </w:rPr>
      </w:pPr>
    </w:p>
    <w:p w:rsidRPr="00517E4F" w:rsidR="00EB69EE" w:rsidP="00EB69EE" w:rsidRDefault="00EB69EE">
      <w:pPr>
        <w:rPr>
          <w:sz w:val="24"/>
        </w:rPr>
      </w:pPr>
      <w:r w:rsidRPr="00517E4F">
        <w:rPr>
          <w:b/>
          <w:sz w:val="24"/>
        </w:rPr>
        <w:tab/>
      </w:r>
      <w:r w:rsidRPr="00517E4F">
        <w:rPr>
          <w:b/>
          <w:sz w:val="24"/>
        </w:rPr>
        <w:tab/>
      </w:r>
      <w:r w:rsidRPr="00517E4F">
        <w:rPr>
          <w:b/>
          <w:sz w:val="24"/>
        </w:rPr>
        <w:tab/>
      </w:r>
      <w:r w:rsidRPr="00517E4F">
        <w:rPr>
          <w:b/>
          <w:sz w:val="24"/>
        </w:rPr>
        <w:tab/>
      </w:r>
      <w:r w:rsidRPr="00517E4F">
        <w:rPr>
          <w:b/>
          <w:sz w:val="24"/>
        </w:rPr>
        <w:tab/>
      </w:r>
      <w:r w:rsidRPr="00517E4F">
        <w:rPr>
          <w:b/>
          <w:sz w:val="24"/>
        </w:rPr>
        <w:tab/>
      </w:r>
      <w:r w:rsidRPr="00517E4F">
        <w:rPr>
          <w:b/>
          <w:sz w:val="24"/>
        </w:rPr>
        <w:tab/>
      </w:r>
      <w:r w:rsidRPr="00517E4F">
        <w:rPr>
          <w:b/>
          <w:sz w:val="24"/>
        </w:rPr>
        <w:tab/>
      </w:r>
      <w:r w:rsidRPr="00517E4F">
        <w:rPr>
          <w:b/>
          <w:sz w:val="24"/>
        </w:rPr>
        <w:tab/>
      </w:r>
      <w:r w:rsidRPr="00517E4F" w:rsidR="002B17BF">
        <w:rPr>
          <w:sz w:val="24"/>
        </w:rPr>
        <w:t xml:space="preserve">    </w:t>
      </w:r>
      <w:r w:rsidRPr="00517E4F" w:rsidR="00D6460E">
        <w:rPr>
          <w:sz w:val="24"/>
        </w:rPr>
        <w:t>46</w:t>
      </w:r>
      <w:r w:rsidRPr="00517E4F" w:rsidR="002B17BF">
        <w:rPr>
          <w:sz w:val="24"/>
        </w:rPr>
        <w:t xml:space="preserve">. </w:t>
      </w:r>
      <w:r w:rsidRPr="00517E4F" w:rsidR="00EB3A7C">
        <w:rPr>
          <w:sz w:val="24"/>
        </w:rPr>
        <w:t>St-</w:t>
      </w:r>
      <w:r w:rsidR="00AA08C4">
        <w:rPr>
          <w:sz w:val="24"/>
        </w:rPr>
        <w:t>1946</w:t>
      </w:r>
      <w:r w:rsidR="006D2E8F">
        <w:rPr>
          <w:sz w:val="24"/>
        </w:rPr>
        <w:t>/2019</w:t>
      </w:r>
      <w:r w:rsidRPr="00517E4F" w:rsidR="002B17BF">
        <w:rPr>
          <w:sz w:val="24"/>
        </w:rPr>
        <w:t xml:space="preserve">     </w:t>
      </w:r>
    </w:p>
    <w:p w:rsidRPr="00517E4F" w:rsidR="00EB69EE" w:rsidP="00EB69EE" w:rsidRDefault="00EB69EE">
      <w:pPr>
        <w:rPr>
          <w:sz w:val="24"/>
        </w:rPr>
      </w:pPr>
      <w:r w:rsidRPr="00517E4F">
        <w:rPr>
          <w:sz w:val="24"/>
        </w:rPr>
        <w:tab/>
      </w:r>
      <w:r w:rsidRPr="00517E4F">
        <w:rPr>
          <w:sz w:val="24"/>
        </w:rPr>
        <w:tab/>
      </w:r>
      <w:r w:rsidRPr="00517E4F">
        <w:rPr>
          <w:sz w:val="24"/>
        </w:rPr>
        <w:tab/>
      </w:r>
      <w:r w:rsidRPr="00517E4F">
        <w:rPr>
          <w:sz w:val="24"/>
        </w:rPr>
        <w:tab/>
      </w:r>
      <w:r w:rsidRPr="00517E4F">
        <w:rPr>
          <w:sz w:val="24"/>
        </w:rPr>
        <w:tab/>
      </w:r>
      <w:r w:rsidRPr="00517E4F">
        <w:rPr>
          <w:sz w:val="24"/>
        </w:rPr>
        <w:tab/>
        <w:t xml:space="preserve">               </w:t>
      </w:r>
    </w:p>
    <w:p w:rsidRPr="00517E4F" w:rsidR="00EB69EE" w:rsidP="00EB69EE" w:rsidRDefault="00EB69EE">
      <w:pPr>
        <w:jc w:val="center"/>
        <w:rPr>
          <w:sz w:val="24"/>
        </w:rPr>
      </w:pPr>
      <w:r w:rsidRPr="00517E4F">
        <w:rPr>
          <w:sz w:val="24"/>
        </w:rPr>
        <w:t xml:space="preserve">R E P U B L I K A   H R V A T S K A </w:t>
      </w:r>
    </w:p>
    <w:p w:rsidRPr="00517E4F" w:rsidR="005372D7" w:rsidP="00EB69EE" w:rsidRDefault="005372D7">
      <w:pPr>
        <w:ind w:left="2880"/>
        <w:jc w:val="right"/>
        <w:rPr>
          <w:sz w:val="24"/>
        </w:rPr>
      </w:pPr>
    </w:p>
    <w:p w:rsidRPr="00517E4F" w:rsidR="00EB69EE" w:rsidP="00EB69EE" w:rsidRDefault="00EB69EE">
      <w:pPr>
        <w:ind w:left="2880"/>
        <w:jc w:val="right"/>
        <w:rPr>
          <w:sz w:val="24"/>
        </w:rPr>
      </w:pPr>
      <w:r w:rsidRPr="00517E4F">
        <w:rPr>
          <w:sz w:val="24"/>
        </w:rPr>
        <w:t xml:space="preserve">R J E Š E NJ E </w:t>
      </w:r>
      <w:r w:rsidRPr="00517E4F">
        <w:rPr>
          <w:sz w:val="24"/>
        </w:rPr>
        <w:tab/>
      </w:r>
      <w:r w:rsidRPr="00517E4F">
        <w:rPr>
          <w:sz w:val="24"/>
        </w:rPr>
        <w:tab/>
      </w:r>
      <w:r w:rsidRPr="00517E4F">
        <w:rPr>
          <w:sz w:val="24"/>
        </w:rPr>
        <w:tab/>
      </w:r>
      <w:r w:rsidRPr="00517E4F">
        <w:rPr>
          <w:sz w:val="24"/>
        </w:rPr>
        <w:tab/>
      </w:r>
      <w:r w:rsidRPr="00517E4F">
        <w:rPr>
          <w:sz w:val="24"/>
        </w:rPr>
        <w:tab/>
      </w:r>
    </w:p>
    <w:p w:rsidRPr="00517E4F" w:rsidR="005372D7" w:rsidP="00EB69EE" w:rsidRDefault="005372D7">
      <w:pPr>
        <w:jc w:val="both"/>
        <w:rPr>
          <w:sz w:val="24"/>
        </w:rPr>
      </w:pPr>
    </w:p>
    <w:p w:rsidR="00A363A2" w:rsidP="00870E4D" w:rsidRDefault="005E7DAA">
      <w:pPr>
        <w:ind w:firstLine="708"/>
        <w:jc w:val="both"/>
        <w:rPr>
          <w:sz w:val="24"/>
          <w:szCs w:val="24"/>
        </w:rPr>
      </w:pPr>
      <w:r w:rsidRPr="008678BE">
        <w:rPr>
          <w:sz w:val="24"/>
          <w:szCs w:val="24"/>
        </w:rPr>
        <w:t>Trgovački sud u Zagrebu, po sutkinji Maji Praljak, u stečajnom predmetu u povodu prijedloga predlagatelja FINANCIJSKA AGENCIJA, RC Zagreb, Podružnica Zagreb, Trg svibanjskih žrtava 1995. 1, OIB: 85821130368, za otvaranje stečajnog postupka nad dužnikom</w:t>
      </w:r>
      <w:r>
        <w:rPr>
          <w:sz w:val="24"/>
          <w:szCs w:val="24"/>
        </w:rPr>
        <w:t xml:space="preserve"> </w:t>
      </w:r>
      <w:r w:rsidRPr="00AA08C4" w:rsidR="00AA08C4">
        <w:rPr>
          <w:sz w:val="24"/>
          <w:szCs w:val="24"/>
        </w:rPr>
        <w:t xml:space="preserve">EMAUS L.S. j.d.o.o. za proizvodnju i trgovinu, OIB:42821622447, Stara karlovačka 17, 10450 </w:t>
      </w:r>
      <w:r w:rsidRPr="008D71F1" w:rsidR="00AA08C4">
        <w:rPr>
          <w:sz w:val="24"/>
          <w:szCs w:val="24"/>
        </w:rPr>
        <w:t>Pavučnjak</w:t>
      </w:r>
      <w:r w:rsidRPr="008D71F1" w:rsidR="00116863">
        <w:rPr>
          <w:sz w:val="24"/>
          <w:szCs w:val="24"/>
        </w:rPr>
        <w:t xml:space="preserve">, </w:t>
      </w:r>
      <w:r w:rsidR="008D71F1">
        <w:rPr>
          <w:sz w:val="24"/>
          <w:szCs w:val="24"/>
        </w:rPr>
        <w:t>26. kolovoza</w:t>
      </w:r>
      <w:r w:rsidRPr="008D71F1" w:rsidR="00116863">
        <w:rPr>
          <w:sz w:val="24"/>
          <w:szCs w:val="24"/>
        </w:rPr>
        <w:t xml:space="preserve"> 2019.</w:t>
      </w:r>
      <w:r w:rsidRPr="008D71F1" w:rsidR="006F025F">
        <w:rPr>
          <w:sz w:val="24"/>
          <w:szCs w:val="24"/>
        </w:rPr>
        <w:t xml:space="preserve"> godine.</w:t>
      </w:r>
    </w:p>
    <w:p w:rsidRPr="00A363A2" w:rsidR="00116863" w:rsidP="00870E4D" w:rsidRDefault="00116863">
      <w:pPr>
        <w:ind w:firstLine="708"/>
        <w:jc w:val="both"/>
        <w:rPr>
          <w:sz w:val="24"/>
          <w:szCs w:val="24"/>
        </w:rPr>
      </w:pPr>
    </w:p>
    <w:p w:rsidRPr="00517E4F" w:rsidR="00EB69EE" w:rsidP="00A363A2" w:rsidRDefault="00EB69EE">
      <w:pPr>
        <w:ind w:firstLine="720"/>
        <w:jc w:val="center"/>
        <w:rPr>
          <w:sz w:val="24"/>
        </w:rPr>
      </w:pPr>
      <w:r w:rsidRPr="00517E4F">
        <w:rPr>
          <w:sz w:val="24"/>
        </w:rPr>
        <w:t>r i j e š i o    j e</w:t>
      </w:r>
    </w:p>
    <w:p w:rsidRPr="00517E4F" w:rsidR="00397B61" w:rsidP="00397B61" w:rsidRDefault="00397B61">
      <w:pPr>
        <w:jc w:val="center"/>
        <w:rPr>
          <w:b/>
          <w:sz w:val="24"/>
        </w:rPr>
      </w:pPr>
    </w:p>
    <w:p w:rsidRPr="005E7DAA" w:rsidR="00EB69EE" w:rsidP="00AA08C4" w:rsidRDefault="00EB69EE">
      <w:pPr>
        <w:pStyle w:val="Odlomakpopisa"/>
        <w:numPr>
          <w:ilvl w:val="0"/>
          <w:numId w:val="4"/>
        </w:numPr>
        <w:jc w:val="both"/>
        <w:textAlignment w:val="auto"/>
        <w:rPr>
          <w:sz w:val="24"/>
        </w:rPr>
      </w:pPr>
      <w:r w:rsidRPr="005E7DAA">
        <w:rPr>
          <w:sz w:val="24"/>
        </w:rPr>
        <w:t>Nalaže se osobi o</w:t>
      </w:r>
      <w:r w:rsidRPr="005E7DAA" w:rsidR="00E25B65">
        <w:rPr>
          <w:sz w:val="24"/>
        </w:rPr>
        <w:t>vlaštenoj za</w:t>
      </w:r>
      <w:r w:rsidR="00462312">
        <w:rPr>
          <w:sz w:val="24"/>
        </w:rPr>
        <w:t xml:space="preserve"> zastupanje dužnika</w:t>
      </w:r>
      <w:r w:rsidRPr="005E7DAA" w:rsidR="00E25B65">
        <w:rPr>
          <w:sz w:val="24"/>
        </w:rPr>
        <w:t xml:space="preserve"> </w:t>
      </w:r>
      <w:r w:rsidRPr="00AA08C4" w:rsidR="00AA08C4">
        <w:rPr>
          <w:sz w:val="24"/>
          <w:szCs w:val="24"/>
        </w:rPr>
        <w:t>Lucija Saračević, OIB:53598656777, Stara karlovačka 17, 10450 Pavučnjak</w:t>
      </w:r>
      <w:r w:rsidRPr="00306092" w:rsidR="00306092">
        <w:rPr>
          <w:sz w:val="24"/>
          <w:szCs w:val="24"/>
        </w:rPr>
        <w:t>,</w:t>
      </w:r>
      <w:r w:rsidRPr="00A363A2" w:rsidR="00A363A2">
        <w:rPr>
          <w:sz w:val="24"/>
          <w:szCs w:val="24"/>
        </w:rPr>
        <w:t xml:space="preserve"> </w:t>
      </w:r>
      <w:r w:rsidR="002D6374">
        <w:rPr>
          <w:sz w:val="24"/>
          <w:szCs w:val="24"/>
        </w:rPr>
        <w:t xml:space="preserve"> </w:t>
      </w:r>
      <w:r w:rsidRPr="005E7DAA" w:rsidR="00397B61">
        <w:rPr>
          <w:sz w:val="24"/>
        </w:rPr>
        <w:t>u roku od</w:t>
      </w:r>
      <w:r w:rsidRPr="005E7DAA" w:rsidR="0013643E">
        <w:rPr>
          <w:sz w:val="24"/>
        </w:rPr>
        <w:t xml:space="preserve"> 8</w:t>
      </w:r>
      <w:r w:rsidRPr="005E7DAA" w:rsidR="00397B61">
        <w:rPr>
          <w:sz w:val="24"/>
        </w:rPr>
        <w:t xml:space="preserve"> dana</w:t>
      </w:r>
      <w:r w:rsidRPr="005E7DAA">
        <w:rPr>
          <w:sz w:val="24"/>
        </w:rPr>
        <w:t xml:space="preserve"> od dostave ovog rješenja platiti:</w:t>
      </w:r>
    </w:p>
    <w:p w:rsidRPr="00517E4F" w:rsidR="00EB69EE" w:rsidP="00EB69EE" w:rsidRDefault="00EB69EE">
      <w:pPr>
        <w:adjustRightInd/>
        <w:ind w:firstLine="708"/>
        <w:jc w:val="both"/>
        <w:rPr>
          <w:sz w:val="24"/>
        </w:rPr>
      </w:pPr>
    </w:p>
    <w:p w:rsidRPr="00517E4F" w:rsidR="00EB69EE" w:rsidP="00290018" w:rsidRDefault="00EB69EE">
      <w:pPr>
        <w:adjustRightInd/>
        <w:ind w:firstLine="708"/>
        <w:jc w:val="both"/>
        <w:rPr>
          <w:sz w:val="24"/>
          <w:szCs w:val="24"/>
        </w:rPr>
      </w:pPr>
      <w:r w:rsidRPr="00517E4F">
        <w:rPr>
          <w:sz w:val="24"/>
          <w:szCs w:val="24"/>
        </w:rPr>
        <w:t>-</w:t>
      </w:r>
      <w:r w:rsidRPr="00517E4F" w:rsidR="00E844B5">
        <w:rPr>
          <w:sz w:val="24"/>
          <w:szCs w:val="24"/>
        </w:rPr>
        <w:t xml:space="preserve"> </w:t>
      </w:r>
      <w:r w:rsidRPr="00517E4F">
        <w:rPr>
          <w:sz w:val="24"/>
          <w:szCs w:val="24"/>
        </w:rPr>
        <w:t xml:space="preserve">predujam u iznosu 1.000,00 kn za korist Fonda za namirenje troškova stečajnog postupka na račun </w:t>
      </w:r>
      <w:r w:rsidRPr="00517E4F" w:rsidR="005372D7">
        <w:rPr>
          <w:sz w:val="24"/>
          <w:szCs w:val="24"/>
        </w:rPr>
        <w:t xml:space="preserve">Trgovačkog suda u Zagrebu </w:t>
      </w:r>
      <w:r w:rsidRPr="00517E4F">
        <w:rPr>
          <w:sz w:val="24"/>
          <w:szCs w:val="24"/>
        </w:rPr>
        <w:t>broj IBAN HR9223900011300000460, model 05, poziv na broj 2001</w:t>
      </w:r>
      <w:r w:rsidRPr="00517E4F" w:rsidR="00FF5623">
        <w:rPr>
          <w:sz w:val="24"/>
          <w:szCs w:val="24"/>
        </w:rPr>
        <w:t>-</w:t>
      </w:r>
      <w:r w:rsidR="00AA08C4">
        <w:rPr>
          <w:sz w:val="24"/>
          <w:szCs w:val="24"/>
        </w:rPr>
        <w:t>1946</w:t>
      </w:r>
      <w:r w:rsidR="00082C8B">
        <w:rPr>
          <w:sz w:val="24"/>
          <w:szCs w:val="24"/>
        </w:rPr>
        <w:t>-19</w:t>
      </w:r>
      <w:r w:rsidR="006D1155">
        <w:rPr>
          <w:sz w:val="24"/>
          <w:szCs w:val="24"/>
        </w:rPr>
        <w:t>.</w:t>
      </w:r>
    </w:p>
    <w:p w:rsidRPr="00517E4F" w:rsidR="005372D7" w:rsidP="00397B61" w:rsidRDefault="005372D7">
      <w:pPr>
        <w:ind w:firstLine="720"/>
        <w:jc w:val="both"/>
        <w:rPr>
          <w:sz w:val="24"/>
        </w:rPr>
      </w:pPr>
    </w:p>
    <w:p w:rsidRPr="00517E4F" w:rsidR="00397B61" w:rsidP="00397B61" w:rsidRDefault="00397B61">
      <w:pPr>
        <w:ind w:firstLine="720"/>
        <w:jc w:val="both"/>
        <w:rPr>
          <w:sz w:val="24"/>
        </w:rPr>
      </w:pPr>
      <w:r w:rsidRPr="00517E4F">
        <w:rPr>
          <w:sz w:val="24"/>
        </w:rPr>
        <w:t>I</w:t>
      </w:r>
      <w:r w:rsidRPr="00517E4F" w:rsidR="002E7A22">
        <w:rPr>
          <w:sz w:val="24"/>
        </w:rPr>
        <w:t>I</w:t>
      </w:r>
      <w:r w:rsidRPr="00517E4F" w:rsidR="00E25B65">
        <w:rPr>
          <w:sz w:val="24"/>
        </w:rPr>
        <w:t>.</w:t>
      </w:r>
      <w:r w:rsidRPr="00517E4F" w:rsidR="002E7A22">
        <w:rPr>
          <w:sz w:val="24"/>
        </w:rPr>
        <w:t xml:space="preserve"> </w:t>
      </w:r>
      <w:r w:rsidR="00870E4D">
        <w:rPr>
          <w:sz w:val="24"/>
        </w:rPr>
        <w:tab/>
      </w:r>
      <w:r w:rsidRPr="00517E4F" w:rsidR="005372D7">
        <w:rPr>
          <w:sz w:val="24"/>
        </w:rPr>
        <w:t xml:space="preserve">Ako osoba </w:t>
      </w:r>
      <w:r w:rsidRPr="00517E4F" w:rsidR="00E14F12">
        <w:rPr>
          <w:sz w:val="24"/>
        </w:rPr>
        <w:t>iz točke I</w:t>
      </w:r>
      <w:r w:rsidRPr="00517E4F" w:rsidR="00DE0CE1">
        <w:rPr>
          <w:sz w:val="24"/>
        </w:rPr>
        <w:t>.</w:t>
      </w:r>
      <w:r w:rsidRPr="00517E4F">
        <w:rPr>
          <w:sz w:val="24"/>
        </w:rPr>
        <w:t xml:space="preserve"> ovog </w:t>
      </w:r>
      <w:r w:rsidRPr="00517E4F" w:rsidR="00E25B65">
        <w:rPr>
          <w:sz w:val="24"/>
        </w:rPr>
        <w:t>rješenja</w:t>
      </w:r>
      <w:r w:rsidRPr="00517E4F" w:rsidR="005372D7">
        <w:rPr>
          <w:sz w:val="24"/>
        </w:rPr>
        <w:t xml:space="preserve">, u roku od </w:t>
      </w:r>
      <w:r w:rsidRPr="00517E4F" w:rsidR="00A264BF">
        <w:rPr>
          <w:sz w:val="24"/>
        </w:rPr>
        <w:t>8</w:t>
      </w:r>
      <w:r w:rsidRPr="00517E4F" w:rsidR="00E25B65">
        <w:rPr>
          <w:sz w:val="24"/>
        </w:rPr>
        <w:t xml:space="preserve"> dana ne plati</w:t>
      </w:r>
      <w:r w:rsidRPr="00517E4F" w:rsidR="005372D7">
        <w:rPr>
          <w:sz w:val="24"/>
        </w:rPr>
        <w:t xml:space="preserve"> predujam</w:t>
      </w:r>
      <w:r w:rsidRPr="00517E4F">
        <w:rPr>
          <w:sz w:val="24"/>
        </w:rPr>
        <w:t xml:space="preserve">, </w:t>
      </w:r>
      <w:r w:rsidRPr="00517E4F" w:rsidR="005372D7">
        <w:rPr>
          <w:sz w:val="24"/>
        </w:rPr>
        <w:t>određeni predujam  prisilno</w:t>
      </w:r>
      <w:r w:rsidRPr="00517E4F" w:rsidR="00E25B65">
        <w:rPr>
          <w:sz w:val="24"/>
        </w:rPr>
        <w:t xml:space="preserve"> će se</w:t>
      </w:r>
      <w:r w:rsidRPr="00517E4F" w:rsidR="005372D7">
        <w:rPr>
          <w:sz w:val="24"/>
        </w:rPr>
        <w:t xml:space="preserve"> naplatiti u skladu sa pravilima o naplati novčane kazne u parničnom postupku</w:t>
      </w:r>
      <w:r w:rsidRPr="00517E4F">
        <w:rPr>
          <w:sz w:val="24"/>
        </w:rPr>
        <w:t>.</w:t>
      </w:r>
    </w:p>
    <w:p w:rsidRPr="00517E4F" w:rsidR="00397B61" w:rsidP="00397B61" w:rsidRDefault="00397B61">
      <w:pPr>
        <w:ind w:firstLine="720"/>
        <w:jc w:val="both"/>
        <w:rPr>
          <w:sz w:val="24"/>
        </w:rPr>
      </w:pPr>
    </w:p>
    <w:p w:rsidRPr="00517E4F" w:rsidR="00397B61" w:rsidP="00397B61" w:rsidRDefault="00397B61">
      <w:pPr>
        <w:ind w:left="720" w:hanging="720"/>
        <w:jc w:val="center"/>
        <w:rPr>
          <w:sz w:val="24"/>
        </w:rPr>
      </w:pPr>
      <w:r w:rsidRPr="00517E4F">
        <w:rPr>
          <w:sz w:val="24"/>
        </w:rPr>
        <w:t>Obrazloženje</w:t>
      </w:r>
    </w:p>
    <w:p w:rsidRPr="00517E4F" w:rsidR="00E52B02" w:rsidP="00397B61" w:rsidRDefault="00E52B02">
      <w:pPr>
        <w:ind w:left="720" w:hanging="720"/>
        <w:jc w:val="center"/>
        <w:rPr>
          <w:sz w:val="24"/>
        </w:rPr>
      </w:pPr>
    </w:p>
    <w:p w:rsidR="00A363A2" w:rsidP="003247BA" w:rsidRDefault="00E25B65">
      <w:pPr>
        <w:ind w:firstLine="720"/>
        <w:jc w:val="both"/>
        <w:rPr>
          <w:sz w:val="24"/>
          <w:szCs w:val="24"/>
        </w:rPr>
      </w:pPr>
      <w:r w:rsidRPr="00517E4F">
        <w:rPr>
          <w:sz w:val="24"/>
          <w:szCs w:val="24"/>
        </w:rPr>
        <w:t xml:space="preserve">Financijska agencija, Regionalni centar Zagreb, podnijela je ovom sudu prijedlog za otvaranje stečajnog postupka nad </w:t>
      </w:r>
      <w:r w:rsidRPr="00517E4F" w:rsidR="007540E1">
        <w:rPr>
          <w:sz w:val="24"/>
          <w:szCs w:val="24"/>
        </w:rPr>
        <w:t xml:space="preserve">dužnikom </w:t>
      </w:r>
      <w:r w:rsidRPr="00AA08C4" w:rsidR="00AA08C4">
        <w:rPr>
          <w:sz w:val="24"/>
          <w:szCs w:val="24"/>
        </w:rPr>
        <w:t>EMAUS L.S. j.d.o.o. za proizvodnju i trgovinu, OIB:42821622447, Stara karlovačka 17, 10450 Pavučnjak</w:t>
      </w:r>
      <w:r w:rsidR="006F025F">
        <w:rPr>
          <w:sz w:val="24"/>
          <w:szCs w:val="24"/>
        </w:rPr>
        <w:t>.</w:t>
      </w:r>
    </w:p>
    <w:p w:rsidRPr="00517E4F" w:rsidR="00FF17D7" w:rsidP="003247BA" w:rsidRDefault="00E25B65">
      <w:pPr>
        <w:ind w:firstLine="720"/>
        <w:jc w:val="both"/>
        <w:rPr>
          <w:sz w:val="24"/>
          <w:szCs w:val="24"/>
        </w:rPr>
      </w:pPr>
      <w:r w:rsidRPr="00517E4F">
        <w:rPr>
          <w:sz w:val="24"/>
          <w:szCs w:val="24"/>
        </w:rPr>
        <w:t>Prijedlog je podnesen na temelju</w:t>
      </w:r>
      <w:r w:rsidRPr="00517E4F" w:rsidR="00F65CAA">
        <w:rPr>
          <w:sz w:val="24"/>
          <w:szCs w:val="24"/>
        </w:rPr>
        <w:t xml:space="preserve"> čl. </w:t>
      </w:r>
      <w:r w:rsidRPr="00517E4F" w:rsidR="00D0499D">
        <w:rPr>
          <w:sz w:val="24"/>
          <w:szCs w:val="24"/>
        </w:rPr>
        <w:t>110. st. 1</w:t>
      </w:r>
      <w:r w:rsidRPr="00517E4F">
        <w:rPr>
          <w:sz w:val="24"/>
          <w:szCs w:val="24"/>
        </w:rPr>
        <w:t xml:space="preserve">. Stečajnog zakona („Narodne </w:t>
      </w:r>
      <w:r w:rsidRPr="00517E4F" w:rsidR="00525878">
        <w:rPr>
          <w:sz w:val="24"/>
          <w:szCs w:val="24"/>
        </w:rPr>
        <w:t>novine“ broj 71/15</w:t>
      </w:r>
      <w:r w:rsidRPr="00517E4F" w:rsidR="00C80833">
        <w:rPr>
          <w:sz w:val="24"/>
          <w:szCs w:val="24"/>
        </w:rPr>
        <w:t xml:space="preserve"> i 104/17</w:t>
      </w:r>
      <w:r w:rsidRPr="00517E4F" w:rsidR="00525878">
        <w:rPr>
          <w:sz w:val="24"/>
          <w:szCs w:val="24"/>
        </w:rPr>
        <w:t xml:space="preserve">, dalje: SZ) jer je dužnik </w:t>
      </w:r>
      <w:r w:rsidRPr="00517E4F" w:rsidR="002B6F33">
        <w:rPr>
          <w:sz w:val="24"/>
          <w:szCs w:val="24"/>
        </w:rPr>
        <w:t>n</w:t>
      </w:r>
      <w:r w:rsidR="00775AB3">
        <w:rPr>
          <w:sz w:val="24"/>
          <w:szCs w:val="24"/>
        </w:rPr>
        <w:t xml:space="preserve">a dan </w:t>
      </w:r>
      <w:r w:rsidR="00AA08C4">
        <w:rPr>
          <w:sz w:val="24"/>
          <w:szCs w:val="24"/>
        </w:rPr>
        <w:t>06</w:t>
      </w:r>
      <w:r w:rsidR="004B1421">
        <w:rPr>
          <w:sz w:val="24"/>
          <w:szCs w:val="24"/>
        </w:rPr>
        <w:t>.</w:t>
      </w:r>
      <w:r w:rsidR="0004672B">
        <w:rPr>
          <w:sz w:val="24"/>
          <w:szCs w:val="24"/>
        </w:rPr>
        <w:t xml:space="preserve"> kolovoza</w:t>
      </w:r>
      <w:r w:rsidR="002D6374">
        <w:rPr>
          <w:sz w:val="24"/>
          <w:szCs w:val="24"/>
        </w:rPr>
        <w:t xml:space="preserve"> </w:t>
      </w:r>
      <w:r w:rsidR="006D2E8F">
        <w:rPr>
          <w:sz w:val="24"/>
          <w:szCs w:val="24"/>
        </w:rPr>
        <w:t>2019.</w:t>
      </w:r>
      <w:r w:rsidRPr="00517E4F" w:rsidR="00517E4F">
        <w:rPr>
          <w:sz w:val="24"/>
          <w:szCs w:val="24"/>
        </w:rPr>
        <w:t xml:space="preserve"> dužnik u Očevidniku redoslijeda osnova za plaćanje imao evidentirane neizvršene osnove za plaćanje</w:t>
      </w:r>
      <w:r w:rsidR="00306092">
        <w:rPr>
          <w:sz w:val="24"/>
          <w:szCs w:val="24"/>
        </w:rPr>
        <w:t xml:space="preserve"> u neprekinutom razdoblju od 120</w:t>
      </w:r>
      <w:r w:rsidRPr="00517E4F" w:rsidR="00517E4F">
        <w:rPr>
          <w:sz w:val="24"/>
          <w:szCs w:val="24"/>
        </w:rPr>
        <w:t xml:space="preserve"> dana.</w:t>
      </w:r>
    </w:p>
    <w:p w:rsidRPr="00517E4F" w:rsidR="00517E4F" w:rsidP="00517E4F" w:rsidRDefault="00517E4F">
      <w:pPr>
        <w:ind w:firstLine="709"/>
        <w:jc w:val="both"/>
        <w:rPr>
          <w:sz w:val="24"/>
          <w:szCs w:val="24"/>
        </w:rPr>
      </w:pPr>
    </w:p>
    <w:p w:rsidRPr="00517E4F" w:rsidR="00E25B65" w:rsidP="00E25B65" w:rsidRDefault="00E25B65">
      <w:pPr>
        <w:ind w:firstLine="709"/>
        <w:jc w:val="both"/>
        <w:rPr>
          <w:sz w:val="24"/>
          <w:szCs w:val="24"/>
        </w:rPr>
      </w:pPr>
      <w:r w:rsidRPr="00517E4F">
        <w:rPr>
          <w:sz w:val="24"/>
          <w:szCs w:val="24"/>
        </w:rPr>
        <w:lastRenderedPageBreak/>
        <w:t xml:space="preserve">S obzirom na to da je predlagatelj </w:t>
      </w:r>
      <w:r w:rsidRPr="00517E4F" w:rsidR="00A625BD">
        <w:rPr>
          <w:sz w:val="24"/>
          <w:szCs w:val="24"/>
        </w:rPr>
        <w:t>naveo kako</w:t>
      </w:r>
      <w:r w:rsidRPr="00517E4F">
        <w:rPr>
          <w:sz w:val="24"/>
          <w:szCs w:val="24"/>
        </w:rPr>
        <w:t xml:space="preserve"> dužnik ima evidentirane neizvršene osnove za plaćanje u neprekinutom razdoblju od </w:t>
      </w:r>
      <w:r w:rsidR="00306092">
        <w:rPr>
          <w:sz w:val="24"/>
          <w:szCs w:val="24"/>
        </w:rPr>
        <w:t>120</w:t>
      </w:r>
      <w:r w:rsidRPr="00517E4F">
        <w:rPr>
          <w:sz w:val="24"/>
          <w:szCs w:val="24"/>
        </w:rPr>
        <w:t xml:space="preserve"> dana, sud je na temelju odredbe </w:t>
      </w:r>
      <w:r w:rsidRPr="00517E4F" w:rsidR="00F65CAA">
        <w:rPr>
          <w:sz w:val="24"/>
          <w:szCs w:val="24"/>
        </w:rPr>
        <w:t xml:space="preserve">čl. </w:t>
      </w:r>
      <w:r w:rsidRPr="00517E4F">
        <w:rPr>
          <w:sz w:val="24"/>
          <w:szCs w:val="24"/>
        </w:rPr>
        <w:t>115. st. 1. SZ-a pokrenuo prethodni postupak nad dužnikom.</w:t>
      </w:r>
    </w:p>
    <w:p w:rsidRPr="00517E4F" w:rsidR="00E25B65" w:rsidP="005372D7" w:rsidRDefault="00E25B65">
      <w:pPr>
        <w:ind w:firstLine="708"/>
        <w:jc w:val="both"/>
        <w:rPr>
          <w:sz w:val="24"/>
          <w:szCs w:val="24"/>
        </w:rPr>
      </w:pPr>
    </w:p>
    <w:p w:rsidRPr="00517E4F" w:rsidR="0013643E" w:rsidP="005372D7" w:rsidRDefault="00517E4F">
      <w:pPr>
        <w:ind w:firstLine="708"/>
        <w:jc w:val="both"/>
        <w:rPr>
          <w:sz w:val="24"/>
          <w:szCs w:val="24"/>
        </w:rPr>
      </w:pPr>
      <w:r w:rsidRPr="00517E4F">
        <w:rPr>
          <w:sz w:val="24"/>
          <w:szCs w:val="24"/>
        </w:rPr>
        <w:t>P</w:t>
      </w:r>
      <w:r w:rsidRPr="00517E4F" w:rsidR="00F9701A">
        <w:rPr>
          <w:sz w:val="24"/>
          <w:szCs w:val="24"/>
        </w:rPr>
        <w:t>re</w:t>
      </w:r>
      <w:r w:rsidRPr="00517E4F" w:rsidR="00E25B65">
        <w:rPr>
          <w:sz w:val="24"/>
          <w:szCs w:val="24"/>
        </w:rPr>
        <w:t>ma odredbi čl. 113. st.</w:t>
      </w:r>
      <w:r w:rsidRPr="00517E4F" w:rsidR="00CD225D">
        <w:rPr>
          <w:sz w:val="24"/>
          <w:szCs w:val="24"/>
        </w:rPr>
        <w:t xml:space="preserve"> 1. SZ-a</w:t>
      </w:r>
      <w:r w:rsidRPr="00517E4F">
        <w:rPr>
          <w:sz w:val="24"/>
          <w:szCs w:val="24"/>
        </w:rPr>
        <w:t>,</w:t>
      </w:r>
      <w:r w:rsidRPr="00517E4F" w:rsidR="00CD225D">
        <w:rPr>
          <w:sz w:val="24"/>
          <w:szCs w:val="24"/>
        </w:rPr>
        <w:t xml:space="preserve"> ako osobe iz čl. 110. st.</w:t>
      </w:r>
      <w:r w:rsidRPr="00517E4F" w:rsidR="00F9701A">
        <w:rPr>
          <w:sz w:val="24"/>
          <w:szCs w:val="24"/>
        </w:rPr>
        <w:t xml:space="preserve"> 2. SZ-a (osoba ovlaštena za zastupanje dužnika po zakonu; član upravnog odbora dioničkog društva; likvidator; član nadzornog odbora dužnika, ako nema osoba ovlaštenih za zastupanje dužnika po zakonu, ako joj je moglo biti poznato postojanje stečajnog razloga  i nepostojanje osoba za zastupanje po zakonu) ne podnesu prijedlog za otvaranje stečajnog postupka u roku od 21 dan od dana na</w:t>
      </w:r>
      <w:r w:rsidRPr="00517E4F" w:rsidR="00CD225D">
        <w:rPr>
          <w:sz w:val="24"/>
          <w:szCs w:val="24"/>
        </w:rPr>
        <w:t>stanka stečajnog razloga (čl.</w:t>
      </w:r>
      <w:r w:rsidRPr="00517E4F" w:rsidR="00F9701A">
        <w:rPr>
          <w:sz w:val="24"/>
          <w:szCs w:val="24"/>
        </w:rPr>
        <w:t xml:space="preserve"> 110.</w:t>
      </w:r>
      <w:r w:rsidRPr="00517E4F" w:rsidR="00C40DDD">
        <w:rPr>
          <w:sz w:val="24"/>
          <w:szCs w:val="24"/>
        </w:rPr>
        <w:t xml:space="preserve"> </w:t>
      </w:r>
      <w:r w:rsidRPr="00517E4F" w:rsidR="00CD225D">
        <w:rPr>
          <w:sz w:val="24"/>
          <w:szCs w:val="24"/>
        </w:rPr>
        <w:t>st.</w:t>
      </w:r>
      <w:r w:rsidRPr="00517E4F" w:rsidR="00F9701A">
        <w:rPr>
          <w:sz w:val="24"/>
          <w:szCs w:val="24"/>
        </w:rPr>
        <w:t xml:space="preserve"> 2. SZ-a) sud će im po službenoj dužnosti </w:t>
      </w:r>
      <w:r w:rsidRPr="00517E4F" w:rsidR="0013643E">
        <w:rPr>
          <w:sz w:val="24"/>
          <w:szCs w:val="24"/>
        </w:rPr>
        <w:t>naložiti plaćanje predujma za namirenje troškova stečajnog postupka u roku od 8 dana.</w:t>
      </w:r>
    </w:p>
    <w:p w:rsidRPr="00517E4F" w:rsidR="00B83B46" w:rsidP="0013643E" w:rsidRDefault="00B83B46">
      <w:pPr>
        <w:ind w:firstLine="708"/>
        <w:jc w:val="both"/>
        <w:rPr>
          <w:sz w:val="24"/>
          <w:szCs w:val="24"/>
        </w:rPr>
      </w:pPr>
    </w:p>
    <w:p w:rsidRPr="00517E4F" w:rsidR="00181F38" w:rsidP="00D71FD5" w:rsidRDefault="00CD225D">
      <w:pPr>
        <w:ind w:firstLine="708"/>
        <w:jc w:val="both"/>
        <w:rPr>
          <w:sz w:val="24"/>
        </w:rPr>
      </w:pPr>
      <w:r w:rsidRPr="00517E4F">
        <w:rPr>
          <w:sz w:val="24"/>
          <w:szCs w:val="24"/>
        </w:rPr>
        <w:t>Čl. 114. st.</w:t>
      </w:r>
      <w:r w:rsidRPr="00517E4F" w:rsidR="0013643E">
        <w:rPr>
          <w:sz w:val="24"/>
          <w:szCs w:val="24"/>
        </w:rPr>
        <w:t xml:space="preserve"> 1. SZ-a propisano je kako predujam koji se uplaćuje u Fond za namirenje troškova stečajnog postupka iznosi 1.000,00 kn</w:t>
      </w:r>
      <w:r w:rsidRPr="00517E4F" w:rsidR="00D71FD5">
        <w:rPr>
          <w:sz w:val="24"/>
          <w:szCs w:val="24"/>
        </w:rPr>
        <w:t>.</w:t>
      </w:r>
      <w:r w:rsidRPr="00517E4F" w:rsidR="00A264BF">
        <w:rPr>
          <w:sz w:val="24"/>
        </w:rPr>
        <w:t xml:space="preserve"> </w:t>
      </w:r>
    </w:p>
    <w:p w:rsidRPr="00517E4F" w:rsidR="00C40DDD" w:rsidP="00181F38" w:rsidRDefault="00C40DDD">
      <w:pPr>
        <w:ind w:firstLine="720"/>
        <w:jc w:val="both"/>
        <w:rPr>
          <w:sz w:val="24"/>
        </w:rPr>
      </w:pPr>
    </w:p>
    <w:p w:rsidRPr="00517E4F" w:rsidR="00B83B46" w:rsidP="00181F38" w:rsidRDefault="00C40DDD">
      <w:pPr>
        <w:ind w:firstLine="720"/>
        <w:jc w:val="both"/>
        <w:rPr>
          <w:sz w:val="24"/>
        </w:rPr>
      </w:pPr>
      <w:r w:rsidRPr="00517E4F">
        <w:rPr>
          <w:sz w:val="24"/>
        </w:rPr>
        <w:t>Kako osoba</w:t>
      </w:r>
      <w:r w:rsidRPr="00517E4F" w:rsidR="00FC5F00">
        <w:rPr>
          <w:sz w:val="24"/>
        </w:rPr>
        <w:t xml:space="preserve"> ovlaštena</w:t>
      </w:r>
      <w:r w:rsidRPr="00517E4F">
        <w:rPr>
          <w:sz w:val="24"/>
        </w:rPr>
        <w:t xml:space="preserve"> za zastupanje dužnika po zakonu nije u roku od 21 dana od dana nastanka stečajnog razloga podnijela prijedlog za otvaranje stečajnog postupka</w:t>
      </w:r>
      <w:r w:rsidRPr="00517E4F" w:rsidR="00FC5F00">
        <w:rPr>
          <w:sz w:val="24"/>
        </w:rPr>
        <w:t xml:space="preserve"> (prema </w:t>
      </w:r>
      <w:r w:rsidRPr="00517E4F" w:rsidR="00A625BD">
        <w:rPr>
          <w:sz w:val="24"/>
        </w:rPr>
        <w:t>predlagateljevim navodima</w:t>
      </w:r>
      <w:r w:rsidRPr="00517E4F" w:rsidR="00FC5F00">
        <w:rPr>
          <w:sz w:val="24"/>
        </w:rPr>
        <w:t xml:space="preserve"> dužnik ima evidentirane neizvršene osnove za plaćanje u neprekinutom razdoblju</w:t>
      </w:r>
      <w:r w:rsidRPr="00517E4F" w:rsidR="00EE2734">
        <w:rPr>
          <w:sz w:val="24"/>
        </w:rPr>
        <w:t xml:space="preserve"> </w:t>
      </w:r>
      <w:r w:rsidRPr="00517E4F" w:rsidR="00FC5F00">
        <w:rPr>
          <w:sz w:val="24"/>
        </w:rPr>
        <w:t>od 120 dana)</w:t>
      </w:r>
      <w:r w:rsidRPr="00517E4F">
        <w:rPr>
          <w:sz w:val="24"/>
        </w:rPr>
        <w:t xml:space="preserve">, </w:t>
      </w:r>
      <w:r w:rsidRPr="00517E4F" w:rsidR="00CD225D">
        <w:rPr>
          <w:sz w:val="24"/>
          <w:szCs w:val="24"/>
        </w:rPr>
        <w:t>sud je u skladu s</w:t>
      </w:r>
      <w:r w:rsidRPr="00517E4F">
        <w:rPr>
          <w:sz w:val="24"/>
          <w:szCs w:val="24"/>
        </w:rPr>
        <w:t xml:space="preserve"> </w:t>
      </w:r>
      <w:r w:rsidRPr="00517E4F" w:rsidR="00CD225D">
        <w:rPr>
          <w:sz w:val="24"/>
          <w:szCs w:val="24"/>
        </w:rPr>
        <w:t>navedenim</w:t>
      </w:r>
      <w:r w:rsidRPr="00517E4F">
        <w:rPr>
          <w:sz w:val="24"/>
          <w:szCs w:val="24"/>
        </w:rPr>
        <w:t xml:space="preserve"> odredbama SZ-a </w:t>
      </w:r>
      <w:r w:rsidRPr="00517E4F" w:rsidR="00CD225D">
        <w:rPr>
          <w:sz w:val="24"/>
          <w:szCs w:val="24"/>
        </w:rPr>
        <w:t>riješio kao u izreci</w:t>
      </w:r>
      <w:r w:rsidRPr="00517E4F" w:rsidR="00D71FD5">
        <w:rPr>
          <w:sz w:val="24"/>
          <w:szCs w:val="24"/>
        </w:rPr>
        <w:t>.</w:t>
      </w:r>
      <w:r w:rsidRPr="00517E4F" w:rsidR="00D71FD5">
        <w:rPr>
          <w:sz w:val="24"/>
        </w:rPr>
        <w:t xml:space="preserve"> </w:t>
      </w:r>
    </w:p>
    <w:p w:rsidRPr="00517E4F" w:rsidR="00181F38" w:rsidP="00181F38" w:rsidRDefault="00181F38">
      <w:pPr>
        <w:rPr>
          <w:b/>
          <w:sz w:val="24"/>
        </w:rPr>
      </w:pPr>
    </w:p>
    <w:p w:rsidRPr="00517E4F" w:rsidR="00397B61" w:rsidP="00DE2AF0" w:rsidRDefault="00CD225D">
      <w:pPr>
        <w:ind w:firstLine="720"/>
        <w:jc w:val="center"/>
        <w:rPr>
          <w:sz w:val="24"/>
        </w:rPr>
      </w:pPr>
      <w:r w:rsidRPr="008D71F1">
        <w:rPr>
          <w:sz w:val="24"/>
        </w:rPr>
        <w:t>Zagreb</w:t>
      </w:r>
      <w:r w:rsidRPr="008D71F1" w:rsidR="00776FE5">
        <w:rPr>
          <w:sz w:val="24"/>
        </w:rPr>
        <w:t xml:space="preserve">, </w:t>
      </w:r>
      <w:r w:rsidR="008D71F1">
        <w:rPr>
          <w:sz w:val="24"/>
        </w:rPr>
        <w:t>26. kolovoza</w:t>
      </w:r>
      <w:r w:rsidRPr="008D71F1" w:rsidR="00517E4F">
        <w:rPr>
          <w:sz w:val="24"/>
        </w:rPr>
        <w:t xml:space="preserve"> </w:t>
      </w:r>
      <w:r w:rsidRPr="008D71F1" w:rsidR="00763D4F">
        <w:rPr>
          <w:sz w:val="24"/>
        </w:rPr>
        <w:t>201</w:t>
      </w:r>
      <w:r w:rsidRPr="008D71F1" w:rsidR="00517E4F">
        <w:rPr>
          <w:sz w:val="24"/>
        </w:rPr>
        <w:t>9</w:t>
      </w:r>
      <w:r w:rsidRPr="008D71F1" w:rsidR="00763D4F">
        <w:rPr>
          <w:sz w:val="24"/>
        </w:rPr>
        <w:t>.</w:t>
      </w:r>
    </w:p>
    <w:p w:rsidRPr="00517E4F" w:rsidR="00DE2AF0" w:rsidP="00DE2AF0" w:rsidRDefault="00DE2AF0">
      <w:pPr>
        <w:ind w:firstLine="720"/>
        <w:jc w:val="center"/>
        <w:rPr>
          <w:sz w:val="24"/>
        </w:rPr>
      </w:pPr>
    </w:p>
    <w:p w:rsidRPr="00517E4F" w:rsidR="004D5C6D" w:rsidP="004D5C6D" w:rsidRDefault="004D5C6D">
      <w:pPr>
        <w:ind w:firstLine="720"/>
        <w:jc w:val="both"/>
        <w:rPr>
          <w:b/>
          <w:sz w:val="24"/>
        </w:rPr>
      </w:pPr>
    </w:p>
    <w:p w:rsidRPr="00517E4F" w:rsidR="00397B61" w:rsidP="00E24718" w:rsidRDefault="004D5C6D">
      <w:pPr>
        <w:ind w:left="4248" w:firstLine="708"/>
        <w:jc w:val="right"/>
        <w:rPr>
          <w:sz w:val="24"/>
        </w:rPr>
      </w:pPr>
      <w:r w:rsidRPr="00517E4F">
        <w:rPr>
          <w:sz w:val="24"/>
        </w:rPr>
        <w:t>Su</w:t>
      </w:r>
      <w:r w:rsidRPr="00517E4F" w:rsidR="00D6460E">
        <w:rPr>
          <w:sz w:val="24"/>
        </w:rPr>
        <w:t>tkinja:</w:t>
      </w:r>
    </w:p>
    <w:p w:rsidRPr="00517E4F" w:rsidR="00DE2AF0" w:rsidP="00E24718" w:rsidRDefault="00D6460E">
      <w:pPr>
        <w:ind w:left="4248" w:firstLine="708"/>
        <w:jc w:val="right"/>
        <w:rPr>
          <w:sz w:val="24"/>
        </w:rPr>
      </w:pPr>
      <w:r w:rsidRPr="00517E4F">
        <w:rPr>
          <w:sz w:val="24"/>
        </w:rPr>
        <w:t xml:space="preserve">Maja Praljak </w:t>
      </w:r>
    </w:p>
    <w:p w:rsidRPr="00517E4F" w:rsidR="009E2E16" w:rsidP="00E24718" w:rsidRDefault="009E2E16">
      <w:pPr>
        <w:ind w:left="4248" w:firstLine="708"/>
        <w:jc w:val="right"/>
        <w:rPr>
          <w:sz w:val="24"/>
        </w:rPr>
      </w:pPr>
    </w:p>
    <w:p w:rsidRPr="00517E4F" w:rsidR="00DE2AF0" w:rsidP="004D5C6D" w:rsidRDefault="00DE2AF0">
      <w:pPr>
        <w:ind w:left="4248" w:firstLine="708"/>
        <w:rPr>
          <w:sz w:val="24"/>
        </w:rPr>
      </w:pPr>
    </w:p>
    <w:p w:rsidRPr="00517E4F" w:rsidR="004D5C6D" w:rsidP="004D5C6D" w:rsidRDefault="004D5C6D">
      <w:pPr>
        <w:ind w:left="4248" w:firstLine="708"/>
        <w:rPr>
          <w:sz w:val="24"/>
        </w:rPr>
      </w:pPr>
    </w:p>
    <w:p w:rsidRPr="00517E4F" w:rsidR="00A264BF" w:rsidP="00A264BF" w:rsidRDefault="00A264BF">
      <w:pPr>
        <w:jc w:val="both"/>
        <w:rPr>
          <w:sz w:val="24"/>
          <w:szCs w:val="24"/>
        </w:rPr>
      </w:pPr>
      <w:r w:rsidRPr="00517E4F">
        <w:rPr>
          <w:sz w:val="24"/>
          <w:szCs w:val="24"/>
        </w:rPr>
        <w:t>U</w:t>
      </w:r>
      <w:r w:rsidRPr="00517E4F" w:rsidR="00CD225D">
        <w:rPr>
          <w:sz w:val="24"/>
          <w:szCs w:val="24"/>
        </w:rPr>
        <w:t>puta o pravnom lijeku</w:t>
      </w:r>
      <w:r w:rsidRPr="00517E4F">
        <w:rPr>
          <w:sz w:val="24"/>
          <w:szCs w:val="24"/>
        </w:rPr>
        <w:t>:</w:t>
      </w:r>
    </w:p>
    <w:p w:rsidRPr="00517E4F" w:rsidR="00A264BF" w:rsidP="00CD225D" w:rsidRDefault="00CD225D">
      <w:pPr>
        <w:jc w:val="both"/>
        <w:rPr>
          <w:sz w:val="24"/>
          <w:szCs w:val="24"/>
        </w:rPr>
      </w:pPr>
      <w:r w:rsidRPr="00517E4F">
        <w:rPr>
          <w:sz w:val="24"/>
          <w:szCs w:val="24"/>
        </w:rPr>
        <w:t>Pr</w:t>
      </w:r>
      <w:r w:rsidRPr="00517E4F" w:rsidR="00A264BF">
        <w:rPr>
          <w:sz w:val="24"/>
          <w:szCs w:val="24"/>
        </w:rPr>
        <w:t>otiv ovo</w:t>
      </w:r>
      <w:r w:rsidRPr="00517E4F">
        <w:rPr>
          <w:sz w:val="24"/>
          <w:szCs w:val="24"/>
        </w:rPr>
        <w:t>g rješenja</w:t>
      </w:r>
      <w:r w:rsidRPr="00517E4F" w:rsidR="00A264BF">
        <w:rPr>
          <w:sz w:val="24"/>
          <w:szCs w:val="24"/>
        </w:rPr>
        <w:t xml:space="preserve"> može</w:t>
      </w:r>
      <w:r w:rsidRPr="00517E4F">
        <w:rPr>
          <w:sz w:val="24"/>
          <w:szCs w:val="24"/>
        </w:rPr>
        <w:t xml:space="preserve"> se izjaviti</w:t>
      </w:r>
      <w:r w:rsidRPr="00517E4F" w:rsidR="00A264BF">
        <w:rPr>
          <w:sz w:val="24"/>
          <w:szCs w:val="24"/>
        </w:rPr>
        <w:t xml:space="preserve"> žalba Visokom trgovačkom sudu Republike Hrvatske u roku od 8 dana po primitku rješenja, a </w:t>
      </w:r>
      <w:r w:rsidRPr="00517E4F">
        <w:rPr>
          <w:sz w:val="24"/>
          <w:szCs w:val="24"/>
        </w:rPr>
        <w:t>podnosi</w:t>
      </w:r>
      <w:r w:rsidRPr="00517E4F" w:rsidR="00A264BF">
        <w:rPr>
          <w:sz w:val="24"/>
          <w:szCs w:val="24"/>
        </w:rPr>
        <w:t xml:space="preserve"> se putem ovog suda u 2 primjerka.</w:t>
      </w:r>
    </w:p>
    <w:p w:rsidRPr="00517E4F" w:rsidR="00397B61" w:rsidP="00397B61" w:rsidRDefault="00397B61">
      <w:pPr>
        <w:jc w:val="both"/>
        <w:rPr>
          <w:sz w:val="24"/>
        </w:rPr>
      </w:pPr>
    </w:p>
    <w:p w:rsidRPr="00517E4F" w:rsidR="00E24718" w:rsidP="00397B61" w:rsidRDefault="00E24718">
      <w:pPr>
        <w:jc w:val="both"/>
        <w:rPr>
          <w:sz w:val="24"/>
        </w:rPr>
      </w:pPr>
    </w:p>
    <w:p w:rsidRPr="00517E4F" w:rsidR="00397B61" w:rsidP="00397B61" w:rsidRDefault="00993E50">
      <w:pPr>
        <w:jc w:val="both"/>
        <w:rPr>
          <w:sz w:val="24"/>
        </w:rPr>
      </w:pPr>
      <w:r w:rsidRPr="00517E4F">
        <w:rPr>
          <w:sz w:val="24"/>
        </w:rPr>
        <w:t>DNA:</w:t>
      </w:r>
    </w:p>
    <w:p w:rsidRPr="00517E4F" w:rsidR="00492E03" w:rsidP="008979AC" w:rsidRDefault="00A264BF">
      <w:pPr>
        <w:numPr>
          <w:ilvl w:val="0"/>
          <w:numId w:val="2"/>
        </w:numPr>
        <w:jc w:val="both"/>
        <w:rPr>
          <w:sz w:val="24"/>
        </w:rPr>
      </w:pPr>
      <w:r w:rsidRPr="00517E4F">
        <w:rPr>
          <w:sz w:val="24"/>
        </w:rPr>
        <w:t xml:space="preserve">zz dužnika </w:t>
      </w:r>
    </w:p>
    <w:p w:rsidRPr="00517E4F" w:rsidR="008979AC" w:rsidP="008979AC" w:rsidRDefault="008979AC">
      <w:pPr>
        <w:numPr>
          <w:ilvl w:val="0"/>
          <w:numId w:val="2"/>
        </w:numPr>
        <w:jc w:val="both"/>
        <w:rPr>
          <w:sz w:val="24"/>
        </w:rPr>
      </w:pPr>
      <w:r w:rsidRPr="00517E4F">
        <w:rPr>
          <w:sz w:val="24"/>
        </w:rPr>
        <w:t xml:space="preserve">rač. </w:t>
      </w:r>
      <w:r w:rsidRPr="00517E4F" w:rsidR="00DE2AF0">
        <w:rPr>
          <w:sz w:val="24"/>
        </w:rPr>
        <w:t>s</w:t>
      </w:r>
      <w:r w:rsidRPr="00517E4F">
        <w:rPr>
          <w:sz w:val="24"/>
        </w:rPr>
        <w:t>uda</w:t>
      </w:r>
    </w:p>
    <w:p w:rsidRPr="00517E4F" w:rsidR="00FF17D7" w:rsidP="008979AC" w:rsidRDefault="00FF17D7">
      <w:pPr>
        <w:numPr>
          <w:ilvl w:val="0"/>
          <w:numId w:val="2"/>
        </w:numPr>
        <w:jc w:val="both"/>
        <w:rPr>
          <w:sz w:val="24"/>
        </w:rPr>
      </w:pPr>
      <w:r w:rsidRPr="00517E4F">
        <w:rPr>
          <w:sz w:val="24"/>
        </w:rPr>
        <w:t>e</w:t>
      </w:r>
      <w:r w:rsidRPr="00517E4F" w:rsidR="00776FE5">
        <w:rPr>
          <w:sz w:val="24"/>
        </w:rPr>
        <w:t>-</w:t>
      </w:r>
      <w:r w:rsidRPr="00517E4F">
        <w:rPr>
          <w:sz w:val="24"/>
        </w:rPr>
        <w:t>oglasna ploča</w:t>
      </w:r>
    </w:p>
    <w:sectPr w:rsidRPr="00517E4F" w:rsidR="00FF17D7" w:rsidSect="00491CF2">
      <w:headerReference w:type="even" r:id="rId10"/>
      <w:headerReference w:type="default" r:id="rId11"/>
      <w:pgSz w:w="11906" w:h="16838"/>
      <w:pgMar w:top="1440" w:right="1800" w:bottom="1440" w:left="1800" w:header="720" w:footer="720" w:gutter="0"/>
      <w:cols w:space="720"/>
      <w:titlePg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A63C2D" w:rsidRDefault="00A63C2D">
      <w:r>
        <w:separator/>
      </w:r>
    </w:p>
  </w:endnote>
  <w:endnote w:type="continuationSeparator" w:id="0">
    <w:p w:rsidR="00A63C2D" w:rsidRDefault="00A63C2D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A63C2D" w:rsidRDefault="00A63C2D">
      <w:r>
        <w:separator/>
      </w:r>
    </w:p>
  </w:footnote>
  <w:footnote w:type="continuationSeparator" w:id="0">
    <w:p w:rsidR="00A63C2D" w:rsidRDefault="00A63C2D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DA6CA0" w:rsidP="00F36F0F" w:rsidRDefault="00007CDD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 w:rsidR="00DA6CA0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DA6CA0">
      <w:rPr>
        <w:rStyle w:val="Brojstranice"/>
        <w:noProof/>
      </w:rPr>
      <w:t>3</w:t>
    </w:r>
    <w:r>
      <w:rPr>
        <w:rStyle w:val="Brojstranice"/>
      </w:rPr>
      <w:fldChar w:fldCharType="end"/>
    </w:r>
  </w:p>
  <w:p w:rsidR="00DA6CA0" w:rsidRDefault="00DA6CA0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8F6DDC" w:rsidR="00DA6CA0" w:rsidP="009E34A3" w:rsidRDefault="00007CDD">
    <w:pPr>
      <w:pStyle w:val="Zaglavlje"/>
      <w:framePr w:wrap="around" w:hAnchor="margin" w:vAnchor="text" w:xAlign="center" w:y="1"/>
      <w:rPr>
        <w:rStyle w:val="Brojstranice"/>
        <w:sz w:val="24"/>
        <w:szCs w:val="24"/>
      </w:rPr>
    </w:pPr>
    <w:r w:rsidRPr="008F6DDC">
      <w:rPr>
        <w:rStyle w:val="Brojstranice"/>
        <w:sz w:val="24"/>
        <w:szCs w:val="24"/>
      </w:rPr>
      <w:fldChar w:fldCharType="begin"/>
    </w:r>
    <w:r w:rsidRPr="008F6DDC" w:rsidR="00DA6CA0">
      <w:rPr>
        <w:rStyle w:val="Brojstranice"/>
        <w:sz w:val="24"/>
        <w:szCs w:val="24"/>
      </w:rPr>
      <w:instrText xml:space="preserve">PAGE  </w:instrText>
    </w:r>
    <w:r w:rsidRPr="008F6DDC">
      <w:rPr>
        <w:rStyle w:val="Brojstranice"/>
        <w:sz w:val="24"/>
        <w:szCs w:val="24"/>
      </w:rPr>
      <w:fldChar w:fldCharType="separate"/>
    </w:r>
    <w:r w:rsidR="00E704FF">
      <w:rPr>
        <w:rStyle w:val="Brojstranice"/>
        <w:noProof/>
        <w:sz w:val="24"/>
        <w:szCs w:val="24"/>
      </w:rPr>
      <w:t>2</w:t>
    </w:r>
    <w:r w:rsidRPr="008F6DDC">
      <w:rPr>
        <w:rStyle w:val="Brojstranice"/>
        <w:sz w:val="24"/>
        <w:szCs w:val="24"/>
      </w:rPr>
      <w:fldChar w:fldCharType="end"/>
    </w:r>
  </w:p>
  <w:p w:rsidRPr="00D6460E" w:rsidR="00DA6CA0" w:rsidP="00397B61" w:rsidRDefault="00D6460E">
    <w:pPr>
      <w:pStyle w:val="Zaglavlje"/>
      <w:tabs>
        <w:tab w:val="clear" w:pos="4153"/>
      </w:tabs>
      <w:rPr>
        <w:sz w:val="24"/>
        <w:szCs w:val="24"/>
      </w:rPr>
    </w:pPr>
    <w:r>
      <w:t xml:space="preserve"> </w:t>
    </w:r>
    <w:r w:rsidR="00E25B65">
      <w:tab/>
    </w:r>
    <w:r w:rsidRPr="00D6460E">
      <w:rPr>
        <w:sz w:val="24"/>
        <w:szCs w:val="24"/>
      </w:rPr>
      <w:t>46</w:t>
    </w:r>
    <w:r w:rsidRPr="00D6460E" w:rsidR="00DA6CA0">
      <w:rPr>
        <w:sz w:val="24"/>
        <w:szCs w:val="24"/>
      </w:rPr>
      <w:t>.</w:t>
    </w:r>
    <w:r w:rsidRPr="00D6460E">
      <w:rPr>
        <w:sz w:val="24"/>
        <w:szCs w:val="24"/>
      </w:rPr>
      <w:t xml:space="preserve"> </w:t>
    </w:r>
    <w:r w:rsidRPr="00D6460E" w:rsidR="00DA6CA0">
      <w:rPr>
        <w:sz w:val="24"/>
        <w:szCs w:val="24"/>
      </w:rPr>
      <w:t>St-</w:t>
    </w:r>
    <w:r w:rsidR="00AA08C4">
      <w:rPr>
        <w:sz w:val="24"/>
        <w:szCs w:val="24"/>
      </w:rPr>
      <w:t>1946</w:t>
    </w:r>
    <w:r w:rsidR="0095405B">
      <w:rPr>
        <w:sz w:val="24"/>
        <w:szCs w:val="24"/>
      </w:rPr>
      <w:t>/2019</w:t>
    </w:r>
    <w:r w:rsidRPr="00D6460E" w:rsidR="00DA6CA0">
      <w:rPr>
        <w:sz w:val="24"/>
        <w:szCs w:val="24"/>
      </w:rPr>
      <w:t xml:space="preserve">   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BCF1A95"/>
    <w:multiLevelType w:val="hybridMultilevel"/>
    <w:tmpl w:val="C5500C4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B7F4F67"/>
    <w:multiLevelType w:val="hybridMultilevel"/>
    <w:tmpl w:val="2690BEC2"/>
    <w:lvl w:ilvl="0" w:tplc="29CE0D30">
      <w:start w:val="1"/>
      <w:numFmt w:val="upperRoman"/>
      <w:lvlText w:val="%1."/>
      <w:lvlJc w:val="left"/>
      <w:pPr>
        <w:tabs>
          <w:tab w:val="num" w:pos="1623"/>
        </w:tabs>
        <w:ind w:left="1623" w:hanging="915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A75631"/>
    <w:multiLevelType w:val="hybridMultilevel"/>
    <w:tmpl w:val="2C7049A8"/>
    <w:lvl w:ilvl="0" w:tplc="1C2AD9E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9" w:hanging="360"/>
      </w:pPr>
    </w:lvl>
    <w:lvl w:ilvl="2" w:tplc="041A001B" w:tentative="true">
      <w:start w:val="1"/>
      <w:numFmt w:val="lowerRoman"/>
      <w:lvlText w:val="%3."/>
      <w:lvlJc w:val="right"/>
      <w:pPr>
        <w:ind w:left="2509" w:hanging="180"/>
      </w:pPr>
    </w:lvl>
    <w:lvl w:ilvl="3" w:tplc="041A000F" w:tentative="true">
      <w:start w:val="1"/>
      <w:numFmt w:val="decimal"/>
      <w:lvlText w:val="%4."/>
      <w:lvlJc w:val="left"/>
      <w:pPr>
        <w:ind w:left="3229" w:hanging="360"/>
      </w:pPr>
    </w:lvl>
    <w:lvl w:ilvl="4" w:tplc="041A0019" w:tentative="true">
      <w:start w:val="1"/>
      <w:numFmt w:val="lowerLetter"/>
      <w:lvlText w:val="%5."/>
      <w:lvlJc w:val="left"/>
      <w:pPr>
        <w:ind w:left="3949" w:hanging="360"/>
      </w:pPr>
    </w:lvl>
    <w:lvl w:ilvl="5" w:tplc="041A001B" w:tentative="true">
      <w:start w:val="1"/>
      <w:numFmt w:val="lowerRoman"/>
      <w:lvlText w:val="%6."/>
      <w:lvlJc w:val="right"/>
      <w:pPr>
        <w:ind w:left="4669" w:hanging="180"/>
      </w:pPr>
    </w:lvl>
    <w:lvl w:ilvl="6" w:tplc="041A000F" w:tentative="true">
      <w:start w:val="1"/>
      <w:numFmt w:val="decimal"/>
      <w:lvlText w:val="%7."/>
      <w:lvlJc w:val="left"/>
      <w:pPr>
        <w:ind w:left="5389" w:hanging="360"/>
      </w:pPr>
    </w:lvl>
    <w:lvl w:ilvl="7" w:tplc="041A0019" w:tentative="true">
      <w:start w:val="1"/>
      <w:numFmt w:val="lowerLetter"/>
      <w:lvlText w:val="%8."/>
      <w:lvlJc w:val="left"/>
      <w:pPr>
        <w:ind w:left="6109" w:hanging="360"/>
      </w:pPr>
    </w:lvl>
    <w:lvl w:ilvl="8" w:tplc="041A001B" w:tentative="true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9CD23D1"/>
    <w:multiLevelType w:val="hybridMultilevel"/>
    <w:tmpl w:val="665062D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B61"/>
    <w:rsid w:val="000046D7"/>
    <w:rsid w:val="00007CDD"/>
    <w:rsid w:val="0004672B"/>
    <w:rsid w:val="00055DD4"/>
    <w:rsid w:val="00074771"/>
    <w:rsid w:val="00076FAA"/>
    <w:rsid w:val="00082C8B"/>
    <w:rsid w:val="000921AE"/>
    <w:rsid w:val="00095973"/>
    <w:rsid w:val="000A487A"/>
    <w:rsid w:val="000B18FA"/>
    <w:rsid w:val="000C40E3"/>
    <w:rsid w:val="000E5ADD"/>
    <w:rsid w:val="001048F4"/>
    <w:rsid w:val="00116863"/>
    <w:rsid w:val="00116B78"/>
    <w:rsid w:val="00130F1B"/>
    <w:rsid w:val="00135A44"/>
    <w:rsid w:val="0013643E"/>
    <w:rsid w:val="00136566"/>
    <w:rsid w:val="00140662"/>
    <w:rsid w:val="00141FB5"/>
    <w:rsid w:val="00155CD9"/>
    <w:rsid w:val="00161012"/>
    <w:rsid w:val="001747B2"/>
    <w:rsid w:val="00181F38"/>
    <w:rsid w:val="001B5B36"/>
    <w:rsid w:val="001B7669"/>
    <w:rsid w:val="001C17FC"/>
    <w:rsid w:val="001C4D75"/>
    <w:rsid w:val="001E53FF"/>
    <w:rsid w:val="001F1E1B"/>
    <w:rsid w:val="001F31DB"/>
    <w:rsid w:val="00202D07"/>
    <w:rsid w:val="0020466D"/>
    <w:rsid w:val="0021367A"/>
    <w:rsid w:val="002265A1"/>
    <w:rsid w:val="00240545"/>
    <w:rsid w:val="002430E6"/>
    <w:rsid w:val="00245750"/>
    <w:rsid w:val="00245F29"/>
    <w:rsid w:val="0024600F"/>
    <w:rsid w:val="002650E8"/>
    <w:rsid w:val="00265BFA"/>
    <w:rsid w:val="00274077"/>
    <w:rsid w:val="00276A24"/>
    <w:rsid w:val="00287099"/>
    <w:rsid w:val="00290018"/>
    <w:rsid w:val="002907FE"/>
    <w:rsid w:val="002970EC"/>
    <w:rsid w:val="002B17BF"/>
    <w:rsid w:val="002B1D7A"/>
    <w:rsid w:val="002B6D27"/>
    <w:rsid w:val="002B6F33"/>
    <w:rsid w:val="002D1AF1"/>
    <w:rsid w:val="002D6302"/>
    <w:rsid w:val="002D6374"/>
    <w:rsid w:val="002E7A22"/>
    <w:rsid w:val="002F6A61"/>
    <w:rsid w:val="002F7B72"/>
    <w:rsid w:val="00300F24"/>
    <w:rsid w:val="00306092"/>
    <w:rsid w:val="003247BA"/>
    <w:rsid w:val="00327920"/>
    <w:rsid w:val="00330388"/>
    <w:rsid w:val="00331898"/>
    <w:rsid w:val="00353398"/>
    <w:rsid w:val="00362134"/>
    <w:rsid w:val="0036221F"/>
    <w:rsid w:val="0037505D"/>
    <w:rsid w:val="00397B61"/>
    <w:rsid w:val="003C1D9D"/>
    <w:rsid w:val="003D17ED"/>
    <w:rsid w:val="0041574C"/>
    <w:rsid w:val="00426703"/>
    <w:rsid w:val="00462312"/>
    <w:rsid w:val="0046690A"/>
    <w:rsid w:val="00470545"/>
    <w:rsid w:val="004717A3"/>
    <w:rsid w:val="00484650"/>
    <w:rsid w:val="00485449"/>
    <w:rsid w:val="00491147"/>
    <w:rsid w:val="00491CF2"/>
    <w:rsid w:val="00492E03"/>
    <w:rsid w:val="004973C8"/>
    <w:rsid w:val="004B05E8"/>
    <w:rsid w:val="004B13ED"/>
    <w:rsid w:val="004B1421"/>
    <w:rsid w:val="004D1605"/>
    <w:rsid w:val="004D5C6D"/>
    <w:rsid w:val="004E1140"/>
    <w:rsid w:val="004E1F91"/>
    <w:rsid w:val="004F1C11"/>
    <w:rsid w:val="00500A48"/>
    <w:rsid w:val="00500D56"/>
    <w:rsid w:val="00506624"/>
    <w:rsid w:val="00510B72"/>
    <w:rsid w:val="00517E4F"/>
    <w:rsid w:val="00525878"/>
    <w:rsid w:val="005372D7"/>
    <w:rsid w:val="0056060C"/>
    <w:rsid w:val="00570C57"/>
    <w:rsid w:val="00586A73"/>
    <w:rsid w:val="005A4711"/>
    <w:rsid w:val="005E3E61"/>
    <w:rsid w:val="005E7C19"/>
    <w:rsid w:val="005E7DAA"/>
    <w:rsid w:val="00611026"/>
    <w:rsid w:val="0066577C"/>
    <w:rsid w:val="00671503"/>
    <w:rsid w:val="00683F41"/>
    <w:rsid w:val="006A017D"/>
    <w:rsid w:val="006A1915"/>
    <w:rsid w:val="006B2630"/>
    <w:rsid w:val="006B5CBF"/>
    <w:rsid w:val="006B70FB"/>
    <w:rsid w:val="006C6CA6"/>
    <w:rsid w:val="006D1155"/>
    <w:rsid w:val="006D2E8F"/>
    <w:rsid w:val="006D375E"/>
    <w:rsid w:val="006D5F20"/>
    <w:rsid w:val="006E0DEA"/>
    <w:rsid w:val="006F025F"/>
    <w:rsid w:val="00713FA8"/>
    <w:rsid w:val="007311B4"/>
    <w:rsid w:val="00734DB3"/>
    <w:rsid w:val="007421FE"/>
    <w:rsid w:val="00745B05"/>
    <w:rsid w:val="00746F8C"/>
    <w:rsid w:val="00752674"/>
    <w:rsid w:val="007540E1"/>
    <w:rsid w:val="00756DBA"/>
    <w:rsid w:val="00763D4F"/>
    <w:rsid w:val="007642A5"/>
    <w:rsid w:val="00775AB3"/>
    <w:rsid w:val="00776FE5"/>
    <w:rsid w:val="00793CFC"/>
    <w:rsid w:val="007D03FB"/>
    <w:rsid w:val="007E158B"/>
    <w:rsid w:val="007E15FF"/>
    <w:rsid w:val="0080172B"/>
    <w:rsid w:val="00807777"/>
    <w:rsid w:val="008079BE"/>
    <w:rsid w:val="00831448"/>
    <w:rsid w:val="008375F1"/>
    <w:rsid w:val="00841524"/>
    <w:rsid w:val="008436A7"/>
    <w:rsid w:val="00852F2B"/>
    <w:rsid w:val="00870E4D"/>
    <w:rsid w:val="00874156"/>
    <w:rsid w:val="008751FB"/>
    <w:rsid w:val="00884822"/>
    <w:rsid w:val="00897588"/>
    <w:rsid w:val="008979AC"/>
    <w:rsid w:val="008B5EF8"/>
    <w:rsid w:val="008C1325"/>
    <w:rsid w:val="008C1695"/>
    <w:rsid w:val="008D71F1"/>
    <w:rsid w:val="008D78A1"/>
    <w:rsid w:val="008F512C"/>
    <w:rsid w:val="008F707F"/>
    <w:rsid w:val="00902E7D"/>
    <w:rsid w:val="00904255"/>
    <w:rsid w:val="00906A76"/>
    <w:rsid w:val="00916B77"/>
    <w:rsid w:val="00925DB8"/>
    <w:rsid w:val="009273AD"/>
    <w:rsid w:val="00927A0E"/>
    <w:rsid w:val="00947634"/>
    <w:rsid w:val="0095405B"/>
    <w:rsid w:val="00981FFB"/>
    <w:rsid w:val="009921CE"/>
    <w:rsid w:val="00993E50"/>
    <w:rsid w:val="00995863"/>
    <w:rsid w:val="009A5A5E"/>
    <w:rsid w:val="009D727E"/>
    <w:rsid w:val="009E22E8"/>
    <w:rsid w:val="009E2E16"/>
    <w:rsid w:val="009E34A3"/>
    <w:rsid w:val="00A10853"/>
    <w:rsid w:val="00A118F5"/>
    <w:rsid w:val="00A221A7"/>
    <w:rsid w:val="00A264BF"/>
    <w:rsid w:val="00A35B1E"/>
    <w:rsid w:val="00A363A2"/>
    <w:rsid w:val="00A42F2F"/>
    <w:rsid w:val="00A625BD"/>
    <w:rsid w:val="00A63C2D"/>
    <w:rsid w:val="00A73DDF"/>
    <w:rsid w:val="00A839C3"/>
    <w:rsid w:val="00A917B7"/>
    <w:rsid w:val="00A93D80"/>
    <w:rsid w:val="00A96599"/>
    <w:rsid w:val="00A9669C"/>
    <w:rsid w:val="00A977FA"/>
    <w:rsid w:val="00AA08C4"/>
    <w:rsid w:val="00AA1D9C"/>
    <w:rsid w:val="00AA4D61"/>
    <w:rsid w:val="00AB040A"/>
    <w:rsid w:val="00AB1D8E"/>
    <w:rsid w:val="00AC27E7"/>
    <w:rsid w:val="00AC2EFA"/>
    <w:rsid w:val="00AE48DE"/>
    <w:rsid w:val="00B02445"/>
    <w:rsid w:val="00B06B1E"/>
    <w:rsid w:val="00B10919"/>
    <w:rsid w:val="00B10FA9"/>
    <w:rsid w:val="00B263D5"/>
    <w:rsid w:val="00B35394"/>
    <w:rsid w:val="00B651CD"/>
    <w:rsid w:val="00B83B46"/>
    <w:rsid w:val="00B91E9B"/>
    <w:rsid w:val="00BA06CB"/>
    <w:rsid w:val="00BA1C77"/>
    <w:rsid w:val="00BB0C7C"/>
    <w:rsid w:val="00BB59E2"/>
    <w:rsid w:val="00BB6B92"/>
    <w:rsid w:val="00BB7AD5"/>
    <w:rsid w:val="00BC0BA4"/>
    <w:rsid w:val="00BD2041"/>
    <w:rsid w:val="00C029A5"/>
    <w:rsid w:val="00C06860"/>
    <w:rsid w:val="00C40DDD"/>
    <w:rsid w:val="00C54BD6"/>
    <w:rsid w:val="00C63CC4"/>
    <w:rsid w:val="00C805B8"/>
    <w:rsid w:val="00C80833"/>
    <w:rsid w:val="00C95D9C"/>
    <w:rsid w:val="00CA1177"/>
    <w:rsid w:val="00CA5F5A"/>
    <w:rsid w:val="00CA61B0"/>
    <w:rsid w:val="00CB0997"/>
    <w:rsid w:val="00CD225D"/>
    <w:rsid w:val="00CE0924"/>
    <w:rsid w:val="00CE20DC"/>
    <w:rsid w:val="00CE6F30"/>
    <w:rsid w:val="00CF4B7B"/>
    <w:rsid w:val="00D0499D"/>
    <w:rsid w:val="00D1480C"/>
    <w:rsid w:val="00D31553"/>
    <w:rsid w:val="00D63136"/>
    <w:rsid w:val="00D63ED2"/>
    <w:rsid w:val="00D6460E"/>
    <w:rsid w:val="00D71FD5"/>
    <w:rsid w:val="00D842CC"/>
    <w:rsid w:val="00D931A5"/>
    <w:rsid w:val="00D936FF"/>
    <w:rsid w:val="00D97A40"/>
    <w:rsid w:val="00DA4BDD"/>
    <w:rsid w:val="00DA655B"/>
    <w:rsid w:val="00DA6CA0"/>
    <w:rsid w:val="00DB66BC"/>
    <w:rsid w:val="00DC4FF7"/>
    <w:rsid w:val="00DC5F96"/>
    <w:rsid w:val="00DD3795"/>
    <w:rsid w:val="00DE0CE1"/>
    <w:rsid w:val="00DE2AF0"/>
    <w:rsid w:val="00DE31DD"/>
    <w:rsid w:val="00DE5170"/>
    <w:rsid w:val="00DF3009"/>
    <w:rsid w:val="00E14F12"/>
    <w:rsid w:val="00E23DAA"/>
    <w:rsid w:val="00E24718"/>
    <w:rsid w:val="00E25B65"/>
    <w:rsid w:val="00E52B02"/>
    <w:rsid w:val="00E704FF"/>
    <w:rsid w:val="00E75D49"/>
    <w:rsid w:val="00E81D9B"/>
    <w:rsid w:val="00E82641"/>
    <w:rsid w:val="00E844B5"/>
    <w:rsid w:val="00E9666B"/>
    <w:rsid w:val="00E9725C"/>
    <w:rsid w:val="00EA5223"/>
    <w:rsid w:val="00EB3A7C"/>
    <w:rsid w:val="00EB653A"/>
    <w:rsid w:val="00EB69EE"/>
    <w:rsid w:val="00EC10D6"/>
    <w:rsid w:val="00EC3C1C"/>
    <w:rsid w:val="00EE21E0"/>
    <w:rsid w:val="00EE2734"/>
    <w:rsid w:val="00EF4B88"/>
    <w:rsid w:val="00F13E37"/>
    <w:rsid w:val="00F36F0F"/>
    <w:rsid w:val="00F445D9"/>
    <w:rsid w:val="00F5123B"/>
    <w:rsid w:val="00F54044"/>
    <w:rsid w:val="00F632E1"/>
    <w:rsid w:val="00F65CAA"/>
    <w:rsid w:val="00F720CE"/>
    <w:rsid w:val="00F746B4"/>
    <w:rsid w:val="00F76963"/>
    <w:rsid w:val="00F76D90"/>
    <w:rsid w:val="00F76E77"/>
    <w:rsid w:val="00F80BDE"/>
    <w:rsid w:val="00F9701A"/>
    <w:rsid w:val="00FB65BA"/>
    <w:rsid w:val="00FB670F"/>
    <w:rsid w:val="00FC5F00"/>
    <w:rsid w:val="00FD6BD2"/>
    <w:rsid w:val="00FE7CD8"/>
    <w:rsid w:val="00FF17D7"/>
    <w:rsid w:val="00FF5623"/>
    <w:rsid w:val="00FF5914"/>
    <w:rsid w:val="00FF6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true" w:defUnhideWhenUsed="true" w:defQFormat="false" w:count="267">
    <w:lsdException w:name="Normal" w:semiHidden="false" w:unhideWhenUsed="false" w:qFormat="true"/>
    <w:lsdException w:name="heading 1" w:semiHidden="false" w:unhideWhenUsed="false" w:qFormat="true"/>
    <w:lsdException w:name="heading 2" w:semiHidden="false" w:unhideWhenUsed="false" w:qFormat="true"/>
    <w:lsdException w:name="heading 3" w:qFormat="true"/>
    <w:lsdException w:name="heading 4" w:qFormat="true"/>
    <w:lsdException w:name="heading 5" w:qFormat="true"/>
    <w:lsdException w:name="heading 6" w:qFormat="true"/>
    <w:lsdException w:name="heading 7" w:qFormat="true"/>
    <w:lsdException w:name="heading 8" w:qFormat="true"/>
    <w:lsdException w:name="heading 9" w:qFormat="true"/>
    <w:lsdException w:name="caption" w:qFormat="true"/>
    <w:lsdException w:name="List Number" w:semiHidden="false" w:unhideWhenUsed="false"/>
    <w:lsdException w:name="List 4" w:semiHidden="false" w:unhideWhenUsed="false"/>
    <w:lsdException w:name="List 5" w:semiHidden="false" w:unhideWhenUsed="false"/>
    <w:lsdException w:name="Title" w:semiHidden="false" w:unhideWhenUsed="false" w:qFormat="true"/>
    <w:lsdException w:name="Subtitle" w:semiHidden="false" w:unhideWhenUsed="false" w:qFormat="true"/>
    <w:lsdException w:name="Salutation" w:semiHidden="false" w:unhideWhenUsed="false"/>
    <w:lsdException w:name="Date" w:semiHidden="false" w:unhideWhenUsed="false"/>
    <w:lsdException w:name="Body Text First Indent" w:semiHidden="false" w:unhideWhenUsed="false"/>
    <w:lsdException w:name="Strong" w:semiHidden="false" w:unhideWhenUsed="false" w:qFormat="true"/>
    <w:lsdException w:name="Emphasis" w:semiHidden="false" w:unhideWhenUsed="false" w:qFormat="true"/>
    <w:lsdException w:name="Table Grid" w:semiHidden="false" w:unhideWhenUsed="false"/>
    <w:lsdException w:name="Placeholder Text" w:uiPriority="99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iPriority="99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397B61"/>
    <w:pPr>
      <w:overflowPunct w:val="false"/>
      <w:autoSpaceDE w:val="false"/>
      <w:autoSpaceDN w:val="false"/>
      <w:adjustRightInd w:val="false"/>
      <w:textAlignment w:val="baseline"/>
    </w:pPr>
    <w:rPr>
      <w:sz w:val="22"/>
    </w:rPr>
  </w:style>
  <w:style w:type="paragraph" w:styleId="Naslov2">
    <w:name w:val="heading 2"/>
    <w:basedOn w:val="Normal"/>
    <w:next w:val="Normal"/>
    <w:qFormat/>
    <w:rsid w:val="00DE0CE1"/>
    <w:pPr>
      <w:keepNext/>
      <w:widowControl w:val="false"/>
      <w:jc w:val="both"/>
      <w:outlineLvl w:val="1"/>
    </w:pPr>
    <w:rPr>
      <w:b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rsid w:val="00397B61"/>
    <w:pPr>
      <w:tabs>
        <w:tab w:val="center" w:pos="4153"/>
        <w:tab w:val="right" w:pos="8306"/>
      </w:tabs>
    </w:pPr>
  </w:style>
  <w:style w:type="character" w:styleId="Brojstranice">
    <w:name w:val="page number"/>
    <w:basedOn w:val="Zadanifontodlomka"/>
    <w:rsid w:val="00397B61"/>
  </w:style>
  <w:style w:type="paragraph" w:styleId="Podnoje">
    <w:name w:val="footer"/>
    <w:basedOn w:val="Normal"/>
    <w:rsid w:val="00F76963"/>
    <w:pPr>
      <w:tabs>
        <w:tab w:val="center" w:pos="4536"/>
        <w:tab w:val="right" w:pos="9072"/>
      </w:tabs>
    </w:pPr>
  </w:style>
  <w:style w:type="paragraph" w:styleId="Tekstbalonia">
    <w:name w:val="Balloon Text"/>
    <w:basedOn w:val="Normal"/>
    <w:semiHidden/>
    <w:rsid w:val="00485449"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rsid w:val="00FE7CD8"/>
    <w:pPr>
      <w:overflowPunct/>
      <w:autoSpaceDE/>
      <w:autoSpaceDN/>
      <w:adjustRightInd/>
      <w:textAlignment w:val="auto"/>
    </w:pPr>
    <w:rPr>
      <w:rFonts w:ascii="Arial" w:hAnsi="Arial" w:cs="Arial"/>
      <w:szCs w:val="24"/>
    </w:rPr>
  </w:style>
  <w:style w:type="character" w:styleId="apple-converted-space" w:customStyle="true">
    <w:name w:val="apple-converted-space"/>
    <w:basedOn w:val="Zadanifontodlomka"/>
    <w:rsid w:val="007E15FF"/>
  </w:style>
  <w:style w:type="paragraph" w:styleId="Odlomakpopisa">
    <w:name w:val="List Paragraph"/>
    <w:basedOn w:val="Normal"/>
    <w:uiPriority w:val="34"/>
    <w:qFormat/>
    <w:rsid w:val="005E7DAA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E704FF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E704FF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E704FF"/>
    <w:rPr>
      <w:sz w:val="24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E704FF"/>
    <w:rPr>
      <w:rFonts w:ascii="Times New Roman" w:hAnsi="Times New Roman" w:cs="Times New Roman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E704FF"/>
    <w:rPr>
      <w:rFonts w:ascii="Times New Roman" w:hAnsi="Times New Roman" w:cs="Times New Roman"/>
      <w:sz w:val="24"/>
      <w:szCs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 w:semiHidden="0" w:unhideWhenUsed="0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397B61"/>
    <w:pPr>
      <w:overflowPunct w:val="0"/>
      <w:autoSpaceDE w:val="0"/>
      <w:autoSpaceDN w:val="0"/>
      <w:adjustRightInd w:val="0"/>
      <w:textAlignment w:val="baseline"/>
    </w:pPr>
    <w:rPr>
      <w:sz w:val="22"/>
    </w:rPr>
  </w:style>
  <w:style w:styleId="Naslov2" w:type="paragraph">
    <w:name w:val="heading 2"/>
    <w:basedOn w:val="Normal"/>
    <w:next w:val="Normal"/>
    <w:qFormat/>
    <w:rsid w:val="00DE0CE1"/>
    <w:pPr>
      <w:keepNext/>
      <w:widowControl w:val="0"/>
      <w:jc w:val="both"/>
      <w:outlineLvl w:val="1"/>
    </w:pPr>
    <w:rPr>
      <w:b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397B61"/>
    <w:pPr>
      <w:tabs>
        <w:tab w:pos="4153" w:val="center"/>
        <w:tab w:pos="8306" w:val="right"/>
      </w:tabs>
    </w:pPr>
  </w:style>
  <w:style w:styleId="Brojstranice" w:type="character">
    <w:name w:val="page number"/>
    <w:basedOn w:val="Zadanifontodlomka"/>
    <w:rsid w:val="00397B61"/>
  </w:style>
  <w:style w:styleId="Podnoje" w:type="paragraph">
    <w:name w:val="footer"/>
    <w:basedOn w:val="Normal"/>
    <w:rsid w:val="00F76963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485449"/>
    <w:rPr>
      <w:rFonts w:ascii="Tahoma" w:cs="Tahoma" w:hAnsi="Tahoma"/>
      <w:sz w:val="16"/>
      <w:szCs w:val="16"/>
    </w:rPr>
  </w:style>
  <w:style w:styleId="Tijeloteksta" w:type="paragraph">
    <w:name w:val="Body Text"/>
    <w:basedOn w:val="Normal"/>
    <w:rsid w:val="00FE7CD8"/>
    <w:pPr>
      <w:overflowPunct/>
      <w:autoSpaceDE/>
      <w:autoSpaceDN/>
      <w:adjustRightInd/>
      <w:textAlignment w:val="auto"/>
    </w:pPr>
    <w:rPr>
      <w:rFonts w:ascii="Arial" w:cs="Arial" w:hAnsi="Arial"/>
      <w:szCs w:val="24"/>
    </w:rPr>
  </w:style>
  <w:style w:customStyle="1" w:styleId="apple-converted-space" w:type="character">
    <w:name w:val="apple-converted-space"/>
    <w:basedOn w:val="Zadanifontodlomka"/>
    <w:rsid w:val="007E15FF"/>
  </w:style>
  <w:style w:styleId="Odlomakpopisa" w:type="paragraph">
    <w:name w:val="List Paragraph"/>
    <w:basedOn w:val="Normal"/>
    <w:uiPriority w:val="34"/>
    <w:qFormat/>
    <w:rsid w:val="005E7DAA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E704F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E704FF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E704FF"/>
    <w:rPr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E704FF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E704FF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WithEffects.xml" Type="http://schemas.microsoft.com/office/2007/relationships/stylesWithEffect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26. kolovoza 2019.</izvorni_sadrzaj>
    <derivirana_varijabla naziv="DomainObject.DatumDonosenjaOdluke_1">26. kolovoza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Maja</izvorni_sadrzaj>
    <derivirana_varijabla naziv="DomainObject.DonositeljOdluke.Ime_1">Maja</derivirana_varijabla>
  </DomainObject.DonositeljOdluke.Ime>
  <DomainObject.DonositeljOdluke.Prezime>
    <izvorni_sadrzaj>Praljak</izvorni_sadrzaj>
    <derivirana_varijabla naziv="DomainObject.DonositeljOdluke.Prezime_1">Praljak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1946</izvorni_sadrzaj>
    <derivirana_varijabla naziv="DomainObject.Predmet.Broj_1">1946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7. kolovoza 2019.</izvorni_sadrzaj>
    <derivirana_varijabla naziv="DomainObject.Predmet.DatumIzradeOptuznogAkta_1">7. kolovoza 2019.</derivirana_varijabla>
  </DomainObject.Predmet.DatumIzradeOptuznogAkta>
  <DomainObject.Predmet.DatumIzradeOptuznogAktaFormated>
    <izvorni_sadrzaj>7.8.2019.</izvorni_sadrzaj>
    <derivirana_varijabla naziv="DomainObject.Predmet.DatumIzradeOptuznogAktaFormated_1">7.8.2019.</derivirana_varijabla>
  </DomainObject.Predmet.DatumIzradeOptuznogAktaFormated>
  <DomainObject.Predmet.DatumOsnivanja>
    <izvorni_sadrzaj>7. kolovoza 2019.</izvorni_sadrzaj>
    <derivirana_varijabla naziv="DomainObject.Predmet.DatumOsnivanja_1">7. kolovoza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7. kolovoza 2019.</izvorni_sadrzaj>
    <derivirana_varijabla naziv="DomainObject.Predmet.DatumPrimitkaOptuznogAkta_1">7. kolovoza 2019.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St-1946/2019</izvorni_sadrzaj>
    <derivirana_varijabla naziv="DomainObject.Predmet.OznakaBroj_1">St-1946/2019</derivirana_varijabla>
  </DomainObject.Predmet.OznakaBroj>
  <DomainObject.Predmet.OznakaBrojOptuznogAkta>
    <izvorni_sadrzaj>04-06-19-3388</izvorni_sadrzaj>
    <derivirana_varijabla naziv="DomainObject.Predmet.OznakaBrojOptuznogAkta_1">04-06-19-3388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EMAUS L.S. j.d.o.o. za proizvodnju i trgovinu</izvorni_sadrzaj>
    <derivirana_varijabla naziv="DomainObject.Predmet.ProtustrankaFormated_1">  EMAUS L.S. j.d.o.o. za proizvodnju i trgovinu</derivirana_varijabla>
  </DomainObject.Predmet.ProtustrankaFormated>
  <DomainObject.Predmet.ProtustrankaFormatedOIB>
    <izvorni_sadrzaj>  EMAUS L.S. j.d.o.o. za proizvodnju i trgovinu, OIB 42821622447</izvorni_sadrzaj>
    <derivirana_varijabla naziv="DomainObject.Predmet.ProtustrankaFormatedOIB_1">  EMAUS L.S. j.d.o.o. za proizvodnju i trgovinu, OIB 42821622447</derivirana_varijabla>
  </DomainObject.Predmet.ProtustrankaFormatedOIB>
  <DomainObject.Predmet.ProtustrankaFormatedWithAdress>
    <izvorni_sadrzaj> EMAUS L.S. j.d.o.o. za proizvodnju i trgovinu, Stara karlovačka 17, 10450 Pavučnjak</izvorni_sadrzaj>
    <derivirana_varijabla naziv="DomainObject.Predmet.ProtustrankaFormatedWithAdress_1"> EMAUS L.S. j.d.o.o. za proizvodnju i trgovinu, Stara karlovačka 17, 10450 Pavučnjak</derivirana_varijabla>
  </DomainObject.Predmet.ProtustrankaFormatedWithAdress>
  <DomainObject.Predmet.ProtustrankaFormatedWithAdressOIB>
    <izvorni_sadrzaj> EMAUS L.S. j.d.o.o. za proizvodnju i trgovinu, OIB 42821622447, Stara karlovačka 17, 10450 Pavučnjak</izvorni_sadrzaj>
    <derivirana_varijabla naziv="DomainObject.Predmet.ProtustrankaFormatedWithAdressOIB_1"> EMAUS L.S. j.d.o.o. za proizvodnju i trgovinu, OIB 42821622447, Stara karlovačka 17, 10450 Pavučnjak</derivirana_varijabla>
  </DomainObject.Predmet.ProtustrankaFormatedWithAdressOIB>
  <DomainObject.Predmet.ProtustrankaWithAdress>
    <izvorni_sadrzaj>EMAUS L.S. j.d.o.o. za proizvodnju i trgovinu Stara karlovačka 17, 10450 Pavučnjak</izvorni_sadrzaj>
    <derivirana_varijabla naziv="DomainObject.Predmet.ProtustrankaWithAdress_1">EMAUS L.S. j.d.o.o. za proizvodnju i trgovinu Stara karlovačka 17, 10450 Pavučnjak</derivirana_varijabla>
  </DomainObject.Predmet.ProtustrankaWithAdress>
  <DomainObject.Predmet.ProtustrankaWithAdressOIB>
    <izvorni_sadrzaj>EMAUS L.S. j.d.o.o. za proizvodnju i trgovinu, OIB 42821622447, Stara karlovačka 17, 10450 Pavučnjak</izvorni_sadrzaj>
    <derivirana_varijabla naziv="DomainObject.Predmet.ProtustrankaWithAdressOIB_1">EMAUS L.S. j.d.o.o. za proizvodnju i trgovinu, OIB 42821622447, Stara karlovačka 17, 10450 Pavučnjak</derivirana_varijabla>
  </DomainObject.Predmet.ProtustrankaWithAdressOIB>
  <DomainObject.Predmet.ProtustrankaNazivFormated>
    <izvorni_sadrzaj>EMAUS L.S. j.d.o.o. za proizvodnju i trgovinu</izvorni_sadrzaj>
    <derivirana_varijabla naziv="DomainObject.Predmet.ProtustrankaNazivFormated_1">EMAUS L.S. j.d.o.o. za proizvodnju i trgovinu</derivirana_varijabla>
  </DomainObject.Predmet.ProtustrankaNazivFormated>
  <DomainObject.Predmet.ProtustrankaNazivFormatedOIB>
    <izvorni_sadrzaj>EMAUS L.S. j.d.o.o. za proizvodnju i trgovinu, OIB 42821622447</izvorni_sadrzaj>
    <derivirana_varijabla naziv="DomainObject.Predmet.ProtustrankaNazivFormatedOIB_1">EMAUS L.S. j.d.o.o. za proizvodnju i trgovinu, OIB 42821622447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46. - M. Praljak </izvorni_sadrzaj>
    <derivirana_varijabla naziv="DomainObject.Predmet.Referada.Naziv_1">46. - M. Praljak </derivirana_varijabla>
  </DomainObject.Predmet.Referada.Naziv>
  <DomainObject.Predmet.Referada.Oznaka>
    <izvorni_sadrzaj>46.</izvorni_sadrzaj>
    <derivirana_varijabla naziv="DomainObject.Predmet.Referada.Oznaka_1">46.</derivirana_varijabla>
  </DomainObject.Predmet.Referada.Oznaka>
  <DomainObject.Predmet.Referada.Prostorija.Naziv>
    <izvorni_sadrzaj>Soba DZ III 68</izvorni_sadrzaj>
    <derivirana_varijabla naziv="DomainObject.Predmet.Referada.Prostorija.Naziv_1">Soba DZ III 68</derivirana_varijabla>
  </DomainObject.Predmet.Referada.Prostorija.Naziv>
  <DomainObject.Predmet.Referada.Prostorija.Oznaka>
    <izvorni_sadrzaj>DZ III 68</izvorni_sadrzaj>
    <derivirana_varijabla naziv="DomainObject.Predmet.Referada.Prostorija.Oznaka_1">DZ III 68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Maja Praljak</izvorni_sadrzaj>
    <derivirana_varijabla naziv="DomainObject.Predmet.Referada.Sudac_1">Maja Praljak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agencija; Lucija Saračević</izvorni_sadrzaj>
    <derivirana_varijabla naziv="DomainObject.Predmet.StrankaFormated_1">  Financijska agencija; Lucija Saračević</derivirana_varijabla>
  </DomainObject.Predmet.StrankaFormated>
  <DomainObject.Predmet.StrankaFormatedOIB>
    <izvorni_sadrzaj>  Financijska agencija, OIB 85821130368; Lucija Saračević, OIB 53598656777</izvorni_sadrzaj>
    <derivirana_varijabla naziv="DomainObject.Predmet.StrankaFormatedOIB_1">  Financijska agencija, OIB 85821130368; Lucija Saračević, OIB 53598656777</derivirana_varijabla>
  </DomainObject.Predmet.StrankaFormatedOIB>
  <DomainObject.Predmet.StrankaFormatedWithAdress>
    <izvorni_sadrzaj> Financijska agencija, Trg svibanjskih žrtava 1995. 1, 10000 Zagreb; Lucija Saračević, Stara karlovačka 17, 10450 Pavučnjak</izvorni_sadrzaj>
    <derivirana_varijabla naziv="DomainObject.Predmet.StrankaFormatedWithAdress_1"> Financijska agencija, Trg svibanjskih žrtava 1995. 1, 10000 Zagreb; Lucija Saračević, Stara karlovačka 17, 10450 Pavučnjak</derivirana_varijabla>
  </DomainObject.Predmet.StrankaFormatedWithAdress>
  <DomainObject.Predmet.StrankaFormatedWithAdressOIB>
    <izvorni_sadrzaj> Financijska agencija, OIB 85821130368, Trg svibanjskih žrtava 1995. 1, 10000 Zagreb; Lucija Saračević, OIB 53598656777, Stara karlovačka 17, 10450 Pavučnjak</izvorni_sadrzaj>
    <derivirana_varijabla naziv="DomainObject.Predmet.StrankaFormatedWithAdressOIB_1"> Financijska agencija, OIB 85821130368, Trg svibanjskih žrtava 1995. 1, 10000 Zagreb; Lucija Saračević, OIB 53598656777, Stara karlovačka 17, 10450 Pavučnjak</derivirana_varijabla>
  </DomainObject.Predmet.StrankaFormatedWithAdressOIB>
  <DomainObject.Predmet.StrankaWithAdress>
    <izvorni_sadrzaj>Financijska agencija Trg svibanjskih žrtava 1995. 1,10000 Zagreb,Lucija Saračević Stara karlovačka 17,10450 Pavučnjak</izvorni_sadrzaj>
    <derivirana_varijabla naziv="DomainObject.Predmet.StrankaWithAdress_1">Financijska agencija Trg svibanjskih žrtava 1995. 1,10000 Zagreb,Lucija Saračević Stara karlovačka 17,10450 Pavučnjak</derivirana_varijabla>
  </DomainObject.Predmet.StrankaWithAdress>
  <DomainObject.Predmet.StrankaWithAdressOIB>
    <izvorni_sadrzaj>Financijska agencija, OIB 85821130368, Trg svibanjskih žrtava 1995. 1,10000 Zagreb,Lucija Saračević, OIB 53598656777, Stara karlovačka 17,10450 Pavučnjak</izvorni_sadrzaj>
    <derivirana_varijabla naziv="DomainObject.Predmet.StrankaWithAdressOIB_1">Financijska agencija, OIB 85821130368, Trg svibanjskih žrtava 1995. 1,10000 Zagreb,Lucija Saračević, OIB 53598656777, Stara karlovačka 17,10450 Pavučnjak</derivirana_varijabla>
  </DomainObject.Predmet.StrankaWithAdressOIB>
  <DomainObject.Predmet.StrankaNazivFormated>
    <izvorni_sadrzaj>Financijska agencija,Lucija Saračević</izvorni_sadrzaj>
    <derivirana_varijabla naziv="DomainObject.Predmet.StrankaNazivFormated_1">Financijska agencija,Lucija Saračević</derivirana_varijabla>
  </DomainObject.Predmet.StrankaNazivFormated>
  <DomainObject.Predmet.StrankaNazivFormatedOIB>
    <izvorni_sadrzaj>Financijska agencija, OIB 85821130368,Lucija Saračević, OIB 53598656777</izvorni_sadrzaj>
    <derivirana_varijabla naziv="DomainObject.Predmet.StrankaNazivFormatedOIB_1">Financijska agencija, OIB 85821130368,Lucija Saračević, OIB 53598656777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46. - M. Praljak </izvorni_sadrzaj>
    <derivirana_varijabla naziv="DomainObject.Predmet.TrenutnaLokacijaSpisa.Naziv_1">46. - M. Praljak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Nikolina Krunić</izvorni_sadrzaj>
    <derivirana_varijabla naziv="DomainObject.Predmet.Zapisnicar_1">Nikolina Krunić</derivirana_varijabla>
  </DomainObject.Predmet.Zapisnicar>
  <DomainObject.Predmet.StrankaListFormated>
    <izvorni_sadrzaj>
      <item>Financijska agencija</item>
      <item>Lucija Saračević</item>
    </izvorni_sadrzaj>
    <derivirana_varijabla naziv="DomainObject.Predmet.StrankaListFormated_1">
      <item>Financijska agencija</item>
      <item>Lucija Saračević</item>
    </derivirana_varijabla>
  </DomainObject.Predmet.StrankaListFormated>
  <DomainObject.Predmet.StrankaListFormatedOIB>
    <izvorni_sadrzaj>
      <item>Financijska agencija, OIB 85821130368</item>
      <item>Lucija Saračević, OIB 53598656777</item>
    </izvorni_sadrzaj>
    <derivirana_varijabla naziv="DomainObject.Predmet.StrankaListFormatedOIB_1">
      <item>Financijska agencija, OIB 85821130368</item>
      <item>Lucija Saračević, OIB 53598656777</item>
    </derivirana_varijabla>
  </DomainObject.Predmet.StrankaListFormatedOIB>
  <DomainObject.Predmet.StrankaListFormatedWithAdress>
    <izvorni_sadrzaj>
      <item>Financijska agencija, Trg svibanjskih žrtava 1995. 1, 10000 Zagreb</item>
      <item>Lucija Saračević, Stara karlovačka 17, 10450 Pavučnjak</item>
    </izvorni_sadrzaj>
    <derivirana_varijabla naziv="DomainObject.Predmet.StrankaListFormatedWithAdress_1">
      <item>Financijska agencija, Trg svibanjskih žrtava 1995. 1, 10000 Zagreb</item>
      <item>Lucija Saračević, Stara karlovačka 17, 10450 Pavučnjak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  <item>Lucija Saračević, OIB 53598656777, Stara karlovačka 17, 10450 Pavučnjak</item>
    </izvorni_sadrzaj>
    <derivirana_varijabla naziv="DomainObject.Predmet.StrankaListFormatedWithAdressOIB_1">
      <item>Financijska agencija, OIB 85821130368, Trg svibanjskih žrtava 1995. 1, 10000 Zagreb</item>
      <item>Lucija Saračević, OIB 53598656777, Stara karlovačka 17, 10450 Pavučnjak</item>
    </derivirana_varijabla>
  </DomainObject.Predmet.StrankaListFormatedWithAdressOIB>
  <DomainObject.Predmet.StrankaListNazivFormated>
    <izvorni_sadrzaj>
      <item>Financijska agencija</item>
      <item>Lucija Saračević</item>
    </izvorni_sadrzaj>
    <derivirana_varijabla naziv="DomainObject.Predmet.StrankaListNazivFormated_1">
      <item>Financijska agencija</item>
      <item>Lucija Saračević</item>
    </derivirana_varijabla>
  </DomainObject.Predmet.StrankaListNazivFormated>
  <DomainObject.Predmet.StrankaListNazivFormatedOIB>
    <izvorni_sadrzaj>
      <item>Financijska agencija, OIB 85821130368</item>
      <item>Lucija Saračević, OIB 53598656777</item>
    </izvorni_sadrzaj>
    <derivirana_varijabla naziv="DomainObject.Predmet.StrankaListNazivFormatedOIB_1">
      <item>Financijska agencija, OIB 85821130368</item>
      <item>Lucija Saračević, OIB 53598656777</item>
    </derivirana_varijabla>
  </DomainObject.Predmet.StrankaListNazivFormatedOIB>
  <DomainObject.Predmet.ProtuStrankaListFormated>
    <izvorni_sadrzaj>
      <item>EMAUS L.S. j.d.o.o. za proizvodnju i trgovinu</item>
    </izvorni_sadrzaj>
    <derivirana_varijabla naziv="DomainObject.Predmet.ProtuStrankaListFormated_1">
      <item>EMAUS L.S. j.d.o.o. za proizvodnju i trgovinu</item>
    </derivirana_varijabla>
  </DomainObject.Predmet.ProtuStrankaListFormated>
  <DomainObject.Predmet.ProtuStrankaListFormatedOIB>
    <izvorni_sadrzaj>
      <item>EMAUS L.S. j.d.o.o. za proizvodnju i trgovinu, OIB 42821622447</item>
    </izvorni_sadrzaj>
    <derivirana_varijabla naziv="DomainObject.Predmet.ProtuStrankaListFormatedOIB_1">
      <item>EMAUS L.S. j.d.o.o. za proizvodnju i trgovinu, OIB 42821622447</item>
    </derivirana_varijabla>
  </DomainObject.Predmet.ProtuStrankaListFormatedOIB>
  <DomainObject.Predmet.ProtuStrankaListFormatedWithAdress>
    <izvorni_sadrzaj>
      <item>EMAUS L.S. j.d.o.o. za proizvodnju i trgovinu, Stara karlovačka 17, 10450 Pavučnjak</item>
    </izvorni_sadrzaj>
    <derivirana_varijabla naziv="DomainObject.Predmet.ProtuStrankaListFormatedWithAdress_1">
      <item>EMAUS L.S. j.d.o.o. za proizvodnju i trgovinu, Stara karlovačka 17, 10450 Pavučnjak</item>
    </derivirana_varijabla>
  </DomainObject.Predmet.ProtuStrankaListFormatedWithAdress>
  <DomainObject.Predmet.ProtuStrankaListFormatedWithAdressOIB>
    <izvorni_sadrzaj>
      <item>EMAUS L.S. j.d.o.o. za proizvodnju i trgovinu, OIB 42821622447, Stara karlovačka 17, 10450 Pavučnjak</item>
    </izvorni_sadrzaj>
    <derivirana_varijabla naziv="DomainObject.Predmet.ProtuStrankaListFormatedWithAdressOIB_1">
      <item>EMAUS L.S. j.d.o.o. za proizvodnju i trgovinu, OIB 42821622447, Stara karlovačka 17, 10450 Pavučnjak</item>
    </derivirana_varijabla>
  </DomainObject.Predmet.ProtuStrankaListFormatedWithAdressOIB>
  <DomainObject.Predmet.ProtuStrankaListNazivFormated>
    <izvorni_sadrzaj>
      <item>EMAUS L.S. j.d.o.o. za proizvodnju i trgovinu</item>
    </izvorni_sadrzaj>
    <derivirana_varijabla naziv="DomainObject.Predmet.ProtuStrankaListNazivFormated_1">
      <item>EMAUS L.S. j.d.o.o. za proizvodnju i trgovinu</item>
    </derivirana_varijabla>
  </DomainObject.Predmet.ProtuStrankaListNazivFormated>
  <DomainObject.Predmet.ProtuStrankaListNazivFormatedOIB>
    <izvorni_sadrzaj>
      <item>EMAUS L.S. j.d.o.o. za proizvodnju i trgovinu, OIB 42821622447</item>
    </izvorni_sadrzaj>
    <derivirana_varijabla naziv="DomainObject.Predmet.ProtuStrankaListNazivFormatedOIB_1">
      <item>EMAUS L.S. j.d.o.o. za proizvodnju i trgovinu, OIB 42821622447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26. kolovoza 2019.</izvorni_sadrzaj>
    <derivirana_varijabla naziv="DomainObject.Datum_1">26. kolovoza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 i dr.</izvorni_sadrzaj>
    <derivirana_varijabla naziv="DomainObject.Predmet.StrankaIDrugi_1">Financijska agencija i dr.</derivirana_varijabla>
  </DomainObject.Predmet.StrankaIDrugi>
  <DomainObject.Predmet.ProtustrankaIDrugi>
    <izvorni_sadrzaj>EMAUS L.S. j.d.o.o. za proizvodnju i trgovinu</izvorni_sadrzaj>
    <derivirana_varijabla naziv="DomainObject.Predmet.ProtustrankaIDrugi_1">EMAUS L.S. j.d.o.o. za proizvodnju i trgovinu</derivirana_varijabla>
  </DomainObject.Predmet.ProtustrankaIDrugi>
  <DomainObject.Predmet.StrankaIDrugiAdressOIB>
    <izvorni_sadrzaj>Financijska agencija, OIB 85821130368, Trg svibanjskih žrtava 1995. 1, 10000 Zagreb i dr.</izvorni_sadrzaj>
    <derivirana_varijabla naziv="DomainObject.Predmet.StrankaIDrugiAdressOIB_1">Financijska agencija, OIB 85821130368, Trg svibanjskih žrtava 1995. 1, 10000 Zagreb i dr.</derivirana_varijabla>
  </DomainObject.Predmet.StrankaIDrugiAdressOIB>
  <DomainObject.Predmet.ProtustrankaIDrugiAdressOIB>
    <izvorni_sadrzaj>EMAUS L.S. j.d.o.o. za proizvodnju i trgovinu, OIB 42821622447, Stara karlovačka 17, 10450 Pavučnjak</izvorni_sadrzaj>
    <derivirana_varijabla naziv="DomainObject.Predmet.ProtustrankaIDrugiAdressOIB_1">EMAUS L.S. j.d.o.o. za proizvodnju i trgovinu, OIB 42821622447, Stara karlovačka 17, 10450 Pavučnjak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EMAUS L.S. j.d.o.o. za proizvodnju i trgovinu</item>
      <item>Financijska agencija</item>
      <item>Lucija Saračević</item>
    </izvorni_sadrzaj>
    <derivirana_varijabla naziv="DomainObject.Predmet.SudioniciListNaziv_1">
      <item>EMAUS L.S. j.d.o.o. za proizvodnju i trgovinu</item>
      <item>Financijska agencija</item>
      <item>Lucija Saračević</item>
    </derivirana_varijabla>
  </DomainObject.Predmet.SudioniciListNaziv>
  <DomainObject.Predmet.SudioniciListAdressOIB>
    <izvorni_sadrzaj>
      <item>EMAUS L.S. j.d.o.o. za proizvodnju i trgovinu, OIB 42821622447, Stara karlovačka 17,10450 Pavučnjak</item>
      <item>Financijska agencija, OIB 85821130368, Trg svibanjskih žrtava 1995. 1,10000 Zagreb</item>
      <item>Lucija Saračević, OIB 53598656777, Stara karlovačka 17,10450 Pavučnjak</item>
    </izvorni_sadrzaj>
    <derivirana_varijabla naziv="DomainObject.Predmet.SudioniciListAdressOIB_1">
      <item>EMAUS L.S. j.d.o.o. za proizvodnju i trgovinu, OIB 42821622447, Stara karlovačka 17,10450 Pavučnjak</item>
      <item>Financijska agencija, OIB 85821130368, Trg svibanjskih žrtava 1995. 1,10000 Zagreb</item>
      <item>Lucija Saračević, OIB 53598656777, Stara karlovačka 17,10450 Pavučnjak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42821622447</item>
      <item>, OIB 85821130368</item>
      <item>, OIB 53598656777</item>
    </izvorni_sadrzaj>
    <derivirana_varijabla naziv="DomainObject.Predmet.SudioniciListNazivOIB_1">
      <item>, OIB 42821622447</item>
      <item>, OIB 85821130368</item>
      <item>, OIB 53598656777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26. kolovoza 2019.</izvorni_sadrzaj>
    <derivirana_varijabla naziv="DomainObject.PredzadnjaOdlukaIzPredmeta.DatumDonosenjaOdluke_1">26. kolovoza 2019.</derivirana_varijabla>
  </DomainObject.PredzadnjaOdlukaIzPredmeta.DatumDonosenjaOdluke>
  <DomainObject.PredzadnjaOdlukaIzPredmeta.Oznaka>
    <izvorni_sadrzaj>St-1946/2019-4</izvorni_sadrzaj>
    <derivirana_varijabla naziv="DomainObject.PredzadnjaOdlukaIzPredmeta.Oznaka_1">St-1946/2019-4</derivirana_varijabla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- TDU</properties:Company>
  <properties:Pages>2</properties:Pages>
  <properties:Words>519</properties:Words>
  <properties:Characters>2727</properties:Characters>
  <properties:Lines>85</properties:Lines>
  <properties:Paragraphs>27</properties:Paragraphs>
  <properties:TotalTime>137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/>
      <vt:lpstr/>
    </vt:vector>
  </properties:TitlesOfParts>
  <properties:LinksUpToDate>false</properties:LinksUpToDate>
  <properties:CharactersWithSpaces>3278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2018-09-17T09:46:00Z</dcterms:created>
  <dc:creator>ilukac</dc:creator>
  <cp:lastModifiedBy>Nikolina Krunić</cp:lastModifiedBy>
  <cp:lastPrinted>2019-08-26T08:05:00Z</cp:lastPrinted>
  <dcterms:modified xmlns:xsi="http://www.w3.org/2001/XMLSchema-instance" xsi:type="dcterms:W3CDTF">2019-08-26T08:05:00Z</dcterms:modified>
  <cp:revision>60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(3. Rješenje - predujam 1000 kn.docx)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