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A154310"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7611C" w14:paraId="0CBA7D1B"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37611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37611C" w14:paraId="695E227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7611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37611C" w14:paraId="6CE78F1B" w14:textId="2CEC6DCC">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37611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7611C">
            <w:rPr>
              <w:rStyle w:val="eSPISCCParagraphDefaultFont"/>
              <w:rFonts w:eastAsiaTheme="minorHAnsi"/>
            </w:rPr>
            <w:t>Zagreb</w:t>
          </w:r>
        </w:sdtContent>
      </w:sdt>
      <w:r w:rsidR="001349C2">
        <w:t xml:space="preserve"> </w:t>
      </w:r>
    </w:p>
    <w:p w:rsidR="0037611C" w:rsidP="00610735" w:rsidRDefault="0037611C" w14:paraId="053CED80" w14:textId="0D6FF86E">
      <w:pPr>
        <w:spacing w:after="0"/>
      </w:pPr>
    </w:p>
    <w:p w:rsidR="0037611C" w:rsidP="00610735" w:rsidRDefault="0037611C" w14:paraId="1B9A5EE4" w14:textId="0C371CE2">
      <w:pPr>
        <w:spacing w:after="0"/>
      </w:pPr>
    </w:p>
    <w:p w:rsidR="0037611C" w:rsidP="00610735" w:rsidRDefault="0037611C" w14:paraId="395BCB97" w14:textId="119E3042">
      <w:pPr>
        <w:spacing w:after="0"/>
      </w:pPr>
    </w:p>
    <w:p w:rsidR="0037611C" w:rsidP="00610735" w:rsidRDefault="0037611C" w14:paraId="7CAE03A1" w14:textId="77777777">
      <w:pPr>
        <w:spacing w:after="0"/>
      </w:pPr>
    </w:p>
    <w:p w:rsidRPr="00176071" w:rsidR="00176071" w:rsidP="00610735" w:rsidRDefault="000E43A6" w14:paraId="0A69F2CD"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37611C" w:rsidR="0037611C">
            <w:rPr>
              <w:rStyle w:val="eSPISCCParagraphDefaultFont"/>
              <w:rFonts w:eastAsiaTheme="minorHAnsi"/>
            </w:rPr>
            <w:t>Pp-10382/2026</w:t>
          </w:r>
        </w:sdtContent>
      </w:sdt>
      <w:r w:rsidR="00176071">
        <w:t xml:space="preserve">                                                        </w:t>
      </w:r>
    </w:p>
    <w:p w:rsidR="009E7DBB" w:rsidP="000F1677" w:rsidRDefault="00610735" w14:paraId="1D945CD8"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37611C" w:rsidR="0037611C">
            <w:rPr>
              <w:rStyle w:val="eSPISCCParagraphDefaultFont"/>
              <w:rFonts w:eastAsiaTheme="minorHAnsi"/>
            </w:rPr>
            <w:t>FA. BE. MA. TRGOVINA društvo s ograničenom odgovornošću za ugostiteljstvo i trgovinu i dr.</w:t>
          </w:r>
        </w:sdtContent>
      </w:sdt>
      <w:r w:rsidR="00210894">
        <w:t xml:space="preserve"> </w:t>
      </w:r>
    </w:p>
    <w:p w:rsidRPr="0041581F" w:rsidR="0041581F" w:rsidP="000F1677" w:rsidRDefault="009E7DBB" w14:paraId="5FBA910D"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37611C" w:rsidR="0037611C">
            <w:rPr>
              <w:rStyle w:val="eSPISCCParagraphDefaultFont"/>
              <w:rFonts w:eastAsiaTheme="minorHAnsi"/>
            </w:rPr>
            <w:t>FA. BE. MA. TRGOVINA društvo s ograničenom odgovornošću za ugostiteljstvo i trgovinu,Benjamin Daka</w:t>
          </w:r>
        </w:sdtContent>
      </w:sdt>
      <w:r w:rsidR="001E00E5">
        <w:rPr>
          <w:rFonts w:eastAsia="Calibri" w:cs="Times New Roman"/>
          <w:noProof/>
        </w:rPr>
        <w:t xml:space="preserve"> </w:t>
      </w:r>
    </w:p>
    <w:p w:rsidRPr="00610735" w:rsidR="00176071" w:rsidP="000F1677" w:rsidRDefault="00176071" w14:paraId="135B7D9C"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37611C" w:rsidR="0037611C">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37611C" w:rsidR="0037611C">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6B0A508"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37EE9400"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51B8065C" w14:textId="77777777">
      <w:pPr>
        <w:spacing w:after="0"/>
        <w:jc w:val="right"/>
        <w:rPr>
          <w:rFonts w:eastAsia="Calibri" w:cs="Times New Roman"/>
          <w:noProof/>
        </w:rPr>
      </w:pPr>
    </w:p>
    <w:p w:rsidR="00D7095E" w:rsidP="00D7095E" w:rsidRDefault="00D7095E" w14:paraId="1BD8EB30" w14:textId="77777777">
      <w:pPr>
        <w:keepNext/>
        <w:spacing w:after="0"/>
        <w:jc w:val="center"/>
        <w:rPr>
          <w:b/>
          <w:caps/>
          <w:spacing w:val="100"/>
        </w:rPr>
      </w:pPr>
    </w:p>
    <w:p w:rsidR="00D7095E" w:rsidP="00D7095E" w:rsidRDefault="00D7095E" w14:paraId="6BC35C43" w14:textId="77777777">
      <w:pPr>
        <w:keepNext/>
        <w:spacing w:after="0"/>
        <w:jc w:val="center"/>
        <w:rPr>
          <w:b/>
          <w:caps/>
          <w:spacing w:val="100"/>
        </w:rPr>
      </w:pPr>
    </w:p>
    <w:p w:rsidR="0037611C" w:rsidP="009E7DBB" w:rsidRDefault="0037611C" w14:paraId="117DF29B" w14:textId="77777777">
      <w:pPr>
        <w:spacing w:after="0"/>
        <w:jc w:val="center"/>
        <w:rPr>
          <w:rFonts w:eastAsia="Calibri" w:cs="Times New Roman"/>
          <w:b/>
        </w:rPr>
      </w:pPr>
    </w:p>
    <w:p w:rsidR="0037611C" w:rsidP="009E7DBB" w:rsidRDefault="0037611C" w14:paraId="1423927A" w14:textId="77777777">
      <w:pPr>
        <w:spacing w:after="0"/>
        <w:jc w:val="center"/>
        <w:rPr>
          <w:rFonts w:eastAsia="Calibri" w:cs="Times New Roman"/>
          <w:b/>
        </w:rPr>
      </w:pPr>
    </w:p>
    <w:p w:rsidR="009E7DBB" w:rsidP="009E7DBB" w:rsidRDefault="009E7DBB" w14:paraId="40B76FA6" w14:textId="27D0E666">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58431024" w14:textId="77777777">
      <w:pPr>
        <w:spacing w:after="0"/>
        <w:jc w:val="center"/>
        <w:rPr>
          <w:rFonts w:eastAsia="Calibri" w:cs="Times New Roman"/>
          <w:b/>
          <w:lang w:eastAsia="hr-HR"/>
        </w:rPr>
      </w:pPr>
    </w:p>
    <w:p w:rsidR="00D7095E" w:rsidP="0037611C" w:rsidRDefault="009E7DBB" w14:paraId="072CED70" w14:textId="119C1C0A">
      <w:pPr>
        <w:ind w:firstLine="708"/>
        <w:jc w:val="both"/>
        <w:rPr>
          <w:b/>
          <w:caps/>
          <w:spacing w:val="100"/>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37611C" w:rsidR="0037611C">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619D93AA"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37611C" w:rsidR="0037611C">
            <w:rPr>
              <w:rStyle w:val="eSPISCCParagraphDefaultFont"/>
              <w:rFonts w:eastAsiaTheme="minorHAnsi"/>
            </w:rPr>
            <w:t>FA. BE. MA. TRGOVINA društvo s ograničenom odgovornošću za ugostiteljstvo i trgovinu</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37611C" w:rsidR="0037611C">
            <w:rPr>
              <w:rStyle w:val="eSPISCCParagraphDefaultFont"/>
              <w:rFonts w:eastAsiaTheme="minorHAnsi"/>
            </w:rPr>
            <w:t>20.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37611C" w:rsidR="0037611C">
            <w:rPr>
              <w:rStyle w:val="eSPISCCParagraphDefaultFont"/>
              <w:rFonts w:eastAsiaTheme="minorHAnsi"/>
            </w:rPr>
            <w:t>09:05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7611C" w:rsidR="0037611C">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7611C" w:rsidR="0037611C">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37611C" w:rsidR="0037611C">
            <w:rPr>
              <w:rStyle w:val="eSPISCCParagraphDefaultFont"/>
              <w:rFonts w:eastAsiaTheme="minorHAnsi"/>
            </w:rPr>
            <w:t>320</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7536C083"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50846709"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0271B172"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5EB1087A"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37611C" w:rsidP="006C0875" w:rsidRDefault="0037611C" w14:paraId="0FA29212" w14:textId="77777777">
      <w:pPr>
        <w:spacing w:after="0"/>
        <w:ind w:firstLine="708"/>
        <w:rPr>
          <w:rFonts w:eastAsia="Times New Roman" w:cs="Times New Roman"/>
          <w:lang w:eastAsia="hr-HR"/>
        </w:rPr>
      </w:pPr>
    </w:p>
    <w:p w:rsidR="0037611C" w:rsidP="006C0875" w:rsidRDefault="0037611C" w14:paraId="71AE4CD7" w14:textId="77777777">
      <w:pPr>
        <w:spacing w:after="0"/>
        <w:ind w:firstLine="708"/>
        <w:rPr>
          <w:rFonts w:eastAsia="Times New Roman" w:cs="Times New Roman"/>
          <w:lang w:eastAsia="hr-HR"/>
        </w:rPr>
      </w:pPr>
    </w:p>
    <w:p w:rsidR="0037611C" w:rsidP="006C0875" w:rsidRDefault="0037611C" w14:paraId="531C7FD8" w14:textId="77777777">
      <w:pPr>
        <w:spacing w:after="0"/>
        <w:ind w:firstLine="708"/>
        <w:rPr>
          <w:rFonts w:eastAsia="Times New Roman" w:cs="Times New Roman"/>
          <w:lang w:eastAsia="hr-HR"/>
        </w:rPr>
      </w:pPr>
    </w:p>
    <w:p w:rsidR="00176071" w:rsidP="006C0875" w:rsidRDefault="006C0875" w14:paraId="489F14A7" w14:textId="46C6C912">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19E81D77" w14:textId="77777777">
      <w:pPr>
        <w:spacing w:after="0"/>
      </w:pPr>
    </w:p>
    <w:p w:rsidRPr="0041581F" w:rsidR="0041581F" w:rsidP="00A70E0A" w:rsidRDefault="0041581F" w14:paraId="78BF2D0D"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37611C" w:rsidR="0037611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37611C" w:rsidR="0037611C">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59304F38"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37611C" w14:paraId="2D5C0F28"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37611C">
            <w:rPr>
              <w:rStyle w:val="eSPISCCParagraphDefaultFont"/>
              <w:rFonts w:eastAsiaTheme="minorHAnsi"/>
            </w:rPr>
            <w:t>Marija Malenica Marić</w:t>
          </w:r>
        </w:sdtContent>
      </w:sdt>
    </w:p>
    <w:p w:rsidRPr="0041581F" w:rsidR="006F62A9" w:rsidP="006F62A9" w:rsidRDefault="006F62A9" w14:paraId="3FBE3604" w14:textId="77777777">
      <w:pPr>
        <w:keepNext/>
        <w:spacing w:after="0"/>
        <w:contextualSpacing/>
        <w:rPr>
          <w:rFonts w:cs="Times New Roman"/>
          <w:noProof/>
        </w:rPr>
      </w:pPr>
    </w:p>
    <w:p w:rsidRPr="0041581F" w:rsidR="00176071" w:rsidP="000F1677" w:rsidRDefault="006F62A9" w14:paraId="7F2B120A"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D23DD" w:rsidP="00537B78" w:rsidRDefault="000D23DD" w14:paraId="4A6BE692" w14:textId="77777777">
      <w:r>
        <w:separator/>
      </w:r>
    </w:p>
  </w:endnote>
  <w:endnote w:type="continuationSeparator" w:id="0">
    <w:p w:rsidR="000D23DD" w:rsidP="00537B78" w:rsidRDefault="000D23DD" w14:paraId="50410DA9"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4AD3D98"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4520BAB3"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D23DD" w:rsidP="00537B78" w:rsidRDefault="000D23DD" w14:paraId="5F9B039E" w14:textId="77777777">
      <w:r>
        <w:separator/>
      </w:r>
    </w:p>
  </w:footnote>
  <w:footnote w:type="continuationSeparator" w:id="0">
    <w:p w:rsidR="000D23DD" w:rsidP="00537B78" w:rsidRDefault="000D23DD" w14:paraId="23DB2A1E"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E9385E0"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37611C" w:rsidR="0037611C">
          <w:rPr>
            <w:rStyle w:val="eSPISCCParagraphDefaultFont"/>
          </w:rPr>
          <w:t>Pp-10382/2026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11C"/>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23F8D74D"/>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Poreč</izvorni_sadrzaj>
    <derivirana_varijabla naziv="DomainObject.UcesnikSudskeRadnje.Adresa.Naselje_1">Poreč</derivirana_varijabla>
  </DomainObject.UcesnikSudskeRadnje.Adresa.Naselje>
  <DomainObject.UcesnikSudskeRadnje.Adresa.PostBroj>
    <izvorni_sadrzaj>52440</izvorni_sadrzaj>
    <derivirana_varijabla naziv="DomainObject.UcesnikSudskeRadnje.Adresa.PostBroj_1">52440</derivirana_varijabla>
  </DomainObject.UcesnikSudskeRadnje.Adresa.PostBroj>
  <DomainObject.UcesnikSudskeRadnje.Adresa.UlicaIKBR>
    <izvorni_sadrzaj>Decumanus 11</izvorni_sadrzaj>
    <derivirana_varijabla naziv="DomainObject.UcesnikSudskeRadnje.Adresa.UlicaIKBR_1">Decumanus 11</derivirana_varijabla>
  </DomainObject.UcesnikSudskeRadnje.Adresa.UlicaIKBR>
  <DomainObject.UcesnikSudskeRadnje.Naziv>
    <izvorni_sadrzaj>FA. BE. MA. TRGOVINA društvo s ograničenom odgovornošću za ugostiteljstvo i trgovinu</izvorni_sadrzaj>
    <derivirana_varijabla naziv="DomainObject.UcesnikSudskeRadnje.Naziv_1">FA. BE. MA. TRGOVINA društvo s ograničenom odgovornošću za ugostiteljstvo i trgovinu</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09:05</izvorni_sadrzaj>
    <derivirana_varijabla naziv="DomainObject.UcesnikSudskeRadnje.SudskaRadnja.PlaniraniPocetakVrijeme_1">09:05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10382</izvorni_sadrzaj>
    <derivirana_varijabla naziv="DomainObject.Predmet.Broj_1">10382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srpnja 2026.</izvorni_sadrzaj>
    <derivirana_varijabla naziv="DomainObject.Predmet.DatumOsnivanja_1">27.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26. srpnja 1990.</izvorni_sadrzaj>
    <derivirana_varijabla naziv="DomainObject.Predmet.OkrivljenikFizickaOsoba.DatumRodjenja_1">26. srpnja 1990.</derivirana_varijabla>
  </DomainObject.Predmet.OkrivljenikFizickaOsoba.DatumRodjenja>
  <DomainObject.Predmet.OkrivljenikFizickaOsoba.DatumRodjenjaFormated>
    <izvorni_sadrzaj>26.7.1990.</izvorni_sadrzaj>
    <derivirana_varijabla naziv="DomainObject.Predmet.OkrivljenikFizickaOsoba.DatumRodjenjaFormated_1">26.7.1990.</derivirana_varijabla>
  </DomainObject.Predmet.OkrivljenikFizickaOsoba.DatumRodjenjaFormated>
  <DomainObject.Predmet.OkrivljenikFizickaOsoba.Ime>
    <izvorni_sadrzaj>Benjamin</izvorni_sadrzaj>
    <derivirana_varijabla naziv="DomainObject.Predmet.OkrivljenikFizickaOsoba.Ime_1">Benjamin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Benjamin Daka</izvorni_sadrzaj>
    <derivirana_varijabla naziv="DomainObject.Predmet.OkrivljenikFizickaOsoba.Naziv_1">Benjamin Daka</derivirana_varijabla>
  </DomainObject.Predmet.OkrivljenikFizickaOsoba.Naziv>
  <DomainObject.Predmet.OkrivljenikFizickaOsoba.Prezime>
    <izvorni_sadrzaj>Daka</izvorni_sadrzaj>
    <derivirana_varijabla naziv="DomainObject.Predmet.OkrivljenikFizickaOsoba.Prezime_1">Daka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89759758149</izvorni_sadrzaj>
    <derivirana_varijabla naziv="DomainObject.Predmet.OkrivljenikFizickaOsoba.Oib_1">89759758149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Pp-10382/2026</izvorni_sadrzaj>
    <derivirana_varijabla naziv="DomainObject.Predmet.OznakaBroj_1">Pp-10382/2026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FA. BE. MA. TRGOVINA društvo s ograničenom odgovornošću za ugostiteljstvo i trgovinu; Benjamin Daka</izvorni_sadrzaj>
    <derivirana_varijabla naziv="DomainObject.Predmet.ProtustrankaFormated_1">  FA. BE. MA. TRGOVINA društvo s ograničenom odgovornošću za ugostiteljstvo i trgovinu; Benjamin Daka</derivirana_varijabla>
  </DomainObject.Predmet.ProtustrankaFormated>
  <DomainObject.Predmet.ProtustrankaFormatedOIB>
    <izvorni_sadrzaj>  FA. BE. MA. TRGOVINA društvo s ograničenom odgovornošću za ugostiteljstvo i trgovinu, OIB 60898333063; Benjamin Daka, OIB 89759758149</izvorni_sadrzaj>
    <derivirana_varijabla naziv="DomainObject.Predmet.ProtustrankaFormatedOIB_1">  FA. BE. MA. TRGOVINA društvo s ograničenom odgovornošću za ugostiteljstvo i trgovinu, OIB 60898333063; Benjamin Daka, OIB 89759758149</derivirana_varijabla>
  </DomainObject.Predmet.ProtustrankaFormatedOIB>
  <DomainObject.Predmet.ProtustrankaFormatedWithAdress>
    <izvorni_sadrzaj> FA. BE. MA. TRGOVINA društvo s ograničenom odgovornošću za ugostiteljstvo i trgovinu, Decumanus 11, 52440 Poreč; Benjamin Daka, Ozaljska Ulica 8, 10000 Zagreb</izvorni_sadrzaj>
    <derivirana_varijabla naziv="DomainObject.Predmet.ProtustrankaFormatedWithAdress_1"> FA. BE. MA. TRGOVINA društvo s ograničenom odgovornošću za ugostiteljstvo i trgovinu, Decumanus 11, 52440 Poreč; Benjamin Daka, Ozaljska Ulica 8, 10000 Zagreb</derivirana_varijabla>
  </DomainObject.Predmet.ProtustrankaFormatedWithAdress>
  <DomainObject.Predmet.ProtustrankaFormatedWithAdressOIB>
    <izvorni_sadrzaj> FA. BE. MA. TRGOVINA društvo s ograničenom odgovornošću za ugostiteljstvo i trgovinu, OIB 60898333063, Decumanus 11, 52440 Poreč; Benjamin Daka, OIB 89759758149, Ozaljska Ulica 8, 10000 Zagreb</izvorni_sadrzaj>
    <derivirana_varijabla naziv="DomainObject.Predmet.ProtustrankaFormatedWithAdressOIB_1"> FA. BE. MA. TRGOVINA društvo s ograničenom odgovornošću za ugostiteljstvo i trgovinu, OIB 60898333063, Decumanus 11, 52440 Poreč; Benjamin Daka, OIB 89759758149, Ozaljska Ulica 8, 10000 Zagreb</derivirana_varijabla>
  </DomainObject.Predmet.ProtustrankaFormatedWithAdressOIB>
  <DomainObject.Predmet.ProtustrankaWithAdress>
    <izvorni_sadrzaj>FA. BE. MA. TRGOVINA društvo s ograničenom odgovornošću za ugostiteljstvo i trgovinu Decumanus 11, 52440 Poreč, Benjamin Daka Ozaljska Ulica 8, 10000 Zagreb</izvorni_sadrzaj>
    <derivirana_varijabla naziv="DomainObject.Predmet.ProtustrankaWithAdress_1">FA. BE. MA. TRGOVINA društvo s ograničenom odgovornošću za ugostiteljstvo i trgovinu Decumanus 11, 52440 Poreč, Benjamin Daka Ozaljska Ulica 8, 10000 Zagreb</derivirana_varijabla>
  </DomainObject.Predmet.ProtustrankaWithAdress>
  <DomainObject.Predmet.ProtustrankaWithAdressOIB>
    <izvorni_sadrzaj>FA. BE. MA. TRGOVINA društvo s ograničenom odgovornošću za ugostiteljstvo i trgovinu, OIB 60898333063, Decumanus 11, 52440 Poreč, Benjamin Daka, OIB 89759758149, Ozaljska Ulica 8, 10000 Zagreb</izvorni_sadrzaj>
    <derivirana_varijabla naziv="DomainObject.Predmet.ProtustrankaWithAdressOIB_1">FA. BE. MA. TRGOVINA društvo s ograničenom odgovornošću za ugostiteljstvo i trgovinu, OIB 60898333063, Decumanus 11, 52440 Poreč, Benjamin Daka, OIB 89759758149, Ozaljska Ulica 8, 10000 Zagreb</derivirana_varijabla>
  </DomainObject.Predmet.ProtustrankaWithAdressOIB>
  <DomainObject.Predmet.ProtustrankaNazivFormated>
    <izvorni_sadrzaj>FA. BE. MA. TRGOVINA društvo s ograničenom odgovornošću za ugostiteljstvo i trgovinu,Benjamin Daka</izvorni_sadrzaj>
    <derivirana_varijabla naziv="DomainObject.Predmet.ProtustrankaNazivFormated_1">FA. BE. MA. TRGOVINA društvo s ograničenom odgovornošću za ugostiteljstvo i trgovinu,Benjamin Daka</derivirana_varijabla>
    <derivirana_varijabla naziv="Padez">FA. BE. MA. TRGOVINA društvo s ograničenom odgovornošću za ugostiteljstvo i trgovinu,Benjamin Daka</derivirana_varijabla>
  </DomainObject.Predmet.ProtustrankaNazivFormated>
  <DomainObject.Predmet.ProtustrankaNazivFormatedOIB>
    <izvorni_sadrzaj>FA. BE. MA. TRGOVINA društvo s ograničenom odgovornošću za ugostiteljstvo i trgovinu, OIB 60898333063,Benjamin Daka, OIB 89759758149</izvorni_sadrzaj>
    <derivirana_varijabla naziv="DomainObject.Predmet.ProtustrankaNazivFormatedOIB_1">FA. BE. MA. TRGOVINA društvo s ograničenom odgovornošću za ugostiteljstvo i trgovinu, OIB 60898333063,Benjamin Daka, OIB 89759758149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FA. BE. MA. TRGOVINA društvo s ograničenom odgovornošću za ugostiteljstvo i trgovinu</item>
      <item>Benjamin Daka</item>
    </izvorni_sadrzaj>
    <derivirana_varijabla naziv="DomainObject.Predmet.ProtuStrankaListFormated_1">
      <item>FA. BE. MA. TRGOVINA društvo s ograničenom odgovornošću za ugostiteljstvo i trgovinu</item>
      <item>Benjamin Daka</item>
    </derivirana_varijabla>
  </DomainObject.Predmet.ProtuStrankaListFormated>
  <DomainObject.Predmet.ProtuStrankaListFormatedOIB>
    <izvorni_sadrzaj>
      <item>FA. BE. MA. TRGOVINA društvo s ograničenom odgovornošću za ugostiteljstvo i trgovinu, OIB 60898333063</item>
      <item>Benjamin Daka, OIB 89759758149</item>
    </izvorni_sadrzaj>
    <derivirana_varijabla naziv="DomainObject.Predmet.ProtuStrankaListFormatedOIB_1">
      <item>FA. BE. MA. TRGOVINA društvo s ograničenom odgovornošću za ugostiteljstvo i trgovinu, OIB 60898333063</item>
      <item>Benjamin Daka, OIB 89759758149</item>
    </derivirana_varijabla>
  </DomainObject.Predmet.ProtuStrankaListFormatedOIB>
  <DomainObject.Predmet.ProtuStrankaListFormatedWithAdress>
    <izvorni_sadrzaj>
      <item>FA. BE. MA. TRGOVINA društvo s ograničenom odgovornošću za ugostiteljstvo i trgovinu, Decumanus 11, 52440 Poreč</item>
      <item>Benjamin Daka, Ozaljska Ulica 8, 10000 Zagreb</item>
    </izvorni_sadrzaj>
    <derivirana_varijabla naziv="DomainObject.Predmet.ProtuStrankaListFormatedWithAdress_1">
      <item>FA. BE. MA. TRGOVINA društvo s ograničenom odgovornošću za ugostiteljstvo i trgovinu, Decumanus 11, 52440 Poreč</item>
      <item>Benjamin Daka, Ozaljska Ulica 8, 10000 Zagreb</item>
    </derivirana_varijabla>
  </DomainObject.Predmet.ProtuStrankaListFormatedWithAdress>
  <DomainObject.Predmet.ProtuStrankaListFormatedWithAdressOIB>
    <izvorni_sadrzaj>
      <item>FA. BE. MA. TRGOVINA društvo s ograničenom odgovornošću za ugostiteljstvo i trgovinu, OIB 60898333063, Decumanus 11, 52440 Poreč</item>
      <item>Benjamin Daka, OIB 89759758149, Ozaljska Ulica 8, 10000 Zagreb</item>
    </izvorni_sadrzaj>
    <derivirana_varijabla naziv="DomainObject.Predmet.ProtuStrankaListFormatedWithAdressOIB_1">
      <item>FA. BE. MA. TRGOVINA društvo s ograničenom odgovornošću za ugostiteljstvo i trgovinu, OIB 60898333063, Decumanus 11, 52440 Poreč</item>
      <item>Benjamin Daka, OIB 89759758149, Ozaljska Ulica 8, 10000 Zagreb</item>
    </derivirana_varijabla>
  </DomainObject.Predmet.ProtuStrankaListFormatedWithAdressOIB>
  <DomainObject.Predmet.ProtuStrankaListNazivFormated>
    <izvorni_sadrzaj>
      <item>FA. BE. MA. TRGOVINA društvo s ograničenom odgovornošću za ugostiteljstvo i trgovinu</item>
      <item>Benjamin Daka</item>
    </izvorni_sadrzaj>
    <derivirana_varijabla naziv="DomainObject.Predmet.ProtuStrankaListNazivFormated_1">
      <item>FA. BE. MA. TRGOVINA društvo s ograničenom odgovornošću za ugostiteljstvo i trgovinu</item>
      <item>Benjamin Daka</item>
    </derivirana_varijabla>
  </DomainObject.Predmet.ProtuStrankaListNazivFormated>
  <DomainObject.Predmet.ProtuStrankaListNazivFormatedOIB>
    <izvorni_sadrzaj>
      <item>FA. BE. MA. TRGOVINA društvo s ograničenom odgovornošću za ugostiteljstvo i trgovinu, OIB 60898333063</item>
      <item>Benjamin Daka, OIB 89759758149</item>
    </izvorni_sadrzaj>
    <derivirana_varijabla naziv="DomainObject.Predmet.ProtuStrankaListNazivFormatedOIB_1">
      <item>FA. BE. MA. TRGOVINA društvo s ograničenom odgovornošću za ugostiteljstvo i trgovinu, OIB 60898333063</item>
      <item>Benjamin Daka, OIB 89759758149</item>
    </derivirana_varijabla>
  </DomainObject.Predmet.ProtuStrankaListNazivFormatedOIB>
  <DomainObject.Predmet.OstaliListFormated>
    <izvorni_sadrzaj>
      <item>Josip Pende</item>
    </izvorni_sadrzaj>
    <derivirana_varijabla naziv="DomainObject.Predmet.OstaliListFormated_1">
      <item>Josip Pende</item>
    </derivirana_varijabla>
    <derivirana_varijabla naziv="DrugaOsoba">
      <item>Josip Pende</item>
    </derivirana_varijabla>
  </DomainObject.Predmet.OstaliListFormated>
  <DomainObject.Predmet.OstaliListFormatedOIB>
    <izvorni_sadrzaj>
      <item>Josip Pende</item>
    </izvorni_sadrzaj>
    <derivirana_varijabla naziv="DomainObject.Predmet.OstaliListFormatedOIB_1">
      <item>Josip Pende</item>
    </derivirana_varijabla>
  </DomainObject.Predmet.OstaliListFormatedOIB>
  <DomainObject.Predmet.OstaliListFormatedWithAdress>
    <izvorni_sadrzaj>
      <item>Josip Pende</item>
    </izvorni_sadrzaj>
    <derivirana_varijabla naziv="DomainObject.Predmet.OstaliListFormatedWithAdress_1">
      <item>Josip Pende</item>
    </derivirana_varijabla>
  </DomainObject.Predmet.OstaliListFormatedWithAdress>
  <DomainObject.Predmet.OstaliListFormatedWithAdressOIB>
    <izvorni_sadrzaj>
      <item>Josip Pende</item>
    </izvorni_sadrzaj>
    <derivirana_varijabla naziv="DomainObject.Predmet.OstaliListFormatedWithAdressOIB_1">
      <item>Josip Pende</item>
    </derivirana_varijabla>
  </DomainObject.Predmet.OstaliListFormatedWithAdressOIB>
  <DomainObject.Predmet.OstaliListNazivFormated>
    <izvorni_sadrzaj>
      <item>Josip Pende</item>
    </izvorni_sadrzaj>
    <derivirana_varijabla naziv="DomainObject.Predmet.OstaliListNazivFormated_1">
      <item>Josip Pende</item>
    </derivirana_varijabla>
  </DomainObject.Predmet.OstaliListNazivFormated>
  <DomainObject.Predmet.OstaliListNazivFormatedOIB>
    <izvorni_sadrzaj>
      <item>Josip Pende</item>
    </izvorni_sadrzaj>
    <derivirana_varijabla naziv="DomainObject.Predmet.OstaliListNazivFormatedOIB_1">
      <item>Josip Pende</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FA. BE. MA. TRGOVINA društvo s ograničenom odgovornošću za ugostiteljstvo i trgovinu i dr.</izvorni_sadrzaj>
    <derivirana_varijabla naziv="DomainObject.Predmet.ProtustrankaIDrugi_1">FA. BE. MA. TRGOVINA društvo s ograničenom odgovornošću za ugostiteljstvo i trgovinu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FA. BE. MA. TRGOVINA društvo s ograničenom odgovornošću za ugostiteljstvo i trgovinu, OIB 60898333063, Decumanus 11, 52440 Poreč i dr.</izvorni_sadrzaj>
    <derivirana_varijabla naziv="DomainObject.Predmet.ProtustrankaIDrugiAdressOIB_1">FA. BE. MA. TRGOVINA društvo s ograničenom odgovornošću za ugostiteljstvo i trgovinu, OIB 60898333063, Decumanus 11, 52440 Poreč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FA. BE. MA. TRGOVINA društvo s ograničenom odgovornošću za ugostiteljstvo i trgovinu</item>
      <item>Benjamin Daka</item>
      <item>Josip Pende</item>
    </izvorni_sadrzaj>
    <derivirana_varijabla naziv="DomainObject.Predmet.SudioniciListNaziv_1">
      <item>HRVATSKO DRUŠTVO SKLADATELJA</item>
      <item>FA. BE. MA. TRGOVINA društvo s ograničenom odgovornošću za ugostiteljstvo i trgovinu</item>
      <item>Benjamin Daka</item>
      <item>Josip Pende</item>
    </derivirana_varijabla>
    <derivirana_varijabla naziv="OstaliSudionici">
      <item>HRVATSKO DRUŠTVO SKLADATELJA</item>
      <item>FA. BE. MA. TRGOVINA društvo s ograničenom odgovornošću za ugostiteljstvo i trgovinu</item>
      <item>Benjamin Daka</item>
      <item>Josip Pende</item>
    </derivirana_varijabla>
  </DomainObject.Predmet.SudioniciListNaziv>
  <DomainObject.Predmet.SudioniciListAdressOIB>
    <izvorni_sadrzaj>
      <item>HRVATSKO DRUŠTVO SKLADATELJA, OIB 56668956985, Heinzelova 62 A,10000 Zagreb</item>
      <item>FA. BE. MA. TRGOVINA društvo s ograničenom odgovornošću za ugostiteljstvo i trgovinu, OIB 60898333063, Decumanus 11,52440 Poreč</item>
      <item>Benjamin Daka, OIB 89759758149, Ozaljska Ulica 8,10000 Zagreb</item>
      <item>Josip Pende</item>
    </izvorni_sadrzaj>
    <derivirana_varijabla naziv="DomainObject.Predmet.SudioniciListAdressOIB_1">
      <item>HRVATSKO DRUŠTVO SKLADATELJA, OIB 56668956985, Heinzelova 62 A,10000 Zagreb</item>
      <item>FA. BE. MA. TRGOVINA društvo s ograničenom odgovornošću za ugostiteljstvo i trgovinu, OIB 60898333063, Decumanus 11,52440 Poreč</item>
      <item>Benjamin Daka, OIB 89759758149, Ozaljska Ulica 8,10000 Zagreb</item>
      <item>Josip Pende</item>
    </derivirana_varijabla>
  </DomainObject.Predmet.SudioniciListAdressOIB>
  <DomainObject.UcesnikSudskeRadnje.NazivFormated>
    <izvorni_sadrzaj>FA. BE. MA. TRGOVINA društvo s ograničenom odgovornošću za ugostiteljstvo i trgovinu, OIB 60898333063, Decumanus 11,52440 Poreč</izvorni_sadrzaj>
    <derivirana_varijabla naziv="DomainObject.UcesnikSudskeRadnje.NazivFormated_1">FA. BE. MA. TRGOVINA društvo s ograničenom odgovornošću za ugostiteljstvo i trgovinu, OIB 60898333063, Decumanus 11,52440 Poreč</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60898333063</item>
      <item>, OIB 89759758149</item>
      <item>, OIB null</item>
    </izvorni_sadrzaj>
    <derivirana_varijabla naziv="DomainObject.Predmet.SudioniciListNazivOIB_1">
      <item>, OIB 56668956985</item>
      <item>, OIB 60898333063</item>
      <item>, OIB 89759758149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FA. BE. MA. TRGOVINA društvo s ograničenom odgovornošću za ugostiteljstvo i trgovinu, OIB 60898333063, Decumanus 11, 52440 Poreč
2. Okrivljenik Benjamin Daka, OIB 89759758149, Ozaljska Ulica 8, 10000 Zagreb
3. Svjedok Josip Pende</izvorni_sadrzaj>
    <derivirana_varijabla naziv="DomainObject.UcesnikSudskeRadnje.SudskaRadnja.UcesniciObavijest_1">1. Okrivljenik FA. BE. MA. TRGOVINA društvo s ograničenom odgovornošću za ugostiteljstvo i trgovinu, OIB 60898333063, Decumanus 11, 52440 Poreč
2. Okrivljenik Benjamin Daka, OIB 89759758149, Ozaljska Ulica 8, 10000 Zagreb
3. Svjedok Josip Pende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srpnja 2026.</izvorni_sadrzaj>
    <derivirana_varijabla naziv="DomainObject.Predmet.DatumPocetkaProcesa_1">27.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FA. BE. MA. TRGOVINA društvo s ograničenom odgovornošću za ugostiteljstvo i trgovinu, Decumanus 11, 52440 Poreč, OIB: 60898333063</item>
      <item>Benjamin Daka, Ozaljska Ulica 8, 10000 Zagreb, OIB: 89759758149, rođen-a 26.07.1990., mjesto rođenja Zagreb (Grad Zagreb)</item>
    </izvorni_sadrzaj>
    <derivirana_varijabla naziv="DomainObject.Predmet.OkrivljenikAdresaMjestoRodjenjaList_1">
      <item>FA. BE. MA. TRGOVINA društvo s ograničenom odgovornošću za ugostiteljstvo i trgovinu, Decumanus 11, 52440 Poreč, OIB: 60898333063</item>
      <item>Benjamin Daka, Ozaljska Ulica 8, 10000 Zagreb, OIB: 89759758149, rođen-a 26.07.1990.,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FA. BE. MA. TRGOVINA društvo s ograničenom odgovornošću za ugostiteljstvo i trgovinu, MBS 130038528, Decumanus 11, 52440 Poreč</izvorni_sadrzaj>
    <derivirana_varijabla naziv="DomainObject.Predmet.OkrivljenikPravnaNazivAdresaMbs_1">FA. BE. MA. TRGOVINA društvo s ograničenom odgovornošću za ugostiteljstvo i trgovinu, MBS 130038528, Decumanus 11, 52440 Poreč</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340</properties:Words>
  <properties:Characters>1985</properties:Characters>
  <properties:Lines>60</properties:Lines>
  <properties:Paragraphs>21</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2490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2026-09-23T09:30:00Z</cp:lastPrinted>
  <dcterms:modified xmlns:xsi="http://www.w3.org/2001/XMLSchema-instance" xsi:type="dcterms:W3CDTF">2026-09-23T09:30:00Z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FA. BE. MA. TRGOVINA društvo s ograničenom odgovornošću za ugostiteljstvo i trgovinu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