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daeb51" w14:paraId="edaeb51" w:rsidRDefault="00970BA6" w:rsidP="00970BA6" w:rsidR="00970BA6" w:rsidRPr="004777B1">
      <w:pPr>
        <w:ind w:firstLine="708"/>
        <w:jc w:val="center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r-HR" w:val="hr-HR"/>
        </w:rPr>
        <w:tab/>
      </w:r>
      <w:r>
        <w:rPr>
          <w:noProof/>
          <w:lang w:eastAsia="hr-HR" w:val="hr-HR"/>
        </w:rPr>
        <w:tab/>
      </w:r>
      <w:r>
        <w:rPr>
          <w:noProof/>
          <w:lang w:eastAsia="hr-HR" w:val="hr-HR"/>
        </w:rPr>
        <w:tab/>
      </w:r>
      <w:r>
        <w:rPr>
          <w:noProof/>
          <w:lang w:eastAsia="hr-HR" w:val="hr-HR"/>
        </w:rPr>
        <w:tab/>
      </w:r>
      <w:r>
        <w:rPr>
          <w:noProof/>
          <w:lang w:eastAsia="hr-HR" w:val="hr-HR"/>
        </w:rPr>
        <w:tab/>
      </w:r>
      <w:r>
        <w:rPr>
          <w:noProof/>
          <w:lang w:eastAsia="hr-HR" w:val="hr-HR"/>
        </w:rPr>
        <w:tab/>
        <w:t xml:space="preserve">             </w:t>
      </w:r>
      <w:r>
        <w:rPr>
          <w:b/>
          <w:lang w:val="hr-HR"/>
        </w:rPr>
        <w:t>Posl. br.</w:t>
      </w:r>
      <w:r w:rsidRPr="003734BE">
        <w:rPr>
          <w:b/>
          <w:lang w:val="hr-HR"/>
        </w:rPr>
        <w:t xml:space="preserve"> 12. St-</w:t>
      </w:r>
      <w:r w:rsidR="008B67DE">
        <w:rPr>
          <w:b/>
          <w:lang w:val="hr-HR"/>
        </w:rPr>
        <w:t>1991</w:t>
      </w:r>
      <w:r>
        <w:rPr>
          <w:b/>
          <w:lang w:val="hr-HR"/>
        </w:rPr>
        <w:t>/2016</w:t>
      </w:r>
    </w:p>
    <w:p w:rsidRDefault="00970BA6" w:rsidP="00970BA6" w:rsidR="00970BA6" w:rsidRPr="00664952">
      <w:pPr>
        <w:pStyle w:val="Naslov1"/>
        <w:jc w:val="both"/>
        <w:rPr>
          <w:sz w:val="4"/>
          <w:szCs w:val="4"/>
        </w:rPr>
      </w:pPr>
    </w:p>
    <w:p w:rsidRDefault="00970BA6" w:rsidP="00970BA6" w:rsidR="00970BA6" w:rsidRPr="003734BE">
      <w:pPr>
        <w:pStyle w:val="Naslov1"/>
        <w:jc w:val="both"/>
      </w:pPr>
      <w:r w:rsidRPr="003734BE">
        <w:t>REPUBLIKA HRVATSKA</w:t>
      </w:r>
    </w:p>
    <w:p w:rsidRDefault="00970BA6" w:rsidP="00970BA6" w:rsidR="00970BA6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970BA6" w:rsidP="00970BA6" w:rsidR="00970BA6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970BA6" w:rsidP="00970BA6" w:rsidR="00970BA6" w:rsidRPr="005745D6">
      <w:pPr>
        <w:rPr>
          <w:sz w:val="20"/>
          <w:szCs w:val="20"/>
          <w:lang w:val="hr-HR"/>
        </w:rPr>
      </w:pPr>
    </w:p>
    <w:p w:rsidRDefault="00970BA6" w:rsidP="00970BA6" w:rsidR="00970BA6">
      <w:pPr>
        <w:pStyle w:val="Naslov1"/>
      </w:pPr>
      <w:r>
        <w:t xml:space="preserve">U   I M E   </w:t>
      </w:r>
      <w:r w:rsidRPr="003734BE">
        <w:t>R</w:t>
      </w:r>
      <w:r>
        <w:t xml:space="preserve"> </w:t>
      </w:r>
      <w:r w:rsidRPr="003734BE">
        <w:t>E</w:t>
      </w:r>
      <w:r>
        <w:t xml:space="preserve"> </w:t>
      </w:r>
      <w:r w:rsidRPr="003734BE">
        <w:t>P</w:t>
      </w:r>
      <w:r>
        <w:t xml:space="preserve"> </w:t>
      </w:r>
      <w:r w:rsidRPr="003734BE">
        <w:t>U</w:t>
      </w:r>
      <w:r>
        <w:t xml:space="preserve"> </w:t>
      </w:r>
      <w:r w:rsidRPr="003734BE">
        <w:t>B</w:t>
      </w:r>
      <w:r>
        <w:t xml:space="preserve"> </w:t>
      </w:r>
      <w:r w:rsidRPr="003734BE">
        <w:t>L</w:t>
      </w:r>
      <w:r>
        <w:t xml:space="preserve"> </w:t>
      </w:r>
      <w:r w:rsidRPr="003734BE">
        <w:t>I</w:t>
      </w:r>
      <w:r>
        <w:t xml:space="preserve"> </w:t>
      </w:r>
      <w:r w:rsidRPr="003734BE">
        <w:t>K</w:t>
      </w:r>
      <w:r>
        <w:t xml:space="preserve"> E</w:t>
      </w:r>
      <w:r w:rsidRPr="003734BE">
        <w:t xml:space="preserve"> </w:t>
      </w:r>
      <w:r>
        <w:t xml:space="preserve">  </w:t>
      </w:r>
      <w:r w:rsidRPr="003734BE">
        <w:t>H</w:t>
      </w:r>
      <w:r>
        <w:t xml:space="preserve"> </w:t>
      </w:r>
      <w:r w:rsidRPr="003734BE">
        <w:t>R</w:t>
      </w:r>
      <w:r>
        <w:t xml:space="preserve"> </w:t>
      </w:r>
      <w:r w:rsidRPr="003734BE">
        <w:t>V</w:t>
      </w:r>
      <w:r>
        <w:t xml:space="preserve"> </w:t>
      </w:r>
      <w:r w:rsidRPr="003734BE">
        <w:t>A</w:t>
      </w:r>
      <w:r>
        <w:t xml:space="preserve"> </w:t>
      </w:r>
      <w:r w:rsidRPr="003734BE">
        <w:t>T</w:t>
      </w:r>
      <w:r>
        <w:t xml:space="preserve"> </w:t>
      </w:r>
      <w:r w:rsidRPr="003734BE">
        <w:t>S</w:t>
      </w:r>
      <w:r>
        <w:t xml:space="preserve"> </w:t>
      </w:r>
      <w:r w:rsidRPr="003734BE">
        <w:t>K</w:t>
      </w:r>
      <w:r>
        <w:t xml:space="preserve"> E</w:t>
      </w:r>
    </w:p>
    <w:p w:rsidRDefault="00970BA6" w:rsidP="00970BA6" w:rsidR="00970BA6" w:rsidRPr="00403F01">
      <w:pPr>
        <w:rPr>
          <w:lang w:eastAsia="hr-HR" w:val="hr-HR"/>
        </w:rPr>
      </w:pPr>
    </w:p>
    <w:p w:rsidRDefault="00970BA6" w:rsidP="00970BA6" w:rsidR="00970BA6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970BA6" w:rsidP="00970BA6" w:rsidR="00970BA6" w:rsidRPr="005745D6">
      <w:pPr>
        <w:rPr>
          <w:sz w:val="20"/>
          <w:szCs w:val="20"/>
          <w:lang w:val="hr-HR"/>
        </w:rPr>
      </w:pPr>
    </w:p>
    <w:p w:rsidRDefault="00970BA6" w:rsidP="00970BA6" w:rsidR="00970BA6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tog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sucu</w:t>
      </w:r>
      <w:r>
        <w:rPr>
          <w:lang w:val="hr-HR"/>
        </w:rPr>
        <w:t xml:space="preserve"> pojedincu,</w:t>
      </w:r>
      <w:r w:rsidRPr="003F13DF">
        <w:rPr>
          <w:lang w:val="hr-HR"/>
        </w:rPr>
        <w:t xml:space="preserve"> u</w:t>
      </w:r>
      <w:r>
        <w:rPr>
          <w:lang w:val="hr-HR"/>
        </w:rPr>
        <w:t xml:space="preserve"> skraćenom stečajnom postupku povodom zahtjeva </w:t>
      </w:r>
      <w:r w:rsidRPr="001A260E">
        <w:rPr>
          <w:szCs w:val="24"/>
          <w:lang w:val="hr-HR"/>
        </w:rPr>
        <w:t>FINANCIJSKE AGENCIJE, Regionalni centar Spl</w:t>
      </w:r>
      <w:r>
        <w:rPr>
          <w:szCs w:val="24"/>
          <w:lang w:val="hr-HR"/>
        </w:rPr>
        <w:t>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8B67DE">
        <w:rPr>
          <w:lang w:val="hr-HR"/>
        </w:rPr>
        <w:t>UDRUGA ZA KULTURU SPALATIN, Split, Slavićeva 9, OIB: 81461163010</w:t>
      </w:r>
      <w:r>
        <w:rPr>
          <w:lang w:val="hr-HR"/>
        </w:rPr>
        <w:t xml:space="preserve">, dana </w:t>
      </w:r>
      <w:r w:rsidRPr="002A7C07">
        <w:rPr>
          <w:lang w:val="hr-HR"/>
        </w:rPr>
        <w:t>18. siječnja</w:t>
      </w:r>
      <w:r>
        <w:rPr>
          <w:lang w:val="hr-HR"/>
        </w:rPr>
        <w:t xml:space="preserve"> </w:t>
      </w:r>
      <w:r w:rsidR="006B3337">
        <w:rPr>
          <w:lang w:val="hr-HR"/>
        </w:rPr>
        <w:t>2017</w:t>
      </w:r>
      <w:r>
        <w:rPr>
          <w:lang w:val="hr-HR"/>
        </w:rPr>
        <w:t>. godine</w:t>
      </w:r>
    </w:p>
    <w:p w:rsidRDefault="00382327" w:rsidP="00D4027A" w:rsidR="00382327">
      <w:pPr>
        <w:rPr>
          <w:sz w:val="20"/>
          <w:szCs w:val="20"/>
          <w:lang w:val="hr-HR"/>
        </w:rPr>
      </w:pPr>
    </w:p>
    <w:p w:rsidRDefault="00970BA6" w:rsidP="00D4027A" w:rsidR="00970BA6" w:rsidRPr="002A7C07">
      <w:pPr>
        <w:rPr>
          <w:sz w:val="32"/>
          <w:szCs w:val="32"/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8B67DE">
        <w:rPr>
          <w:lang w:val="hr-HR"/>
        </w:rPr>
        <w:t>UDRUGA ZA KULTURU SPALATIN, Split, OIB: 81461163010</w:t>
      </w:r>
      <w:r w:rsidRPr="00E14AE2">
        <w:rPr>
          <w:lang w:val="hr-HR"/>
        </w:rPr>
        <w:t>.</w:t>
      </w:r>
    </w:p>
    <w:p w:rsidRDefault="00E14AE2" w:rsidP="00E14AE2" w:rsidR="00E14AE2" w:rsidRPr="00BF4AA8">
      <w:pPr>
        <w:rPr>
          <w:sz w:val="28"/>
          <w:szCs w:val="28"/>
          <w:lang w:val="hr-HR"/>
        </w:rPr>
      </w:pPr>
    </w:p>
    <w:p w:rsidRDefault="005D2EA9" w:rsidP="00E14AE2" w:rsidR="005D2EA9" w:rsidRPr="002A7C07">
      <w:pPr>
        <w:rPr>
          <w:lang w:val="hr-HR"/>
        </w:rPr>
      </w:pPr>
    </w:p>
    <w:p w:rsidRDefault="006C0489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8B67DE" w:rsidP="008B67DE" w:rsidR="008B67DE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centar Split podnijela je ovom sudu 16.11.2016. god. zahtjev za provedbu skraćenog stečajnog postupka nad dužnikom</w:t>
      </w:r>
      <w:r w:rsidRPr="00075110">
        <w:rPr>
          <w:lang w:val="hr-HR"/>
        </w:rPr>
        <w:t xml:space="preserve"> </w:t>
      </w:r>
      <w:r>
        <w:rPr>
          <w:lang w:val="hr-HR"/>
        </w:rPr>
        <w:t>UDRUGA ZA KULTURU SPALATIN, Split, a koji zahtjev je podnesen na temelju odredbe čl. 429. st. 1. Stečajnog zakona (Narodne novine broj 71/15, dalje SZ).</w:t>
      </w:r>
    </w:p>
    <w:p w:rsidRDefault="008B67DE" w:rsidP="008B67DE" w:rsidR="008B67DE">
      <w:pPr>
        <w:ind w:firstLine="708"/>
        <w:jc w:val="both"/>
        <w:rPr>
          <w:lang w:val="hr-HR"/>
        </w:rPr>
      </w:pPr>
    </w:p>
    <w:p w:rsidRDefault="008B67DE" w:rsidP="008B67DE" w:rsidR="008B67DE">
      <w:pPr>
        <w:ind w:firstLine="708"/>
        <w:jc w:val="both"/>
        <w:rPr>
          <w:lang w:val="hr-HR"/>
        </w:rPr>
      </w:pPr>
      <w:r>
        <w:rPr>
          <w:lang w:val="hr-HR"/>
        </w:rPr>
        <w:t>U podnesenom zahtjevu je navedeno da dužnik na dan 10. studenog 2016. godine, u Očevidniku redoslijeda osnova za plaćanje, ima evidentirane neizvršene osnove za plaćanje u neprekinutom razdoblju od 120 dana, u ukupnom iznosu od 5.582,00 kn, kao i da prema podacima koji su dostavljeni od Hrvatskog zavoda za mirovinsko osiguranje, dužnik nema zaposlenih.</w:t>
      </w:r>
    </w:p>
    <w:p w:rsidRDefault="00FA29C3" w:rsidP="008B67DE" w:rsidR="00FA29C3">
      <w:pPr>
        <w:jc w:val="both"/>
        <w:rPr>
          <w:lang w:val="hr-HR"/>
        </w:rPr>
      </w:pPr>
    </w:p>
    <w:p w:rsidRDefault="008B67DE" w:rsidP="00970BA6" w:rsidR="00970BA6">
      <w:pPr>
        <w:ind w:firstLine="708"/>
        <w:jc w:val="both"/>
        <w:rPr>
          <w:lang w:val="hr-HR"/>
        </w:rPr>
      </w:pPr>
      <w:r>
        <w:rPr>
          <w:lang w:val="hr-HR"/>
        </w:rPr>
        <w:t>Povodom podnesenog zahtjeva, a radi utvrđivanja uvjeta za provedbu skraćenog stečajnog postupka,</w:t>
      </w:r>
      <w:r w:rsidR="006B3337">
        <w:rPr>
          <w:lang w:val="hr-HR"/>
        </w:rPr>
        <w:t xml:space="preserve"> o</w:t>
      </w:r>
      <w:r w:rsidR="00970BA6">
        <w:rPr>
          <w:lang w:val="hr-HR"/>
        </w:rPr>
        <w:t xml:space="preserve">vaj sud je, </w:t>
      </w:r>
      <w:r w:rsidR="006B3337">
        <w:rPr>
          <w:lang w:val="hr-HR"/>
        </w:rPr>
        <w:t>sukladno  odredba</w:t>
      </w:r>
      <w:r w:rsidR="00970BA6">
        <w:rPr>
          <w:lang w:val="hr-HR"/>
        </w:rPr>
        <w:t>m</w:t>
      </w:r>
      <w:r w:rsidR="006B3337">
        <w:rPr>
          <w:lang w:val="hr-HR"/>
        </w:rPr>
        <w:t>a</w:t>
      </w:r>
      <w:r w:rsidR="00970BA6">
        <w:rPr>
          <w:lang w:val="hr-HR"/>
        </w:rPr>
        <w:t xml:space="preserve"> čl. 11. st. 3. </w:t>
      </w:r>
      <w:r w:rsidR="006B3337">
        <w:rPr>
          <w:lang w:val="hr-HR"/>
        </w:rPr>
        <w:t xml:space="preserve">u vezi s čl. 428. </w:t>
      </w:r>
      <w:r w:rsidR="00970BA6">
        <w:rPr>
          <w:lang w:val="hr-HR"/>
        </w:rPr>
        <w:t xml:space="preserve">SZ-a, dopisom od </w:t>
      </w:r>
      <w:r>
        <w:rPr>
          <w:lang w:val="hr-HR"/>
        </w:rPr>
        <w:t>11</w:t>
      </w:r>
      <w:r w:rsidR="006B3337">
        <w:rPr>
          <w:lang w:val="hr-HR"/>
        </w:rPr>
        <w:t>.01.2017</w:t>
      </w:r>
      <w:r w:rsidR="00970BA6">
        <w:rPr>
          <w:lang w:val="hr-HR"/>
        </w:rPr>
        <w:t xml:space="preserve">. god. zatražio od Financijske agencije obavijest – potvrdu o tome ima li dužnik </w:t>
      </w:r>
      <w:r w:rsidR="00BF4AA8">
        <w:rPr>
          <w:lang w:val="hr-HR"/>
        </w:rPr>
        <w:t xml:space="preserve">(još uvijek) </w:t>
      </w:r>
      <w:r w:rsidR="00970BA6">
        <w:rPr>
          <w:lang w:val="hr-HR"/>
        </w:rPr>
        <w:t>u Očevidniku</w:t>
      </w:r>
      <w:r w:rsidR="00BF4AA8">
        <w:rPr>
          <w:lang w:val="hr-HR"/>
        </w:rPr>
        <w:t xml:space="preserve"> redoslijeda osnova za plaćanje</w:t>
      </w:r>
      <w:r w:rsidR="00970BA6">
        <w:rPr>
          <w:lang w:val="hr-HR"/>
        </w:rPr>
        <w:t xml:space="preserve"> evidentirane neizvršene osnove za plaćanje u neprekinutom razdoblju od 120 dana.</w:t>
      </w:r>
    </w:p>
    <w:p w:rsidRDefault="00FA29C3" w:rsidP="00FA29C3" w:rsidR="00FA29C3">
      <w:pPr>
        <w:jc w:val="both"/>
        <w:rPr>
          <w:lang w:val="hr-HR"/>
        </w:rPr>
      </w:pPr>
    </w:p>
    <w:p w:rsidRDefault="008B67DE" w:rsidP="00FA29C3" w:rsidR="00FA29C3">
      <w:pPr>
        <w:ind w:firstLine="708"/>
        <w:jc w:val="both"/>
        <w:rPr>
          <w:lang w:val="hr-HR"/>
        </w:rPr>
      </w:pPr>
      <w:r>
        <w:rPr>
          <w:lang w:val="hr-HR"/>
        </w:rPr>
        <w:t>Na traženje</w:t>
      </w:r>
      <w:r w:rsidR="006B3337">
        <w:rPr>
          <w:lang w:val="hr-HR"/>
        </w:rPr>
        <w:t xml:space="preserve"> suda, </w:t>
      </w:r>
      <w:r w:rsidR="00FA29C3">
        <w:rPr>
          <w:lang w:val="hr-HR"/>
        </w:rPr>
        <w:t xml:space="preserve">Financijska agencija je </w:t>
      </w:r>
      <w:r w:rsidR="002A7C07" w:rsidRPr="002A7C07">
        <w:rPr>
          <w:lang w:val="hr-HR"/>
        </w:rPr>
        <w:t>16</w:t>
      </w:r>
      <w:r w:rsidR="002A7C07">
        <w:rPr>
          <w:lang w:val="hr-HR"/>
        </w:rPr>
        <w:t xml:space="preserve">.01.2017. god. </w:t>
      </w:r>
      <w:r w:rsidR="006B3337">
        <w:rPr>
          <w:lang w:val="hr-HR"/>
        </w:rPr>
        <w:t>dostavila ovom sudu potvrdu</w:t>
      </w:r>
      <w:r w:rsidR="00FA29C3">
        <w:rPr>
          <w:lang w:val="hr-HR"/>
        </w:rPr>
        <w:t xml:space="preserve"> o neizvršenim o</w:t>
      </w:r>
      <w:r w:rsidR="002A7C07">
        <w:rPr>
          <w:lang w:val="hr-HR"/>
        </w:rPr>
        <w:t>snovama za plaćanje kod dužnika iz koje proizlazi da dužnik više nema evidentiranih neizvršenih osnova za plaćanje. Naime, tom potvrdom se potvrđuje</w:t>
      </w:r>
      <w:r w:rsidR="00FA29C3">
        <w:rPr>
          <w:lang w:val="hr-HR"/>
        </w:rPr>
        <w:t xml:space="preserve"> </w:t>
      </w:r>
      <w:r w:rsidR="00EA5382">
        <w:rPr>
          <w:lang w:val="hr-HR"/>
        </w:rPr>
        <w:t xml:space="preserve">da na </w:t>
      </w:r>
      <w:r w:rsidR="00EA5382">
        <w:rPr>
          <w:lang w:val="hr-HR"/>
        </w:rPr>
        <w:lastRenderedPageBreak/>
        <w:t xml:space="preserve">dan </w:t>
      </w:r>
      <w:r w:rsidR="002A7C07" w:rsidRPr="002A7C07">
        <w:rPr>
          <w:lang w:val="hr-HR"/>
        </w:rPr>
        <w:t>13</w:t>
      </w:r>
      <w:r w:rsidR="006B3337" w:rsidRPr="002A7C07">
        <w:rPr>
          <w:lang w:val="hr-HR"/>
        </w:rPr>
        <w:t>.01.2017. god.</w:t>
      </w:r>
      <w:r w:rsidR="00FA29C3">
        <w:rPr>
          <w:lang w:val="hr-HR"/>
        </w:rPr>
        <w:t xml:space="preserve"> dužnik u Očevidniku redoslijeda osnova za plaćanje ima evidentirane neizvršene osnove za plaćanje u neprekinutom razdoblju od 0 dana</w:t>
      </w:r>
      <w:r w:rsidR="002A7C07">
        <w:rPr>
          <w:lang w:val="hr-HR"/>
        </w:rPr>
        <w:t>.</w:t>
      </w:r>
    </w:p>
    <w:p w:rsidRDefault="002A7C07" w:rsidP="00FA29C3" w:rsidR="002A7C07">
      <w:pPr>
        <w:ind w:firstLine="708"/>
        <w:jc w:val="both"/>
        <w:rPr>
          <w:lang w:val="hr-HR"/>
        </w:rPr>
      </w:pPr>
    </w:p>
    <w:p w:rsidRDefault="00FA29C3" w:rsidP="00FA29C3" w:rsidR="00FA29C3">
      <w:pPr>
        <w:ind w:firstLine="708"/>
        <w:jc w:val="both"/>
        <w:rPr>
          <w:lang w:val="hr-HR"/>
        </w:rPr>
      </w:pPr>
      <w:r>
        <w:rPr>
          <w:lang w:val="hr-HR"/>
        </w:rPr>
        <w:t>Odredbom čl. 428. SZ-a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 postupka radi brisanja iz sudskog registra.</w:t>
      </w:r>
    </w:p>
    <w:p w:rsidRDefault="00FA29C3" w:rsidP="00FA29C3" w:rsidR="00FA29C3">
      <w:pPr>
        <w:ind w:firstLine="708"/>
        <w:jc w:val="both"/>
        <w:rPr>
          <w:lang w:val="hr-HR"/>
        </w:rPr>
      </w:pPr>
    </w:p>
    <w:p w:rsidRDefault="00FA29C3" w:rsidP="00FA29C3" w:rsidR="00F1734E">
      <w:pPr>
        <w:ind w:firstLine="708"/>
        <w:jc w:val="both"/>
        <w:rPr>
          <w:lang w:val="hr-HR"/>
        </w:rPr>
      </w:pPr>
      <w:r>
        <w:rPr>
          <w:lang w:val="hr-HR"/>
        </w:rPr>
        <w:t>Ka</w:t>
      </w:r>
      <w:r w:rsidR="00CA3BD0">
        <w:rPr>
          <w:lang w:val="hr-HR"/>
        </w:rPr>
        <w:t>k</w:t>
      </w:r>
      <w:r w:rsidR="008B67DE">
        <w:rPr>
          <w:lang w:val="hr-HR"/>
        </w:rPr>
        <w:t>o je dakle iz naprijed navedene potvrde</w:t>
      </w:r>
      <w:r>
        <w:rPr>
          <w:lang w:val="hr-HR"/>
        </w:rPr>
        <w:t xml:space="preserve"> Financijske agencije od </w:t>
      </w:r>
      <w:r w:rsidR="002A7C07" w:rsidRPr="002A7C07">
        <w:rPr>
          <w:lang w:val="hr-HR"/>
        </w:rPr>
        <w:t>13</w:t>
      </w:r>
      <w:r w:rsidR="00D123F5" w:rsidRPr="002A7C07">
        <w:rPr>
          <w:lang w:val="hr-HR"/>
        </w:rPr>
        <w:t>.01.2017</w:t>
      </w:r>
      <w:r w:rsidRPr="002A7C07">
        <w:rPr>
          <w:lang w:val="hr-HR"/>
        </w:rPr>
        <w:t>.</w:t>
      </w:r>
      <w:r w:rsidRPr="00CD5A78">
        <w:rPr>
          <w:lang w:val="hr-HR"/>
        </w:rPr>
        <w:t xml:space="preserve"> </w:t>
      </w:r>
      <w:r w:rsidR="008B67DE">
        <w:rPr>
          <w:lang w:val="hr-HR"/>
        </w:rPr>
        <w:t xml:space="preserve">god. </w:t>
      </w:r>
      <w:r>
        <w:rPr>
          <w:lang w:val="hr-HR"/>
        </w:rPr>
        <w:t>razvidno da dužnik u Očevidniku redoslijeda osnova za plaćanje više nema evidentirane neizvršene osnove za plaćanje u neprekinutom razdob</w:t>
      </w:r>
      <w:r w:rsidR="00CA3BD0">
        <w:rPr>
          <w:lang w:val="hr-HR"/>
        </w:rPr>
        <w:t>l</w:t>
      </w:r>
      <w:r w:rsidR="008B67DE">
        <w:rPr>
          <w:lang w:val="hr-HR"/>
        </w:rPr>
        <w:t xml:space="preserve">ju od 120 dana, odnosno iz iste </w:t>
      </w:r>
      <w:r w:rsidR="006B3337">
        <w:rPr>
          <w:lang w:val="hr-HR"/>
        </w:rPr>
        <w:t xml:space="preserve"> proizlazi da dužnik</w:t>
      </w:r>
      <w:r>
        <w:rPr>
          <w:lang w:val="hr-HR"/>
        </w:rPr>
        <w:t xml:space="preserve"> više nema </w:t>
      </w:r>
      <w:r w:rsidR="00D123F5">
        <w:rPr>
          <w:lang w:val="hr-HR"/>
        </w:rPr>
        <w:t xml:space="preserve">bilo kakvih </w:t>
      </w:r>
      <w:r>
        <w:rPr>
          <w:lang w:val="hr-HR"/>
        </w:rPr>
        <w:t>evidentiranih neizvršenih osnova za plaćanje, to samim time u konkretnom slučaju nisu ispunjeni uvjeti u smislu odredbe čl. 428. SZ-a za provedbu skraćenog stečajnog postupka nad dužnikom. Upravo stoga</w:t>
      </w:r>
      <w:r w:rsidR="00BF4AA8">
        <w:rPr>
          <w:lang w:val="hr-HR"/>
        </w:rPr>
        <w:t>,</w:t>
      </w:r>
      <w:r>
        <w:rPr>
          <w:lang w:val="hr-HR"/>
        </w:rPr>
        <w:t xml:space="preserve"> zahtjev Financijske agencije za provedbu skraćenog stečajnog postupka nad dužnikom</w:t>
      </w:r>
      <w:r w:rsidR="00D123F5" w:rsidRPr="00D123F5">
        <w:rPr>
          <w:lang w:val="hr-HR"/>
        </w:rPr>
        <w:t xml:space="preserve"> </w:t>
      </w:r>
      <w:r w:rsidR="008B67DE">
        <w:rPr>
          <w:lang w:val="hr-HR"/>
        </w:rPr>
        <w:t xml:space="preserve">UDRUGA ZA KULTURU SPALATIN, Split </w:t>
      </w:r>
      <w:r>
        <w:rPr>
          <w:lang w:val="hr-HR"/>
        </w:rPr>
        <w:t xml:space="preserve">je valjalo odbaciti, a radi čega je sud i odlučio kao u izreci ovog rješenja. </w:t>
      </w:r>
    </w:p>
    <w:p w:rsidRDefault="00780642" w:rsidP="00FA29C3" w:rsidR="00780642" w:rsidRPr="00D123F5">
      <w:pPr>
        <w:jc w:val="both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D123F5" w:rsidRPr="002A7C07">
        <w:rPr>
          <w:lang w:val="hr-HR"/>
        </w:rPr>
        <w:t>18. siječnja</w:t>
      </w:r>
      <w:r w:rsidR="00D123F5">
        <w:rPr>
          <w:lang w:val="hr-HR"/>
        </w:rPr>
        <w:t xml:space="preserve"> 2017</w:t>
      </w:r>
      <w:r w:rsidRPr="003734BE">
        <w:rPr>
          <w:lang w:val="hr-HR"/>
        </w:rPr>
        <w:t>. godine.</w:t>
      </w:r>
    </w:p>
    <w:p w:rsidRDefault="00D4027A" w:rsidP="00D4027A" w:rsidR="00D4027A" w:rsidRPr="006B3337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382327" w:rsidP="000626FE" w:rsidR="00382327" w:rsidRPr="00EA5382">
      <w:pPr>
        <w:ind w:firstLine="708" w:left="7080"/>
        <w:rPr>
          <w:sz w:val="16"/>
          <w:szCs w:val="16"/>
          <w:u w:val="single"/>
          <w:lang w:val="hr-HR"/>
        </w:rPr>
      </w:pPr>
    </w:p>
    <w:p w:rsidRDefault="000626FE" w:rsidP="000626FE" w:rsidR="000626FE" w:rsidRPr="00BF4AA8">
      <w:pPr>
        <w:ind w:firstLine="708" w:left="7080"/>
        <w:rPr>
          <w:sz w:val="20"/>
          <w:szCs w:val="20"/>
          <w:u w:val="single"/>
          <w:lang w:val="hr-HR"/>
        </w:rPr>
      </w:pPr>
    </w:p>
    <w:p w:rsidRDefault="000626FE" w:rsidP="000626FE" w:rsidR="000626FE" w:rsidRPr="00CA3BD0">
      <w:pPr>
        <w:ind w:firstLine="708" w:left="7080"/>
        <w:rPr>
          <w:sz w:val="16"/>
          <w:szCs w:val="16"/>
          <w:u w:val="single"/>
          <w:lang w:val="hr-HR"/>
        </w:rPr>
      </w:pPr>
    </w:p>
    <w:p w:rsidRDefault="00473132" w:rsidP="00D4027A" w:rsidR="00473132" w:rsidRPr="003148C7">
      <w:pPr>
        <w:jc w:val="both"/>
        <w:rPr>
          <w:sz w:val="16"/>
          <w:szCs w:val="16"/>
          <w:u w:val="single"/>
          <w:lang w:val="hr-HR"/>
        </w:rPr>
      </w:pPr>
    </w:p>
    <w:p w:rsidRDefault="006B3337" w:rsidP="006B3337" w:rsidR="006B3337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6B3337" w:rsidP="006B3337" w:rsidR="006B3337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>pismeno u tri primjerka, a o istoj odlučuje Visoki trgovački sud Republike Hrvatske u Zagrebu.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EA5382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CF1035">
        <w:rPr>
          <w:lang w:val="hr-HR"/>
        </w:rPr>
        <w:t xml:space="preserve">suda 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A75973">
        <w:rPr>
          <w:lang w:val="hr-HR"/>
        </w:rPr>
        <w:t xml:space="preserve">u </w:t>
      </w:r>
      <w:r>
        <w:rPr>
          <w:lang w:val="hr-HR"/>
        </w:rPr>
        <w:t>spis</w:t>
      </w:r>
    </w:p>
    <w:p w:rsidRDefault="00E14AE2" w:rsidP="00403F01" w:rsidR="00E14AE2" w:rsidRPr="003734BE">
      <w:pPr>
        <w:jc w:val="both"/>
        <w:rPr>
          <w:lang w:val="hr-HR"/>
        </w:rPr>
      </w:pPr>
    </w:p>
    <w:sectPr w:rsidSect="00063C3A" w:rsidR="00E14AE2" w:rsidRPr="003734BE">
      <w:headerReference w:type="default" r:id="rId11"/>
      <w:pgSz w:h="16838" w:w="11906"/>
      <w:pgMar w:gutter="0" w:footer="708" w:header="708" w:left="1417" w:bottom="2127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D419D2" w:rsidRPr="00D419D2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8B67DE">
      <w:t>1991</w:t>
    </w:r>
    <w:r>
      <w:t>/201</w:t>
    </w:r>
    <w:r w:rsidR="00FA29C3">
      <w:t>6</w:t>
    </w:r>
  </w:p>
  <w:p w:rsidRDefault="00473132" w:rsidR="00473132" w:rsidRPr="00BF4AA8">
    <w:pPr>
      <w:pStyle w:val="Zaglavlje"/>
      <w:jc w:val="center"/>
      <w:rPr>
        <w:sz w:val="32"/>
        <w:szCs w:val="32"/>
      </w:rPr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6FE"/>
    <w:rsid w:val="00062AEB"/>
    <w:rsid w:val="00063C3A"/>
    <w:rsid w:val="000666DB"/>
    <w:rsid w:val="00094B4F"/>
    <w:rsid w:val="00110325"/>
    <w:rsid w:val="00133015"/>
    <w:rsid w:val="00160774"/>
    <w:rsid w:val="001E4E14"/>
    <w:rsid w:val="001F5654"/>
    <w:rsid w:val="00200E29"/>
    <w:rsid w:val="00217DD3"/>
    <w:rsid w:val="002702A4"/>
    <w:rsid w:val="002A7C07"/>
    <w:rsid w:val="002D048F"/>
    <w:rsid w:val="002E02C8"/>
    <w:rsid w:val="003148C7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4B2C85"/>
    <w:rsid w:val="004D23AF"/>
    <w:rsid w:val="005C1097"/>
    <w:rsid w:val="005D2EA9"/>
    <w:rsid w:val="00642955"/>
    <w:rsid w:val="0066735D"/>
    <w:rsid w:val="006767AE"/>
    <w:rsid w:val="006B3337"/>
    <w:rsid w:val="006C0489"/>
    <w:rsid w:val="006E3551"/>
    <w:rsid w:val="00736EF6"/>
    <w:rsid w:val="00743750"/>
    <w:rsid w:val="007725FF"/>
    <w:rsid w:val="00780642"/>
    <w:rsid w:val="007A74B6"/>
    <w:rsid w:val="00832F97"/>
    <w:rsid w:val="00876209"/>
    <w:rsid w:val="008B67DE"/>
    <w:rsid w:val="009374AD"/>
    <w:rsid w:val="00970BA6"/>
    <w:rsid w:val="00984E8A"/>
    <w:rsid w:val="00986E7E"/>
    <w:rsid w:val="009966BF"/>
    <w:rsid w:val="009D46D2"/>
    <w:rsid w:val="009F30BD"/>
    <w:rsid w:val="00A31ADC"/>
    <w:rsid w:val="00A75973"/>
    <w:rsid w:val="00A83CF1"/>
    <w:rsid w:val="00A97762"/>
    <w:rsid w:val="00AA1815"/>
    <w:rsid w:val="00AC4892"/>
    <w:rsid w:val="00B347F0"/>
    <w:rsid w:val="00B6615F"/>
    <w:rsid w:val="00BF4AA8"/>
    <w:rsid w:val="00BF6161"/>
    <w:rsid w:val="00C30FC8"/>
    <w:rsid w:val="00C435B4"/>
    <w:rsid w:val="00C5093E"/>
    <w:rsid w:val="00CA3BD0"/>
    <w:rsid w:val="00CC1B3F"/>
    <w:rsid w:val="00CE1BBC"/>
    <w:rsid w:val="00CF1035"/>
    <w:rsid w:val="00D123F5"/>
    <w:rsid w:val="00D230DD"/>
    <w:rsid w:val="00D4027A"/>
    <w:rsid w:val="00D419D2"/>
    <w:rsid w:val="00D4418F"/>
    <w:rsid w:val="00D47B51"/>
    <w:rsid w:val="00D6076B"/>
    <w:rsid w:val="00D74C99"/>
    <w:rsid w:val="00E14AE2"/>
    <w:rsid w:val="00E6013F"/>
    <w:rsid w:val="00EA5382"/>
    <w:rsid w:val="00EB167D"/>
    <w:rsid w:val="00EB78C8"/>
    <w:rsid w:val="00EC0B4A"/>
    <w:rsid w:val="00F1734E"/>
    <w:rsid w:val="00F2582F"/>
    <w:rsid w:val="00F85A66"/>
    <w:rsid w:val="00FA29C3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419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419D2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419D2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419D2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419D2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419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419D2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D419D2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D419D2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D419D2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2017.</izvorni_sadrzaj>
    <derivirana_varijabla naziv="DomainObject.DatumDonosenjaOdluke_1">18.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1991</izvorni_sadrzaj>
    <derivirana_varijabla naziv="DomainObject.Predmet.Broj_1">1991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2016.</izvorni_sadrzaj>
    <derivirana_varijabla naziv="DomainObject.Predmet.DatumOsnivanja_1">16.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St-1991/2016</izvorni_sadrzaj>
    <derivirana_varijabla naziv="DomainObject.Predmet.OznakaBroj_1">St-1991/2016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KULTURU SPALATIN</izvorni_sadrzaj>
    <derivirana_varijabla naziv="DomainObject.Predmet.ProtustrankaFormated_1">  UDRUGA ZA KULTURU SPALATIN</derivirana_varijabla>
  </DomainObject.Predmet.ProtustrankaFormated>
  <DomainObject.Predmet.ProtustrankaFormatedOIB>
    <izvorni_sadrzaj>  UDRUGA ZA KULTURU SPALATIN, OIB 81461163010</izvorni_sadrzaj>
    <derivirana_varijabla naziv="DomainObject.Predmet.ProtustrankaFormatedOIB_1">  UDRUGA ZA KULTURU SPALATIN, OIB 81461163010</derivirana_varijabla>
  </DomainObject.Predmet.ProtustrankaFormatedOIB>
  <DomainObject.Predmet.ProtustrankaFormatedWithAdress>
    <izvorni_sadrzaj> UDRUGA ZA KULTURU SPALATIN, Slavićeva 9, 21000 Split</izvorni_sadrzaj>
    <derivirana_varijabla naziv="DomainObject.Predmet.ProtustrankaFormatedWithAdress_1"> UDRUGA ZA KULTURU SPALATIN, Slavićeva 9, 21000 Split</derivirana_varijabla>
  </DomainObject.Predmet.ProtustrankaFormatedWithAdress>
  <DomainObject.Predmet.ProtustrankaFormatedWithAdressOIB>
    <izvorni_sadrzaj> UDRUGA ZA KULTURU SPALATIN, OIB 81461163010, Slavićeva 9, 21000 Split</izvorni_sadrzaj>
    <derivirana_varijabla naziv="DomainObject.Predmet.ProtustrankaFormatedWithAdressOIB_1"> UDRUGA ZA KULTURU SPALATIN, OIB 81461163010, Slavićeva 9, 21000 Split</derivirana_varijabla>
  </DomainObject.Predmet.ProtustrankaFormatedWithAdressOIB>
  <DomainObject.Predmet.ProtustrankaWithAdress>
    <izvorni_sadrzaj>UDRUGA ZA KULTURU SPALATIN Slavićeva 9, 21000 Split</izvorni_sadrzaj>
    <derivirana_varijabla naziv="DomainObject.Predmet.ProtustrankaWithAdress_1">UDRUGA ZA KULTURU SPALATIN Slavićeva 9, 21000 Split</derivirana_varijabla>
  </DomainObject.Predmet.ProtustrankaWithAdress>
  <DomainObject.Predmet.ProtustrankaWithAdressOIB>
    <izvorni_sadrzaj>UDRUGA ZA KULTURU SPALATIN, OIB 81461163010, Slavićeva 9, 21000 Split</izvorni_sadrzaj>
    <derivirana_varijabla naziv="DomainObject.Predmet.ProtustrankaWithAdressOIB_1">UDRUGA ZA KULTURU SPALATIN, OIB 81461163010, Slavićeva 9, 21000 Split</derivirana_varijabla>
  </DomainObject.Predmet.ProtustrankaWithAdressOIB>
  <DomainObject.Predmet.ProtustrankaNazivFormated>
    <izvorni_sadrzaj>UDRUGA ZA KULTURU SPALATIN</izvorni_sadrzaj>
    <derivirana_varijabla naziv="DomainObject.Predmet.ProtustrankaNazivFormated_1">UDRUGA ZA KULTURU SPALATIN</derivirana_varijabla>
  </DomainObject.Predmet.ProtustrankaNazivFormated>
  <DomainObject.Predmet.ProtustrankaNazivFormatedOIB>
    <izvorni_sadrzaj>UDRUGA ZA KULTURU SPALATIN, OIB 81461163010</izvorni_sadrzaj>
    <derivirana_varijabla naziv="DomainObject.Predmet.ProtustrankaNazivFormatedOIB_1">UDRUGA ZA KULTURU SPALATIN, OIB 81461163010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5582.00</izvorni_sadrzaj>
    <derivirana_varijabla naziv="DomainObject.Predmet.TrenutnaVrijednost_1">5582.00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KULTURU SPALATIN</item>
    </izvorni_sadrzaj>
    <derivirana_varijabla naziv="DomainObject.Predmet.ProtuStrankaListFormated_1">
      <item>UDRUGA ZA KULTURU SPALATIN</item>
    </derivirana_varijabla>
  </DomainObject.Predmet.ProtuStrankaListFormated>
  <DomainObject.Predmet.ProtuStrankaListFormatedOIB>
    <izvorni_sadrzaj>
      <item>UDRUGA ZA KULTURU SPALATIN, OIB 81461163010</item>
    </izvorni_sadrzaj>
    <derivirana_varijabla naziv="DomainObject.Predmet.ProtuStrankaListFormatedOIB_1">
      <item>UDRUGA ZA KULTURU SPALATIN, OIB 81461163010</item>
    </derivirana_varijabla>
  </DomainObject.Predmet.ProtuStrankaListFormatedOIB>
  <DomainObject.Predmet.ProtuStrankaListFormatedWithAdress>
    <izvorni_sadrzaj>
      <item>UDRUGA ZA KULTURU SPALATIN, Slavićeva 9, 21000 Split</item>
    </izvorni_sadrzaj>
    <derivirana_varijabla naziv="DomainObject.Predmet.ProtuStrankaListFormatedWithAdress_1">
      <item>UDRUGA ZA KULTURU SPALATIN, Slavićeva 9, 21000 Split</item>
    </derivirana_varijabla>
  </DomainObject.Predmet.ProtuStrankaListFormatedWithAdress>
  <DomainObject.Predmet.ProtuStrankaListFormatedWithAdressOIB>
    <izvorni_sadrzaj>
      <item>UDRUGA ZA KULTURU SPALATIN, OIB 81461163010, Slavićeva 9, 21000 Split</item>
    </izvorni_sadrzaj>
    <derivirana_varijabla naziv="DomainObject.Predmet.ProtuStrankaListFormatedWithAdressOIB_1">
      <item>UDRUGA ZA KULTURU SPALATIN, OIB 81461163010, Slavićeva 9, 21000 Split</item>
    </derivirana_varijabla>
  </DomainObject.Predmet.ProtuStrankaListFormatedWithAdressOIB>
  <DomainObject.Predmet.ProtuStrankaListNazivFormated>
    <izvorni_sadrzaj>
      <item>UDRUGA ZA KULTURU SPALATIN</item>
    </izvorni_sadrzaj>
    <derivirana_varijabla naziv="DomainObject.Predmet.ProtuStrankaListNazivFormated_1">
      <item>UDRUGA ZA KULTURU SPALATIN</item>
    </derivirana_varijabla>
  </DomainObject.Predmet.ProtuStrankaListNazivFormated>
  <DomainObject.Predmet.ProtuStrankaListNazivFormatedOIB>
    <izvorni_sadrzaj>
      <item>UDRUGA ZA KULTURU SPALATIN, OIB 81461163010</item>
    </izvorni_sadrzaj>
    <derivirana_varijabla naziv="DomainObject.Predmet.ProtuStrankaListNazivFormatedOIB_1">
      <item>UDRUGA ZA KULTURU SPALATIN, OIB 81461163010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siječnja 2017.</izvorni_sadrzaj>
    <derivirana_varijabla naziv="DomainObject.Datum_1">18.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KULTURU SPALATIN</izvorni_sadrzaj>
    <derivirana_varijabla naziv="DomainObject.Predmet.ProtustrankaIDrugi_1">UDRUGA ZA KULTURU SPALATIN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KULTURU SPALATIN, OIB 81461163010, Slavićeva 9, 21000 Split</izvorni_sadrzaj>
    <derivirana_varijabla naziv="DomainObject.Predmet.ProtustrankaIDrugiAdressOIB_1">UDRUGA ZA KULTURU SPALATIN, OIB 81461163010, Slavićeva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KULTURU SPALATIN</item>
      <item>FINANCIJSKA AGENCIJA, RC SPLIT</item>
    </izvorni_sadrzaj>
    <derivirana_varijabla naziv="DomainObject.Predmet.SudioniciListNaziv_1">
      <item>UDRUGA ZA KULTURU SPALATIN</item>
      <item>FINANCIJSKA AGENCIJA, RC SPLIT</item>
    </derivirana_varijabla>
  </DomainObject.Predmet.SudioniciListNaziv>
  <DomainObject.Predmet.SudioniciListAdressOIB>
    <izvorni_sadrzaj>
      <item>UDRUGA ZA KULTURU SPALATIN, OIB 81461163010, Slavićeva 9,21000 Split</item>
      <item>FINANCIJSKA AGENCIJA, RC SPLIT, OIB 85821130368, Mažuranićevo šetalište 24 b,21000 Split</item>
    </izvorni_sadrzaj>
    <derivirana_varijabla naziv="DomainObject.Predmet.SudioniciListAdressOIB_1">
      <item>UDRUGA ZA KULTURU SPALATIN, OIB 81461163010, Slavićeva 9,21000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81461163010</item>
      <item>, OIB 85821130368</item>
    </izvorni_sadrzaj>
    <derivirana_varijabla naziv="DomainObject.Predmet.SudioniciListNazivOIB_1">
      <item>, OIB 81461163010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753FF0F-99A9-4F60-A767-B0F75460A14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596</properties:Words>
  <properties:Characters>3226</properties:Characters>
  <properties:Lines>84</properties:Lines>
  <properties:Paragraphs>25</properties:Paragraphs>
  <properties:TotalTime>183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3907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2016-02-26T11:57:00Z</cp:lastPrinted>
  <dcterms:modified xmlns:xsi="http://www.w3.org/2001/XMLSchema-instance" xsi:type="dcterms:W3CDTF">2017-01-18T08:37:00Z</dcterms:modified>
  <cp:revision>25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