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45ED13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D1C31" w14:paraId="748DE47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D1C31">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D1C31" w14:paraId="02831BE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D1C31">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D1C31" w14:paraId="7AD31375"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D1C31">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D1C31">
            <w:rPr>
              <w:rStyle w:val="eSPISCCParagraphDefaultFont"/>
              <w:rFonts w:eastAsiaTheme="minorHAnsi"/>
            </w:rPr>
            <w:t>Zagreb</w:t>
          </w:r>
        </w:sdtContent>
      </w:sdt>
      <w:r w:rsidR="001349C2">
        <w:t xml:space="preserve"> </w:t>
      </w:r>
    </w:p>
    <w:p w:rsidR="000E43A6" w:rsidP="001349C2" w:rsidRDefault="000E43A6" w14:paraId="52E9EB80" w14:textId="77777777">
      <w:pPr>
        <w:spacing w:after="0"/>
      </w:pPr>
    </w:p>
    <w:p w:rsidR="000E43A6" w:rsidP="00610735" w:rsidRDefault="000E43A6" w14:paraId="72FC7174" w14:textId="77777777">
      <w:pPr>
        <w:spacing w:after="0"/>
      </w:pPr>
    </w:p>
    <w:p w:rsidRPr="00176071" w:rsidR="00176071" w:rsidP="00610735" w:rsidRDefault="000E43A6" w14:paraId="599954D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D1C31" w:rsidR="00AD1C31">
            <w:rPr>
              <w:rStyle w:val="eSPISCCParagraphDefaultFont"/>
              <w:rFonts w:eastAsiaTheme="minorHAnsi"/>
            </w:rPr>
            <w:t>Pp-5926/2026</w:t>
          </w:r>
        </w:sdtContent>
      </w:sdt>
      <w:r w:rsidR="00176071">
        <w:t xml:space="preserve">                                                        </w:t>
      </w:r>
    </w:p>
    <w:p w:rsidRPr="0041581F" w:rsidR="0041581F" w:rsidP="000F1677" w:rsidRDefault="00610735" w14:paraId="6A57C27F"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D1C31" w:rsidR="00AD1C31">
            <w:rPr>
              <w:rStyle w:val="eSPISCCParagraphDefaultFont"/>
              <w:rFonts w:eastAsiaTheme="minorHAnsi"/>
            </w:rPr>
            <w:t>Mario Hamidović</w:t>
          </w:r>
        </w:sdtContent>
      </w:sdt>
      <w:r w:rsidR="003A5A69">
        <w:t xml:space="preserve"> </w:t>
      </w:r>
    </w:p>
    <w:p w:rsidRPr="00610735" w:rsidR="00176071" w:rsidP="000F1677" w:rsidRDefault="00176071" w14:paraId="43CD638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D1C31" w:rsidR="00AD1C31">
            <w:rPr>
              <w:rStyle w:val="eSPISCCParagraphDefaultFont"/>
              <w:rFonts w:eastAsiaTheme="minorHAnsi"/>
            </w:rPr>
            <w:t>članka 216. stavka 1. točke 3., članka 176. stavka 3., članka 51. stavka 1., članka 238.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34FBF6"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3970AA6E"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32471D1F"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AD1C31" w14:paraId="24B2F412"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Fonts w:eastAsia="Calibri"/>
          </w:rPr>
        </w:sdtEndPr>
        <w:sdtContent>
          <w:r w:rsidRPr="00AD1C31">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004A1901" w14:textId="77777777">
      <w:pPr>
        <w:keepNext/>
        <w:spacing w:after="0"/>
        <w:jc w:val="center"/>
        <w:rPr>
          <w:b/>
          <w:caps/>
          <w:spacing w:val="100"/>
        </w:rPr>
      </w:pPr>
    </w:p>
    <w:p w:rsidR="00D7095E" w:rsidP="00D7095E" w:rsidRDefault="00D7095E" w14:paraId="35ADF343" w14:textId="77777777">
      <w:pPr>
        <w:keepNext/>
        <w:spacing w:after="0"/>
        <w:jc w:val="center"/>
        <w:rPr>
          <w:b/>
          <w:caps/>
          <w:spacing w:val="100"/>
        </w:rPr>
      </w:pPr>
    </w:p>
    <w:p w:rsidR="00176071" w:rsidP="00D7095E" w:rsidRDefault="00176071" w14:paraId="6D5A1825"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45D449E" w14:textId="77777777">
      <w:pPr>
        <w:keepNext/>
        <w:spacing w:after="0"/>
        <w:jc w:val="center"/>
        <w:rPr>
          <w:b/>
          <w:caps/>
          <w:spacing w:val="100"/>
        </w:rPr>
      </w:pPr>
    </w:p>
    <w:p w:rsidRPr="000F1677" w:rsidR="000F1677" w:rsidP="000F1677" w:rsidRDefault="000F1677" w14:paraId="791E40EE"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AD1C31" w:rsidR="00AD1C31">
            <w:rPr>
              <w:rStyle w:val="eSPISCCParagraphDefaultFont"/>
              <w:rFonts w:eastAsiaTheme="minorHAnsi"/>
            </w:rPr>
            <w:t>Mario Hamidović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AD1C31" w:rsidR="00AD1C31">
            <w:rPr>
              <w:rStyle w:val="eSPISCCParagraphDefaultFont"/>
              <w:rFonts w:eastAsiaTheme="minorHAnsi"/>
            </w:rPr>
            <w:t>29.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AD1C31" w:rsidR="00AD1C31">
            <w:rPr>
              <w:rStyle w:val="eSPISCCParagraphDefaultFont"/>
              <w:rFonts w:eastAsiaTheme="minorHAnsi"/>
            </w:rPr>
            <w:t>10:45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D1C31" w:rsidR="00AD1C31">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D1C31" w:rsidR="00AD1C31">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AD1C31" w:rsidR="00AD1C31">
            <w:rPr>
              <w:rStyle w:val="eSPISCCParagraphDefaultFont"/>
              <w:rFonts w:eastAsiaTheme="minorHAnsi"/>
            </w:rPr>
            <w:t>220</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D1C31" w:rsidR="00AD1C31">
            <w:rPr>
              <w:rStyle w:val="eSPISCCParagraphDefaultFont"/>
              <w:rFonts w:eastAsiaTheme="minorHAnsi"/>
            </w:rPr>
            <w:t>članka 216. stavka 1. točke 3., članka 176. stavka 3., članka 51. stavka 1., članka 238.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AD1C31" w:rsidR="00AD1C31">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18ADDB02"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60B7889B"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AD1C31" w:rsidR="00AD1C31">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7C009AF1"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3E44FA53"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74415D8"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0A06FB8E"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48ED2245" w14:textId="77777777">
      <w:pPr>
        <w:spacing w:after="0"/>
      </w:pPr>
    </w:p>
    <w:p w:rsidRPr="0041581F" w:rsidR="0041581F" w:rsidP="00A70E0A" w:rsidRDefault="0041581F" w14:paraId="4C4886EF"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AD1C31" w:rsidR="00AD1C31">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AD1C31" w:rsidR="00AD1C31">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41581F" w14:paraId="156D5EC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D1C31" w14:paraId="1FDAF8D4"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D1C31">
            <w:rPr>
              <w:rStyle w:val="eSPISCCParagraphDefaultFont"/>
              <w:rFonts w:eastAsiaTheme="minorHAnsi"/>
            </w:rPr>
            <w:t>Iva Šiprak</w:t>
          </w:r>
        </w:sdtContent>
      </w:sdt>
    </w:p>
    <w:p w:rsidRPr="0041581F" w:rsidR="006F62A9" w:rsidP="006F62A9" w:rsidRDefault="006F62A9" w14:paraId="2E889763" w14:textId="77777777">
      <w:pPr>
        <w:keepNext/>
        <w:spacing w:after="0"/>
        <w:contextualSpacing/>
        <w:rPr>
          <w:rFonts w:cs="Times New Roman"/>
          <w:noProof/>
        </w:rPr>
      </w:pPr>
    </w:p>
    <w:p w:rsidRPr="0041581F" w:rsidR="00176071" w:rsidP="000F1677" w:rsidRDefault="006F62A9" w14:paraId="4924778C"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249C6D3C" w14:textId="77777777">
      <w:r>
        <w:separator/>
      </w:r>
    </w:p>
  </w:endnote>
  <w:endnote w:type="continuationSeparator" w:id="0">
    <w:p w:rsidR="008D1415" w:rsidP="00537B78" w:rsidRDefault="008D1415" w14:paraId="3DA23663"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465C756"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9D0648"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2B0B68F0" w14:textId="77777777">
      <w:r>
        <w:separator/>
      </w:r>
    </w:p>
  </w:footnote>
  <w:footnote w:type="continuationSeparator" w:id="0">
    <w:p w:rsidR="008D1415" w:rsidP="00537B78" w:rsidRDefault="008D1415" w14:paraId="0A5E754A"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1B09B0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AD1C31" w:rsidR="00AD1C31">
          <w:rPr>
            <w:rStyle w:val="eSPISCCParagraphDefaultFont"/>
          </w:rPr>
          <w:t>77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D1C31" w:rsidR="00AD1C31">
          <w:rPr>
            <w:rStyle w:val="eSPISCCParagraphDefaultFont"/>
          </w:rPr>
          <w:t>Pp-5926/2026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388"/>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404B"/>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1C31"/>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D5B96B1"/>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845109"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A7388"/>
    <w:rsid w:val="004D214A"/>
    <w:rsid w:val="005132FB"/>
    <w:rsid w:val="00525F84"/>
    <w:rsid w:val="00586FF4"/>
    <w:rsid w:val="005D4680"/>
    <w:rsid w:val="006249A5"/>
    <w:rsid w:val="006661B4"/>
    <w:rsid w:val="00705EE0"/>
    <w:rsid w:val="007D6264"/>
    <w:rsid w:val="007E14E8"/>
    <w:rsid w:val="00817312"/>
    <w:rsid w:val="00820571"/>
    <w:rsid w:val="00845109"/>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Vitezićeva Ulica 57</izvorni_sadrzaj>
    <derivirana_varijabla naziv="DomainObject.UcesnikSudskeRadnje.Adresa.UlicaIKBR_1">Vitezićeva Ulica 57</derivirana_varijabla>
  </DomainObject.UcesnikSudskeRadnje.Adresa.UlicaIKBR>
  <DomainObject.UcesnikSudskeRadnje.Naziv>
    <izvorni_sadrzaj>Mario Hamidović</izvorni_sadrzaj>
    <derivirana_varijabla naziv="DomainObject.UcesnikSudskeRadnje.Naziv_1">Mario Hamidović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220</izvorni_sadrzaj>
    <derivirana_varijabla naziv="DomainObject.UcesnikSudskeRadnje.SudskaRadnja.Prostorija.Oznaka_1">220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listopada 2026.</izvorni_sadrzaj>
    <derivirana_varijabla naziv="DomainObject.UcesnikSudskeRadnje.SudskaRadnja.PlaniraniZavrsetakDatum_1">29. listopada 2026.</derivirana_varijabla>
  </DomainObject.UcesnikSudskeRadnje.SudskaRadnja.PlaniraniZavrsetakDatum>
  <DomainObject.UcesnikSudskeRadnje.SudskaRadnja.PlaniraniPocetakDatum>
    <izvorni_sadrzaj>29. listopada 2026.</izvorni_sadrzaj>
    <derivirana_varijabla naziv="DomainObject.UcesnikSudskeRadnje.SudskaRadnja.PlaniraniPocetakDatum_1">29.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10:45</izvorni_sadrzaj>
    <derivirana_varijabla naziv="DomainObject.UcesnikSudskeRadnje.SudskaRadnja.PlaniraniPocetakVrijeme_1">10:45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5926</izvorni_sadrzaj>
    <derivirana_varijabla naziv="DomainObject.Predmet.Broj_1">5926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 travnja 2026.</izvorni_sadrzaj>
    <derivirana_varijabla naziv="DomainObject.Predmet.DatumIzradeOptuznogAkta_1">3. travnja 2026.</derivirana_varijabla>
  </DomainObject.Predmet.DatumIzradeOptuznogAkta>
  <DomainObject.Predmet.DatumIzradeOptuznogAktaFormated>
    <izvorni_sadrzaj>3.4.2026.</izvorni_sadrzaj>
    <derivirana_varijabla naziv="DomainObject.Predmet.DatumIzradeOptuznogAktaFormated_1">3.4.2026.</derivirana_varijabla>
  </DomainObject.Predmet.DatumIzradeOptuznogAktaFormated>
  <DomainObject.Predmet.DatumOsnivanja>
    <izvorni_sadrzaj>21. travnja 2026.</izvorni_sadrzaj>
    <derivirana_varijabla naziv="DomainObject.Predmet.DatumOsnivanja_1">21.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20. travnja 2026.</izvorni_sadrzaj>
    <derivirana_varijabla naziv="DomainObject.Predmet.DatumPrimitkaOptuznogAkta_1">20. travnja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travnja 1993.</izvorni_sadrzaj>
    <derivirana_varijabla naziv="DomainObject.Predmet.OkrivljenikFizickaOsoba.DatumRodjenja_1">15. travnja 1993.</derivirana_varijabla>
  </DomainObject.Predmet.OkrivljenikFizickaOsoba.DatumRodjenja>
  <DomainObject.Predmet.OkrivljenikFizickaOsoba.DatumRodjenjaFormated>
    <izvorni_sadrzaj>15.4.1993.</izvorni_sadrzaj>
    <derivirana_varijabla naziv="DomainObject.Predmet.OkrivljenikFizickaOsoba.DatumRodjenjaFormated_1">15.4.1993.</derivirana_varijabla>
  </DomainObject.Predmet.OkrivljenikFizickaOsoba.DatumRodjenjaFormated>
  <DomainObject.Predmet.OkrivljenikFizickaOsoba.Ime>
    <izvorni_sadrzaj>Mario</izvorni_sadrzaj>
    <derivirana_varijabla naziv="DomainObject.Predmet.OkrivljenikFizickaOsoba.Ime_1">Mario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Mario Hamidović</izvorni_sadrzaj>
    <derivirana_varijabla naziv="DomainObject.Predmet.OkrivljenikFizickaOsoba.Naziv_1">Mario Hamidović</derivirana_varijabla>
  </DomainObject.Predmet.OkrivljenikFizickaOsoba.Naziv>
  <DomainObject.Predmet.OkrivljenikFizickaOsoba.Prezime>
    <izvorni_sadrzaj>Hamidović</izvorni_sadrzaj>
    <derivirana_varijabla naziv="DomainObject.Predmet.OkrivljenikFizickaOsoba.Prezime_1">Hamidović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72399842362</izvorni_sadrzaj>
    <derivirana_varijabla naziv="DomainObject.Predmet.OkrivljenikFizickaOsoba.Oib_1">72399842362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Pp-5926/2026</izvorni_sadrzaj>
    <derivirana_varijabla naziv="DomainObject.Predmet.OznakaBroj_1">Pp-5926/2026</derivirana_varijabla>
  </DomainObject.Predmet.OznakaBroj>
  <DomainObject.Predmet.OznakaBrojOptuznogAkta>
    <izvorni_sadrzaj>511-19-44-26-1</izvorni_sadrzaj>
    <derivirana_varijabla naziv="DomainObject.Predmet.OznakaBrojOptuznogAkta_1">511-19-44-26-1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Mario Hamidović</izvorni_sadrzaj>
    <derivirana_varijabla naziv="DomainObject.Predmet.ProtustrankaFormated_1">  Mario Hamidović</derivirana_varijabla>
  </DomainObject.Predmet.ProtustrankaFormated>
  <DomainObject.Predmet.ProtustrankaFormatedOIB>
    <izvorni_sadrzaj>  Mario Hamidović, OIB 72399842362</izvorni_sadrzaj>
    <derivirana_varijabla naziv="DomainObject.Predmet.ProtustrankaFormatedOIB_1">  Mario Hamidović, OIB 72399842362</derivirana_varijabla>
  </DomainObject.Predmet.ProtustrankaFormatedOIB>
  <DomainObject.Predmet.ProtustrankaFormatedWithAdress>
    <izvorni_sadrzaj> Mario Hamidović, Vitezićeva Ulica 57, 10000 Zagreb</izvorni_sadrzaj>
    <derivirana_varijabla naziv="DomainObject.Predmet.ProtustrankaFormatedWithAdress_1"> Mario Hamidović, Vitezićeva Ulica 57, 10000 Zagreb</derivirana_varijabla>
  </DomainObject.Predmet.ProtustrankaFormatedWithAdress>
  <DomainObject.Predmet.ProtustrankaFormatedWithAdressOIB>
    <izvorni_sadrzaj> Mario Hamidović, OIB 72399842362, Vitezićeva Ulica 57, 10000 Zagreb</izvorni_sadrzaj>
    <derivirana_varijabla naziv="DomainObject.Predmet.ProtustrankaFormatedWithAdressOIB_1"> Mario Hamidović, OIB 72399842362, Vitezićeva Ulica 57, 10000 Zagreb</derivirana_varijabla>
  </DomainObject.Predmet.ProtustrankaFormatedWithAdressOIB>
  <DomainObject.Predmet.ProtustrankaWithAdress>
    <izvorni_sadrzaj>Mario Hamidović Vitezićeva Ulica 57, 10000 Zagreb</izvorni_sadrzaj>
    <derivirana_varijabla naziv="DomainObject.Predmet.ProtustrankaWithAdress_1">Mario Hamidović Vitezićeva Ulica 57, 10000 Zagreb</derivirana_varijabla>
  </DomainObject.Predmet.ProtustrankaWithAdress>
  <DomainObject.Predmet.ProtustrankaWithAdressOIB>
    <izvorni_sadrzaj>Mario Hamidović, OIB 72399842362, Vitezićeva Ulica 57, 10000 Zagreb</izvorni_sadrzaj>
    <derivirana_varijabla naziv="DomainObject.Predmet.ProtustrankaWithAdressOIB_1">Mario Hamidović, OIB 72399842362, Vitezićeva Ulica 57, 10000 Zagreb</derivirana_varijabla>
  </DomainObject.Predmet.ProtustrankaWithAdressOIB>
  <DomainObject.Predmet.ProtustrankaNazivFormated>
    <izvorni_sadrzaj>Mario Hamidović</izvorni_sadrzaj>
    <derivirana_varijabla naziv="DomainObject.Predmet.ProtustrankaNazivFormated_1">Mario Hamidović</derivirana_varijabla>
    <derivirana_varijabla naziv="Padez">Mario Hamidović</derivirana_varijabla>
  </DomainObject.Predmet.ProtustrankaNazivFormated>
  <DomainObject.Predmet.ProtustrankaNazivFormatedOIB>
    <izvorni_sadrzaj>Mario Hamidović, OIB 72399842362</izvorni_sadrzaj>
    <derivirana_varijabla naziv="DomainObject.Predmet.ProtustrankaNazivFormatedOIB_1">Mario Hamidović, OIB 72399842362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 Šiprak, 77.</izvorni_sadrzaj>
    <derivirana_varijabla naziv="DomainObject.Predmet.Referada.Naziv_1">Iva Šiprak, 77.</derivirana_varijabla>
  </DomainObject.Predmet.Referada.Naziv>
  <DomainObject.Predmet.Referada.Oznaka>
    <izvorni_sadrzaj>77</izvorni_sadrzaj>
    <derivirana_varijabla naziv="DomainObject.Predmet.Referada.Oznaka_1">77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220</izvorni_sadrzaj>
    <derivirana_varijabla naziv="DomainObject.Predmet.Referada.Prostorija.Oznaka_1">220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 Šiprak</izvorni_sadrzaj>
    <derivirana_varijabla naziv="DomainObject.Predmet.Referada.Sudac_1">Iva Šiprak</derivirana_varijabla>
    <derivirana_varijabla naziv="Dativ">Iva Šiprak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 Šiprak, 77.</izvorni_sadrzaj>
    <derivirana_varijabla naziv="DomainObject.Predmet.TrenutnaLokacijaSpisa.Naziv_1">Iva Šiprak, 77.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Mirela Miloloža</izvorni_sadrzaj>
    <derivirana_varijabla naziv="DomainObject.Predmet.Zapisnicar_1">Mirela Miloloža</derivirana_varijabla>
    <derivirana_varijabla naziv="Padez">Mirela Miloloža</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Mario Hamidović</item>
    </izvorni_sadrzaj>
    <derivirana_varijabla naziv="DomainObject.Predmet.ProtuStrankaListFormated_1">
      <item>Mario Hamidović</item>
    </derivirana_varijabla>
  </DomainObject.Predmet.ProtuStrankaListFormated>
  <DomainObject.Predmet.ProtuStrankaListFormatedOIB>
    <izvorni_sadrzaj>
      <item>Mario Hamidović, OIB 72399842362</item>
    </izvorni_sadrzaj>
    <derivirana_varijabla naziv="DomainObject.Predmet.ProtuStrankaListFormatedOIB_1">
      <item>Mario Hamidović, OIB 72399842362</item>
    </derivirana_varijabla>
  </DomainObject.Predmet.ProtuStrankaListFormatedOIB>
  <DomainObject.Predmet.ProtuStrankaListFormatedWithAdress>
    <izvorni_sadrzaj>
      <item>Mario Hamidović, Vitezićeva Ulica 57, 10000 Zagreb</item>
    </izvorni_sadrzaj>
    <derivirana_varijabla naziv="DomainObject.Predmet.ProtuStrankaListFormatedWithAdress_1">
      <item>Mario Hamidović, Vitezićeva Ulica 57, 10000 Zagreb</item>
    </derivirana_varijabla>
  </DomainObject.Predmet.ProtuStrankaListFormatedWithAdress>
  <DomainObject.Predmet.ProtuStrankaListFormatedWithAdressOIB>
    <izvorni_sadrzaj>
      <item>Mario Hamidović, OIB 72399842362, Vitezićeva Ulica 57, 10000 Zagreb</item>
    </izvorni_sadrzaj>
    <derivirana_varijabla naziv="DomainObject.Predmet.ProtuStrankaListFormatedWithAdressOIB_1">
      <item>Mario Hamidović, OIB 72399842362, Vitezićeva Ulica 57, 10000 Zagreb</item>
    </derivirana_varijabla>
  </DomainObject.Predmet.ProtuStrankaListFormatedWithAdressOIB>
  <DomainObject.Predmet.ProtuStrankaListNazivFormated>
    <izvorni_sadrzaj>
      <item>Mario Hamidović</item>
    </izvorni_sadrzaj>
    <derivirana_varijabla naziv="DomainObject.Predmet.ProtuStrankaListNazivFormated_1">
      <item>Mario Hamidović</item>
    </derivirana_varijabla>
  </DomainObject.Predmet.ProtuStrankaListNazivFormated>
  <DomainObject.Predmet.ProtuStrankaListNazivFormatedOIB>
    <izvorni_sadrzaj>
      <item>Mario Hamidović, OIB 72399842362</item>
    </izvorni_sadrzaj>
    <derivirana_varijabla naziv="DomainObject.Predmet.ProtuStrankaListNazivFormatedOIB_1">
      <item>Mario Hamidović, OIB 72399842362</item>
    </derivirana_varijabla>
  </DomainObject.Predmet.ProtuStrankaListNazivFormatedOIB>
  <DomainObject.Predmet.OstaliListFormated>
    <izvorni_sadrzaj>
      <item>I. postaja prometne policije Zagreb (Mario Arbanas)</item>
    </izvorni_sadrzaj>
    <derivirana_varijabla naziv="DomainObject.Predmet.OstaliListFormated_1">
      <item>I. postaja prometne policije Zagreb (Mario Arbanas)</item>
    </derivirana_varijabla>
    <derivirana_varijabla naziv="DrugaOsoba">
      <item>I. postaja prometne policije Zagreb (Mario Arbanas)</item>
    </derivirana_varijabla>
  </DomainObject.Predmet.OstaliListFormated>
  <DomainObject.Predmet.OstaliListFormatedOIB>
    <izvorni_sadrzaj>
      <item>I. postaja prometne policije Zagreb (Mario Arbanas)</item>
    </izvorni_sadrzaj>
    <derivirana_varijabla naziv="DomainObject.Predmet.OstaliListFormatedOIB_1">
      <item>I. postaja prometne policije Zagreb (Mario Arbanas)</item>
    </derivirana_varijabla>
  </DomainObject.Predmet.OstaliListFormatedOIB>
  <DomainObject.Predmet.OstaliListFormatedWithAdress>
    <izvorni_sadrzaj>
      <item>I. postaja prometne policije Zagreb (Mario Arbanas), Ulica Vjekoslava Heinzela 98, 10000 Zagreb</item>
    </izvorni_sadrzaj>
    <derivirana_varijabla naziv="DomainObject.Predmet.OstaliListFormatedWithAdress_1">
      <item>I. postaja prometne policije Zagreb (Mario Arbanas), Ulica Vjekoslava Heinzela 98, 10000 Zagreb</item>
    </derivirana_varijabla>
  </DomainObject.Predmet.OstaliListFormatedWithAdress>
  <DomainObject.Predmet.OstaliListFormatedWithAdressOIB>
    <izvorni_sadrzaj>
      <item>I. postaja prometne policije Zagreb (Mario Arbanas), Ulica Vjekoslava Heinzela 98, 10000 Zagreb</item>
    </izvorni_sadrzaj>
    <derivirana_varijabla naziv="DomainObject.Predmet.OstaliListFormatedWithAdressOIB_1">
      <item>I. postaja prometne policije Zagreb (Mario Arbanas), Ulica Vjekoslava Heinzela 98, 10000 Zagreb</item>
    </derivirana_varijabla>
  </DomainObject.Predmet.OstaliListFormatedWithAdressOIB>
  <DomainObject.Predmet.OstaliListNazivFormated>
    <izvorni_sadrzaj>
      <item>I. postaja prometne policije Zagreb (Mario Arbanas)</item>
    </izvorni_sadrzaj>
    <derivirana_varijabla naziv="DomainObject.Predmet.OstaliListNazivFormated_1">
      <item>I. postaja prometne policije Zagreb (Mario Arbanas)</item>
    </derivirana_varijabla>
  </DomainObject.Predmet.OstaliListNazivFormated>
  <DomainObject.Predmet.OstaliListNazivFormatedOIB>
    <izvorni_sadrzaj>
      <item>I. postaja prometne policije Zagreb (Mario Arbanas)</item>
    </izvorni_sadrzaj>
    <derivirana_varijabla naziv="DomainObject.Predmet.OstaliListNazivFormatedOIB_1">
      <item>I. postaja prometne policije Zagreb (Mario Arbanas)</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216, 176, 51, 238</izvorni_sadrzaj>
    <derivirana_varijabla naziv="DomainObject.Predmet.ClanakZakona_1">216, 176, 51, 238</derivirana_varijabla>
  </DomainObject.Predmet.ClanakZakona>
  <DomainObject.Predmet.ClanakZakonaFull>
    <izvorni_sadrzaj>članka 216. stavka 1. točke 3., članka 176. stavka 3., članka 51. stavka 1., članka 238. stavka 1.</izvorni_sadrzaj>
    <derivirana_varijabla naziv="DomainObject.Predmet.ClanakZakonaFull_1">članka 216. stavka 1. točke 3., članka 176. stavka 3., članka 51. stavka 1., članka 238.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Mario Hamidović</izvorni_sadrzaj>
    <derivirana_varijabla naziv="DomainObject.Predmet.ProtustrankaIDrugi_1">Mario Hamidović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Mario Hamidović, OIB 72399842362, Vitezićeva Ulica 57, 10000 Zagreb</izvorni_sadrzaj>
    <derivirana_varijabla naziv="DomainObject.Predmet.ProtustrankaIDrugiAdressOIB_1">Mario Hamidović, OIB 72399842362, Vitezićeva Ulica 57,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Mario Hamidović</item>
      <item>I. postaja prometne policije Zagreb</item>
      <item>I. postaja prometne policije Zagreb (Mario Arbanas)</item>
    </izvorni_sadrzaj>
    <derivirana_varijabla naziv="DomainObject.Predmet.SudioniciListNaziv_1">
      <item>Mario Hamidović</item>
      <item>I. postaja prometne policije Zagreb</item>
      <item>I. postaja prometne policije Zagreb (Mario Arbanas)</item>
    </derivirana_varijabla>
    <derivirana_varijabla naziv="OstaliSudionici">
      <item>Mario Hamidović</item>
      <item>I. postaja prometne policije Zagreb</item>
      <item>I. postaja prometne policije Zagreb (Mario Arbanas)</item>
    </derivirana_varijabla>
  </DomainObject.Predmet.SudioniciListNaziv>
  <DomainObject.Predmet.SudioniciListAdressOIB>
    <izvorni_sadrzaj>
      <item>Mario Hamidović, OIB 72399842362, Vitezićeva Ulica 57,10000 Zagreb</item>
      <item>I. postaja prometne policije Zagreb, Ulica Vjekoslava Heinzela 98,10000 Zagreb</item>
      <item>I. postaja prometne policije Zagreb (Mario Arbanas), Ulica Vjekoslava Heinzela 98,10000 Zagreb</item>
    </izvorni_sadrzaj>
    <derivirana_varijabla naziv="DomainObject.Predmet.SudioniciListAdressOIB_1">
      <item>Mario Hamidović, OIB 72399842362, Vitezićeva Ulica 57,10000 Zagreb</item>
      <item>I. postaja prometne policije Zagreb, Ulica Vjekoslava Heinzela 98,10000 Zagreb</item>
      <item>I. postaja prometne policije Zagreb (Mario Arbanas), Ulica Vjekoslava Heinzela 98,10000 Zagreb</item>
    </derivirana_varijabla>
  </DomainObject.Predmet.SudioniciListAdressOIB>
  <DomainObject.UcesnikSudskeRadnje.NazivFormated>
    <izvorni_sadrzaj>Mario Hamidović, OIB 72399842362, Vitezićeva Ulica 57,10000 Zagreb</izvorni_sadrzaj>
    <derivirana_varijabla naziv="DomainObject.UcesnikSudskeRadnje.NazivFormated_1">Mario Hamidović, OIB 72399842362, Vitezićeva Ulica 57,10000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72399842362</item>
      <item>, OIB null</item>
      <item>, OIB null</item>
    </izvorni_sadrzaj>
    <derivirana_varijabla naziv="DomainObject.Predmet.SudioniciListNazivOIB_1">
      <item>, OIB 72399842362</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postaja prometne policije Zagreb, Ulica Vjekoslava Heinzela 98, 10000 Zagreb
2. Okrivljenik Mario Hamidović, OIB 72399842362, Vitezićeva Ulica 57, 10000 Zagreb
3. Svjedok I. postaja prometne policije Zagreb (Mario Arbanas), Ulica Vjekoslava Heinzela 98, 10000 Zagreb</izvorni_sadrzaj>
    <derivirana_varijabla naziv="DomainObject.UcesnikSudskeRadnje.SudskaRadnja.UcesniciObavijest_1">1. Tužitelj I. postaja prometne policije Zagreb, Ulica Vjekoslava Heinzela 98, 10000 Zagreb
2. Okrivljenik Mario Hamidović, OIB 72399842362, Vitezićeva Ulica 57, 10000 Zagreb
3. Svjedok I. postaja prometne policije Zagreb (Mario Arbanas), Ulica Vjekoslava Heinzela 98,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travnja 2026.</izvorni_sadrzaj>
    <derivirana_varijabla naziv="DomainObject.Predmet.DatumPocetkaProcesa_1">21.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Mario Hamidović, Vitezićeva Ulica 57, 10000 Zagreb, OIB: 72399842362, rođen-a 15.04.1993., mjesto rođenja Zagreb (Grad Zagreb)</item>
    </izvorni_sadrzaj>
    <derivirana_varijabla naziv="DomainObject.Predmet.OkrivljenikAdresaMjestoRodjenjaList_1">
      <item>Mario Hamidović, Vitezićeva Ulica 57, 10000 Zagreb, OIB: 72399842362, rođen-a 15.04.1993.,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Iva.Siprak@pszg.pravosudje.hr</izvorni_sadrzaj>
    <derivirana_varijabla naziv="DomainObject.Sudac.Email_1">Iva.Siprak@pszg.pravosudje.hr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331</properties:Words>
  <properties:Characters>1891</properties:Characters>
  <properties:Lines>50</properties:Lines>
  <properties:Paragraphs>22</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2383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 Šiprak</cp:lastModifiedBy>
  <dcterms:modified xmlns:xsi="http://www.w3.org/2001/XMLSchema-instance" xsi:type="dcterms:W3CDTF">2026-09-22T09:29:00Z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Mario Hamidović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