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4C3926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87AB2" w14:paraId="0DD5B14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2760A" w:rsidR="00F2760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87AB2" w14:paraId="59FDA0B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2760A" w:rsidR="00F2760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787AB2" w14:paraId="41865C26" w14:textId="6A959CE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2760A" w:rsidR="00F2760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2760A" w:rsidR="00F2760A">
            <w:rPr>
              <w:rStyle w:val="eSPISCCParagraphDefaultFont"/>
              <w:rFonts w:eastAsiaTheme="minorHAnsi"/>
            </w:rPr>
            <w:t>Zagreb</w:t>
          </w:r>
        </w:sdtContent>
      </w:sdt>
      <w:r w:rsidR="001349C2">
        <w:t xml:space="preserve"> </w:t>
      </w:r>
    </w:p>
    <w:p w:rsidRPr="00176071" w:rsidR="00176071" w:rsidP="00610735" w:rsidRDefault="000E43A6" w14:paraId="5A89F97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2760A" w:rsidR="00F2760A">
            <w:rPr>
              <w:rStyle w:val="eSPISCCParagraphDefaultFont"/>
              <w:rFonts w:eastAsiaTheme="minorHAnsi"/>
            </w:rPr>
            <w:t>Pp-17243/2025</w:t>
          </w:r>
        </w:sdtContent>
      </w:sdt>
      <w:r w:rsidR="00176071">
        <w:t xml:space="preserve">                                                        </w:t>
      </w:r>
    </w:p>
    <w:p w:rsidRPr="0041581F" w:rsidR="0041581F" w:rsidP="000F1677" w:rsidRDefault="00610735" w14:paraId="7A33438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2760A" w:rsidR="00F2760A">
            <w:rPr>
              <w:rStyle w:val="eSPISCCParagraphDefaultFont"/>
              <w:rFonts w:eastAsiaTheme="minorHAnsi"/>
            </w:rPr>
            <w:t>Ivan Krasnić i dr.</w:t>
          </w:r>
        </w:sdtContent>
      </w:sdt>
      <w:r w:rsidR="003A5A69">
        <w:t xml:space="preserve"> </w:t>
      </w:r>
    </w:p>
    <w:p w:rsidRPr="00610735" w:rsidR="00176071" w:rsidP="000F1677" w:rsidRDefault="00176071" w14:paraId="1BB1BBC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2760A" w:rsidR="00F2760A">
            <w:rPr>
              <w:rStyle w:val="eSPISCCParagraphDefaultFont"/>
              <w:rFonts w:eastAsiaTheme="minorHAnsi"/>
            </w:rPr>
            <w:t>članka 13., 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FF6146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C7E7EC5"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BD1F021"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87AB2" w14:paraId="4E799B58"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F2760A" w:rsidR="00F2760A">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2A495669" w14:textId="77777777">
      <w:pPr>
        <w:keepNext/>
        <w:spacing w:after="0"/>
        <w:jc w:val="center"/>
        <w:rPr>
          <w:b/>
          <w:caps/>
          <w:spacing w:val="100"/>
        </w:rPr>
      </w:pPr>
    </w:p>
    <w:p w:rsidR="00D7095E" w:rsidP="00D7095E" w:rsidRDefault="00D7095E" w14:paraId="5A84D302" w14:textId="77777777">
      <w:pPr>
        <w:keepNext/>
        <w:spacing w:after="0"/>
        <w:jc w:val="center"/>
        <w:rPr>
          <w:b/>
          <w:caps/>
          <w:spacing w:val="100"/>
        </w:rPr>
      </w:pPr>
    </w:p>
    <w:p w:rsidR="00176071" w:rsidP="00D7095E" w:rsidRDefault="00176071" w14:paraId="349FDDE7"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410A927" w14:textId="77777777">
      <w:pPr>
        <w:keepNext/>
        <w:spacing w:after="0"/>
        <w:jc w:val="center"/>
        <w:rPr>
          <w:b/>
          <w:caps/>
          <w:spacing w:val="100"/>
        </w:rPr>
      </w:pPr>
    </w:p>
    <w:p w:rsidRPr="000F1677" w:rsidR="000F1677" w:rsidP="000F1677" w:rsidRDefault="000F1677" w14:paraId="3E362CE3"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F2760A" w:rsidR="00F2760A">
            <w:rPr>
              <w:rStyle w:val="eSPISCCParagraphDefaultFont"/>
              <w:rFonts w:eastAsiaTheme="minorHAnsi"/>
            </w:rPr>
            <w:t>Ivan Krasnić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2760A" w:rsidR="00F2760A">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2760A" w:rsidR="00F2760A">
            <w:rPr>
              <w:rStyle w:val="eSPISCCParagraphDefaultFont"/>
              <w:rFonts w:eastAsiaTheme="minorHAnsi"/>
            </w:rPr>
            <w:t>13:00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2760A" w:rsidR="00F2760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2760A" w:rsidR="00F2760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2760A" w:rsidR="00F2760A">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2760A" w:rsidR="00F2760A">
            <w:rPr>
              <w:rStyle w:val="eSPISCCParagraphDefaultFont"/>
              <w:rFonts w:eastAsiaTheme="minorHAnsi"/>
            </w:rPr>
            <w:t>članka 13.,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F2760A" w:rsidR="00F2760A">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F64D3B6"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A1ABF64"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F2760A" w:rsidR="00F2760A">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0F2D23BE"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51C0DD48"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EF5E1E7"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69E85772"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116FAC6C" w14:textId="77777777">
      <w:pPr>
        <w:spacing w:after="0"/>
      </w:pPr>
    </w:p>
    <w:p w:rsidRPr="0041581F" w:rsidR="0041581F" w:rsidP="00A70E0A" w:rsidRDefault="0041581F" w14:paraId="0436765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2760A" w:rsidR="00F2760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F2760A" w:rsidR="00F2760A">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3865B50D" w14:textId="77777777">
      <w:pPr>
        <w:keepNext/>
        <w:spacing w:after="0"/>
        <w:ind w:left="5329"/>
        <w:contextualSpacing/>
        <w:rPr>
          <w:rFonts w:cs="Times New Roman"/>
          <w:noProof/>
        </w:rPr>
      </w:pPr>
      <w:r w:rsidRPr="0041581F">
        <w:rPr>
          <w:rFonts w:cs="Times New Roman"/>
          <w:noProof/>
        </w:rPr>
        <w:t xml:space="preserve">          Sudac</w:t>
      </w:r>
    </w:p>
    <w:p w:rsidRPr="00F2760A" w:rsidR="00176071" w:rsidP="00F2760A" w:rsidRDefault="00787AB2" w14:paraId="5A7BDC84" w14:textId="254A4E1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2760A" w:rsidR="00F2760A">
            <w:rPr>
              <w:rStyle w:val="eSPISCCParagraphDefaultFont"/>
              <w:rFonts w:eastAsiaTheme="minorHAnsi"/>
            </w:rPr>
            <w:t>Damir Pleše</w:t>
          </w:r>
        </w:sdtContent>
      </w:sdt>
    </w:p>
    <w:sectPr w:rsidRPr="00F2760A"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87AB2" w:rsidP="00537B78" w:rsidRDefault="00787AB2" w14:paraId="221C5E4A" w14:textId="77777777">
      <w:r>
        <w:separator/>
      </w:r>
    </w:p>
  </w:endnote>
  <w:endnote w:type="continuationSeparator" w:id="0">
    <w:p w:rsidR="00787AB2" w:rsidP="00537B78" w:rsidRDefault="00787AB2" w14:paraId="58387624"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1D531A9"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1ADF0759"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87AB2" w:rsidP="00537B78" w:rsidRDefault="00787AB2" w14:paraId="4A641650" w14:textId="77777777">
      <w:r>
        <w:separator/>
      </w:r>
    </w:p>
  </w:footnote>
  <w:footnote w:type="continuationSeparator" w:id="0">
    <w:p w:rsidR="00787AB2" w:rsidP="00537B78" w:rsidRDefault="00787AB2" w14:paraId="59EEF209"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FF5896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F2760A" w:rsidR="00F2760A">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2760A" w:rsidR="00F2760A">
          <w:rPr>
            <w:rStyle w:val="eSPISCCParagraphDefaultFont"/>
          </w:rPr>
          <w:t>Pp-17243/2025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01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B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60A"/>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2AAB95B"/>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8D7689"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74017"/>
    <w:rsid w:val="00332B0E"/>
    <w:rsid w:val="003E0449"/>
    <w:rsid w:val="003F07CD"/>
    <w:rsid w:val="004D214A"/>
    <w:rsid w:val="005132FB"/>
    <w:rsid w:val="00525F84"/>
    <w:rsid w:val="00586FF4"/>
    <w:rsid w:val="005D4680"/>
    <w:rsid w:val="006249A5"/>
    <w:rsid w:val="006661B4"/>
    <w:rsid w:val="00677D2C"/>
    <w:rsid w:val="00705EE0"/>
    <w:rsid w:val="007D6264"/>
    <w:rsid w:val="007E14E8"/>
    <w:rsid w:val="00817312"/>
    <w:rsid w:val="00820571"/>
    <w:rsid w:val="008D7689"/>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Daruvar</izvorni_sadrzaj>
    <derivirana_varijabla naziv="DomainObject.UcesnikSudskeRadnje.Adresa.Naselje_1">Daruvar</derivirana_varijabla>
  </DomainObject.UcesnikSudskeRadnje.Adresa.Naselje>
  <DomainObject.UcesnikSudskeRadnje.Adresa.PostBroj>
    <izvorni_sadrzaj>43500</izvorni_sadrzaj>
    <derivirana_varijabla naziv="DomainObject.UcesnikSudskeRadnje.Adresa.PostBroj_1">43500</derivirana_varijabla>
  </DomainObject.UcesnikSudskeRadnje.Adresa.PostBroj>
  <DomainObject.UcesnikSudskeRadnje.Adresa.UlicaIKBR>
    <izvorni_sadrzaj>Matije Gupca 131</izvorni_sadrzaj>
    <derivirana_varijabla naziv="DomainObject.UcesnikSudskeRadnje.Adresa.UlicaIKBR_1">Matije Gupca 131</derivirana_varijabla>
  </DomainObject.UcesnikSudskeRadnje.Adresa.UlicaIKBR>
  <DomainObject.UcesnikSudskeRadnje.Naziv>
    <izvorni_sadrzaj>Ivan Krasnić</izvorni_sadrzaj>
    <derivirana_varijabla naziv="DomainObject.UcesnikSudskeRadnje.Naziv_1">Ivan Krasnić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17243</izvorni_sadrzaj>
    <derivirana_varijabla naziv="DomainObject.Predmet.Broj_1">17243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studenog 2025.</izvorni_sadrzaj>
    <derivirana_varijabla naziv="DomainObject.Predmet.DatumOsnivanja_1">19.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svibnja 1999.</izvorni_sadrzaj>
    <derivirana_varijabla naziv="DomainObject.Predmet.OkrivljenikFizickaOsoba.DatumRodjenja_1">14. svibnja 1999.</derivirana_varijabla>
  </DomainObject.Predmet.OkrivljenikFizickaOsoba.DatumRodjenja>
  <DomainObject.Predmet.OkrivljenikFizickaOsoba.DatumRodjenjaFormated>
    <izvorni_sadrzaj>14.5.1999.</izvorni_sadrzaj>
    <derivirana_varijabla naziv="DomainObject.Predmet.OkrivljenikFizickaOsoba.DatumRodjenjaFormated_1">14.5.1999.</derivirana_varijabla>
  </DomainObject.Predmet.OkrivljenikFizickaOsoba.DatumRodjenjaFormated>
  <DomainObject.Predmet.OkrivljenikFizickaOsoba.Ime>
    <izvorni_sadrzaj>Antonela</izvorni_sadrzaj>
    <derivirana_varijabla naziv="DomainObject.Predmet.OkrivljenikFizickaOsoba.Ime_1">Antonela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Sisak (Sisak)</izvorni_sadrzaj>
    <derivirana_varijabla naziv="DomainObject.Predmet.OkrivljenikFizickaOsoba.MjestoRodjenja_1">Sisak (Sisak)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Antonela Bobinac</izvorni_sadrzaj>
    <derivirana_varijabla naziv="DomainObject.Predmet.OkrivljenikFizickaOsoba.Naziv_1">Antonela Bobinac</derivirana_varijabla>
  </DomainObject.Predmet.OkrivljenikFizickaOsoba.Naziv>
  <DomainObject.Predmet.OkrivljenikFizickaOsoba.Prezime>
    <izvorni_sadrzaj>Bobinac</izvorni_sadrzaj>
    <derivirana_varijabla naziv="DomainObject.Predmet.OkrivljenikFizickaOsoba.Prezime_1">Bobinac</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65668900201</izvorni_sadrzaj>
    <derivirana_varijabla naziv="DomainObject.Predmet.OkrivljenikFizickaOsoba.Oib_1">65668900201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Pp-17243/2025</izvorni_sadrzaj>
    <derivirana_varijabla naziv="DomainObject.Predmet.OznakaBroj_1">Pp-17243/2025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Krasnić; Antonela Bobinac</izvorni_sadrzaj>
    <derivirana_varijabla naziv="DomainObject.Predmet.ProtustrankaFormated_1">  Ivan Krasnić; Antonela Bobinac</derivirana_varijabla>
  </DomainObject.Predmet.ProtustrankaFormated>
  <DomainObject.Predmet.ProtustrankaFormatedOIB>
    <izvorni_sadrzaj>  Ivan Krasnić, OIB 78041524848; Antonela Bobinac, OIB 65668900201</izvorni_sadrzaj>
    <derivirana_varijabla naziv="DomainObject.Predmet.ProtustrankaFormatedOIB_1">  Ivan Krasnić, OIB 78041524848; Antonela Bobinac, OIB 65668900201</derivirana_varijabla>
  </DomainObject.Predmet.ProtustrankaFormatedOIB>
  <DomainObject.Predmet.ProtustrankaFormatedWithAdress>
    <izvorni_sadrzaj> Ivan Krasnić, Matije Gupca 131, 43500 Daruvar; Antonela Bobinac, Daruvarski vinogradi 81, 43500 Daruvar</izvorni_sadrzaj>
    <derivirana_varijabla naziv="DomainObject.Predmet.ProtustrankaFormatedWithAdress_1"> Ivan Krasnić, Matije Gupca 131, 43500 Daruvar; Antonela Bobinac, Daruvarski vinogradi 81, 43500 Daruvar</derivirana_varijabla>
  </DomainObject.Predmet.ProtustrankaFormatedWithAdress>
  <DomainObject.Predmet.ProtustrankaFormatedWithAdressOIB>
    <izvorni_sadrzaj> Ivan Krasnić, OIB 78041524848, Matije Gupca 131, 43500 Daruvar; Antonela Bobinac, OIB 65668900201, Daruvarski vinogradi 81, 43500 Daruvar</izvorni_sadrzaj>
    <derivirana_varijabla naziv="DomainObject.Predmet.ProtustrankaFormatedWithAdressOIB_1"> Ivan Krasnić, OIB 78041524848, Matije Gupca 131, 43500 Daruvar; Antonela Bobinac, OIB 65668900201, Daruvarski vinogradi 81, 43500 Daruvar</derivirana_varijabla>
  </DomainObject.Predmet.ProtustrankaFormatedWithAdressOIB>
  <DomainObject.Predmet.ProtustrankaWithAdress>
    <izvorni_sadrzaj>Ivan Krasnić Matije Gupca 131, 43500 Daruvar, Antonela Bobinac Daruvarski vinogradi 81, 43500 Daruvar</izvorni_sadrzaj>
    <derivirana_varijabla naziv="DomainObject.Predmet.ProtustrankaWithAdress_1">Ivan Krasnić Matije Gupca 131, 43500 Daruvar, Antonela Bobinac Daruvarski vinogradi 81, 43500 Daruvar</derivirana_varijabla>
  </DomainObject.Predmet.ProtustrankaWithAdress>
  <DomainObject.Predmet.ProtustrankaWithAdressOIB>
    <izvorni_sadrzaj>Ivan Krasnić, OIB 78041524848, Matije Gupca 131, 43500 Daruvar, Antonela Bobinac, OIB 65668900201, Daruvarski vinogradi 81, 43500 Daruvar</izvorni_sadrzaj>
    <derivirana_varijabla naziv="DomainObject.Predmet.ProtustrankaWithAdressOIB_1">Ivan Krasnić, OIB 78041524848, Matije Gupca 131, 43500 Daruvar, Antonela Bobinac, OIB 65668900201, Daruvarski vinogradi 81, 43500 Daruvar</derivirana_varijabla>
  </DomainObject.Predmet.ProtustrankaWithAdressOIB>
  <DomainObject.Predmet.ProtustrankaNazivFormated>
    <izvorni_sadrzaj>Ivan Krasnić,Antonela Bobinac</izvorni_sadrzaj>
    <derivirana_varijabla naziv="DomainObject.Predmet.ProtustrankaNazivFormated_1">Ivan Krasnić,Antonela Bobinac</derivirana_varijabla>
    <derivirana_varijabla naziv="Padez">Ivan Krasnić,Antonela Bobinac</derivirana_varijabla>
  </DomainObject.Predmet.ProtustrankaNazivFormated>
  <DomainObject.Predmet.ProtustrankaNazivFormatedOIB>
    <izvorni_sadrzaj>Ivan Krasnić, OIB 78041524848,Antonela Bobinac, OIB 65668900201</izvorni_sadrzaj>
    <derivirana_varijabla naziv="DomainObject.Predmet.ProtustrankaNazivFormatedOIB_1">Ivan Krasnić, OIB 78041524848,Antonela Bobinac, OIB 65668900201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Daruvar</izvorni_sadrzaj>
    <derivirana_varijabla naziv="DomainObject.Predmet.StrankaFormated_1">  Policijska postaja Daruvar</derivirana_varijabla>
  </DomainObject.Predmet.StrankaFormated>
  <DomainObject.Predmet.StrankaFormatedOIB>
    <izvorni_sadrzaj>  Policijska postaja Daruvar</izvorni_sadrzaj>
    <derivirana_varijabla naziv="DomainObject.Predmet.StrankaFormatedOIB_1">  Policijska postaja Daruvar</derivirana_varijabla>
  </DomainObject.Predmet.StrankaFormatedOIB>
  <DomainObject.Predmet.StrankaFormatedWithAdress>
    <izvorni_sadrzaj> Policijska postaja Daruvar, Petra Preradovića 9, 43500 Daruvar</izvorni_sadrzaj>
    <derivirana_varijabla naziv="DomainObject.Predmet.StrankaFormatedWithAdress_1"> Policijska postaja Daruvar, Petra Preradovića 9, 43500 Daruvar</derivirana_varijabla>
  </DomainObject.Predmet.StrankaFormatedWithAdress>
  <DomainObject.Predmet.StrankaFormatedWithAdressOIB>
    <izvorni_sadrzaj> Policijska postaja Daruvar, Petra Preradovića 9, 43500 Daruvar</izvorni_sadrzaj>
    <derivirana_varijabla naziv="DomainObject.Predmet.StrankaFormatedWithAdressOIB_1"> Policijska postaja Daruvar, Petra Preradovića 9, 43500 Daruvar</derivirana_varijabla>
  </DomainObject.Predmet.StrankaFormatedWithAdressOIB>
  <DomainObject.Predmet.StrankaWithAdress>
    <izvorni_sadrzaj>Policijska postaja Daruvar Petra Preradovića 9,43500 Daruvar</izvorni_sadrzaj>
    <derivirana_varijabla naziv="DomainObject.Predmet.StrankaWithAdress_1">Policijska postaja Daruvar Petra Preradovića 9,43500 Daruvar</derivirana_varijabla>
  </DomainObject.Predmet.StrankaWithAdress>
  <DomainObject.Predmet.StrankaWithAdressOIB>
    <izvorni_sadrzaj>Policijska postaja Daruvar, Petra Preradovića 9,43500 Daruvar</izvorni_sadrzaj>
    <derivirana_varijabla naziv="DomainObject.Predmet.StrankaWithAdressOIB_1">Policijska postaja Daruvar, Petra Preradovića 9,43500 Daruvar</derivirana_varijabla>
  </DomainObject.Predmet.StrankaWithAdressOIB>
  <DomainObject.Predmet.StrankaNazivFormated>
    <izvorni_sadrzaj>Policijska postaja Daruvar</izvorni_sadrzaj>
    <derivirana_varijabla naziv="DomainObject.Predmet.StrankaNazivFormated_1">Policijska postaja Daruvar</derivirana_varijabla>
    <derivirana_varijabla naziv="Padez">Policijska postaja Daruvar</derivirana_varijabla>
  </DomainObject.Predmet.StrankaNazivFormated>
  <DomainObject.Predmet.StrankaNazivFormatedOIB>
    <izvorni_sadrzaj>Policijska postaja Daruvar</izvorni_sadrzaj>
    <derivirana_varijabla naziv="DomainObject.Predmet.StrankaNazivFormatedOIB_1">Policijska postaja Daruvar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Policijska postaja Daruvar</item>
    </izvorni_sadrzaj>
    <derivirana_varijabla naziv="DomainObject.Predmet.StrankaListFormated_1">
      <item>Policijska postaja Daruvar</item>
    </derivirana_varijabla>
  </DomainObject.Predmet.StrankaListFormated>
  <DomainObject.Predmet.StrankaListFormatedOIB>
    <izvorni_sadrzaj>
      <item>Policijska postaja Daruvar</item>
    </izvorni_sadrzaj>
    <derivirana_varijabla naziv="DomainObject.Predmet.StrankaListFormatedOIB_1">
      <item>Policijska postaja Daruvar</item>
    </derivirana_varijabla>
  </DomainObject.Predmet.StrankaListFormatedOIB>
  <DomainObject.Predmet.StrankaListFormatedWithAdress>
    <izvorni_sadrzaj>
      <item>Policijska postaja Daruvar, Petra Preradovića 9, 43500 Daruvar</item>
    </izvorni_sadrzaj>
    <derivirana_varijabla naziv="DomainObject.Predmet.StrankaListFormatedWithAdress_1">
      <item>Policijska postaja Daruvar, Petra Preradovića 9, 43500 Daruvar</item>
    </derivirana_varijabla>
  </DomainObject.Predmet.StrankaListFormatedWithAdress>
  <DomainObject.Predmet.StrankaListFormatedWithAdressOIB>
    <izvorni_sadrzaj>
      <item>Policijska postaja Daruvar, Petra Preradovića 9, 43500 Daruvar</item>
    </izvorni_sadrzaj>
    <derivirana_varijabla naziv="DomainObject.Predmet.StrankaListFormatedWithAdressOIB_1">
      <item>Policijska postaja Daruvar, Petra Preradovića 9, 43500 Daruvar</item>
    </derivirana_varijabla>
  </DomainObject.Predmet.StrankaListFormatedWithAdressOIB>
  <DomainObject.Predmet.StrankaListNazivFormated>
    <izvorni_sadrzaj>
      <item>Policijska postaja Daruvar</item>
    </izvorni_sadrzaj>
    <derivirana_varijabla naziv="DomainObject.Predmet.StrankaListNazivFormated_1">
      <item>Policijska postaja Daruvar</item>
    </derivirana_varijabla>
  </DomainObject.Predmet.StrankaListNazivFormated>
  <DomainObject.Predmet.StrankaListNazivFormatedOIB>
    <izvorni_sadrzaj>
      <item>Policijska postaja Daruvar</item>
    </izvorni_sadrzaj>
    <derivirana_varijabla naziv="DomainObject.Predmet.StrankaListNazivFormatedOIB_1">
      <item>Policijska postaja Daruvar</item>
    </derivirana_varijabla>
  </DomainObject.Predmet.StrankaListNazivFormatedOIB>
  <DomainObject.Predmet.ProtuStrankaListFormated>
    <izvorni_sadrzaj>
      <item>Ivan Krasnić</item>
      <item>Antonela Bobinac</item>
    </izvorni_sadrzaj>
    <derivirana_varijabla naziv="DomainObject.Predmet.ProtuStrankaListFormated_1">
      <item>Ivan Krasnić</item>
      <item>Antonela Bobinac</item>
    </derivirana_varijabla>
  </DomainObject.Predmet.ProtuStrankaListFormated>
  <DomainObject.Predmet.ProtuStrankaListFormatedOIB>
    <izvorni_sadrzaj>
      <item>Ivan Krasnić, OIB 78041524848</item>
      <item>Antonela Bobinac, OIB 65668900201</item>
    </izvorni_sadrzaj>
    <derivirana_varijabla naziv="DomainObject.Predmet.ProtuStrankaListFormatedOIB_1">
      <item>Ivan Krasnić, OIB 78041524848</item>
      <item>Antonela Bobinac, OIB 65668900201</item>
    </derivirana_varijabla>
  </DomainObject.Predmet.ProtuStrankaListFormatedOIB>
  <DomainObject.Predmet.ProtuStrankaListFormatedWithAdress>
    <izvorni_sadrzaj>
      <item>Ivan Krasnić, Matije Gupca 131, 43500 Daruvar</item>
      <item>Antonela Bobinac, Daruvarski vinogradi 81, 43500 Daruvar</item>
    </izvorni_sadrzaj>
    <derivirana_varijabla naziv="DomainObject.Predmet.ProtuStrankaListFormatedWithAdress_1">
      <item>Ivan Krasnić, Matije Gupca 131, 43500 Daruvar</item>
      <item>Antonela Bobinac, Daruvarski vinogradi 81, 43500 Daruvar</item>
    </derivirana_varijabla>
  </DomainObject.Predmet.ProtuStrankaListFormatedWithAdress>
  <DomainObject.Predmet.ProtuStrankaListFormatedWithAdressOIB>
    <izvorni_sadrzaj>
      <item>Ivan Krasnić, OIB 78041524848, Matije Gupca 131, 43500 Daruvar</item>
      <item>Antonela Bobinac, OIB 65668900201, Daruvarski vinogradi 81, 43500 Daruvar</item>
    </izvorni_sadrzaj>
    <derivirana_varijabla naziv="DomainObject.Predmet.ProtuStrankaListFormatedWithAdressOIB_1">
      <item>Ivan Krasnić, OIB 78041524848, Matije Gupca 131, 43500 Daruvar</item>
      <item>Antonela Bobinac, OIB 65668900201, Daruvarski vinogradi 81, 43500 Daruvar</item>
    </derivirana_varijabla>
  </DomainObject.Predmet.ProtuStrankaListFormatedWithAdressOIB>
  <DomainObject.Predmet.ProtuStrankaListNazivFormated>
    <izvorni_sadrzaj>
      <item>Ivan Krasnić</item>
      <item>Antonela Bobinac</item>
    </izvorni_sadrzaj>
    <derivirana_varijabla naziv="DomainObject.Predmet.ProtuStrankaListNazivFormated_1">
      <item>Ivan Krasnić</item>
      <item>Antonela Bobinac</item>
    </derivirana_varijabla>
  </DomainObject.Predmet.ProtuStrankaListNazivFormated>
  <DomainObject.Predmet.ProtuStrankaListNazivFormatedOIB>
    <izvorni_sadrzaj>
      <item>Ivan Krasnić, OIB 78041524848</item>
      <item>Antonela Bobinac, OIB 65668900201</item>
    </izvorni_sadrzaj>
    <derivirana_varijabla naziv="DomainObject.Predmet.ProtuStrankaListNazivFormatedOIB_1">
      <item>Ivan Krasnić, OIB 78041524848</item>
      <item>Antonela Bobinac, OIB 65668900201</item>
    </derivirana_varijabla>
  </DomainObject.Predmet.ProtuStrankaListNazivFormatedOIB>
  <DomainObject.Predmet.OstaliListFormated>
    <izvorni_sadrzaj>
      <item>Ana-Marija Tot</item>
    </izvorni_sadrzaj>
    <derivirana_varijabla naziv="DomainObject.Predmet.OstaliListFormated_1">
      <item>Ana-Marija Tot</item>
    </derivirana_varijabla>
    <derivirana_varijabla naziv="DrugaOsoba">
      <item>Ana-Marija Tot</item>
    </derivirana_varijabla>
  </DomainObject.Predmet.OstaliListFormated>
  <DomainObject.Predmet.OstaliListFormatedOIB>
    <izvorni_sadrzaj>
      <item>Ana-Marija Tot</item>
    </izvorni_sadrzaj>
    <derivirana_varijabla naziv="DomainObject.Predmet.OstaliListFormatedOIB_1">
      <item>Ana-Marija Tot</item>
    </derivirana_varijabla>
  </DomainObject.Predmet.OstaliListFormatedOIB>
  <DomainObject.Predmet.OstaliListFormatedWithAdress>
    <izvorni_sadrzaj>
      <item>Ana-Marija Tot, Vinogradska cesta 2, 43500 Daruvar</item>
    </izvorni_sadrzaj>
    <derivirana_varijabla naziv="DomainObject.Predmet.OstaliListFormatedWithAdress_1">
      <item>Ana-Marija Tot, Vinogradska cesta 2, 43500 Daruvar</item>
    </derivirana_varijabla>
  </DomainObject.Predmet.OstaliListFormatedWithAdress>
  <DomainObject.Predmet.OstaliListFormatedWithAdressOIB>
    <izvorni_sadrzaj>
      <item>Ana-Marija Tot, Vinogradska cesta 2, 43500 Daruvar</item>
    </izvorni_sadrzaj>
    <derivirana_varijabla naziv="DomainObject.Predmet.OstaliListFormatedWithAdressOIB_1">
      <item>Ana-Marija Tot, Vinogradska cesta 2, 43500 Daruvar</item>
    </derivirana_varijabla>
  </DomainObject.Predmet.OstaliListFormatedWithAdressOIB>
  <DomainObject.Predmet.OstaliListNazivFormated>
    <izvorni_sadrzaj>
      <item>Ana-Marija Tot</item>
    </izvorni_sadrzaj>
    <derivirana_varijabla naziv="DomainObject.Predmet.OstaliListNazivFormated_1">
      <item>Ana-Marija Tot</item>
    </derivirana_varijabla>
  </DomainObject.Predmet.OstaliListNazivFormated>
  <DomainObject.Predmet.OstaliListNazivFormatedOIB>
    <izvorni_sadrzaj>
      <item>Ana-Marija Tot</item>
    </izvorni_sadrzaj>
    <derivirana_varijabla naziv="DomainObject.Predmet.OstaliListNazivFormatedOIB_1">
      <item>Ana-Marija Tot</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Policijska postaja Daruvar</izvorni_sadrzaj>
    <derivirana_varijabla naziv="DomainObject.Predmet.StrankaIDrugi_1">Policijska postaja Daruvar</derivirana_varijabla>
  </DomainObject.Predmet.StrankaIDrugi>
  <DomainObject.Predmet.ProtustrankaIDrugi>
    <izvorni_sadrzaj>Ivan Krasnić i dr.</izvorni_sadrzaj>
    <derivirana_varijabla naziv="DomainObject.Predmet.ProtustrankaIDrugi_1">Ivan Krasnić i dr.</derivirana_varijabla>
  </DomainObject.Predmet.ProtustrankaIDrugi>
  <DomainObject.Predmet.StrankaIDrugiAdressOIB>
    <izvorni_sadrzaj>Policijska postaja Daruvar, Petra Preradovića 9, 43500 Daruvar</izvorni_sadrzaj>
    <derivirana_varijabla naziv="DomainObject.Predmet.StrankaIDrugiAdressOIB_1">Policijska postaja Daruvar, Petra Preradovića 9, 43500 Daruvar</derivirana_varijabla>
  </DomainObject.Predmet.StrankaIDrugiAdressOIB>
  <DomainObject.Predmet.ProtustrankaIDrugiAdressOIB>
    <izvorni_sadrzaj>Ivan Krasnić, OIB 78041524848, Matije Gupca 131, 43500 Daruvar i dr.</izvorni_sadrzaj>
    <derivirana_varijabla naziv="DomainObject.Predmet.ProtustrankaIDrugiAdressOIB_1">Ivan Krasnić, OIB 78041524848, Matije Gupca 131, 43500 Daruvar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Krasnić</item>
      <item>Policijska postaja Daruvar</item>
      <item>Antonela Bobinac</item>
      <item>Ana-Marija Tot</item>
    </izvorni_sadrzaj>
    <derivirana_varijabla naziv="DomainObject.Predmet.SudioniciListNaziv_1">
      <item>Ivan Krasnić</item>
      <item>Policijska postaja Daruvar</item>
      <item>Antonela Bobinac</item>
      <item>Ana-Marija Tot</item>
    </derivirana_varijabla>
    <derivirana_varijabla naziv="OstaliSudionici">
      <item>Ivan Krasnić</item>
      <item>Policijska postaja Daruvar</item>
      <item>Antonela Bobinac</item>
      <item>Ana-Marija Tot</item>
    </derivirana_varijabla>
  </DomainObject.Predmet.SudioniciListNaziv>
  <DomainObject.Predmet.SudioniciListAdressOIB>
    <izvorni_sadrzaj>
      <item>Ivan Krasnić, OIB 78041524848, Matije Gupca 131,43500 Daruvar</item>
      <item>Policijska postaja Daruvar, Petra Preradovića 9,43500 Daruvar</item>
      <item>Antonela Bobinac, OIB 65668900201, Daruvarski vinogradi 81,43500 Daruvar</item>
      <item>Ana-Marija Tot, Vinogradska cesta 2,43500 Daruvar</item>
    </izvorni_sadrzaj>
    <derivirana_varijabla naziv="DomainObject.Predmet.SudioniciListAdressOIB_1">
      <item>Ivan Krasnić, OIB 78041524848, Matije Gupca 131,43500 Daruvar</item>
      <item>Policijska postaja Daruvar, Petra Preradovića 9,43500 Daruvar</item>
      <item>Antonela Bobinac, OIB 65668900201, Daruvarski vinogradi 81,43500 Daruvar</item>
      <item>Ana-Marija Tot, Vinogradska cesta 2,43500 Daruvar</item>
    </derivirana_varijabla>
  </DomainObject.Predmet.SudioniciListAdressOIB>
  <DomainObject.UcesnikSudskeRadnje.NazivFormated>
    <izvorni_sadrzaj>Ivan Krasnić, OIB 78041524848, Matije Gupca 131,43500 Daruvar</izvorni_sadrzaj>
    <derivirana_varijabla naziv="DomainObject.UcesnikSudskeRadnje.NazivFormated_1">Ivan Krasnić, OIB 78041524848, Matije Gupca 131,43500 Daruvar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78041524848</item>
      <item>, OIB null</item>
      <item>, OIB 65668900201</item>
      <item>, OIB null</item>
    </izvorni_sadrzaj>
    <derivirana_varijabla naziv="DomainObject.Predmet.SudioniciListNazivOIB_1">
      <item>, OIB 78041524848</item>
      <item>, OIB null</item>
      <item>, OIB 65668900201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Krasnić, OIB 78041524848, Matije Gupca 131, 43500 Daruvar
2. Okrivljenik Antonela Bobinac, OIB 65668900201, Daruvarski vinogradi 81, 43500 Daruvar
3. Svjedok Ana-Marija Tot, Vinogradska cesta 2, 43500 Daruvar</izvorni_sadrzaj>
    <derivirana_varijabla naziv="DomainObject.UcesnikSudskeRadnje.SudskaRadnja.UcesniciObavijest_1">1. Okrivljenik Ivan Krasnić, OIB 78041524848, Matije Gupca 131, 43500 Daruvar
2. Okrivljenik Antonela Bobinac, OIB 65668900201, Daruvarski vinogradi 81, 43500 Daruvar
3. Svjedok Ana-Marija Tot, Vinogradska cesta 2, 43500 Daruvar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svibnja 2025.</izvorni_sadrzaj>
    <derivirana_varijabla naziv="DomainObject.Predmet.DatumPocetkaProcesa_1">6.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Krasnić, Matije Gupca 131, 43500 Daruvar, OIB: 78041524848, rođen-a 18.12.2003., mjesto rođenja Pakrac (Pakrac)</item>
      <item>Antonela Bobinac, Daruvarski vinogradi 81, 43500 Daruvar, OIB: 65668900201, rođen-a 14.05.1999., mjesto rođenja Sisak (Sisak)</item>
    </izvorni_sadrzaj>
    <derivirana_varijabla naziv="DomainObject.Predmet.OkrivljenikAdresaMjestoRodjenjaList_1">
      <item>Ivan Krasnić, Matije Gupca 131, 43500 Daruvar, OIB: 78041524848, rođen-a 18.12.2003., mjesto rođenja Pakrac (Pakrac)</item>
      <item>Antonela Bobinac, Daruvarski vinogradi 81, 43500 Daruvar, OIB: 65668900201, rođen-a 14.05.1999., mjesto rođenja Sisak (Sisak)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306</properties:Words>
  <properties:Characters>1759</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2026-10-01T09:05:00Z</cp:lastPrinted>
  <dcterms:modified xmlns:xsi="http://www.w3.org/2001/XMLSchema-instance" xsi:type="dcterms:W3CDTF">2026-10-01T09:05:00Z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Ivan Krasnić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