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34E41" w:rsidP="00F34E41" w:rsidRDefault="00F34E41" w14:paraId="59c5eb8" w14:textId="59c5eb8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Poslovni broj: </w:t>
      </w:r>
      <w:proofErr w:type="spellStart"/>
      <w:r>
        <w:rPr>
          <w:rFonts w:ascii="Arial" w:hAnsi="Arial" w:cs="Arial"/>
        </w:rPr>
        <w:t>Pp</w:t>
      </w:r>
      <w:proofErr w:type="spellEnd"/>
      <w:r>
        <w:rPr>
          <w:rFonts w:ascii="Arial" w:hAnsi="Arial" w:cs="Arial"/>
        </w:rPr>
        <w:t xml:space="preserve"> Ikp-742/2026</w:t>
      </w:r>
    </w:p>
    <w:p w:rsidR="00F34E41" w:rsidP="00F34E41" w:rsidRDefault="00F34E41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F34E41" w:rsidP="00F34E41" w:rsidRDefault="00F34E41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F34E41" w:rsidP="00F34E41" w:rsidRDefault="00F34E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Zagreb, </w:t>
      </w:r>
      <w:proofErr w:type="spellStart"/>
      <w:r>
        <w:rPr>
          <w:rFonts w:ascii="Arial" w:hAnsi="Arial" w:cs="Arial"/>
        </w:rPr>
        <w:t>Turinina</w:t>
      </w:r>
      <w:proofErr w:type="spellEnd"/>
      <w:r>
        <w:rPr>
          <w:rFonts w:ascii="Arial" w:hAnsi="Arial" w:cs="Arial"/>
        </w:rPr>
        <w:t xml:space="preserve"> 3</w:t>
      </w:r>
    </w:p>
    <w:p w:rsidR="00F34E41" w:rsidP="00F34E41" w:rsidRDefault="00F34E41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Posebna sudska pisarnica za izvršenje</w:t>
      </w:r>
    </w:p>
    <w:p w:rsidR="00F34E41" w:rsidP="00F34E41" w:rsidRDefault="00F34E41">
      <w:pPr>
        <w:pStyle w:val="Bezproreda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prekršajnopravnih</w:t>
      </w:r>
      <w:proofErr w:type="spellEnd"/>
      <w:r>
        <w:rPr>
          <w:rFonts w:ascii="Arial" w:hAnsi="Arial" w:cs="Arial"/>
          <w:sz w:val="24"/>
          <w:szCs w:val="24"/>
        </w:rPr>
        <w:t xml:space="preserve"> sankcija                                                                            </w:t>
      </w:r>
    </w:p>
    <w:p w:rsidR="00F34E41" w:rsidP="00F34E41" w:rsidRDefault="00F34E41">
      <w:pPr>
        <w:jc w:val="center"/>
        <w:rPr>
          <w:rFonts w:ascii="Arial" w:hAnsi="Arial" w:cs="Arial"/>
        </w:rPr>
      </w:pPr>
    </w:p>
    <w:p w:rsidR="00F34E41" w:rsidP="00F34E41" w:rsidRDefault="00F34E4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F34E41" w:rsidP="00F34E41" w:rsidRDefault="00F34E41">
      <w:pPr>
        <w:spacing w:after="240"/>
        <w:jc w:val="both"/>
        <w:rPr>
          <w:rFonts w:ascii="Arial" w:hAnsi="Arial" w:cs="Arial"/>
        </w:rPr>
      </w:pPr>
    </w:p>
    <w:p w:rsidR="00F34E41" w:rsidP="00F34E41" w:rsidRDefault="00F34E41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Općinski sud u Novom Zagrebu, po sutkinji Bojani Atanasov, uz sudjelovanje  sudskog referenta </w:t>
      </w:r>
      <w:r w:rsidR="007C5D93">
        <w:rPr>
          <w:rFonts w:ascii="Arial" w:hAnsi="Arial" w:cs="Arial"/>
        </w:rPr>
        <w:t>Petre Požega</w:t>
      </w:r>
      <w:bookmarkStart w:name="_GoBack" w:id="0"/>
      <w:bookmarkEnd w:id="0"/>
      <w:r>
        <w:rPr>
          <w:rFonts w:ascii="Arial" w:hAnsi="Arial" w:cs="Arial"/>
        </w:rPr>
        <w:t xml:space="preserve">, u predmetu izvršenja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 izrečenih osuđenom Saši </w:t>
      </w:r>
      <w:proofErr w:type="spellStart"/>
      <w:r>
        <w:rPr>
          <w:rFonts w:ascii="Arial" w:hAnsi="Arial" w:cs="Arial"/>
        </w:rPr>
        <w:t>Dugcu</w:t>
      </w:r>
      <w:proofErr w:type="spellEnd"/>
      <w:r>
        <w:rPr>
          <w:rFonts w:ascii="Arial" w:hAnsi="Arial" w:cs="Arial"/>
        </w:rPr>
        <w:t>, zbog prekršaja iz članka 229. stavak 7. Zakona o sigurnosti prometa na cestama, 19. listopada 2026.</w:t>
      </w:r>
    </w:p>
    <w:p w:rsidR="00F34E41" w:rsidP="00F34E41" w:rsidRDefault="00F34E41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F34E41" w:rsidP="00F34E41" w:rsidRDefault="00F34E41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152.h Prekršajnog zakona </w:t>
      </w:r>
    </w:p>
    <w:p w:rsidR="00F34E41" w:rsidP="00F34E41" w:rsidRDefault="00F34E41">
      <w:pPr>
        <w:pStyle w:val="Odlomakpopisa"/>
        <w:ind w:left="1425"/>
        <w:jc w:val="both"/>
        <w:rPr>
          <w:rFonts w:ascii="Arial" w:hAnsi="Arial" w:cs="Arial"/>
        </w:rPr>
      </w:pPr>
    </w:p>
    <w:p w:rsidR="00F34E41" w:rsidP="00F34E41" w:rsidRDefault="00F34E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osuđeni Saša </w:t>
      </w:r>
      <w:proofErr w:type="spellStart"/>
      <w:r>
        <w:rPr>
          <w:rFonts w:ascii="Arial" w:hAnsi="Arial" w:cs="Arial"/>
        </w:rPr>
        <w:t>Dugac</w:t>
      </w:r>
      <w:proofErr w:type="spellEnd"/>
      <w:r>
        <w:rPr>
          <w:rFonts w:ascii="Arial" w:hAnsi="Arial" w:cs="Arial"/>
        </w:rPr>
        <w:t>, OIB 14775544667, rođen 11. svibnja 1986., s prebivalištem u Zagrebu, Ulica Ivana Rogića 28</w:t>
      </w:r>
    </w:p>
    <w:p w:rsidR="00F34E41" w:rsidP="00F34E41" w:rsidRDefault="00F34E41">
      <w:pPr>
        <w:jc w:val="center"/>
        <w:rPr>
          <w:rFonts w:ascii="Arial" w:hAnsi="Arial" w:cs="Arial"/>
        </w:rPr>
      </w:pPr>
    </w:p>
    <w:p w:rsidR="00F34E41" w:rsidP="00F34E41" w:rsidRDefault="00F34E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upućuje se na izdržavanje zatvora u trajanju od 12 (dvanaest) dana, određenog pravomoćnim rješenjem Općinskog suda u Novom Zagrebu broj </w:t>
      </w:r>
      <w:proofErr w:type="spellStart"/>
      <w:r>
        <w:rPr>
          <w:rFonts w:ascii="Arial" w:hAnsi="Arial" w:cs="Arial"/>
        </w:rPr>
        <w:t>Pp</w:t>
      </w:r>
      <w:proofErr w:type="spellEnd"/>
      <w:r>
        <w:rPr>
          <w:rFonts w:ascii="Arial" w:hAnsi="Arial" w:cs="Arial"/>
        </w:rPr>
        <w:t xml:space="preserve"> Ikp-742/2026 od 28. travnja 2026. u Zatvor u Zagrebu, nakon što osuđenik nije platio novčanu kaznu.</w:t>
      </w:r>
    </w:p>
    <w:p w:rsidR="00F34E41" w:rsidP="00F34E41" w:rsidRDefault="00F34E41">
      <w:pPr>
        <w:jc w:val="both"/>
        <w:rPr>
          <w:rFonts w:ascii="Arial" w:hAnsi="Arial" w:cs="Arial"/>
        </w:rPr>
      </w:pPr>
    </w:p>
    <w:p w:rsidR="00F34E41" w:rsidP="00F34E41" w:rsidRDefault="00F34E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II. Osuđenik je dužan javiti se u Zatvor u Zagrebu  5. studenoga 2026., od 9 – 13 sati, a u protivnom bit će sproveden na izdržavanje zatvora po nadležnoj  Policijskoj postaji.</w:t>
      </w:r>
    </w:p>
    <w:p w:rsidR="00F34E41" w:rsidP="00F34E41" w:rsidRDefault="00F34E41">
      <w:pPr>
        <w:jc w:val="both"/>
        <w:rPr>
          <w:rFonts w:ascii="Arial" w:hAnsi="Arial" w:cs="Arial"/>
        </w:rPr>
      </w:pPr>
    </w:p>
    <w:p w:rsidR="00F34E41" w:rsidP="00F34E41" w:rsidRDefault="00F34E4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Zagrebu 19. listopada 2026.</w:t>
      </w:r>
    </w:p>
    <w:p w:rsidR="00F34E41" w:rsidP="00F34E41" w:rsidRDefault="00F34E41">
      <w:pPr>
        <w:rPr>
          <w:rFonts w:ascii="Arial" w:hAnsi="Arial" w:cs="Arial"/>
        </w:rPr>
      </w:pPr>
    </w:p>
    <w:p w:rsidR="00F34E41" w:rsidP="00F34E41" w:rsidRDefault="00F34E41">
      <w:pPr>
        <w:rPr>
          <w:rFonts w:ascii="Arial" w:hAnsi="Arial" w:cs="Arial"/>
        </w:rPr>
      </w:pPr>
    </w:p>
    <w:p w:rsidR="00F34E41" w:rsidP="00F34E41" w:rsidRDefault="00F34E41">
      <w:pPr>
        <w:rPr>
          <w:rFonts w:ascii="Arial" w:hAnsi="Arial" w:cs="Arial"/>
        </w:rPr>
      </w:pPr>
    </w:p>
    <w:p w:rsidR="00F34E41" w:rsidP="00F34E41" w:rsidRDefault="00F34E41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Sutkinja</w:t>
      </w:r>
    </w:p>
    <w:p w:rsidR="00F34E41" w:rsidP="00F34E41" w:rsidRDefault="00F34E4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Petra Požega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Bojana Atanasov </w:t>
      </w:r>
    </w:p>
    <w:p w:rsidR="00F34E41" w:rsidP="00F34E41" w:rsidRDefault="00F34E41"/>
    <w:p w:rsidR="00FA1896" w:rsidP="00F34E41" w:rsidRDefault="00FA1896"/>
    <w:p w:rsidR="00F34E41" w:rsidP="00F34E41" w:rsidRDefault="00F34E41"/>
    <w:p w:rsidR="00F34E41" w:rsidP="00F34E41" w:rsidRDefault="00F34E41">
      <w:pPr>
        <w:rPr>
          <w:rFonts w:ascii="Arial" w:hAnsi="Arial" w:cs="Arial"/>
        </w:rPr>
      </w:pPr>
      <w:r>
        <w:rPr>
          <w:rFonts w:ascii="Arial" w:hAnsi="Arial" w:cs="Arial"/>
        </w:rPr>
        <w:t>Dostaviti:</w:t>
      </w:r>
    </w:p>
    <w:p w:rsidR="00F34E41" w:rsidP="00F34E41" w:rsidRDefault="00F34E41">
      <w:pPr>
        <w:pStyle w:val="Odlomakpopis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Osuđeniku</w:t>
      </w:r>
    </w:p>
    <w:p w:rsidR="00F34E41" w:rsidP="00F34E41" w:rsidRDefault="00F34E41">
      <w:pPr>
        <w:pStyle w:val="Odlomakpopis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Zatvor u Zagrebu</w:t>
      </w:r>
    </w:p>
    <w:p w:rsidRPr="00F34E41" w:rsidR="00F34E41" w:rsidP="00F34E41" w:rsidRDefault="00F34E41">
      <w:pPr>
        <w:pStyle w:val="Odlomakpopis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spis</w:t>
      </w:r>
    </w:p>
    <w:p w:rsidRPr="00F34E41" w:rsidR="00F34E41" w:rsidP="00F34E41" w:rsidRDefault="00F34E41">
      <w:pPr>
        <w:rPr>
          <w:rFonts w:ascii="Arial" w:hAnsi="Arial" w:cs="Arial"/>
        </w:rPr>
      </w:pPr>
    </w:p>
    <w:sectPr w:rsidRPr="00F34E41" w:rsidR="00F34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4013734"/>
    <w:multiLevelType w:val="hybridMultilevel"/>
    <w:tmpl w:val="7C5C5196"/>
    <w:lvl w:ilvl="0" w:tplc="8020AB8E">
      <w:start w:val="1"/>
      <w:numFmt w:val="decimal"/>
      <w:lvlText w:val="%1."/>
      <w:lvlJc w:val="left"/>
      <w:pPr>
        <w:ind w:left="927" w:hanging="360"/>
      </w:pPr>
      <w:rPr>
        <w:rFonts w:hint="default" w:ascii="Arial" w:hAnsi="Arial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022592"/>
    <w:multiLevelType w:val="hybridMultilevel"/>
    <w:tmpl w:val="EFD670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812A29"/>
    <w:multiLevelType w:val="hybridMultilevel"/>
    <w:tmpl w:val="3DBCB3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488"/>
    <w:rsid w:val="000213A7"/>
    <w:rsid w:val="0006145A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C2FD8"/>
    <w:rsid w:val="004D4476"/>
    <w:rsid w:val="00581EFA"/>
    <w:rsid w:val="00583B20"/>
    <w:rsid w:val="0059721D"/>
    <w:rsid w:val="005C39C2"/>
    <w:rsid w:val="005C4FE2"/>
    <w:rsid w:val="005E1A74"/>
    <w:rsid w:val="005E60C2"/>
    <w:rsid w:val="005E738A"/>
    <w:rsid w:val="006333F4"/>
    <w:rsid w:val="006924F2"/>
    <w:rsid w:val="00695D46"/>
    <w:rsid w:val="00701A63"/>
    <w:rsid w:val="00745C3D"/>
    <w:rsid w:val="00770297"/>
    <w:rsid w:val="007A2222"/>
    <w:rsid w:val="007A34FD"/>
    <w:rsid w:val="007C5D93"/>
    <w:rsid w:val="007F1430"/>
    <w:rsid w:val="00912FBC"/>
    <w:rsid w:val="00915C03"/>
    <w:rsid w:val="00925173"/>
    <w:rsid w:val="009A02C5"/>
    <w:rsid w:val="009F0912"/>
    <w:rsid w:val="00AB47F5"/>
    <w:rsid w:val="00AD2984"/>
    <w:rsid w:val="00B05AC3"/>
    <w:rsid w:val="00B52026"/>
    <w:rsid w:val="00B72E2A"/>
    <w:rsid w:val="00BE7488"/>
    <w:rsid w:val="00C4608B"/>
    <w:rsid w:val="00C82336"/>
    <w:rsid w:val="00DA37FF"/>
    <w:rsid w:val="00EE1757"/>
    <w:rsid w:val="00EF3F1A"/>
    <w:rsid w:val="00F34E41"/>
    <w:rsid w:val="00F34F6C"/>
    <w:rsid w:val="00F51686"/>
    <w:rsid w:val="00F60F92"/>
    <w:rsid w:val="00FA1896"/>
    <w:rsid w:val="00FC0D17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DC7FB6"/>
  <w15:docId w15:val="{62554A54-3AF5-450E-88B8-CE58C3C481F0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F34E41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435939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19. listopada 2026.</izvorni_sadrzaj>
    <derivirana_varijabla naziv="DomainObject.DatumDonosenjaOdluke_1">19.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742</izvorni_sadrzaj>
    <derivirana_varijabla naziv="DomainObject.Predmet.Broj_1">742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travnja 2026.</izvorni_sadrzaj>
    <derivirana_varijabla naziv="DomainObject.Predmet.DatumOsnivanja_1">27.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Ikp-742/2026</izvorni_sadrzaj>
    <derivirana_varijabla naziv="DomainObject.Predmet.OznakaBroj_1">Pp Ikp-742/2026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Saša Dugac</izvorni_sadrzaj>
    <derivirana_varijabla naziv="DomainObject.Predmet.ProtustrankaFormated_1">  Saša Dugac</derivirana_varijabla>
  </DomainObject.Predmet.ProtustrankaFormated>
  <DomainObject.Predmet.ProtustrankaFormatedOIB>
    <izvorni_sadrzaj>  Saša Dugac, OIB 14775544667</izvorni_sadrzaj>
    <derivirana_varijabla naziv="DomainObject.Predmet.ProtustrankaFormatedOIB_1">  Saša Dugac, OIB 14775544667</derivirana_varijabla>
  </DomainObject.Predmet.ProtustrankaFormatedOIB>
  <DomainObject.Predmet.ProtustrankaFormatedWithAdress>
    <izvorni_sadrzaj> Saša Dugac, Ulica Ivana Rogića 28, 10000 Zagreb</izvorni_sadrzaj>
    <derivirana_varijabla naziv="DomainObject.Predmet.ProtustrankaFormatedWithAdress_1"> Saša Dugac, Ulica Ivana Rogića 28, 10000 Zagreb</derivirana_varijabla>
  </DomainObject.Predmet.ProtustrankaFormatedWithAdress>
  <DomainObject.Predmet.ProtustrankaFormatedWithAdressOIB>
    <izvorni_sadrzaj> Saša Dugac, OIB 14775544667, Ulica Ivana Rogića 28, 10000 Zagreb</izvorni_sadrzaj>
    <derivirana_varijabla naziv="DomainObject.Predmet.ProtustrankaFormatedWithAdressOIB_1"> Saša Dugac, OIB 14775544667, Ulica Ivana Rogića 28, 10000 Zagreb</derivirana_varijabla>
  </DomainObject.Predmet.ProtustrankaFormatedWithAdressOIB>
  <DomainObject.Predmet.ProtustrankaWithAdress>
    <izvorni_sadrzaj>Saša Dugac Ulica Ivana Rogića 28, 10000 Zagreb</izvorni_sadrzaj>
    <derivirana_varijabla naziv="DomainObject.Predmet.ProtustrankaWithAdress_1">Saša Dugac Ulica Ivana Rogića 28, 10000 Zagreb</derivirana_varijabla>
  </DomainObject.Predmet.ProtustrankaWithAdress>
  <DomainObject.Predmet.ProtustrankaWithAdressOIB>
    <izvorni_sadrzaj>Saša Dugac, OIB 14775544667, Ulica Ivana Rogića 28, 10000 Zagreb</izvorni_sadrzaj>
    <derivirana_varijabla naziv="DomainObject.Predmet.ProtustrankaWithAdressOIB_1">Saša Dugac, OIB 14775544667, Ulica Ivana Rogića 28, 10000 Zagreb</derivirana_varijabla>
  </DomainObject.Predmet.ProtustrankaWithAdressOIB>
  <DomainObject.Predmet.ProtustrankaNazivFormated>
    <izvorni_sadrzaj>Saša Dugac</izvorni_sadrzaj>
    <derivirana_varijabla naziv="DomainObject.Predmet.ProtustrankaNazivFormated_1">Saša Dugac</derivirana_varijabla>
  </DomainObject.Predmet.ProtustrankaNazivFormated>
  <DomainObject.Predmet.ProtustrankaNazivFormatedOIB>
    <izvorni_sadrzaj>Saša Dugac, OIB 14775544667</izvorni_sadrzaj>
    <derivirana_varijabla naziv="DomainObject.Predmet.ProtustrankaNazivFormatedOIB_1">Saša Dugac, OIB 14775544667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VII. policijska postaja Zagreb</izvorni_sadrzaj>
    <derivirana_varijabla naziv="DomainObject.Predmet.StrankaFormated_1">  VII. policijska postaja Zagreb</derivirana_varijabla>
  </DomainObject.Predmet.StrankaFormated>
  <DomainObject.Predmet.StrankaFormatedOIB>
    <izvorni_sadrzaj>  VII. policijska postaja Zagreb</izvorni_sadrzaj>
    <derivirana_varijabla naziv="DomainObject.Predmet.StrankaFormatedOIB_1">  VII. policijska postaja Zagreb</derivirana_varijabla>
  </DomainObject.Predmet.StrankaFormatedOIB>
  <DomainObject.Predmet.StrankaFormatedWithAdress>
    <izvorni_sadrzaj> VII. policijska postaja Zagreb, Nehajska ulica 7, 10000 Zagreb</izvorni_sadrzaj>
    <derivirana_varijabla naziv="DomainObject.Predmet.StrankaFormatedWithAdress_1"> VII. policijska postaja Zagreb, Nehajska ulica 7, 10000 Zagreb</derivirana_varijabla>
  </DomainObject.Predmet.StrankaFormatedWithAdress>
  <DomainObject.Predmet.StrankaFormatedWithAdressOIB>
    <izvorni_sadrzaj> VII. policijska postaja Zagreb, Nehajska ulica 7, 10000 Zagreb</izvorni_sadrzaj>
    <derivirana_varijabla naziv="DomainObject.Predmet.StrankaFormatedWithAdressOIB_1"> VII. policijska postaja Zagreb, Nehajska ulica 7, 10000 Zagreb</derivirana_varijabla>
  </DomainObject.Predmet.StrankaFormatedWithAdressOIB>
  <DomainObject.Predmet.StrankaWithAdress>
    <izvorni_sadrzaj>VII. policijska postaja Zagreb Nehajska ulica 7,10000 Zagreb</izvorni_sadrzaj>
    <derivirana_varijabla naziv="DomainObject.Predmet.StrankaWithAdress_1">VII. policijska postaja Zagreb Nehajska ulica 7,10000 Zagreb</derivirana_varijabla>
  </DomainObject.Predmet.StrankaWithAdress>
  <DomainObject.Predmet.StrankaWithAdressOIB>
    <izvorni_sadrzaj>VII. policijska postaja Zagreb, Nehajska ulica 7,10000 Zagreb</izvorni_sadrzaj>
    <derivirana_varijabla naziv="DomainObject.Predmet.StrankaWithAdressOIB_1">VII. policijska postaja Zagreb, Nehajska ulica 7,10000 Zagreb</derivirana_varijabla>
  </DomainObject.Predmet.StrankaWithAdressOIB>
  <DomainObject.Predmet.StrankaNazivFormated>
    <izvorni_sadrzaj>VII. policijska postaja Zagreb</izvorni_sadrzaj>
    <derivirana_varijabla naziv="DomainObject.Predmet.StrankaNazivFormated_1">VII. policijska postaja Zagreb</derivirana_varijabla>
  </DomainObject.Predmet.StrankaNazivFormated>
  <DomainObject.Predmet.StrankaNazivFormatedOIB>
    <izvorni_sadrzaj>VII. policijska postaja Zagreb</izvorni_sadrzaj>
    <derivirana_varijabla naziv="DomainObject.Predmet.StrankaNazivFormatedOIB_1">VII. policijska postaja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VII. policijska postaja Zagreb</item>
    </izvorni_sadrzaj>
    <derivirana_varijabla naziv="DomainObject.Predmet.StrankaListFormated_1">
      <item>VII. policijska postaja Zagreb</item>
    </derivirana_varijabla>
  </DomainObject.Predmet.StrankaListFormated>
  <DomainObject.Predmet.StrankaListFormatedOIB>
    <izvorni_sadrzaj>
      <item>VII. policijska postaja Zagreb</item>
    </izvorni_sadrzaj>
    <derivirana_varijabla naziv="DomainObject.Predmet.StrankaListFormatedOIB_1">
      <item>VII. policijska postaja Zagreb</item>
    </derivirana_varijabla>
  </DomainObject.Predmet.StrankaListFormatedOIB>
  <DomainObject.Predmet.StrankaListFormatedWithAdress>
    <izvorni_sadrzaj>
      <item>VII. policijska postaja Zagreb, Nehajska ulica 7, 10000 Zagreb</item>
    </izvorni_sadrzaj>
    <derivirana_varijabla naziv="DomainObject.Predmet.StrankaListFormatedWithAdress_1">
      <item>VII. policijska postaja Zagreb, Nehajska ulica 7, 10000 Zagreb</item>
    </derivirana_varijabla>
  </DomainObject.Predmet.StrankaListFormatedWithAdress>
  <DomainObject.Predmet.StrankaListFormatedWithAdressOIB>
    <izvorni_sadrzaj>
      <item>VII. policijska postaja Zagreb, Nehajska ulica 7, 10000 Zagreb</item>
    </izvorni_sadrzaj>
    <derivirana_varijabla naziv="DomainObject.Predmet.StrankaListFormatedWithAdressOIB_1">
      <item>VII. policijska postaja Zagreb, Nehajska ulica 7, 10000 Zagreb</item>
    </derivirana_varijabla>
  </DomainObject.Predmet.StrankaListFormatedWithAdressOIB>
  <DomainObject.Predmet.StrankaListNazivFormated>
    <izvorni_sadrzaj>
      <item>VII. policijska postaja Zagreb</item>
    </izvorni_sadrzaj>
    <derivirana_varijabla naziv="DomainObject.Predmet.StrankaListNazivFormated_1">
      <item>VII. policijska postaja Zagreb</item>
    </derivirana_varijabla>
  </DomainObject.Predmet.StrankaListNazivFormated>
  <DomainObject.Predmet.StrankaListNazivFormatedOIB>
    <izvorni_sadrzaj>
      <item>VII. policijska postaja Zagreb</item>
    </izvorni_sadrzaj>
    <derivirana_varijabla naziv="DomainObject.Predmet.StrankaListNazivFormatedOIB_1">
      <item>VII. policijska postaja Zagreb</item>
    </derivirana_varijabla>
  </DomainObject.Predmet.StrankaListNazivFormatedOIB>
  <DomainObject.Predmet.ProtuStrankaListFormated>
    <izvorni_sadrzaj>
      <item>Saša Dugac</item>
    </izvorni_sadrzaj>
    <derivirana_varijabla naziv="DomainObject.Predmet.ProtuStrankaListFormated_1">
      <item>Saša Dugac</item>
    </derivirana_varijabla>
  </DomainObject.Predmet.ProtuStrankaListFormated>
  <DomainObject.Predmet.ProtuStrankaListFormatedOIB>
    <izvorni_sadrzaj>
      <item>Saša Dugac, OIB 14775544667</item>
    </izvorni_sadrzaj>
    <derivirana_varijabla naziv="DomainObject.Predmet.ProtuStrankaListFormatedOIB_1">
      <item>Saša Dugac, OIB 14775544667</item>
    </derivirana_varijabla>
  </DomainObject.Predmet.ProtuStrankaListFormatedOIB>
  <DomainObject.Predmet.ProtuStrankaListFormatedWithAdress>
    <izvorni_sadrzaj>
      <item>Saša Dugac, Ulica Ivana Rogića 28, 10000 Zagreb</item>
    </izvorni_sadrzaj>
    <derivirana_varijabla naziv="DomainObject.Predmet.ProtuStrankaListFormatedWithAdress_1">
      <item>Saša Dugac, Ulica Ivana Rogića 28, 10000 Zagreb</item>
    </derivirana_varijabla>
  </DomainObject.Predmet.ProtuStrankaListFormatedWithAdress>
  <DomainObject.Predmet.ProtuStrankaListFormatedWithAdressOIB>
    <izvorni_sadrzaj>
      <item>Saša Dugac, OIB 14775544667, Ulica Ivana Rogića 28, 10000 Zagreb</item>
    </izvorni_sadrzaj>
    <derivirana_varijabla naziv="DomainObject.Predmet.ProtuStrankaListFormatedWithAdressOIB_1">
      <item>Saša Dugac, OIB 14775544667, Ulica Ivana Rogića 28, 10000 Zagreb</item>
    </derivirana_varijabla>
  </DomainObject.Predmet.ProtuStrankaListFormatedWithAdressOIB>
  <DomainObject.Predmet.ProtuStrankaListNazivFormated>
    <izvorni_sadrzaj>
      <item>Saša Dugac</item>
    </izvorni_sadrzaj>
    <derivirana_varijabla naziv="DomainObject.Predmet.ProtuStrankaListNazivFormated_1">
      <item>Saša Dugac</item>
    </derivirana_varijabla>
  </DomainObject.Predmet.ProtuStrankaListNazivFormated>
  <DomainObject.Predmet.ProtuStrankaListNazivFormatedOIB>
    <izvorni_sadrzaj>
      <item>Saša Dugac, OIB 14775544667</item>
    </izvorni_sadrzaj>
    <derivirana_varijabla naziv="DomainObject.Predmet.ProtuStrankaListNazivFormatedOIB_1">
      <item>Saša Dugac, OIB 14775544667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VII. policijska postaja Zagreb</izvorni_sadrzaj>
    <derivirana_varijabla naziv="DomainObject.Predmet.StrankaIDrugi_1">VII. policijska postaja Zagreb</derivirana_varijabla>
  </DomainObject.Predmet.StrankaIDrugi>
  <DomainObject.Predmet.ProtustrankaIDrugi>
    <izvorni_sadrzaj>Saša Dugac</izvorni_sadrzaj>
    <derivirana_varijabla naziv="DomainObject.Predmet.ProtustrankaIDrugi_1">Saša Dugac</derivirana_varijabla>
  </DomainObject.Predmet.ProtustrankaIDrugi>
  <DomainObject.Predmet.StrankaIDrugiAdressOIB>
    <izvorni_sadrzaj>VII. policijska postaja Zagreb, Nehajska ulica 7, 10000 Zagreb</izvorni_sadrzaj>
    <derivirana_varijabla naziv="DomainObject.Predmet.StrankaIDrugiAdressOIB_1">VII. policijska postaja Zagreb, Nehajska ulica 7, 10000 Zagreb</derivirana_varijabla>
  </DomainObject.Predmet.StrankaIDrugiAdressOIB>
  <DomainObject.Predmet.ProtustrankaIDrugiAdressOIB>
    <izvorni_sadrzaj>Saša Dugac, OIB 14775544667, Ulica Ivana Rogića 28, 10000 Zagreb</izvorni_sadrzaj>
    <derivirana_varijabla naziv="DomainObject.Predmet.ProtustrankaIDrugiAdressOIB_1">Saša Dugac, OIB 14775544667, Ulica Ivana Rogića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VII. policijska postaja Zagreb</item>
      <item>Saša Dugac</item>
    </izvorni_sadrzaj>
    <derivirana_varijabla naziv="DomainObject.Predmet.SudioniciListNaziv_1">
      <item>VII. policijska postaja Zagreb</item>
      <item>Saša Dugac</item>
    </derivirana_varijabla>
  </DomainObject.Predmet.SudioniciListNaziv>
  <DomainObject.Predmet.SudioniciListAdressOIB>
    <izvorni_sadrzaj>
      <item>VII. policijska postaja Zagreb, Nehajska ulica 7,10000 Zagreb</item>
      <item>Saša Dugac, OIB 14775544667, Ulica Ivana Rogića 28,10000 Zagreb</item>
    </izvorni_sadrzaj>
    <derivirana_varijabla naziv="DomainObject.Predmet.SudioniciListAdressOIB_1">
      <item>VII. policijska postaja Zagreb, Nehajska ulica 7,10000 Zagreb</item>
      <item>Saša Dugac, OIB 14775544667, Ulica Ivana Rogića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Saša Dugac, OIB 14775544667</izvorni_sadrzaj>
    <derivirana_varijabla naziv="DomainObject.Predmet.PristojbeSudionikNazivOIB_1">Saša Dugac, OIB 14775544667</derivirana_varijabla>
  </DomainObject.Predmet.PristojbeSudionikNazivOIB>
  <DomainObject.Predmet.PristojbePNB>
    <izvorni_sadrzaj>HR63 6050-48769-1081364386</izvorni_sadrzaj>
    <derivirana_varijabla naziv="DomainObject.Predmet.PristojbePNB_1">HR63 6050-48769-1081364386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Ikp-742/2026, OS NZG.</izvorni_sadrzaj>
    <derivirana_varijabla naziv="DomainObject.Predmet.PristojbeOpisPlacanja_1">Novčana kazna Pp Ikp-742/2026,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14775544667</item>
    </izvorni_sadrzaj>
    <derivirana_varijabla naziv="DomainObject.Predmet.SudioniciListNazivOIB_1">
      <item>, OIB null</item>
      <item>, OIB 14775544667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kolovoza 2026.</izvorni_sadrzaj>
    <derivirana_varijabla naziv="DomainObject.PredzadnjaOdlukaIzPredmeta.DatumDonosenjaOdluke_1">19. kolovoza 2026.</derivirana_varijabla>
  </DomainObject.PredzadnjaOdlukaIzPredmeta.DatumDonosenjaOdluke>
  <DomainObject.PredzadnjaOdlukaIzPredmeta.Oznaka>
    <izvorni_sadrzaj>Pp Ikp-742/2026-8</izvorni_sadrzaj>
    <derivirana_varijabla naziv="DomainObject.PredzadnjaOdlukaIzPredmeta.Oznaka_1">Pp Ikp-742/2026-8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travnja 2026.</izvorni_sadrzaj>
    <derivirana_varijabla naziv="DomainObject.Predmet.DatumPocetkaProcesa_1">27.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Saša Dugac, Ulica Ivana Rogića 28, 10000 Zagreb</izvorni_sadrzaj>
    <derivirana_varijabla naziv="DomainObject.Predmet.OsudenikImePrezimeAdresa_1">Saša Dugac, Ulica Ivana Rogića 28, 10000 Zagreb</derivirana_varijabla>
  </DomainObject.Predmet.OsudenikImePrezimeAdresa>
  <DomainObject.Predmet.OsudenikImePrezimeOIBDatRodenja>
    <izvorni_sadrzaj>Saša Dugac, OIB 14775544667, rođen-a 11.05.1986.</izvorni_sadrzaj>
    <derivirana_varijabla naziv="DomainObject.Predmet.OsudenikImePrezimeOIBDatRodenja_1">Saša Dugac, OIB 14775544667, rođen-a 11.05.1986.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6050-48769-1081364386</izvorni_sadrzaj>
    <derivirana_varijabla naziv="DomainObject.IkpPredmet.NovcanaObaveza.PNB_1">HR63 6050-48769-1081364386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188</properties:Words>
  <properties:Characters>998</properties:Characters>
  <properties:Lines>40</properties:Lines>
  <properties:Paragraphs>20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1309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2024-06-12T12:01:00Z</dcterms:created>
  <dc:creator>Martina Pohanić Jambreuš</dc:creator>
  <cp:lastModifiedBy>Petra Požega</cp:lastModifiedBy>
  <cp:lastPrinted>2026-10-19T11:04:00Z</cp:lastPrinted>
  <dcterms:modified xmlns:xsi="http://www.w3.org/2001/XMLSchema-instance" xsi:type="dcterms:W3CDTF">2026-10-19T11:04:00Z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(NZ-_ako_ne_plati_rate.docx)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