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F4DE2" w:rsidR="001349C2" w:rsidP="001349C2" w:rsidRDefault="001349C2" w14:paraId="768BC8EA" w14:textId="77777777">
      <w:pPr>
        <w:spacing w:after="0"/>
        <w15:collapsed w:val="false"/>
        <w:rPr>
          <w:rStyle w:val="PozadinaSvijetloZelena"/>
          <w:noProof w:val="false"/>
          <w:shd w:val="clear" w:color="auto" w:fill="auto"/>
        </w:rPr>
      </w:pPr>
      <w:r w:rsidRPr="00BF4DE2">
        <w:rPr>
          <w:rStyle w:val="PozadinaSvijetloZelena"/>
          <w:noProof w:val="false"/>
          <w:shd w:val="clear" w:color="auto" w:fill="auto"/>
        </w:rPr>
        <w:t>REPUBLIKA HRVATSKA</w:t>
      </w:r>
    </w:p>
    <w:p w:rsidRPr="00BF4DE2" w:rsidR="001349C2" w:rsidP="001349C2" w:rsidRDefault="004C3EAC" w14:paraId="6BA7A461"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4C3EAC">
            <w:rPr>
              <w:rStyle w:val="eSPISCCParagraphDefaultFont"/>
              <w:rFonts w:eastAsiaTheme="minorHAnsi"/>
            </w:rPr>
            <w:t>Općinski sud u Splitu - Stalna služba u Sinju</w:t>
          </w:r>
        </w:sdtContent>
      </w:sdt>
      <w:r w:rsidRPr="00BF4DE2" w:rsidR="001349C2">
        <w:rPr>
          <w:rStyle w:val="PozadinaSvijetloZelena"/>
          <w:noProof w:val="false"/>
          <w:shd w:val="clear" w:color="auto" w:fill="auto"/>
        </w:rPr>
        <w:t xml:space="preserve"> </w:t>
      </w:r>
    </w:p>
    <w:p w:rsidRPr="00BF4DE2" w:rsidR="005D2A7B" w:rsidP="001349C2" w:rsidRDefault="004C3EAC" w14:paraId="195A0252"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C3EAC">
            <w:rPr>
              <w:rStyle w:val="eSPISCCParagraphDefaultFont"/>
              <w:rFonts w:eastAsiaTheme="minorHAnsi"/>
            </w:rPr>
            <w:t>Put Petrovca 3</w:t>
          </w:r>
        </w:sdtContent>
      </w:sdt>
      <w:r w:rsidRPr="00BF4DE2" w:rsidR="001349C2">
        <w:rPr>
          <w:rStyle w:val="PozadinaSvijetloZelena"/>
          <w:noProof w:val="false"/>
          <w:shd w:val="clear" w:color="auto" w:fill="auto"/>
        </w:rPr>
        <w:t xml:space="preserve"> </w:t>
      </w:r>
      <w:r w:rsidRPr="00BF4DE2" w:rsidR="005D2A7B">
        <w:rPr>
          <w:rStyle w:val="PozadinaSvijetloZelena"/>
          <w:noProof w:val="false"/>
          <w:shd w:val="clear" w:color="auto" w:fill="auto"/>
        </w:rPr>
        <w:t xml:space="preserve"> </w:t>
      </w:r>
    </w:p>
    <w:p w:rsidR="00E709C9" w:rsidP="00E709C9" w:rsidRDefault="004C3EAC" w14:paraId="2D17B89D"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4C3EAC">
            <w:rPr>
              <w:rStyle w:val="eSPISCCParagraphDefaultFont"/>
              <w:rFonts w:eastAsiaTheme="minorHAnsi"/>
            </w:rPr>
            <w:t>21230</w:t>
          </w:r>
        </w:sdtContent>
      </w:sdt>
      <w:r w:rsidRPr="00BF4DE2"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C3EAC">
            <w:rPr>
              <w:rStyle w:val="eSPISCCParagraphDefaultFont"/>
              <w:rFonts w:eastAsiaTheme="minorHAnsi"/>
            </w:rPr>
            <w:t>Sinj</w:t>
          </w:r>
        </w:sdtContent>
      </w:sdt>
      <w:r w:rsidRPr="00BF4DE2" w:rsidR="001349C2">
        <w:t xml:space="preserve"> </w:t>
      </w:r>
    </w:p>
    <w:p w:rsidR="00E709C9" w:rsidP="00E709C9" w:rsidRDefault="00E709C9" w14:paraId="02123B0D" w14:textId="77777777">
      <w:pPr>
        <w:spacing w:after="0"/>
      </w:pPr>
    </w:p>
    <w:p w:rsidR="00CD6A12" w:rsidP="00E709C9" w:rsidRDefault="00CD6A12" w14:paraId="1070174D" w14:textId="77777777">
      <w:pPr>
        <w:spacing w:after="0"/>
        <w:jc w:val="right"/>
        <w:rPr>
          <w:rStyle w:val="PozadinaSvijetloCrvena"/>
          <w:noProof w:val="false"/>
          <w:shd w:val="clear" w:color="auto" w:fill="auto"/>
        </w:rPr>
      </w:pPr>
    </w:p>
    <w:p w:rsidRPr="00BF4DE2" w:rsidR="009F44DD" w:rsidP="00E709C9" w:rsidRDefault="009F44DD" w14:paraId="373A9395" w14:textId="77777777">
      <w:pPr>
        <w:spacing w:after="0"/>
        <w:jc w:val="right"/>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1835100914"/>
          <w:placeholder>
            <w:docPart w:val="4C1EFAA467444E53AB86DCED71A6F7A3"/>
          </w:placeholder>
          <w:dataBinding w:xpath="/icms/DomainObject.Predmet.OznakaBroj/derivirana_varijabla[@naziv='DomainObject.Predmet.OznakaBroj_1']" w:storeItemID="{100293BC-3C9C-4740-99C7-73F5E9006100}"/>
          <w:text/>
        </w:sdtPr>
        <w:sdtEndPr>
          <w:rPr>
            <w:rStyle w:val="eSPISCCParagraphDefaultFont"/>
          </w:rPr>
        </w:sdtEndPr>
        <w:sdtContent>
          <w:r w:rsidRPr="004C3EAC" w:rsidR="004C3EAC">
            <w:rPr>
              <w:rStyle w:val="eSPISCCParagraphDefaultFont"/>
              <w:rFonts w:eastAsiaTheme="minorHAnsi"/>
            </w:rPr>
            <w:t>P-2812/2024</w:t>
          </w:r>
        </w:sdtContent>
      </w:sdt>
    </w:p>
    <w:p w:rsidRPr="00BF4DE2" w:rsidR="00D81ABB" w:rsidP="00D81ABB" w:rsidRDefault="00D81ABB" w14:paraId="5D3C84DB" w14:textId="77777777">
      <w:pPr>
        <w:pStyle w:val="Naslovdokumenta"/>
        <w:suppressAutoHyphens/>
        <w:spacing w:before="0" w:after="0"/>
      </w:pPr>
    </w:p>
    <w:p w:rsidRPr="00BF4DE2" w:rsidR="00D81ABB" w:rsidP="00D81ABB" w:rsidRDefault="00D81ABB" w14:paraId="75C1BB91" w14:textId="77777777">
      <w:pPr>
        <w:pStyle w:val="Poetniodjeljak"/>
        <w:spacing w:before="0" w:after="0"/>
      </w:pPr>
      <w:r w:rsidRPr="00BF4DE2">
        <w:t>PRAVNA STVAR:</w:t>
      </w:r>
    </w:p>
    <w:p w:rsidRPr="00EE54E8" w:rsidR="00B7371E" w:rsidP="00B7371E" w:rsidRDefault="00B7371E" w14:paraId="2445AD1A" w14:textId="77777777">
      <w:pPr>
        <w:tabs>
          <w:tab w:val="left" w:pos="1560"/>
        </w:tabs>
        <w:spacing w:after="0"/>
        <w:rPr>
          <w:noProof/>
        </w:rPr>
      </w:pPr>
      <w:r w:rsidRPr="00EE54E8">
        <w:rPr>
          <w:noProof/>
        </w:rPr>
        <w:t>TUŽITELJ:</w:t>
      </w:r>
      <w:r w:rsidRPr="00EE54E8">
        <w:rPr>
          <w:noProof/>
        </w:rPr>
        <w:tab/>
      </w:r>
      <w:sdt>
        <w:sdtPr>
          <w:rPr>
            <w:rStyle w:val="eSPISCCParagraphDefaultFont"/>
            <w:rFonts w:eastAsiaTheme="minorHAnsi"/>
          </w:rPr>
          <w:alias w:val="Tužitelj (identifikacija, OIB, adresa)"/>
          <w:tag w:val="DomainObject.Predmet.StrankaFormatedWithAdressOIB_1"/>
          <w:id w:val="-2113194559"/>
          <w:placeholder>
            <w:docPart w:val="76CE2C54DDDC466DA7401D5D29A02F96"/>
          </w:placeholder>
          <w:dataBinding w:xpath="/icms/DomainObject.Predmet.StrankaFormatedWithAdressOIB/derivirana_varijabla[@naziv='DomainObject.Predmet.StrankaFormatedWithAdressOIB_1']" w:storeItemID="{100293BC-3C9C-4740-99C7-73F5E9006100}"/>
          <w:text w:multiLine="true"/>
        </w:sdtPr>
        <w:sdtEndPr>
          <w:rPr>
            <w:rStyle w:val="eSPISCCParagraphDefaultFont"/>
          </w:rPr>
        </w:sdtEndPr>
        <w:sdtContent>
          <w:r w:rsidRPr="004C3EAC" w:rsidR="004C3EAC">
            <w:rPr>
              <w:rStyle w:val="eSPISCCParagraphDefaultFont"/>
              <w:rFonts w:eastAsiaTheme="minorHAnsi"/>
            </w:rPr>
            <w:t xml:space="preserve"> Kristijan Luburić, OIB 03216301396, ZVONIMIROVA 20A, 21311 Podstrana zastupanog po punomoćniku Antonia Erdelez</w:t>
          </w:r>
        </w:sdtContent>
      </w:sdt>
      <w:r w:rsidRPr="00EE54E8">
        <w:rPr>
          <w:noProof/>
        </w:rPr>
        <w:t xml:space="preserve"> </w:t>
      </w:r>
    </w:p>
    <w:p w:rsidRPr="00EE54E8" w:rsidR="00B7371E" w:rsidP="00B7371E" w:rsidRDefault="00B7371E" w14:paraId="200E8900" w14:textId="77777777">
      <w:pPr>
        <w:tabs>
          <w:tab w:val="left" w:pos="1560"/>
        </w:tabs>
        <w:spacing w:after="0"/>
        <w:rPr>
          <w:noProof/>
        </w:rPr>
      </w:pPr>
      <w:r w:rsidRPr="00EE54E8">
        <w:rPr>
          <w:noProof/>
        </w:rPr>
        <w:t>TUŽENIK:</w:t>
      </w:r>
      <w:r w:rsidRPr="00EE54E8">
        <w:rPr>
          <w:noProof/>
        </w:rPr>
        <w:tab/>
      </w:r>
      <w:sdt>
        <w:sdtPr>
          <w:rPr>
            <w:rStyle w:val="eSPISCCParagraphDefaultFont"/>
            <w:rFonts w:eastAsiaTheme="minorHAnsi"/>
          </w:rPr>
          <w:alias w:val="Tuženik (identifikacija, OIB, adresa)"/>
          <w:tag w:val="DomainObject.Predmet.ProtustrankaFormatedWithAdressOIB_1"/>
          <w:id w:val="2015877573"/>
          <w:placeholder>
            <w:docPart w:val="50898621949F49D1B69E128328C9E140"/>
          </w:placeholder>
          <w:dataBinding w:xpath="/icms/DomainObject.Predmet.ProtustrankaFormatedWithAdressOIB/derivirana_varijabla[@naziv='DomainObject.Predmet.ProtustrankaFormatedWithAdressOIB_1']" w:storeItemID="{100293BC-3C9C-4740-99C7-73F5E9006100}"/>
          <w:text w:multiLine="true"/>
        </w:sdtPr>
        <w:sdtEndPr>
          <w:rPr>
            <w:rStyle w:val="eSPISCCParagraphDefaultFont"/>
          </w:rPr>
        </w:sdtEndPr>
        <w:sdtContent>
          <w:r w:rsidRPr="004C3EAC" w:rsidR="004C3EAC">
            <w:rPr>
              <w:rStyle w:val="eSPISCCParagraphDefaultFont"/>
              <w:rFonts w:eastAsiaTheme="minorHAnsi"/>
            </w:rPr>
            <w:t xml:space="preserve"> 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w:t>
          </w:r>
        </w:sdtContent>
      </w:sdt>
      <w:r w:rsidRPr="00EE54E8">
        <w:rPr>
          <w:noProof/>
        </w:rPr>
        <w:t xml:space="preserve"> </w:t>
      </w:r>
    </w:p>
    <w:p w:rsidRPr="00EE54E8" w:rsidR="00B7371E" w:rsidP="00B7371E" w:rsidRDefault="00B7371E" w14:paraId="68AA9492" w14:textId="77777777">
      <w:pPr>
        <w:tabs>
          <w:tab w:val="left" w:pos="1560"/>
        </w:tabs>
        <w:spacing w:after="0"/>
        <w:rPr>
          <w:noProof/>
        </w:rPr>
      </w:pPr>
      <w:r w:rsidRPr="00EE54E8">
        <w:rPr>
          <w:noProof/>
        </w:rPr>
        <w:t>RADI:</w:t>
      </w:r>
      <w:r w:rsidRPr="00EE54E8">
        <w:rPr>
          <w:noProof/>
        </w:rPr>
        <w:tab/>
      </w:r>
      <w:sdt>
        <w:sdtPr>
          <w:rPr>
            <w:rStyle w:val="eSPISCCParagraphDefaultFont"/>
            <w:rFonts w:eastAsiaTheme="minorHAnsi"/>
          </w:rPr>
          <w:alias w:val="Radi (naziv vrste spora)"/>
          <w:tag w:val="DomainObject.Predmet.VrstaSpora.Naziv_1"/>
          <w:id w:val="-1491097621"/>
          <w:placeholder>
            <w:docPart w:val="E7EE277C26EA4993A50C163A4FB28F69"/>
          </w:placeholder>
          <w:dataBinding w:xpath="/icms/DomainObject.Predmet.VrstaSpora.Naziv/derivirana_varijabla[@naziv='DomainObject.Predmet.VrstaSpora.Naziv_1']" w:storeItemID="{100293BC-3C9C-4740-99C7-73F5E9006100}"/>
          <w:text/>
        </w:sdtPr>
        <w:sdtEndPr>
          <w:rPr>
            <w:rStyle w:val="eSPISCCParagraphDefaultFont"/>
          </w:rPr>
        </w:sdtEndPr>
        <w:sdtContent>
          <w:r w:rsidRPr="004C3EAC" w:rsidR="004C3EAC">
            <w:rPr>
              <w:rStyle w:val="eSPISCCParagraphDefaultFont"/>
              <w:rFonts w:eastAsiaTheme="minorHAnsi"/>
            </w:rPr>
            <w:t>Stvarno - pravo vlasništva nekretnine</w:t>
          </w:r>
        </w:sdtContent>
      </w:sdt>
      <w:r w:rsidRPr="00EE54E8">
        <w:rPr>
          <w:noProof/>
        </w:rPr>
        <w:t xml:space="preserve"> </w:t>
      </w:r>
    </w:p>
    <w:p w:rsidRPr="00BF4DE2" w:rsidR="00435F04" w:rsidP="00435F04" w:rsidRDefault="00435F04" w14:paraId="7312A17E" w14:textId="77777777">
      <w:pPr>
        <w:pStyle w:val="NormaleSPIS"/>
        <w:spacing w:after="0"/>
        <w:jc w:val="center"/>
      </w:pPr>
    </w:p>
    <w:p w:rsidRPr="00BF4DE2" w:rsidR="00963C4A" w:rsidP="00963C4A" w:rsidRDefault="00963C4A" w14:paraId="2CCA53AA" w14:textId="77777777">
      <w:pPr>
        <w:pStyle w:val="Poetniodjeljak"/>
        <w:spacing w:before="0" w:after="0"/>
        <w:jc w:val="center"/>
      </w:pPr>
      <w:r w:rsidRPr="00BF4DE2">
        <w:t xml:space="preserve">P O Z I V </w:t>
      </w:r>
    </w:p>
    <w:p w:rsidRPr="00BF4DE2" w:rsidR="00963C4A" w:rsidP="00963C4A" w:rsidRDefault="00963C4A" w14:paraId="68F86205" w14:textId="77777777">
      <w:pPr>
        <w:pStyle w:val="Poetniodjeljak"/>
        <w:spacing w:before="0" w:after="0"/>
        <w:jc w:val="center"/>
      </w:pPr>
      <w:r w:rsidRPr="00BF4DE2">
        <w:t>ZA GLAVNU RASPRAVU</w:t>
      </w:r>
    </w:p>
    <w:p w:rsidRPr="00BF4DE2" w:rsidR="009411EA" w:rsidP="00435F04" w:rsidRDefault="009411EA" w14:paraId="1BD53BAD" w14:textId="77777777">
      <w:pPr>
        <w:pStyle w:val="NormaleSPIS"/>
        <w:spacing w:after="0"/>
        <w:jc w:val="center"/>
      </w:pPr>
    </w:p>
    <w:p w:rsidR="00653BE0" w:rsidP="00D81ABB" w:rsidRDefault="00800645" w14:paraId="5E5F17DD" w14:textId="77777777">
      <w:pPr>
        <w:pStyle w:val="NormaleSPIS"/>
        <w:spacing w:after="0"/>
      </w:pPr>
      <w:r w:rsidRPr="00BF4DE2">
        <w:rPr>
          <w:noProof/>
        </w:rPr>
        <w:t xml:space="preserve">Pozivate se na </w:t>
      </w:r>
      <w:r w:rsidRPr="00BF4DE2" w:rsidR="00B10637">
        <w:rPr>
          <w:noProof/>
        </w:rPr>
        <w:t>glavnu raspravu</w:t>
      </w:r>
      <w:r w:rsidRPr="00BF4DE2">
        <w:rPr>
          <w:noProof/>
        </w:rPr>
        <w:t xml:space="preserve"> u gornjem predmetu </w:t>
      </w:r>
      <w:r w:rsidRPr="00BF4DE2" w:rsidR="00B10637">
        <w:rPr>
          <w:noProof/>
        </w:rPr>
        <w:t>koja</w:t>
      </w:r>
      <w:r w:rsidRPr="00BF4DE2" w:rsidR="00A516E6">
        <w:rPr>
          <w:noProof/>
        </w:rPr>
        <w:t xml:space="preserve"> će se održati </w:t>
      </w:r>
      <w:r w:rsidRPr="00BF4DE2">
        <w:rPr>
          <w:noProof/>
        </w:rPr>
        <w:t xml:space="preserve"> </w:t>
      </w:r>
      <w:sdt>
        <w:sdtPr>
          <w:rPr>
            <w:rStyle w:val="eSPISCCParagraphDefaultFont"/>
          </w:rPr>
          <w:alias w:val="Datum sudske radnje"/>
          <w:tag w:val="DomainObject.UcesnikSudskeRadnje.SudskaRadnja.PlaniraniPocetakDa"/>
          <w:id w:val="-834612113"/>
          <w:placeholder>
            <w:docPart w:val="8CBD48A3D43F4725BFA3644784EFCFB9"/>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4C3EAC" w:rsidR="004C3EAC">
            <w:rPr>
              <w:rStyle w:val="eSPISCCParagraphDefaultFont"/>
            </w:rPr>
            <w:t>8. listopada 2026.</w:t>
          </w:r>
        </w:sdtContent>
      </w:sdt>
      <w:r w:rsidRPr="00BF4DE2">
        <w:rPr>
          <w:noProof/>
        </w:rPr>
        <w:t xml:space="preserve">  u </w:t>
      </w:r>
      <w:sdt>
        <w:sdtPr>
          <w:rPr>
            <w:rStyle w:val="eSPISCCParagraphDefaultFont"/>
          </w:rPr>
          <w:alias w:val="Vrijeme-sat"/>
          <w:tag w:val="DomainObject.UcesnikSudskeRadnje.SudskaRadnja.PlaniraniPocetakVr"/>
          <w:id w:val="171228347"/>
          <w:placeholder>
            <w:docPart w:val="F86ACD1AB65C41AF96D95354B064E03E"/>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4C3EAC" w:rsidR="004C3EAC">
            <w:rPr>
              <w:rStyle w:val="eSPISCCParagraphDefaultFont"/>
            </w:rPr>
            <w:t>09:30</w:t>
          </w:r>
        </w:sdtContent>
      </w:sdt>
      <w:r w:rsidRPr="00BF4DE2">
        <w:rPr>
          <w:noProof/>
        </w:rPr>
        <w:t xml:space="preserve">  sati, soba broj </w:t>
      </w:r>
      <w:sdt>
        <w:sdtPr>
          <w:rPr>
            <w:rStyle w:val="eSPISCCParagraphDefaultFont"/>
          </w:rPr>
          <w:alias w:val="Broj sobe"/>
          <w:tag w:val="DomainObject.UcesnikSudskeRadnje.SudskaRadnja.Prostorija.Oznaka_"/>
          <w:id w:val="-1276863471"/>
          <w:placeholder>
            <w:docPart w:val="D3C47FF01E8F4A67A7844AD4CE6F9C3E"/>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4C3EAC" w:rsidR="004C3EAC">
            <w:rPr>
              <w:rStyle w:val="eSPISCCParagraphDefaultFont"/>
            </w:rPr>
            <w:t>25/I</w:t>
          </w:r>
        </w:sdtContent>
      </w:sdt>
      <w:r w:rsidRPr="00BF4DE2" w:rsidR="00653BE0">
        <w:t>.</w:t>
      </w:r>
    </w:p>
    <w:p w:rsidRPr="00182FEF" w:rsidR="00182FEF" w:rsidP="00182FEF" w:rsidRDefault="00182FEF" w14:paraId="01236616" w14:textId="77777777">
      <w:pPr>
        <w:spacing w:after="0"/>
        <w:ind w:firstLine="567"/>
        <w:jc w:val="both"/>
        <w:rPr>
          <w:rFonts w:eastAsia="Times New Roman"/>
          <w:lang w:eastAsia="hr-HR"/>
        </w:rPr>
      </w:pPr>
      <w:r w:rsidRPr="00182FEF">
        <w:rPr>
          <w:rFonts w:eastAsia="Times New Roman"/>
          <w:lang w:eastAsia="hr-HR"/>
        </w:rPr>
        <w:t xml:space="preserve">Na ročištu će se izvoditi dokaz </w:t>
      </w:r>
      <w:sdt>
        <w:sdtPr>
          <w:rPr>
            <w:rStyle w:val="eSPISCCParagraphDefaultFont"/>
            <w:rFonts w:eastAsiaTheme="minorHAnsi"/>
          </w:rPr>
          <w:alias w:val="Predmet_Dokaz (opis)"/>
          <w:tag w:val="UserObject.Predmet.DokazOpis_1"/>
          <w:id w:val="927462136"/>
          <w:placeholder>
            <w:docPart w:val="FA7E4F94B654485EA1396F2C2E401DC2"/>
          </w:placeholder>
          <w:showingPlcHdr/>
          <w:dataBinding w:xpath="/icms/UserObject.Predmet.DokazOpis/derivirana_varijabla[@naziv='UserObject.Predmet.DokazOpis_1']" w:storeItemID="{100293BC-3C9C-4740-99C7-73F5E9006100}"/>
          <w:text w:multiLine="true"/>
        </w:sdtPr>
        <w:sdtEndPr>
          <w:rPr>
            <w:rStyle w:val="Zadanifontodlomka"/>
            <w:rFonts w:eastAsia="Times New Roman" w:cstheme="minorBidi"/>
            <w:noProof w:val="false"/>
            <w:shd w:val="clear" w:color="auto" w:fill="CCFFCC"/>
          </w:rPr>
        </w:sdtEndPr>
        <w:sdtContent>
          <w:r w:rsidRPr="004C3EAC">
            <w:rPr>
              <w:rStyle w:val="Tekstrezerviranogmjesta"/>
            </w:rPr>
            <w:t>.._.._.._.._.._.._.._..</w:t>
          </w:r>
        </w:sdtContent>
      </w:sdt>
      <w:r w:rsidRPr="00182FEF">
        <w:rPr>
          <w:rFonts w:eastAsia="Times New Roman"/>
          <w:lang w:eastAsia="hr-HR"/>
        </w:rPr>
        <w:t>.</w:t>
      </w:r>
    </w:p>
    <w:p w:rsidRPr="000D7241" w:rsidR="000D7241" w:rsidP="000D7241" w:rsidRDefault="000D7241" w14:paraId="46100394" w14:textId="77777777">
      <w:pPr>
        <w:spacing w:after="0"/>
        <w:ind w:firstLine="567"/>
        <w:jc w:val="both"/>
        <w:rPr>
          <w:rFonts w:eastAsia="Times New Roman"/>
          <w:lang w:eastAsia="hr-HR"/>
        </w:rPr>
      </w:pPr>
      <w:r w:rsidRPr="000D7241">
        <w:rPr>
          <w:rFonts w:eastAsia="Times New Roman"/>
          <w:lang w:eastAsia="hr-HR"/>
        </w:rPr>
        <w:t xml:space="preserve">Ako s ročišta za glavnu raspravu izostane tužitelj, ili ako na to ročište ne dođe tuženik, a uredno su pozvani, rasprava će se održati s prisutnom strankom (članak 295. stavak 1. </w:t>
      </w:r>
      <w:r w:rsidRPr="000D7241">
        <w:rPr>
          <w:rStyle w:val="postbody1"/>
          <w:rFonts w:eastAsia="Times New Roman"/>
          <w:bCs/>
          <w:sz w:val="24"/>
          <w:szCs w:val="24"/>
          <w:lang w:eastAsia="hr-HR"/>
        </w:rPr>
        <w:t>Zakona o parničnom postupku "Narodne novine", broj 53/91., 91/92., 112/99., 88/01., 117/03., 84/08., 123/08., 57/11., 25/13., 89/14. i 70/19</w:t>
      </w:r>
      <w:r w:rsidR="00A45B0C">
        <w:rPr>
          <w:rStyle w:val="postbody1"/>
          <w:rFonts w:eastAsia="Times New Roman"/>
          <w:bCs/>
          <w:sz w:val="24"/>
          <w:szCs w:val="24"/>
          <w:lang w:eastAsia="hr-HR"/>
        </w:rPr>
        <w:t>, 80/22</w:t>
      </w:r>
      <w:r w:rsidR="007D5420">
        <w:rPr>
          <w:rStyle w:val="postbody1"/>
          <w:rFonts w:eastAsia="Times New Roman"/>
          <w:bCs/>
          <w:sz w:val="24"/>
          <w:szCs w:val="24"/>
          <w:lang w:eastAsia="hr-HR"/>
        </w:rPr>
        <w:t>;114/22</w:t>
      </w:r>
      <w:r w:rsidRPr="000D7241">
        <w:rPr>
          <w:rStyle w:val="postbody1"/>
          <w:rFonts w:eastAsia="Times New Roman"/>
          <w:bCs/>
          <w:sz w:val="24"/>
          <w:szCs w:val="24"/>
          <w:lang w:eastAsia="hr-HR"/>
        </w:rPr>
        <w:t xml:space="preserve"> – dalje: ZPP</w:t>
      </w:r>
      <w:r w:rsidRPr="000D7241">
        <w:rPr>
          <w:rFonts w:eastAsia="Times New Roman"/>
          <w:lang w:eastAsia="hr-HR"/>
        </w:rPr>
        <w:t xml:space="preserve">). </w:t>
      </w:r>
    </w:p>
    <w:p w:rsidRPr="00BF4DE2" w:rsidR="000D7241" w:rsidP="000D7241" w:rsidRDefault="000D7241" w14:paraId="6F661756" w14:textId="77777777">
      <w:pPr>
        <w:spacing w:after="0"/>
        <w:ind w:firstLine="567"/>
        <w:jc w:val="both"/>
        <w:rPr>
          <w:rFonts w:eastAsia="Times New Roman"/>
          <w:lang w:eastAsia="hr-HR"/>
        </w:rPr>
      </w:pPr>
      <w:r w:rsidRPr="00BF4DE2">
        <w:rPr>
          <w:rFonts w:eastAsia="Times New Roman"/>
          <w:lang w:eastAsia="hr-HR"/>
        </w:rPr>
        <w:t>Ako s ročišta za glavnu raspravu neopravdano izostanu obje stranke ili ako dođu na ročište, ali se neće upustiti u raspravljanje, ili se udalje s ročišta, smatrat će se da je tužitelj povukao tužbu (članak 295. stavak 2. ZPP-a).</w:t>
      </w:r>
    </w:p>
    <w:p w:rsidRPr="00BF4DE2" w:rsidR="00963C4A" w:rsidP="00963C4A" w:rsidRDefault="00800645" w14:paraId="3A9A29FD" w14:textId="77777777">
      <w:pPr>
        <w:spacing w:after="0"/>
        <w:ind w:firstLine="567"/>
        <w:jc w:val="both"/>
        <w:rPr>
          <w:rFonts w:eastAsia="Times New Roman"/>
          <w:lang w:eastAsia="hr-HR"/>
        </w:rPr>
      </w:pPr>
      <w:r w:rsidRPr="00BF4DE2">
        <w:rPr>
          <w:rFonts w:eastAsia="Times New Roman"/>
          <w:lang w:eastAsia="hr-HR"/>
        </w:rPr>
        <w:t xml:space="preserve">Stranke mogu </w:t>
      </w:r>
      <w:r w:rsidRPr="00BF4DE2" w:rsidR="00B10637">
        <w:rPr>
          <w:rFonts w:eastAsia="Times New Roman"/>
          <w:lang w:eastAsia="hr-HR"/>
        </w:rPr>
        <w:t>tijekom glavne rasprave</w:t>
      </w:r>
      <w:r w:rsidRPr="00BF4DE2">
        <w:rPr>
          <w:rFonts w:eastAsia="Times New Roman"/>
          <w:lang w:eastAsia="hr-HR"/>
        </w:rPr>
        <w:t xml:space="preserve"> iznositi nove činjenice i predlagati nove dokaze samo ako ih bez svoje krivnje nisu mogle iznijeti, odnosno predložiti </w:t>
      </w:r>
      <w:r w:rsidRPr="00BF4DE2" w:rsidR="00963C4A">
        <w:rPr>
          <w:rFonts w:eastAsia="Times New Roman"/>
          <w:lang w:eastAsia="hr-HR"/>
        </w:rPr>
        <w:t>prije zaključenja prethodnog postupka (članak 299. stavak 2. ZPP-a).</w:t>
      </w:r>
    </w:p>
    <w:p w:rsidRPr="00BF4DE2" w:rsidR="00800645" w:rsidP="00D81ABB" w:rsidRDefault="00B10637" w14:paraId="4749B08B" w14:textId="77777777">
      <w:pPr>
        <w:spacing w:after="0"/>
        <w:ind w:firstLine="567"/>
        <w:jc w:val="both"/>
        <w:rPr>
          <w:rFonts w:eastAsia="Times New Roman"/>
          <w:lang w:eastAsia="hr-HR"/>
        </w:rPr>
      </w:pPr>
      <w:r w:rsidRPr="00BF4DE2">
        <w:rPr>
          <w:rFonts w:eastAsia="Times New Roman"/>
          <w:lang w:eastAsia="hr-HR"/>
        </w:rPr>
        <w:t xml:space="preserve"> </w:t>
      </w:r>
      <w:r w:rsidRPr="00BF4DE2" w:rsidR="00800645">
        <w:rPr>
          <w:rFonts w:eastAsia="Times New Roman"/>
          <w:lang w:eastAsia="hr-HR"/>
        </w:rPr>
        <w:t xml:space="preserve">Nove činjenice i nove dokaze koje su stranke iznijele, odnosno predložile </w:t>
      </w:r>
      <w:r w:rsidRPr="00BF4DE2" w:rsidR="00963C4A">
        <w:rPr>
          <w:rFonts w:eastAsia="Times New Roman"/>
          <w:lang w:eastAsia="hr-HR"/>
        </w:rPr>
        <w:t>tijekom glavne rasprave</w:t>
      </w:r>
      <w:r w:rsidRPr="00BF4DE2" w:rsidR="00800645">
        <w:rPr>
          <w:rFonts w:eastAsia="Times New Roman"/>
          <w:lang w:eastAsia="hr-HR"/>
        </w:rPr>
        <w:t xml:space="preserve"> protivno gore navedenom, sud neće</w:t>
      </w:r>
      <w:r w:rsidRPr="00BF4DE2" w:rsidR="00D81ABB">
        <w:rPr>
          <w:rFonts w:eastAsia="Times New Roman"/>
          <w:lang w:eastAsia="hr-HR"/>
        </w:rPr>
        <w:t xml:space="preserve"> uzeti u obzir (članak </w:t>
      </w:r>
      <w:r w:rsidRPr="00BF4DE2" w:rsidR="00963C4A">
        <w:rPr>
          <w:rFonts w:eastAsia="Times New Roman"/>
          <w:lang w:eastAsia="hr-HR"/>
        </w:rPr>
        <w:t>299. stavak 3.</w:t>
      </w:r>
      <w:r w:rsidRPr="00BF4DE2" w:rsidR="00F06996">
        <w:rPr>
          <w:rFonts w:eastAsia="Times New Roman"/>
          <w:lang w:eastAsia="hr-HR"/>
        </w:rPr>
        <w:t xml:space="preserve"> </w:t>
      </w:r>
      <w:r w:rsidRPr="00BF4DE2" w:rsidR="00800645">
        <w:rPr>
          <w:rFonts w:eastAsia="Times New Roman"/>
          <w:lang w:eastAsia="hr-HR"/>
        </w:rPr>
        <w:t>ZPP</w:t>
      </w:r>
      <w:r w:rsidRPr="00BF4DE2" w:rsidR="00A20A0D">
        <w:rPr>
          <w:rFonts w:eastAsia="Times New Roman"/>
          <w:lang w:eastAsia="hr-HR"/>
        </w:rPr>
        <w:t>-a)</w:t>
      </w:r>
      <w:r w:rsidRPr="00BF4DE2" w:rsidR="00800645">
        <w:rPr>
          <w:rFonts w:eastAsia="Times New Roman"/>
          <w:lang w:eastAsia="hr-HR"/>
        </w:rPr>
        <w:t>.</w:t>
      </w:r>
    </w:p>
    <w:p w:rsidRPr="00BF4DE2" w:rsidR="00B10637" w:rsidP="00D81ABB" w:rsidRDefault="00B10637" w14:paraId="710691F8" w14:textId="77777777">
      <w:pPr>
        <w:spacing w:after="0"/>
        <w:ind w:firstLine="567"/>
        <w:jc w:val="both"/>
        <w:rPr>
          <w:rFonts w:eastAsia="Times New Roman"/>
          <w:lang w:eastAsia="hr-HR"/>
        </w:rPr>
      </w:pPr>
    </w:p>
    <w:p w:rsidRPr="00BF4DE2" w:rsidR="00800645" w:rsidP="00D81ABB" w:rsidRDefault="00800645" w14:paraId="241AD041" w14:textId="77777777">
      <w:pPr>
        <w:spacing w:after="0"/>
        <w:jc w:val="center"/>
      </w:pPr>
      <w:r w:rsidRPr="00BF4DE2">
        <w:lastRenderedPageBreak/>
        <w:t xml:space="preserve">U </w:t>
      </w:r>
      <w:sdt>
        <w:sdtPr>
          <w:rPr>
            <w:rStyle w:val="eSPISCCParagraphDefaultFont"/>
            <w:rFonts w:eastAsiaTheme="minorHAnsi"/>
          </w:rPr>
          <w:alias w:val="Naselje suda"/>
          <w:tag w:val="DomainObject.Predmet.Sud.Adresa.NaseljeLokativ_1"/>
          <w:id w:val="856390678"/>
          <w:placeholder>
            <w:docPart w:val="9989B93DF4E14A3481AFDD23FD25DFD7"/>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4C3EAC" w:rsidR="004C3EAC">
            <w:rPr>
              <w:rStyle w:val="eSPISCCParagraphDefaultFont"/>
              <w:rFonts w:eastAsiaTheme="minorHAnsi"/>
            </w:rPr>
            <w:t>Sinju</w:t>
          </w:r>
        </w:sdtContent>
      </w:sdt>
      <w:r w:rsidRPr="00BF4DE2">
        <w:t xml:space="preserve"> </w:t>
      </w:r>
      <w:sdt>
        <w:sdtPr>
          <w:rPr>
            <w:rStyle w:val="eSPISCCParagraphDefaultFont"/>
            <w:rFonts w:eastAsiaTheme="minorHAnsi"/>
          </w:rPr>
          <w:alias w:val="Datum pisanja (datum)"/>
          <w:tag w:val="DomainObject.Datum_1"/>
          <w:id w:val="-1801834035"/>
          <w:placeholder>
            <w:docPart w:val="856563A355BF4E3780E09133CE8DB5EA"/>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Pr>
        </w:sdtEndPr>
        <w:sdtContent>
          <w:r w:rsidRPr="004C3EAC" w:rsidR="004C3EAC">
            <w:rPr>
              <w:rStyle w:val="eSPISCCParagraphDefaultFont"/>
              <w:rFonts w:eastAsiaTheme="minorHAnsi"/>
            </w:rPr>
            <w:t>17. rujna 2026.</w:t>
          </w:r>
        </w:sdtContent>
      </w:sdt>
      <w:r w:rsidRPr="00BF4DE2">
        <w:t xml:space="preserve"> </w:t>
      </w:r>
    </w:p>
    <w:p w:rsidRPr="00BF4DE2" w:rsidR="00D81ABB" w:rsidP="00D81ABB" w:rsidRDefault="00D81ABB" w14:paraId="33B41C84" w14:textId="77777777">
      <w:pPr>
        <w:keepNext/>
        <w:spacing w:after="0"/>
        <w:ind w:left="5387"/>
        <w:contextualSpacing/>
        <w:rPr>
          <w:noProof/>
        </w:rPr>
      </w:pPr>
    </w:p>
    <w:p w:rsidRPr="00BF4DE2" w:rsidR="00800645" w:rsidP="008B330A" w:rsidRDefault="00800645" w14:paraId="1FB6B1B2" w14:textId="77777777">
      <w:pPr>
        <w:keepNext/>
        <w:spacing w:after="0"/>
        <w:ind w:left="5103"/>
        <w:contextualSpacing/>
        <w:rPr>
          <w:noProof/>
        </w:rPr>
      </w:pPr>
      <w:r w:rsidRPr="00BF4DE2">
        <w:rPr>
          <w:noProof/>
        </w:rPr>
        <w:t>Sudac</w:t>
      </w:r>
    </w:p>
    <w:p w:rsidRPr="00BF4DE2" w:rsidR="00800645" w:rsidP="008B330A" w:rsidRDefault="004C3EAC" w14:paraId="3ECBC6EA" w14:textId="77777777">
      <w:pPr>
        <w:spacing w:after="0"/>
        <w:ind w:left="5103"/>
        <w:rPr>
          <w:noProof/>
        </w:rPr>
      </w:pPr>
      <w:sdt>
        <w:sdtPr>
          <w:rPr>
            <w:rStyle w:val="eSPISCCParagraphDefaultFont"/>
            <w:rFonts w:eastAsiaTheme="minorHAnsi"/>
          </w:rPr>
          <w:alias w:val="Sudac (ime i prezime)"/>
          <w:tag w:val="DomainObject.Predmet.Referada.Sudac_1"/>
          <w:id w:val="1599982641"/>
          <w:placeholder>
            <w:docPart w:val="3BE7B78B33AB47D59D0FADA08EF8CE08"/>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4C3EAC">
            <w:rPr>
              <w:rStyle w:val="eSPISCCParagraphDefaultFont"/>
              <w:rFonts w:eastAsiaTheme="minorHAnsi"/>
            </w:rPr>
            <w:t>Jagoda Matić</w:t>
          </w:r>
        </w:sdtContent>
      </w:sdt>
    </w:p>
    <w:p w:rsidRPr="00BF4DE2" w:rsidR="00D81ABB" w:rsidP="008B330A" w:rsidRDefault="00D81ABB" w14:paraId="2A9AE343" w14:textId="77777777">
      <w:pPr>
        <w:keepNext/>
        <w:spacing w:after="0"/>
        <w:ind w:left="5103"/>
        <w:rPr>
          <w:noProof/>
          <w:lang w:eastAsia="hr-HR"/>
        </w:rPr>
      </w:pPr>
    </w:p>
    <w:p w:rsidR="00D9497D" w:rsidP="00E6195A" w:rsidRDefault="00D9497D" w14:paraId="130D5C88" w14:textId="77777777">
      <w:pPr>
        <w:keepNext/>
        <w:spacing w:after="0"/>
      </w:pPr>
    </w:p>
    <w:p w:rsidRPr="00233FCE" w:rsidR="00E6195A" w:rsidP="00E6195A" w:rsidRDefault="00E6195A" w14:paraId="02A3830F" w14:textId="77777777">
      <w:pPr>
        <w:keepNext/>
        <w:spacing w:after="0"/>
      </w:pPr>
      <w:r w:rsidRPr="00233FCE">
        <w:t>DNA:</w:t>
      </w:r>
    </w:p>
    <w:p w:rsidRPr="00233FCE" w:rsidR="00E6195A" w:rsidP="00E6195A" w:rsidRDefault="004C3EAC" w14:paraId="55E78C06" w14:textId="77777777">
      <w:pPr>
        <w:numPr>
          <w:ilvl w:val="0"/>
          <w:numId w:val="19"/>
        </w:numPr>
        <w:spacing w:after="0"/>
        <w:contextualSpacing/>
        <w:rPr>
          <w:noProof/>
        </w:rPr>
      </w:pPr>
      <w:sdt>
        <w:sdtPr>
          <w:rPr>
            <w:rStyle w:val="eSPISCCParagraphDefaultFont"/>
            <w:rFonts w:eastAsiaTheme="minorHAnsi"/>
          </w:rPr>
          <w:alias w:val="Stranke i ostali sudionici u postupku"/>
          <w:tag w:val="DomainObject.UcesnikSudskeRadnje.NazivFormated_1"/>
          <w:id w:val="-965358911"/>
          <w:placeholder>
            <w:docPart w:val="976060EF5DAB4573AF32D072ABB81AC8"/>
          </w:placeholder>
          <w:dataBinding w:xpath="/icms/DomainObject.UcesnikSudskeRadnje.NazivFormated/derivirana_varijabla[@naziv='DomainObject.UcesnikSudskeRadnje.NazivFormated_1']" w:storeItemID="{100293BC-3C9C-4740-99C7-73F5E9006100}"/>
          <w:text/>
        </w:sdtPr>
        <w:sdtEndPr>
          <w:rPr>
            <w:rStyle w:val="eSPISCCParagraphDefaultFont"/>
          </w:rPr>
        </w:sdtEndPr>
        <w:sdtContent>
          <w:r w:rsidRPr="004C3EAC">
            <w:rPr>
              <w:rStyle w:val="eSPISCCParagraphDefaultFont"/>
              <w:rFonts w:eastAsiaTheme="minorHAnsi"/>
            </w:rPr>
            <w:t>Doris Akrap, Billtalstr. 14,Floerschein Am Main</w:t>
          </w:r>
        </w:sdtContent>
      </w:sdt>
    </w:p>
    <w:p w:rsidR="00E6195A" w:rsidP="008B330A" w:rsidRDefault="00E6195A" w14:paraId="2EF39727" w14:textId="77777777">
      <w:pPr>
        <w:keepNext/>
        <w:spacing w:after="0"/>
        <w:ind w:left="5103"/>
        <w:rPr>
          <w:rStyle w:val="PozadinaSvijetloZelena"/>
        </w:rPr>
      </w:pPr>
    </w:p>
    <w:sectPr w:rsidR="00E6195A" w:rsidSect="00A130E9">
      <w:headerReference w:type="default" r:id="rId9"/>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13CB0" w:rsidP="00537B78" w:rsidRDefault="00F13CB0" w14:paraId="3B790C3C" w14:textId="77777777">
      <w:r>
        <w:separator/>
      </w:r>
    </w:p>
  </w:endnote>
  <w:endnote w:type="continuationSeparator" w:id="0">
    <w:p w:rsidR="00F13CB0" w:rsidP="00537B78" w:rsidRDefault="00F13CB0" w14:paraId="31442426"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13CB0" w:rsidP="00537B78" w:rsidRDefault="00F13CB0" w14:paraId="4F02CEF3" w14:textId="77777777">
      <w:r>
        <w:separator/>
      </w:r>
    </w:p>
  </w:footnote>
  <w:footnote w:type="continuationSeparator" w:id="0">
    <w:p w:rsidR="00F13CB0" w:rsidP="00537B78" w:rsidRDefault="00F13CB0" w14:paraId="1CC85B00"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F4DE2" w:rsidR="00A130E9" w:rsidP="00A130E9" w:rsidRDefault="00A130E9" w14:paraId="0B504657" w14:textId="77777777">
    <w:pPr>
      <w:spacing w:after="0"/>
      <w:jc w:val="right"/>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Oznaka referade"/>
        <w:tag w:val="DomainObject.Predmet.Referada.Oznaka_1"/>
        <w:id w:val="689726874"/>
        <w:placeholder>
          <w:docPart w:val="371A79812C534F15B693A6E7613FEB01"/>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4C3EAC" w:rsidR="004C3EAC">
          <w:rPr>
            <w:rStyle w:val="eSPISCCParagraphDefaultFont"/>
            <w:rFonts w:eastAsiaTheme="minorHAnsi"/>
          </w:rPr>
          <w:t>61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Fonts w:eastAsiaTheme="minorHAnsi"/>
        </w:rPr>
        <w:alias w:val="Poslovni broj"/>
        <w:tag w:val="DomainObject.Predmet.OznakaBroj_1"/>
        <w:id w:val="691577331"/>
        <w:placeholder>
          <w:docPart w:val="7D87DF601EBA4A3F80AAEEC34BC52FF7"/>
        </w:placeholder>
        <w:dataBinding w:xpath="/icms/DomainObject.Predmet.OznakaBroj/derivirana_varijabla[@naziv='DomainObject.Predmet.OznakaBroj_1']" w:storeItemID="{100293BC-3C9C-4740-99C7-73F5E9006100}"/>
        <w:text/>
      </w:sdtPr>
      <w:sdtEndPr>
        <w:rPr>
          <w:rStyle w:val="eSPISCCParagraphDefaultFont"/>
        </w:rPr>
      </w:sdtEndPr>
      <w:sdtContent>
        <w:r w:rsidRPr="004C3EAC" w:rsidR="004C3EAC">
          <w:rPr>
            <w:rStyle w:val="eSPISCCParagraphDefaultFont"/>
            <w:rFonts w:eastAsiaTheme="minorHAnsi"/>
          </w:rPr>
          <w:t>P-2812/2024</w:t>
        </w:r>
      </w:sdtContent>
    </w:sdt>
  </w:p>
  <w:p w:rsidR="00A130E9" w:rsidRDefault="00A130E9" w14:paraId="21A72F6E" w14:textId="77777777">
    <w:pPr>
      <w:pStyle w:val="Zaglavlje"/>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5">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6">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7">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29">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2">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3">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5">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6">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7">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46F"/>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241"/>
    <w:rsid w:val="000D7DF3"/>
    <w:rsid w:val="000E09B4"/>
    <w:rsid w:val="000E2587"/>
    <w:rsid w:val="000E2D23"/>
    <w:rsid w:val="000E30E6"/>
    <w:rsid w:val="000E522F"/>
    <w:rsid w:val="000E7426"/>
    <w:rsid w:val="000F1529"/>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2FEF"/>
    <w:rsid w:val="0018302A"/>
    <w:rsid w:val="001856F9"/>
    <w:rsid w:val="001860AA"/>
    <w:rsid w:val="00186969"/>
    <w:rsid w:val="0018734A"/>
    <w:rsid w:val="001878B7"/>
    <w:rsid w:val="00192554"/>
    <w:rsid w:val="00194145"/>
    <w:rsid w:val="00195336"/>
    <w:rsid w:val="00196228"/>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4533"/>
    <w:rsid w:val="001D5128"/>
    <w:rsid w:val="001D7697"/>
    <w:rsid w:val="001E1CF7"/>
    <w:rsid w:val="001E234A"/>
    <w:rsid w:val="001E34BF"/>
    <w:rsid w:val="001E57C9"/>
    <w:rsid w:val="001E6FF2"/>
    <w:rsid w:val="001E7337"/>
    <w:rsid w:val="001E7BF9"/>
    <w:rsid w:val="001F0607"/>
    <w:rsid w:val="001F0947"/>
    <w:rsid w:val="001F14AA"/>
    <w:rsid w:val="001F1677"/>
    <w:rsid w:val="001F20D3"/>
    <w:rsid w:val="001F357C"/>
    <w:rsid w:val="001F36DA"/>
    <w:rsid w:val="001F3B38"/>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2491"/>
    <w:rsid w:val="00226502"/>
    <w:rsid w:val="00230588"/>
    <w:rsid w:val="00232861"/>
    <w:rsid w:val="00233507"/>
    <w:rsid w:val="0023422C"/>
    <w:rsid w:val="00235532"/>
    <w:rsid w:val="00236A94"/>
    <w:rsid w:val="00243937"/>
    <w:rsid w:val="00244135"/>
    <w:rsid w:val="002445A7"/>
    <w:rsid w:val="0024503A"/>
    <w:rsid w:val="00245741"/>
    <w:rsid w:val="00245946"/>
    <w:rsid w:val="00245A2B"/>
    <w:rsid w:val="00246057"/>
    <w:rsid w:val="00246C51"/>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A1"/>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30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5F04"/>
    <w:rsid w:val="00437222"/>
    <w:rsid w:val="00442F2C"/>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3EAC"/>
    <w:rsid w:val="004C4E17"/>
    <w:rsid w:val="004C53A1"/>
    <w:rsid w:val="004C5C5C"/>
    <w:rsid w:val="004C634E"/>
    <w:rsid w:val="004D01C6"/>
    <w:rsid w:val="004D0CBE"/>
    <w:rsid w:val="004D0D3F"/>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572"/>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BE0"/>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7A"/>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48CF"/>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A54"/>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499"/>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14A5"/>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420"/>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0ECD"/>
    <w:rsid w:val="008B330A"/>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1EA"/>
    <w:rsid w:val="00941521"/>
    <w:rsid w:val="0094212D"/>
    <w:rsid w:val="009472A7"/>
    <w:rsid w:val="00950290"/>
    <w:rsid w:val="00951BAE"/>
    <w:rsid w:val="00955DE0"/>
    <w:rsid w:val="0095782D"/>
    <w:rsid w:val="009618E7"/>
    <w:rsid w:val="00962079"/>
    <w:rsid w:val="00962249"/>
    <w:rsid w:val="00962AD7"/>
    <w:rsid w:val="009639FB"/>
    <w:rsid w:val="00963C4A"/>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796E"/>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243F"/>
    <w:rsid w:val="009F44DD"/>
    <w:rsid w:val="009F4ED4"/>
    <w:rsid w:val="009F569E"/>
    <w:rsid w:val="009F5CAB"/>
    <w:rsid w:val="009F6337"/>
    <w:rsid w:val="009F63A6"/>
    <w:rsid w:val="00A00EDC"/>
    <w:rsid w:val="00A0296C"/>
    <w:rsid w:val="00A02FD5"/>
    <w:rsid w:val="00A04C3E"/>
    <w:rsid w:val="00A0541A"/>
    <w:rsid w:val="00A1027B"/>
    <w:rsid w:val="00A11853"/>
    <w:rsid w:val="00A11C53"/>
    <w:rsid w:val="00A130E9"/>
    <w:rsid w:val="00A141EC"/>
    <w:rsid w:val="00A142A8"/>
    <w:rsid w:val="00A17E28"/>
    <w:rsid w:val="00A20A0D"/>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5B0C"/>
    <w:rsid w:val="00A4659B"/>
    <w:rsid w:val="00A465AC"/>
    <w:rsid w:val="00A46781"/>
    <w:rsid w:val="00A516E6"/>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4EA"/>
    <w:rsid w:val="00A715BD"/>
    <w:rsid w:val="00A72729"/>
    <w:rsid w:val="00A72AC8"/>
    <w:rsid w:val="00A72E9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19B4"/>
    <w:rsid w:val="00AB1C29"/>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637"/>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371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4DE2"/>
    <w:rsid w:val="00BF5049"/>
    <w:rsid w:val="00BF6F89"/>
    <w:rsid w:val="00BF7DE0"/>
    <w:rsid w:val="00C00EBD"/>
    <w:rsid w:val="00C03E26"/>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1260"/>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1392"/>
    <w:rsid w:val="00CD2551"/>
    <w:rsid w:val="00CD497D"/>
    <w:rsid w:val="00CD5E4D"/>
    <w:rsid w:val="00CD6A12"/>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6653"/>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2E39"/>
    <w:rsid w:val="00D73058"/>
    <w:rsid w:val="00D73BDF"/>
    <w:rsid w:val="00D741D0"/>
    <w:rsid w:val="00D74232"/>
    <w:rsid w:val="00D7470A"/>
    <w:rsid w:val="00D74B0F"/>
    <w:rsid w:val="00D75FFF"/>
    <w:rsid w:val="00D81326"/>
    <w:rsid w:val="00D81ABB"/>
    <w:rsid w:val="00D82294"/>
    <w:rsid w:val="00D8264D"/>
    <w:rsid w:val="00D82ACE"/>
    <w:rsid w:val="00D83357"/>
    <w:rsid w:val="00D843ED"/>
    <w:rsid w:val="00D8481B"/>
    <w:rsid w:val="00D865D3"/>
    <w:rsid w:val="00D87770"/>
    <w:rsid w:val="00D910B6"/>
    <w:rsid w:val="00D910F8"/>
    <w:rsid w:val="00D9178C"/>
    <w:rsid w:val="00D930FC"/>
    <w:rsid w:val="00D9497D"/>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BD"/>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2E9"/>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195A"/>
    <w:rsid w:val="00E6285D"/>
    <w:rsid w:val="00E63536"/>
    <w:rsid w:val="00E640E8"/>
    <w:rsid w:val="00E64B7F"/>
    <w:rsid w:val="00E65065"/>
    <w:rsid w:val="00E67D40"/>
    <w:rsid w:val="00E70568"/>
    <w:rsid w:val="00E709C9"/>
    <w:rsid w:val="00E7254F"/>
    <w:rsid w:val="00E73284"/>
    <w:rsid w:val="00E738CA"/>
    <w:rsid w:val="00E738F2"/>
    <w:rsid w:val="00E748DA"/>
    <w:rsid w:val="00E76256"/>
    <w:rsid w:val="00E76BF0"/>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06996"/>
    <w:rsid w:val="00F10562"/>
    <w:rsid w:val="00F11825"/>
    <w:rsid w:val="00F11B7F"/>
    <w:rsid w:val="00F11BE8"/>
    <w:rsid w:val="00F132E7"/>
    <w:rsid w:val="00F13CB0"/>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961F9"/>
    <w:rsid w:val="00FA0671"/>
    <w:rsid w:val="00FA22DB"/>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4D336C05"/>
  <w15:docId w15:val="{7D8BE505-120E-4ED3-B381-DBB48536305F}"/>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semiHidden="true" w:unhideWhenUsed="true"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961F9"/>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961F9"/>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961F9"/>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 w:type="character" w:styleId="postbody1" w:customStyle="true">
    <w:name w:val="postbody1"/>
    <w:rsid w:val="000D7241"/>
    <w:rPr>
      <w:sz w:val="18"/>
      <w:szCs w:val="18"/>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glossary/document.xml" Type="http://schemas.openxmlformats.org/officeDocument/2006/relationships/glossaryDocument" Id="rId11"/><Relationship Target="settings.xml" Type="http://schemas.openxmlformats.org/officeDocument/2006/relationships/settings" Id="rId5"/><Relationship Target="fontTable.xml" Type="http://schemas.openxmlformats.org/officeDocument/2006/relationships/fontTable"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8CBD48A3D43F4725BFA3644784EFCFB9"/>
        <w:category>
          <w:name w:val="Općenito"/>
          <w:gallery w:val="placeholder"/>
        </w:category>
        <w:types>
          <w:type w:val="bbPlcHdr"/>
        </w:types>
        <w:behaviors>
          <w:behavior w:val="content"/>
        </w:behaviors>
        <w:guid w:val="{6BDCE23F-6E90-4AAB-A6D6-B54B77B4FA4C}"/>
      </w:docPartPr>
      <w:docPartBody>
        <w:p w:rsidR="0068529A" w:rsidP="00F963D5" w:rsidRDefault="00F963D5">
          <w:pPr>
            <w:pStyle w:val="8CBD48A3D43F4725BFA3644784EFCFB9"/>
          </w:pPr>
          <w:r w:rsidRPr="00826415">
            <w:rPr>
              <w:rStyle w:val="Tekstrezerviranogmjesta"/>
            </w:rPr>
            <w:t>__________</w:t>
          </w:r>
        </w:p>
      </w:docPartBody>
    </w:docPart>
    <w:docPart>
      <w:docPartPr>
        <w:name w:val="F86ACD1AB65C41AF96D95354B064E03E"/>
        <w:category>
          <w:name w:val="Općenito"/>
          <w:gallery w:val="placeholder"/>
        </w:category>
        <w:types>
          <w:type w:val="bbPlcHdr"/>
        </w:types>
        <w:behaviors>
          <w:behavior w:val="content"/>
        </w:behaviors>
        <w:guid w:val="{F370E584-BDB3-4DA0-B1C2-BB2B3AD65E6B}"/>
      </w:docPartPr>
      <w:docPartBody>
        <w:p w:rsidR="0068529A" w:rsidP="00F963D5" w:rsidRDefault="00F963D5">
          <w:pPr>
            <w:pStyle w:val="F86ACD1AB65C41AF96D95354B064E03E"/>
          </w:pPr>
          <w:r w:rsidRPr="00826415">
            <w:rPr>
              <w:rStyle w:val="Tekstrezerviranogmjesta"/>
            </w:rPr>
            <w:t>.._.._.._.._.._.._.._..</w:t>
          </w:r>
        </w:p>
      </w:docPartBody>
    </w:docPart>
    <w:docPart>
      <w:docPartPr>
        <w:name w:val="D3C47FF01E8F4A67A7844AD4CE6F9C3E"/>
        <w:category>
          <w:name w:val="Općenito"/>
          <w:gallery w:val="placeholder"/>
        </w:category>
        <w:types>
          <w:type w:val="bbPlcHdr"/>
        </w:types>
        <w:behaviors>
          <w:behavior w:val="content"/>
        </w:behaviors>
        <w:guid w:val="{B9A2CE36-F6C7-4FCB-B21C-3D05FA6F3A63}"/>
      </w:docPartPr>
      <w:docPartBody>
        <w:p w:rsidR="0068529A" w:rsidP="00F963D5" w:rsidRDefault="00F963D5">
          <w:pPr>
            <w:pStyle w:val="D3C47FF01E8F4A67A7844AD4CE6F9C3E"/>
          </w:pPr>
          <w:r w:rsidRPr="00826415">
            <w:rPr>
              <w:rStyle w:val="Tekstrezerviranogmjesta"/>
            </w:rPr>
            <w:t>.._.._.._.._.._.._.._..</w:t>
          </w:r>
        </w:p>
      </w:docPartBody>
    </w:docPart>
    <w:docPart>
      <w:docPartPr>
        <w:name w:val="9989B93DF4E14A3481AFDD23FD25DFD7"/>
        <w:category>
          <w:name w:val="Općenito"/>
          <w:gallery w:val="placeholder"/>
        </w:category>
        <w:types>
          <w:type w:val="bbPlcHdr"/>
        </w:types>
        <w:behaviors>
          <w:behavior w:val="content"/>
        </w:behaviors>
        <w:guid w:val="{5A189E62-6B82-414B-A106-E4AB904F45C2}"/>
      </w:docPartPr>
      <w:docPartBody>
        <w:p w:rsidR="0068529A" w:rsidP="00F963D5" w:rsidRDefault="00F963D5">
          <w:pPr>
            <w:pStyle w:val="9989B93DF4E14A3481AFDD23FD25DFD7"/>
          </w:pPr>
          <w:r w:rsidRPr="00293139">
            <w:rPr>
              <w:rStyle w:val="Tekstrezerviranogmjesta"/>
            </w:rPr>
            <w:t>.._.._.._.._.._.._.._..</w:t>
          </w:r>
        </w:p>
      </w:docPartBody>
    </w:docPart>
    <w:docPart>
      <w:docPartPr>
        <w:name w:val="856563A355BF4E3780E09133CE8DB5EA"/>
        <w:category>
          <w:name w:val="Općenito"/>
          <w:gallery w:val="placeholder"/>
        </w:category>
        <w:types>
          <w:type w:val="bbPlcHdr"/>
        </w:types>
        <w:behaviors>
          <w:behavior w:val="content"/>
        </w:behaviors>
        <w:guid w:val="{26AEA38B-AE85-4AF8-B783-60934C1F231F}"/>
      </w:docPartPr>
      <w:docPartBody>
        <w:p w:rsidR="0068529A" w:rsidP="00F963D5" w:rsidRDefault="00F963D5">
          <w:pPr>
            <w:pStyle w:val="856563A355BF4E3780E09133CE8DB5EA"/>
          </w:pPr>
          <w:r w:rsidRPr="00155010">
            <w:rPr>
              <w:rStyle w:val="Tekstrezerviranogmjesta"/>
            </w:rPr>
            <w:t>__________</w:t>
          </w:r>
        </w:p>
      </w:docPartBody>
    </w:docPart>
    <w:docPart>
      <w:docPartPr>
        <w:name w:val="3BE7B78B33AB47D59D0FADA08EF8CE08"/>
        <w:category>
          <w:name w:val="Općenito"/>
          <w:gallery w:val="placeholder"/>
        </w:category>
        <w:types>
          <w:type w:val="bbPlcHdr"/>
        </w:types>
        <w:behaviors>
          <w:behavior w:val="content"/>
        </w:behaviors>
        <w:guid w:val="{A06A3C71-3357-4932-ABCB-3EFF4F042F7D}"/>
      </w:docPartPr>
      <w:docPartBody>
        <w:p w:rsidR="0068529A" w:rsidP="00F963D5" w:rsidRDefault="00F963D5">
          <w:pPr>
            <w:pStyle w:val="3BE7B78B33AB47D59D0FADA08EF8CE08"/>
          </w:pPr>
          <w:r w:rsidRPr="006F39FF">
            <w:rPr>
              <w:rStyle w:val="Tekstrezerviranogmjesta"/>
            </w:rPr>
            <w:t>.._.._.._.._.._.._.._..</w:t>
          </w:r>
        </w:p>
      </w:docPartBody>
    </w:docPart>
    <w:docPart>
      <w:docPartPr>
        <w:name w:val="76CE2C54DDDC466DA7401D5D29A02F96"/>
        <w:category>
          <w:name w:val="Općenito"/>
          <w:gallery w:val="placeholder"/>
        </w:category>
        <w:types>
          <w:type w:val="bbPlcHdr"/>
        </w:types>
        <w:behaviors>
          <w:behavior w:val="content"/>
        </w:behaviors>
        <w:guid w:val="{10DABD30-1FCC-428B-B285-59867FB26414}"/>
      </w:docPartPr>
      <w:docPartBody>
        <w:p w:rsidR="00E56443" w:rsidP="00EC6978" w:rsidRDefault="00EC6978">
          <w:pPr>
            <w:pStyle w:val="76CE2C54DDDC466DA7401D5D29A02F96"/>
          </w:pPr>
          <w:r>
            <w:rPr>
              <w:rStyle w:val="Tekstrezerviranogmjesta"/>
              <w:bdr w:val="none" w:color="auto" w:sz="0" w:space="0" w:frame="true"/>
            </w:rPr>
            <w:t>.._.._.._.._.._.._.._..</w:t>
          </w:r>
        </w:p>
      </w:docPartBody>
    </w:docPart>
    <w:docPart>
      <w:docPartPr>
        <w:name w:val="50898621949F49D1B69E128328C9E140"/>
        <w:category>
          <w:name w:val="Općenito"/>
          <w:gallery w:val="placeholder"/>
        </w:category>
        <w:types>
          <w:type w:val="bbPlcHdr"/>
        </w:types>
        <w:behaviors>
          <w:behavior w:val="content"/>
        </w:behaviors>
        <w:guid w:val="{392D1679-FFFA-4754-A37B-9E7EE83C009C}"/>
      </w:docPartPr>
      <w:docPartBody>
        <w:p w:rsidR="00E56443" w:rsidP="00EC6978" w:rsidRDefault="00EC6978">
          <w:pPr>
            <w:pStyle w:val="50898621949F49D1B69E128328C9E140"/>
          </w:pPr>
          <w:r>
            <w:rPr>
              <w:rStyle w:val="Tekstrezerviranogmjesta"/>
              <w:bdr w:val="none" w:color="auto" w:sz="0" w:space="0" w:frame="true"/>
            </w:rPr>
            <w:t>.._.._.._.._.._.._.._..</w:t>
          </w:r>
        </w:p>
      </w:docPartBody>
    </w:docPart>
    <w:docPart>
      <w:docPartPr>
        <w:name w:val="E7EE277C26EA4993A50C163A4FB28F69"/>
        <w:category>
          <w:name w:val="Općenito"/>
          <w:gallery w:val="placeholder"/>
        </w:category>
        <w:types>
          <w:type w:val="bbPlcHdr"/>
        </w:types>
        <w:behaviors>
          <w:behavior w:val="content"/>
        </w:behaviors>
        <w:guid w:val="{EF686EDF-871A-4E1D-BCC6-C99FAC67569B}"/>
      </w:docPartPr>
      <w:docPartBody>
        <w:p w:rsidR="00E56443" w:rsidP="00EC6978" w:rsidRDefault="00EC6978">
          <w:pPr>
            <w:pStyle w:val="E7EE277C26EA4993A50C163A4FB28F69"/>
          </w:pPr>
          <w:r w:rsidRPr="003C5CBB">
            <w:rPr>
              <w:rStyle w:val="Tekstrezerviranogmjesta"/>
            </w:rPr>
            <w:t>.._.._.._.._.._.._.._..</w:t>
          </w:r>
        </w:p>
      </w:docPartBody>
    </w:docPart>
    <w:docPart>
      <w:docPartPr>
        <w:name w:val="976060EF5DAB4573AF32D072ABB81AC8"/>
        <w:category>
          <w:name w:val="Općenito"/>
          <w:gallery w:val="placeholder"/>
        </w:category>
        <w:types>
          <w:type w:val="bbPlcHdr"/>
        </w:types>
        <w:behaviors>
          <w:behavior w:val="content"/>
        </w:behaviors>
        <w:guid w:val="{D430A8D9-216F-4DD7-B203-E84DBF9C7D56}"/>
      </w:docPartPr>
      <w:docPartBody>
        <w:p w:rsidR="00D73DFE" w:rsidP="00E56443" w:rsidRDefault="00E56443">
          <w:pPr>
            <w:pStyle w:val="976060EF5DAB4573AF32D072ABB81AC8"/>
          </w:pPr>
          <w:r w:rsidRPr="00A748B8">
            <w:rPr>
              <w:rStyle w:val="Tekstrezerviranogmjesta"/>
            </w:rPr>
            <w:t>.._.._.._.._.._.._.._..</w:t>
          </w:r>
        </w:p>
      </w:docPartBody>
    </w:docPart>
    <w:docPart>
      <w:docPartPr>
        <w:name w:val="FA7E4F94B654485EA1396F2C2E401DC2"/>
        <w:category>
          <w:name w:val="Općenito"/>
          <w:gallery w:val="placeholder"/>
        </w:category>
        <w:types>
          <w:type w:val="bbPlcHdr"/>
        </w:types>
        <w:behaviors>
          <w:behavior w:val="content"/>
        </w:behaviors>
        <w:guid w:val="{4DE758BE-BFDA-4551-BD83-D2AA8E9793A1}"/>
      </w:docPartPr>
      <w:docPartBody>
        <w:p w:rsidR="003334DC" w:rsidP="00D73DFE" w:rsidRDefault="00D73DFE">
          <w:pPr>
            <w:pStyle w:val="FA7E4F94B654485EA1396F2C2E401DC2"/>
          </w:pPr>
          <w:r w:rsidRPr="00AD7174">
            <w:rPr>
              <w:rStyle w:val="Tekstrezerviranogmjesta"/>
            </w:rPr>
            <w:t>.._.._.._.._.._.._.._..</w:t>
          </w:r>
        </w:p>
      </w:docPartBody>
    </w:docPart>
    <w:docPart>
      <w:docPartPr>
        <w:name w:val="4C1EFAA467444E53AB86DCED71A6F7A3"/>
        <w:category>
          <w:name w:val="Općenito"/>
          <w:gallery w:val="placeholder"/>
        </w:category>
        <w:types>
          <w:type w:val="bbPlcHdr"/>
        </w:types>
        <w:behaviors>
          <w:behavior w:val="content"/>
        </w:behaviors>
        <w:guid w:val="{5E621C63-FE9A-47B8-8BE9-C2B9F9947D97}"/>
      </w:docPartPr>
      <w:docPartBody>
        <w:p w:rsidR="0002584F" w:rsidP="003334DC" w:rsidRDefault="003334DC">
          <w:pPr>
            <w:pStyle w:val="4C1EFAA467444E53AB86DCED71A6F7A3"/>
          </w:pPr>
          <w:r w:rsidRPr="008D2A10">
            <w:rPr>
              <w:rStyle w:val="Tekstrezerviranogmjesta"/>
            </w:rPr>
            <w:t>.._.._.._.._.._.._.._..</w:t>
          </w:r>
        </w:p>
      </w:docPartBody>
    </w:docPart>
    <w:docPart>
      <w:docPartPr>
        <w:name w:val="371A79812C534F15B693A6E7613FEB01"/>
        <w:category>
          <w:name w:val="Općenito"/>
          <w:gallery w:val="placeholder"/>
        </w:category>
        <w:types>
          <w:type w:val="bbPlcHdr"/>
        </w:types>
        <w:behaviors>
          <w:behavior w:val="content"/>
        </w:behaviors>
        <w:guid w:val="{E3B02D07-A36C-4878-B095-B4252B8E1C66}"/>
      </w:docPartPr>
      <w:docPartBody>
        <w:p w:rsidR="009D4BAC" w:rsidP="00165764" w:rsidRDefault="00165764">
          <w:pPr>
            <w:pStyle w:val="371A79812C534F15B693A6E7613FEB01"/>
          </w:pPr>
          <w:r w:rsidRPr="006C43C5">
            <w:rPr>
              <w:rStyle w:val="Tekstrezerviranogmjesta"/>
            </w:rPr>
            <w:t>.._.._.._.._.._.._.._..</w:t>
          </w:r>
        </w:p>
      </w:docPartBody>
    </w:docPart>
    <w:docPart>
      <w:docPartPr>
        <w:name w:val="7D87DF601EBA4A3F80AAEEC34BC52FF7"/>
        <w:category>
          <w:name w:val="Općenito"/>
          <w:gallery w:val="placeholder"/>
        </w:category>
        <w:types>
          <w:type w:val="bbPlcHdr"/>
        </w:types>
        <w:behaviors>
          <w:behavior w:val="content"/>
        </w:behaviors>
        <w:guid w:val="{1D048729-CA7F-4C2F-AA94-0F254ECD6308}"/>
      </w:docPartPr>
      <w:docPartBody>
        <w:p w:rsidR="009D4BAC" w:rsidP="00165764" w:rsidRDefault="00165764">
          <w:pPr>
            <w:pStyle w:val="7D87DF601EBA4A3F80AAEEC34BC52FF7"/>
          </w:pPr>
          <w:r w:rsidRPr="008D2A10">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2584F"/>
    <w:rsid w:val="001056B6"/>
    <w:rsid w:val="00141482"/>
    <w:rsid w:val="00165764"/>
    <w:rsid w:val="0028436B"/>
    <w:rsid w:val="002D1D1D"/>
    <w:rsid w:val="00332B0E"/>
    <w:rsid w:val="003334DC"/>
    <w:rsid w:val="003E0449"/>
    <w:rsid w:val="003F07CD"/>
    <w:rsid w:val="004D5696"/>
    <w:rsid w:val="004F21EA"/>
    <w:rsid w:val="00525F84"/>
    <w:rsid w:val="005A552C"/>
    <w:rsid w:val="0068529A"/>
    <w:rsid w:val="00743F33"/>
    <w:rsid w:val="00817312"/>
    <w:rsid w:val="009C203C"/>
    <w:rsid w:val="009D4BAC"/>
    <w:rsid w:val="00A11E19"/>
    <w:rsid w:val="00A77268"/>
    <w:rsid w:val="00AB0B20"/>
    <w:rsid w:val="00AD3E3B"/>
    <w:rsid w:val="00B16BE3"/>
    <w:rsid w:val="00BB4D19"/>
    <w:rsid w:val="00C71260"/>
    <w:rsid w:val="00CC30E8"/>
    <w:rsid w:val="00CE74A1"/>
    <w:rsid w:val="00D12194"/>
    <w:rsid w:val="00D73DFE"/>
    <w:rsid w:val="00DC0A90"/>
    <w:rsid w:val="00E47B1C"/>
    <w:rsid w:val="00E56443"/>
    <w:rsid w:val="00EA7C11"/>
    <w:rsid w:val="00EC6978"/>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65764"/>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76CE2C54DDDC466DA7401D5D29A02F96" w:customStyle="true">
    <w:name w:val="76CE2C54DDDC466DA7401D5D29A02F96"/>
    <w:rsid w:val="00EC6978"/>
  </w:style>
  <w:style w:type="paragraph" w:styleId="50898621949F49D1B69E128328C9E140" w:customStyle="true">
    <w:name w:val="50898621949F49D1B69E128328C9E140"/>
    <w:rsid w:val="00EC6978"/>
  </w:style>
  <w:style w:type="paragraph" w:styleId="E7EE277C26EA4993A50C163A4FB28F69" w:customStyle="true">
    <w:name w:val="E7EE277C26EA4993A50C163A4FB28F69"/>
    <w:rsid w:val="00EC6978"/>
  </w:style>
  <w:style w:type="paragraph" w:styleId="976060EF5DAB4573AF32D072ABB81AC8" w:customStyle="true">
    <w:name w:val="976060EF5DAB4573AF32D072ABB81AC8"/>
    <w:rsid w:val="00E56443"/>
  </w:style>
  <w:style w:type="paragraph" w:styleId="FA7E4F94B654485EA1396F2C2E401DC2" w:customStyle="true">
    <w:name w:val="FA7E4F94B654485EA1396F2C2E401DC2"/>
    <w:rsid w:val="00D73DFE"/>
  </w:style>
  <w:style w:type="paragraph" w:styleId="4C1EFAA467444E53AB86DCED71A6F7A3" w:customStyle="true">
    <w:name w:val="4C1EFAA467444E53AB86DCED71A6F7A3"/>
    <w:rsid w:val="003334DC"/>
  </w:style>
  <w:style w:type="paragraph" w:styleId="371A79812C534F15B693A6E7613FEB01" w:customStyle="true">
    <w:name w:val="371A79812C534F15B693A6E7613FEB01"/>
    <w:rsid w:val="00165764"/>
  </w:style>
  <w:style w:type="paragraph" w:styleId="7D87DF601EBA4A3F80AAEEC34BC52FF7" w:customStyle="true">
    <w:name w:val="7D87DF601EBA4A3F80AAEEC34BC52FF7"/>
    <w:rsid w:val="00165764"/>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Floerschein Am Main</izvorni_sadrzaj>
    <derivirana_varijabla naziv="DomainObject.UcesnikSudskeRadnje.Adresa.Naselje_1">Floerschein Am Main</derivirana_varijabla>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Billtalstr. 14</izvorni_sadrzaj>
    <derivirana_varijabla naziv="DomainObject.UcesnikSudskeRadnje.Adresa.UlicaIKBR_1">Billtalstr. 14</derivirana_varijabla>
  </DomainObject.UcesnikSudskeRadnje.Adresa.UlicaIKBR>
  <DomainObject.UcesnikSudskeRadnje.Naziv>
    <izvorni_sadrzaj>Doris Akrap</izvorni_sadrzaj>
    <derivirana_varijabla naziv="DomainObject.UcesnikSudskeRadnje.Naziv_1">Doris Akrap</derivirana_varijabla>
  </DomainObject.UcesnikSudskeRadnje.Naziv>
  <DomainObject.UcesnikSudskeRadnje.SudskaRadnja.Prostorija.Naziv>
    <izvorni_sadrzaj>Sudnica 25/I</izvorni_sadrzaj>
    <derivirana_varijabla naziv="DomainObject.UcesnikSudskeRadnje.SudskaRadnja.Prostorija.Naziv_1">Sudnica 25/I</derivirana_varijabla>
  </DomainObject.UcesnikSudskeRadnje.SudskaRadnja.Prostorija.Naziv>
  <DomainObject.UcesnikSudskeRadnje.SudskaRadnja.Prostorija.Oznaka>
    <izvorni_sadrzaj>25/I</izvorni_sadrzaj>
    <derivirana_varijabla naziv="DomainObject.UcesnikSudskeRadnje.SudskaRadnja.Prostorija.Oznaka_1">25/I</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8. listopada 2026.</izvorni_sadrzaj>
    <derivirana_varijabla naziv="DomainObject.UcesnikSudskeRadnje.SudskaRadnja.PlaniraniZavrsetakDatum_1">8. listopada 2026.</derivirana_varijabla>
  </DomainObject.UcesnikSudskeRadnje.SudskaRadnja.PlaniraniZavrsetakDatum>
  <DomainObject.UcesnikSudskeRadnje.SudskaRadnja.PlaniraniPocetakDatum>
    <izvorni_sadrzaj>8. listopada 2026.</izvorni_sadrzaj>
    <derivirana_varijabla naziv="DomainObject.UcesnikSudskeRadnje.SudskaRadnja.PlaniraniPocetakDatum_1">8.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2812</izvorni_sadrzaj>
    <derivirana_varijabla naziv="DomainObject.Predmet.Broj_1">2812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srpnja 2024.</izvorni_sadrzaj>
    <derivirana_varijabla naziv="DomainObject.Predmet.DatumOsnivanja_1">19. srpnja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1320</izvorni_sadrzaj>
    <derivirana_varijabla naziv="DomainObject.Predmet.InicijalnaVrijednost_1">1320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P-2812/2024</izvorni_sadrzaj>
    <derivirana_varijabla naziv="DomainObject.Predmet.OznakaBroj_1">P-2812/2024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GRAD TRILJ; Marko Babić; Anđa Babić; Nada Pavić; Ruža Vučić; Iva Đonlić - Crepulja; Pera Šarić; Ante Đonlić; Božo Plazibat; Boženka Žuro; Iva - Stana Vetma; Nediljka Tukić; Marko Đonlić; Mara Kunac; Ivan Babić; Filip Babić; Ivan Babić; Petar Babić; Boro Babić; Tomislav Đonlić; Šimun Babić; Marija Babić; Mate Babić; Cvitko Babić; Ruža Babić; Dražen Babić; Slavka Babić; Erika Akrap; Doris Akrap; Ivana - Claudia Akrap</izvorni_sadrzaj>
    <derivirana_varijabla naziv="DomainObject.Predmet.ProtustrankaFormated_1">  GRAD TRILJ; Marko Babić; Anđa Babić; Nada Pavić; Ruža Vučić; Iva Đonlić - Crepulja; Pera Šarić; Ante Đonlić; Božo Plazibat; Boženka Žuro; Iva - Stana Vetma; Nediljka Tukić; Marko Đonlić; Mara Kunac; Ivan Babić; Filip Babić; Ivan Babić; Petar Babić; Boro Babić; Tomislav Đonlić; Šimun Babić; Marija Babić; Mate Babić; Cvitko Babić; Ruža Babić; Dražen Babić; Slavka Babić; Erika Akrap; Doris Akrap; Ivana - Claudia Akrap</derivirana_varijabla>
  </DomainObject.Predmet.ProtustrankaFormated>
  <DomainObject.Predmet.ProtustrankaFormatedOIB>
    <izvorni_sadrzaj>  GRAD TRILJ, OIB 91648398574; Marko Babić; Anđa Babić; Nada Pavić; Ruža Vučić; Iva Đonlić - Crepulja; Pera Šarić; Ante Đonlić; Božo Plazibat; Boženka Žuro; Iva - Stana Vetma; Nediljka Tukić; Marko Đonlić; Mara Kunac; Ivan Babić; Filip Babić; Ivan Babić; Petar Babić; Boro Babić; Tomislav Đonlić, OIB 20290853151; Šimun Babić; Marija Babić; Mate Babić; Cvitko Babić; Ruža Babić; Dražen Babić; Slavka Babić; Erika Akrap; Doris Akrap; Ivana - Claudia Akrap</izvorni_sadrzaj>
    <derivirana_varijabla naziv="DomainObject.Predmet.ProtustrankaFormatedOIB_1">  GRAD TRILJ, OIB 91648398574; Marko Babić; Anđa Babić; Nada Pavić; Ruža Vučić; Iva Đonlić - Crepulja; Pera Šarić; Ante Đonlić; Božo Plazibat; Boženka Žuro; Iva - Stana Vetma; Nediljka Tukić; Marko Đonlić; Mara Kunac; Ivan Babić; Filip Babić; Ivan Babić; Petar Babić; Boro Babić; Tomislav Đonlić, OIB 20290853151; Šimun Babić; Marija Babić; Mate Babić; Cvitko Babić; Ruža Babić; Dražen Babić; Slavka Babić; Erika Akrap; Doris Akrap; Ivana - Claudia Akrap</derivirana_varijabla>
  </DomainObject.Predmet.ProtustrankaFormatedOIB>
  <DomainObject.Predmet.ProtustrankaFormatedWithAdress>
    <izvorni_sadrzaj> GRAD TRILJ,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izvorni_sadrzaj>
    <derivirana_varijabla naziv="DomainObject.Predmet.ProtustrankaFormatedWithAdress_1"> GRAD TRILJ,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derivirana_varijabla>
  </DomainObject.Predmet.ProtustrankaFormatedWithAdress>
  <DomainObject.Predmet.ProtustrankaFormatedWithAdressOIB>
    <izvorni_sadrzaj> 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izvorni_sadrzaj>
    <derivirana_varijabla naziv="DomainObject.Predmet.ProtustrankaFormatedWithAdressOIB_1"> 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derivirana_varijabla>
  </DomainObject.Predmet.ProtustrankaFormatedWithAdressOIB>
  <DomainObject.Predmet.ProtustrankaWithAdress>
    <izvorni_sadrzaj>GRAD TRILJ Poljičke Republike 15, 21240 Trilj, Marko Babić , Anđa Babić ,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BRDINE 16A, 21311 Žrnovnica, Šimun Babić , Marija Babić , Mate Babić Voštane 4, 21240 Trilj, Cvitko Babić , Ruža Babić Voštane 57, 21240 Trilj, Dražen Babić Put Barina 7, 21000 Split, Slavka Babić Put Barina 7, 21000 Split, Erika Akrap Billtalstr. 14, Floerschein Am Main, Doris Akrap Billtalstr. 14, Floerschein Am Main, Ivana - Claudia Akrap Billtalstr. 14, Floerschein Am Main</izvorni_sadrzaj>
    <derivirana_varijabla naziv="DomainObject.Predmet.ProtustrankaWithAdress_1">GRAD TRILJ Poljičke Republike 15, 21240 Trilj, Marko Babić , Anđa Babić ,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BRDINE 16A, 21311 Žrnovnica, Šimun Babić , Marija Babić , Mate Babić Voštane 4, 21240 Trilj, Cvitko Babić , Ruža Babić Voštane 57, 21240 Trilj, Dražen Babić Put Barina 7, 21000 Split, Slavka Babić Put Barina 7, 21000 Split, Erika Akrap Billtalstr. 14, Floerschein Am Main, Doris Akrap Billtalstr. 14, Floerschein Am Main, Ivana - Claudia Akrap Billtalstr. 14, Floerschein Am Main</derivirana_varijabla>
  </DomainObject.Predmet.ProtustrankaWithAdress>
  <DomainObject.Predmet.ProtustrankaWithAdressOIB>
    <izvorni_sadrzaj>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izvorni_sadrzaj>
    <derivirana_varijabla naziv="DomainObject.Predmet.ProtustrankaWithAdressOIB_1">GRAD TRILJ, OIB 91648398574, Poljičke Republike 15, 21240 Trilj, Marko Babić, Anđa Babić, Nada Pavić, Rašeljke 47, Tomislavgrad, Ruža Vučić, Karovačka cesta 32 D, 10000 Zagreb, Iva Đonlić - Crepulja, Matulji, Turinić 1, 51000 Rijeka, Pera Šarić, Krnjeuve 27, 22300 Kistanje, Ante Đonlić, Karlovačka cesta 32 D, 10000 Zagreb, Božo Plazibat, 154 A, 21238 Grab, Boženka Žuro, Prisoje 183 A, 21232 Prisoje, Iva - Stana Vetma, Stare rere 37, 21231 Klis, Nediljka Tukić, Krešimirova 18, 21311 Podstrana, Marko Đonlić, Hercegovačka ulica 32, 21311 Podstrana, Mara Kunac, Put Diruna 19, 21220 Okrug Gornji, Ivan Babić, Put Diruna 19, 21220 Okrug Gornji, Filip Babić, Fraterščica 24 A, 10000 Zagreb, Ivan Babić, Luka 10, 21230 Sinj, Petar Babić, Luka 10, 21230 Sinj, Boro Babić, Luka 10, 21230 Sinj, Tomislav Đonlić, OIB 20290853151, BRDINE 16A, 21311 Žrnovnica, Šimun Babić, Marija Babić, Mate Babić, Voštane 4, 21240 Trilj, Cvitko Babić, Ruža Babić, Voštane 57, 21240 Trilj, Dražen Babić, Put Barina 7, 21000 Split, Slavka Babić, Put Barina 7, 21000 Split, Erika Akrap, Billtalstr. 14, Floerschein Am Main, Doris Akrap, Billtalstr. 14, Floerschein Am Main, Ivana - Claudia Akrap, Billtalstr. 14, Floerschein Am Main</derivirana_varijabla>
  </DomainObject.Predmet.ProtustrankaWithAdressOIB>
  <DomainObject.Predmet.ProtustrankaNazivFormated>
    <izvorni_sadrzaj>GRAD TRILJ,Marko Babić,Anđa Babić,Nada Pavić,Ruža Vučić,Iva Đonlić - Crepulja,Pera Šarić,Ante Đonlić,Božo Plazibat,Boženka Žuro,Iva - Stana Vetma,Nediljka Tukić,Marko Đonlić,Mara Kunac,Ivan Babić,Filip Babić,Ivan Babić,Petar Babić,Boro Babić,Tomislav Đonlić,Šimun Babić,Marija Babić,Mate Babić,Cvitko Babić,Ruža Babić,Dražen Babić,Slavka Babić,Erika Akrap,Doris Akrap,Ivana - Claudia Akrap</izvorni_sadrzaj>
    <derivirana_varijabla naziv="DomainObject.Predmet.ProtustrankaNazivFormated_1">GRAD TRILJ,Marko Babić,Anđa Babić,Nada Pavić,Ruža Vučić,Iva Đonlić - Crepulja,Pera Šarić,Ante Đonlić,Božo Plazibat,Boženka Žuro,Iva - Stana Vetma,Nediljka Tukić,Marko Đonlić,Mara Kunac,Ivan Babić,Filip Babić,Ivan Babić,Petar Babić,Boro Babić,Tomislav Đonlić,Šimun Babić,Marija Babić,Mate Babić,Cvitko Babić,Ruža Babić,Dražen Babić,Slavka Babić,Erika Akrap,Doris Akrap,Ivana - Claudia Akrap</derivirana_varijabla>
    <derivirana_varijabla naziv="Padez">GRAD TRILJ,Marko Babić,Anđa Babić,Nada Pavić,Ruža Vučić,Iva Đonlić - Crepulja,Pera Šarić,Ante Đonlić,Božo Plazibat,Boženka Žuro,Iva - Stana Vetma,Nediljka Tukić,Marko Đonlić,Mara Kunac,Ivan Babić,Filip Babić,Ivan Babić,Petar Babić,Boro Babić,Tomislav Đonlić,Šimun Babić,Marija Babić,Mate Babić,Cvitko Babić,Ruža Babić,Dražen Babić,Slavka Babić,Erika Akrap,Doris Akrap,Ivana - Claudia Akrap</derivirana_varijabla>
  </DomainObject.Predmet.ProtustrankaNazivFormated>
  <DomainObject.Predmet.ProtustrankaNazivFormatedOIB>
    <izvorni_sadrzaj>GRAD TRILJ, OIB 91648398574,Marko Babić,Anđa Babić,Nada Pavić,Ruža Vučić,Iva Đonlić - Crepulja,Pera Šarić,Ante Đonlić,Božo Plazibat,Boženka Žuro,Iva - Stana Vetma,Nediljka Tukić,Marko Đonlić,Mara Kunac,Ivan Babić,Filip Babić,Ivan Babić,Petar Babić,Boro Babić,Tomislav Đonlić, OIB 20290853151,Šimun Babić,Marija Babić,Mate Babić,Cvitko Babić,Ruža Babić,Dražen Babić,Slavka Babić,Erika Akrap,Doris Akrap,Ivana - Claudia Akrap</izvorni_sadrzaj>
    <derivirana_varijabla naziv="DomainObject.Predmet.ProtustrankaNazivFormatedOIB_1">GRAD TRILJ, OIB 91648398574,Marko Babić,Anđa Babić,Nada Pavić,Ruža Vučić,Iva Đonlić - Crepulja,Pera Šarić,Ante Đonlić,Božo Plazibat,Boženka Žuro,Iva - Stana Vetma,Nediljka Tukić,Marko Đonlić,Mara Kunac,Ivan Babić,Filip Babić,Ivan Babić,Petar Babić,Boro Babić,Tomislav Đonlić, OIB 20290853151,Šimun Babić,Marija Babić,Mate Babić,Cvitko Babić,Ruža Babić,Dražen Babić,Slavka Babić,Erika Akrap,Doris Akrap,Ivana - Claudia Akrap</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61 - Matić Jagoda</izvorni_sadrzaj>
    <derivirana_varijabla naziv="DomainObject.Predmet.Referada.Naziv_1">61 - Matić Jagoda</derivirana_varijabla>
  </DomainObject.Predmet.Referada.Naziv>
  <DomainObject.Predmet.Referada.Oznaka>
    <izvorni_sadrzaj>61</izvorni_sadrzaj>
    <derivirana_varijabla naziv="DomainObject.Predmet.Referada.Oznaka_1">61</derivirana_varijabla>
  </DomainObject.Predmet.Referada.Oznaka>
  <DomainObject.Predmet.Referada.Prostorija.Naziv>
    <izvorni_sadrzaj>Sudnica 25/I</izvorni_sadrzaj>
    <derivirana_varijabla naziv="DomainObject.Predmet.Referada.Prostorija.Naziv_1">Sudnica 25/I</derivirana_varijabla>
  </DomainObject.Predmet.Referada.Prostorija.Naziv>
  <DomainObject.Predmet.Referada.Prostorija.Oznaka>
    <izvorni_sadrzaj>25/I</izvorni_sadrzaj>
    <derivirana_varijabla naziv="DomainObject.Predmet.Referada.Prostorija.Oznaka_1">25/I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Jagoda Matić</izvorni_sadrzaj>
    <derivirana_varijabla naziv="DomainObject.Predmet.Referada.Sudac_1">Jagoda Matić</derivirana_varijabla>
    <derivirana_varijabla naziv="Dativ">Jagoda Matić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Kristijan Luburić zastupanog po punomoćniku Antonia Erdelez</izvorni_sadrzaj>
    <derivirana_varijabla naziv="DomainObject.Predmet.StrankaFormated_1">  Kristijan Luburić zastupanog po punomoćniku Antonia Erdelez</derivirana_varijabla>
  </DomainObject.Predmet.StrankaFormated>
  <DomainObject.Predmet.StrankaFormatedOIB>
    <izvorni_sadrzaj>  Kristijan Luburić, OIB 03216301396 zastupanog po punomoćniku Antonia Erdelez</izvorni_sadrzaj>
    <derivirana_varijabla naziv="DomainObject.Predmet.StrankaFormatedOIB_1">  Kristijan Luburić, OIB 03216301396 zastupanog po punomoćniku Antonia Erdelez</derivirana_varijabla>
  </DomainObject.Predmet.StrankaFormatedOIB>
  <DomainObject.Predmet.StrankaFormatedWithAdress>
    <izvorni_sadrzaj> Kristijan Luburić, ZVONIMIROVA 20A, 21311 Podstrana zastupanog po punomoćniku Antonia Erdelez</izvorni_sadrzaj>
    <derivirana_varijabla naziv="DomainObject.Predmet.StrankaFormatedWithAdress_1"> Kristijan Luburić, ZVONIMIROVA 20A, 21311 Podstrana zastupanog po punomoćniku Antonia Erdelez</derivirana_varijabla>
  </DomainObject.Predmet.StrankaFormatedWithAdress>
  <DomainObject.Predmet.StrankaFormatedWithAdressOIB>
    <izvorni_sadrzaj> Kristijan Luburić, OIB 03216301396, ZVONIMIROVA 20A, 21311 Podstrana zastupanog po punomoćniku Antonia Erdelez</izvorni_sadrzaj>
    <derivirana_varijabla naziv="DomainObject.Predmet.StrankaFormatedWithAdressOIB_1"> Kristijan Luburić, OIB 03216301396, ZVONIMIROVA 20A, 21311 Podstrana zastupanog po punomoćniku Antonia Erdelez</derivirana_varijabla>
  </DomainObject.Predmet.StrankaFormatedWithAdressOIB>
  <DomainObject.Predmet.StrankaWithAdress>
    <izvorni_sadrzaj>Kristijan Luburić ZVONIMIROVA 20A,21311 Podstrana</izvorni_sadrzaj>
    <derivirana_varijabla naziv="DomainObject.Predmet.StrankaWithAdress_1">Kristijan Luburić ZVONIMIROVA 20A,21311 Podstrana</derivirana_varijabla>
  </DomainObject.Predmet.StrankaWithAdress>
  <DomainObject.Predmet.StrankaWithAdressOIB>
    <izvorni_sadrzaj>Kristijan Luburić, OIB 03216301396, ZVONIMIROVA 20A,21311 Podstrana</izvorni_sadrzaj>
    <derivirana_varijabla naziv="DomainObject.Predmet.StrankaWithAdressOIB_1">Kristijan Luburić, OIB 03216301396, ZVONIMIROVA 20A,21311 Podstrana</derivirana_varijabla>
  </DomainObject.Predmet.StrankaWithAdressOIB>
  <DomainObject.Predmet.StrankaNazivFormated>
    <izvorni_sadrzaj>Kristijan Luburić</izvorni_sadrzaj>
    <derivirana_varijabla naziv="DomainObject.Predmet.StrankaNazivFormated_1">Kristijan Luburić</derivirana_varijabla>
    <derivirana_varijabla naziv="Padez">Kristijan Luburić</derivirana_varijabla>
  </DomainObject.Predmet.StrankaNazivFormated>
  <DomainObject.Predmet.StrankaNazivFormatedOIB>
    <izvorni_sadrzaj>Kristijan Luburić, OIB 03216301396</izvorni_sadrzaj>
    <derivirana_varijabla naziv="DomainObject.Predmet.StrankaNazivFormatedOIB_1">Kristijan Luburić, OIB 03216301396</derivirana_varijabla>
  </DomainObject.Predmet.StrankaNazivFormatedOIB>
  <DomainObject.Predmet.Sud.Adresa.Naselje>
    <izvorni_sadrzaj>Sinj</izvorni_sadrzaj>
    <derivirana_varijabla naziv="DomainObject.Predmet.Sud.Adresa.Naselje_1">Sinj</derivirana_varijabla>
  </DomainObject.Predmet.Sud.Adresa.Naselje>
  <DomainObject.Predmet.Sud.Adresa.NaseljeLokativ>
    <izvorni_sadrzaj>Sinju</izvorni_sadrzaj>
    <derivirana_varijabla naziv="DomainObject.Predmet.Sud.Adresa.NaseljeLokativ_1">Sinju</derivirana_varijabla>
  </DomainObject.Predmet.Sud.Adresa.NaseljeLokativ>
  <DomainObject.Predmet.Sud.Adresa.PostBroj>
    <izvorni_sadrzaj>21230</izvorni_sadrzaj>
    <derivirana_varijabla naziv="DomainObject.Predmet.Sud.Adresa.PostBroj_1">21230</derivirana_varijabla>
  </DomainObject.Predmet.Sud.Adresa.PostBroj>
  <DomainObject.Predmet.Sud.Adresa.UlicaIKBR>
    <izvorni_sadrzaj>Put Petrovca 3</izvorni_sadrzaj>
    <derivirana_varijabla naziv="DomainObject.Predmet.Sud.Adresa.UlicaIKBR_1">Put Petrovca 3</derivirana_varijabla>
  </DomainObject.Predmet.Sud.Adresa.UlicaIKBR>
  <DomainObject.Predmet.Sud.Naziv>
    <izvorni_sadrzaj>Općinski sud u Splitu - Stalna služba u Sinju</izvorni_sadrzaj>
    <derivirana_varijabla naziv="DomainObject.Predmet.Sud.Naziv_1">Općinski sud u Splitu - Stalna služba u Sinju</derivirana_varijabla>
  </DomainObject.Predmet.Sud.Naziv>
  <DomainObject.Predmet.Sud.Telefon.LokalniBroj>
    <izvorni_sadrzaj/>
    <derivirana_varijabla naziv="DomainObject.Predmet.Sud.Telefon.LokalniBroj_1"/>
  </DomainObject.Predmet.Sud.Telefon.LokalniBroj>
  <DomainObject.Predmet.TrenutnaLokacijaSpisa.Naziv>
    <izvorni_sadrzaj>61 - Matić Jagoda</izvorni_sadrzaj>
    <derivirana_varijabla naziv="DomainObject.Predmet.TrenutnaLokacijaSpisa.Naziv_1">61 - Matić Jagoda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Stalne službe Sinj</izvorni_sadrzaj>
    <derivirana_varijabla naziv="DomainObject.Predmet.UstrojstvenaJedinicaVodi.Naziv_1">Pisarnica Stalne službe Sinj</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Stvarno - pravo vlasništva nekretnine</izvorni_sadrzaj>
    <derivirana_varijabla naziv="DomainObject.Predmet.VrstaSpora.Naziv_1">Stvarno - pravo vlasništva nekretnine</derivirana_varijabla>
  </DomainObject.Predmet.VrstaSpora.Naziv>
  <DomainObject.Predmet.Zapisnicar>
    <izvorni_sadrzaj>Dragica Laco</izvorni_sadrzaj>
    <derivirana_varijabla naziv="DomainObject.Predmet.Zapisnicar_1">Dragica Laco</derivirana_varijabla>
    <derivirana_varijabla naziv="Padez">Dragica Laco</derivirana_varijabla>
  </DomainObject.Predmet.Zapisnicar>
  <DomainObject.Predmet.StrankaListFormated>
    <izvorni_sadrzaj>
      <item>Kristijan Luburić zastupanog po punomoćniku Antonia Erdelez</item>
    </izvorni_sadrzaj>
    <derivirana_varijabla naziv="DomainObject.Predmet.StrankaListFormated_1">
      <item>Kristijan Luburić zastupanog po punomoćniku Antonia Erdelez</item>
    </derivirana_varijabla>
  </DomainObject.Predmet.StrankaListFormated>
  <DomainObject.Predmet.StrankaListFormatedOIB>
    <izvorni_sadrzaj>
      <item>Kristijan Luburić, OIB 03216301396 zastupanog po punomoćniku Antonia Erdelez</item>
    </izvorni_sadrzaj>
    <derivirana_varijabla naziv="DomainObject.Predmet.StrankaListFormatedOIB_1">
      <item>Kristijan Luburić, OIB 03216301396 zastupanog po punomoćniku Antonia Erdelez</item>
    </derivirana_varijabla>
  </DomainObject.Predmet.StrankaListFormatedOIB>
  <DomainObject.Predmet.StrankaListFormatedWithAdress>
    <izvorni_sadrzaj>
      <item>Kristijan Luburić, ZVONIMIROVA 20A, 21311 Podstrana zastupanog po punomoćniku Antonia Erdelez</item>
    </izvorni_sadrzaj>
    <derivirana_varijabla naziv="DomainObject.Predmet.StrankaListFormatedWithAdress_1">
      <item>Kristijan Luburić, ZVONIMIROVA 20A, 21311 Podstrana zastupanog po punomoćniku Antonia Erdelez</item>
    </derivirana_varijabla>
  </DomainObject.Predmet.StrankaListFormatedWithAdress>
  <DomainObject.Predmet.StrankaListFormatedWithAdressOIB>
    <izvorni_sadrzaj>
      <item>Kristijan Luburić, OIB 03216301396, ZVONIMIROVA 20A, 21311 Podstrana zastupanog po punomoćniku Antonia Erdelez</item>
    </izvorni_sadrzaj>
    <derivirana_varijabla naziv="DomainObject.Predmet.StrankaListFormatedWithAdressOIB_1">
      <item>Kristijan Luburić, OIB 03216301396, ZVONIMIROVA 20A, 21311 Podstrana zastupanog po punomoćniku Antonia Erdelez</item>
    </derivirana_varijabla>
  </DomainObject.Predmet.StrankaListFormatedWithAdressOIB>
  <DomainObject.Predmet.StrankaListNazivFormated>
    <izvorni_sadrzaj>
      <item>Kristijan Luburić</item>
    </izvorni_sadrzaj>
    <derivirana_varijabla naziv="DomainObject.Predmet.StrankaListNazivFormated_1">
      <item>Kristijan Luburić</item>
    </derivirana_varijabla>
  </DomainObject.Predmet.StrankaListNazivFormated>
  <DomainObject.Predmet.StrankaListNazivFormatedOIB>
    <izvorni_sadrzaj>
      <item>Kristijan Luburić, OIB 03216301396</item>
    </izvorni_sadrzaj>
    <derivirana_varijabla naziv="DomainObject.Predmet.StrankaListNazivFormatedOIB_1">
      <item>Kristijan Luburić, OIB 03216301396</item>
    </derivirana_varijabla>
  </DomainObject.Predmet.StrankaListNazivFormatedOIB>
  <DomainObject.Predmet.ProtuStrankaListFormated>
    <izvorni_sadrzaj>
      <item>GRAD TRILJ</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zvorni_sadrzaj>
    <derivirana_varijabla naziv="DomainObject.Predmet.ProtuStrankaListFormated_1">
      <item>GRAD TRILJ</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derivirana_varijabla>
  </DomainObject.Predmet.ProtuStrankaListFormated>
  <DomainObject.Predmet.ProtuStrankaListFormatedOIB>
    <izvorni_sadrzaj>
      <item>GRAD TRILJ, OIB 91648398574</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 OIB 20290853151</item>
      <item>Šimun Babić</item>
      <item>Marija Babić</item>
      <item>Mate Babić</item>
      <item>Cvitko Babić</item>
      <item>Ruža Babić</item>
      <item>Dražen Babić</item>
      <item>Slavka Babić</item>
      <item>Erika Akrap</item>
      <item>Doris Akrap</item>
      <item>Ivana - Claudia Akrap</item>
    </izvorni_sadrzaj>
    <derivirana_varijabla naziv="DomainObject.Predmet.ProtuStrankaListFormatedOIB_1">
      <item>GRAD TRILJ, OIB 91648398574</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 OIB 20290853151</item>
      <item>Šimun Babić</item>
      <item>Marija Babić</item>
      <item>Mate Babić</item>
      <item>Cvitko Babić</item>
      <item>Ruža Babić</item>
      <item>Dražen Babić</item>
      <item>Slavka Babić</item>
      <item>Erika Akrap</item>
      <item>Doris Akrap</item>
      <item>Ivana - Claudia Akrap</item>
    </derivirana_varijabla>
  </DomainObject.Predmet.ProtuStrankaListFormatedOIB>
  <DomainObject.Predmet.ProtuStrankaListFormatedWithAdress>
    <izvorni_sadrzaj>
      <item>GRAD TRILJ, Poljičke Republike 15, 21240 Trilj</item>
      <item>Marko Babić</item>
      <item>Anđa Babić</item>
      <item>Nada Pavić, Rašeljke 47, Tomislavgrad</item>
      <item>Ruža Vučić, Karovačka cesta 32 D, 10000 Zagreb</item>
      <item>Iva Đonlić - Crepulja, Matulji, Turinić 1, 51000 Rijeka</item>
      <item>Pera Šarić, Krnjeuve 27, 22300 Kistanje</item>
      <item>Ante Đonlić, Karlovačka cesta 32 D, 10000 Zagreb</item>
      <item>Božo Plazibat, 154 A, 21238 Grab</item>
      <item>Boženka Žuro, Prisoje 183 A, 21232 Prisoje</item>
      <item>Iva - Stana Vetma, Stare rere 37, 21231 Klis</item>
      <item>Nediljka Tukić, Krešimirova 18, 21311 Podstrana</item>
      <item>Marko Đonlić, Hercegovačka ulica 32, 21311 Podstrana</item>
      <item>Mara Kunac, Put Diruna 19, 21220 Okrug Gornji</item>
      <item>Ivan Babić, Put Diruna 19, 21220 Okrug Gornji</item>
      <item>Filip Babić, Fraterščica 24 A, 10000 Zagreb</item>
      <item>Ivan Babić, Luka 10, 21230 Sinj</item>
      <item>Petar Babić, Luka 10, 21230 Sinj</item>
      <item>Boro Babić, Luka 10, 21230 Sinj</item>
      <item>Tomislav Đonlić, BRDINE 16A, 21311 Žrnovnica</item>
      <item>Šimun Babić</item>
      <item>Marija Babić</item>
      <item>Mate Babić, Voštane 4, 21240 Trilj</item>
      <item>Cvitko Babić</item>
      <item>Ruža Babić, Voštane 57, 21240 Trilj</item>
      <item>Dražen Babić, Put Barina 7, 21000 Split</item>
      <item>Slavka Babić, Put Barina 7, 21000 Split</item>
      <item>Erika Akrap, Billtalstr. 14, Floerschein Am Main</item>
      <item>Doris Akrap, Billtalstr. 14, Floerschein Am Main</item>
      <item>Ivana - Claudia Akrap, Billtalstr. 14, Floerschein Am Main</item>
    </izvorni_sadrzaj>
    <derivirana_varijabla naziv="DomainObject.Predmet.ProtuStrankaListFormatedWithAdress_1">
      <item>GRAD TRILJ, Poljičke Republike 15, 21240 Trilj</item>
      <item>Marko Babić</item>
      <item>Anđa Babić</item>
      <item>Nada Pavić, Rašeljke 47, Tomislavgrad</item>
      <item>Ruža Vučić, Karovačka cesta 32 D, 10000 Zagreb</item>
      <item>Iva Đonlić - Crepulja, Matulji, Turinić 1, 51000 Rijeka</item>
      <item>Pera Šarić, Krnjeuve 27, 22300 Kistanje</item>
      <item>Ante Đonlić, Karlovačka cesta 32 D, 10000 Zagreb</item>
      <item>Božo Plazibat, 154 A, 21238 Grab</item>
      <item>Boženka Žuro, Prisoje 183 A, 21232 Prisoje</item>
      <item>Iva - Stana Vetma, Stare rere 37, 21231 Klis</item>
      <item>Nediljka Tukić, Krešimirova 18, 21311 Podstrana</item>
      <item>Marko Đonlić, Hercegovačka ulica 32, 21311 Podstrana</item>
      <item>Mara Kunac, Put Diruna 19, 21220 Okrug Gornji</item>
      <item>Ivan Babić, Put Diruna 19, 21220 Okrug Gornji</item>
      <item>Filip Babić, Fraterščica 24 A, 10000 Zagreb</item>
      <item>Ivan Babić, Luka 10, 21230 Sinj</item>
      <item>Petar Babić, Luka 10, 21230 Sinj</item>
      <item>Boro Babić, Luka 10, 21230 Sinj</item>
      <item>Tomislav Đonlić, BRDINE 16A, 21311 Žrnovnica</item>
      <item>Šimun Babić</item>
      <item>Marija Babić</item>
      <item>Mate Babić, Voštane 4, 21240 Trilj</item>
      <item>Cvitko Babić</item>
      <item>Ruža Babić, Voštane 57, 21240 Trilj</item>
      <item>Dražen Babić, Put Barina 7, 21000 Split</item>
      <item>Slavka Babić, Put Barina 7, 21000 Split</item>
      <item>Erika Akrap, Billtalstr. 14, Floerschein Am Main</item>
      <item>Doris Akrap, Billtalstr. 14, Floerschein Am Main</item>
      <item>Ivana - Claudia Akrap, Billtalstr. 14, Floerschein Am Main</item>
    </derivirana_varijabla>
  </DomainObject.Predmet.ProtuStrankaListFormatedWithAdress>
  <DomainObject.Predmet.ProtuStrankaListFormatedWithAdressOIB>
    <izvorni_sadrzaj>
      <item>GRAD TRILJ, OIB 91648398574, Poljičke Republike 15, 21240 Trilj</item>
      <item>Marko Babić</item>
      <item>Anđa Babić</item>
      <item>Nada Pavić, Rašeljke 47, Tomislavgrad</item>
      <item>Ruža Vučić, Karovačka cesta 32 D, 10000 Zagreb</item>
      <item>Iva Đonlić - Crepulja, Matulji, Turinić 1, 51000 Rijeka</item>
      <item>Pera Šarić, Krnjeuve 27, 22300 Kistanje</item>
      <item>Ante Đonlić, Karlovačka cesta 32 D, 10000 Zagreb</item>
      <item>Božo Plazibat, 154 A, 21238 Grab</item>
      <item>Boženka Žuro, Prisoje 183 A, 21232 Prisoje</item>
      <item>Iva - Stana Vetma, Stare rere 37, 21231 Klis</item>
      <item>Nediljka Tukić, Krešimirova 18, 21311 Podstrana</item>
      <item>Marko Đonlić, Hercegovačka ulica 32, 21311 Podstrana</item>
      <item>Mara Kunac, Put Diruna 19, 21220 Okrug Gornji</item>
      <item>Ivan Babić, Put Diruna 19, 21220 Okrug Gornji</item>
      <item>Filip Babić, Fraterščica 24 A, 10000 Zagreb</item>
      <item>Ivan Babić, Luka 10, 21230 Sinj</item>
      <item>Petar Babić, Luka 10, 21230 Sinj</item>
      <item>Boro Babić, Luka 10, 21230 Sinj</item>
      <item>Tomislav Đonlić, OIB 20290853151, BRDINE 16A, 21311 Žrnovnica</item>
      <item>Šimun Babić</item>
      <item>Marija Babić</item>
      <item>Mate Babić, Voštane 4, 21240 Trilj</item>
      <item>Cvitko Babić</item>
      <item>Ruža Babić, Voštane 57, 21240 Trilj</item>
      <item>Dražen Babić, Put Barina 7, 21000 Split</item>
      <item>Slavka Babić, Put Barina 7, 21000 Split</item>
      <item>Erika Akrap, Billtalstr. 14, Floerschein Am Main</item>
      <item>Doris Akrap, Billtalstr. 14, Floerschein Am Main</item>
      <item>Ivana - Claudia Akrap, Billtalstr. 14, Floerschein Am Main</item>
    </izvorni_sadrzaj>
    <derivirana_varijabla naziv="DomainObject.Predmet.ProtuStrankaListFormatedWithAdressOIB_1">
      <item>GRAD TRILJ, OIB 91648398574, Poljičke Republike 15, 21240 Trilj</item>
      <item>Marko Babić</item>
      <item>Anđa Babić</item>
      <item>Nada Pavić, Rašeljke 47, Tomislavgrad</item>
      <item>Ruža Vučić, Karovačka cesta 32 D, 10000 Zagreb</item>
      <item>Iva Đonlić - Crepulja, Matulji, Turinić 1, 51000 Rijeka</item>
      <item>Pera Šarić, Krnjeuve 27, 22300 Kistanje</item>
      <item>Ante Đonlić, Karlovačka cesta 32 D, 10000 Zagreb</item>
      <item>Božo Plazibat, 154 A, 21238 Grab</item>
      <item>Boženka Žuro, Prisoje 183 A, 21232 Prisoje</item>
      <item>Iva - Stana Vetma, Stare rere 37, 21231 Klis</item>
      <item>Nediljka Tukić, Krešimirova 18, 21311 Podstrana</item>
      <item>Marko Đonlić, Hercegovačka ulica 32, 21311 Podstrana</item>
      <item>Mara Kunac, Put Diruna 19, 21220 Okrug Gornji</item>
      <item>Ivan Babić, Put Diruna 19, 21220 Okrug Gornji</item>
      <item>Filip Babić, Fraterščica 24 A, 10000 Zagreb</item>
      <item>Ivan Babić, Luka 10, 21230 Sinj</item>
      <item>Petar Babić, Luka 10, 21230 Sinj</item>
      <item>Boro Babić, Luka 10, 21230 Sinj</item>
      <item>Tomislav Đonlić, OIB 20290853151, BRDINE 16A, 21311 Žrnovnica</item>
      <item>Šimun Babić</item>
      <item>Marija Babić</item>
      <item>Mate Babić, Voštane 4, 21240 Trilj</item>
      <item>Cvitko Babić</item>
      <item>Ruža Babić, Voštane 57, 21240 Trilj</item>
      <item>Dražen Babić, Put Barina 7, 21000 Split</item>
      <item>Slavka Babić, Put Barina 7, 21000 Split</item>
      <item>Erika Akrap, Billtalstr. 14, Floerschein Am Main</item>
      <item>Doris Akrap, Billtalstr. 14, Floerschein Am Main</item>
      <item>Ivana - Claudia Akrap, Billtalstr. 14, Floerschein Am Main</item>
    </derivirana_varijabla>
  </DomainObject.Predmet.ProtuStrankaListFormatedWithAdressOIB>
  <DomainObject.Predmet.ProtuStrankaListNazivFormated>
    <izvorni_sadrzaj>
      <item>GRAD TRILJ</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zvorni_sadrzaj>
    <derivirana_varijabla naziv="DomainObject.Predmet.ProtuStrankaListNazivFormated_1">
      <item>GRAD TRILJ</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derivirana_varijabla>
  </DomainObject.Predmet.ProtuStrankaListNazivFormated>
  <DomainObject.Predmet.ProtuStrankaListNazivFormatedOIB>
    <izvorni_sadrzaj>
      <item>GRAD TRILJ, OIB 91648398574</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 OIB 20290853151</item>
      <item>Šimun Babić</item>
      <item>Marija Babić</item>
      <item>Mate Babić</item>
      <item>Cvitko Babić</item>
      <item>Ruža Babić</item>
      <item>Dražen Babić</item>
      <item>Slavka Babić</item>
      <item>Erika Akrap</item>
      <item>Doris Akrap</item>
      <item>Ivana - Claudia Akrap</item>
    </izvorni_sadrzaj>
    <derivirana_varijabla naziv="DomainObject.Predmet.ProtuStrankaListNazivFormatedOIB_1">
      <item>GRAD TRILJ, OIB 91648398574</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 OIB 20290853151</item>
      <item>Šimun Babić</item>
      <item>Marija Babić</item>
      <item>Mate Babić</item>
      <item>Cvitko Babić</item>
      <item>Ruža Babić</item>
      <item>Dražen Babić</item>
      <item>Slavka Babić</item>
      <item>Erika Akrap</item>
      <item>Doris Akrap</item>
      <item>Ivana - Claudia Akrap</item>
    </derivirana_varijabla>
  </DomainObject.Predmet.ProtuStrankaListNazivFormatedOIB>
  <DomainObject.Predmet.OstaliListFormated>
    <izvorni_sadrzaj>
      <item>Antonia Erdelez punomoćnik sudionika u postupku Kristijan Luburić</item>
      <item>Zoran Vujanović</item>
      <item>Dušan Biuk</item>
      <item>e-oglasna ploča suda</item>
      <item>Narodne novine Zagreb</item>
      <item>Centar za socijalnu skrb Sinj</item>
      <item>Općinski sud u Splitu - Računovodstvo</item>
    </izvorni_sadrzaj>
    <derivirana_varijabla naziv="DomainObject.Predmet.OstaliListFormated_1">
      <item>Antonia Erdelez punomoćnik sudionika u postupku Kristijan Luburić</item>
      <item>Zoran Vujanović</item>
      <item>Dušan Biuk</item>
      <item>e-oglasna ploča suda</item>
      <item>Narodne novine Zagreb</item>
      <item>Centar za socijalnu skrb Sinj</item>
      <item>Općinski sud u Splitu - Računovodstvo</item>
    </derivirana_varijabla>
    <derivirana_varijabla naziv="DrugaOsoba">
      <item>Antonia Erdelez punomoćnik sudionika u postupku Kristijan Luburić</item>
      <item>Zoran Vujanović</item>
      <item>Dušan Biuk</item>
      <item>e-oglasna ploča suda</item>
      <item>Narodne novine Zagreb</item>
      <item>Centar za socijalnu skrb Sinj</item>
      <item>Općinski sud u Splitu - Računovodstvo</item>
    </derivirana_varijabla>
  </DomainObject.Predmet.OstaliListFormated>
  <DomainObject.Predmet.OstaliListFormatedOIB>
    <izvorni_sadrzaj>
      <item>Antonia Erdelez, OIB 92178606121 punomoćnik sudionika u postupku Kristijan Luburić</item>
      <item>Zoran Vujanović, OIB 25294137376</item>
      <item>Dušan Biuk</item>
      <item>e-oglasna ploča suda</item>
      <item>Narodne novine Zagreb</item>
      <item>Centar za socijalnu skrb Sinj</item>
      <item>Općinski sud u Splitu - Računovodstvo</item>
    </izvorni_sadrzaj>
    <derivirana_varijabla naziv="DomainObject.Predmet.OstaliListFormatedOIB_1">
      <item>Antonia Erdelez, OIB 92178606121 punomoćnik sudionika u postupku Kristijan Luburić</item>
      <item>Zoran Vujanović, OIB 25294137376</item>
      <item>Dušan Biuk</item>
      <item>e-oglasna ploča suda</item>
      <item>Narodne novine Zagreb</item>
      <item>Centar za socijalnu skrb Sinj</item>
      <item>Općinski sud u Splitu - Računovodstvo</item>
    </derivirana_varijabla>
  </DomainObject.Predmet.OstaliListFormatedOIB>
  <DomainObject.Predmet.OstaliListFormatedWithAdress>
    <izvorni_sadrzaj>
      <item>Antonia Erdelez punomoćnik sudionika u postupku Kristijan Luburić</item>
      <item>Zoran Vujanović, Vujanovićev prolaz 39, 21230 Sinj</item>
      <item>Dušan Biuk</item>
      <item>e-oglasna ploča suda</item>
      <item>Narodne novine Zagreb, Savski gaj XII. put 6.4, 10000 Zagreb</item>
      <item>Centar za socijalnu skrb Sinj, Domovinskog rata 1 D, 21230 Sinj</item>
      <item>Općinski sud u Splitu - Računovodstvo</item>
    </izvorni_sadrzaj>
    <derivirana_varijabla naziv="DomainObject.Predmet.OstaliListFormatedWithAdress_1">
      <item>Antonia Erdelez punomoćnik sudionika u postupku Kristijan Luburić</item>
      <item>Zoran Vujanović, Vujanovićev prolaz 39, 21230 Sinj</item>
      <item>Dušan Biuk</item>
      <item>e-oglasna ploča suda</item>
      <item>Narodne novine Zagreb, Savski gaj XII. put 6.4, 10000 Zagreb</item>
      <item>Centar za socijalnu skrb Sinj, Domovinskog rata 1 D, 21230 Sinj</item>
      <item>Općinski sud u Splitu - Računovodstvo</item>
    </derivirana_varijabla>
  </DomainObject.Predmet.OstaliListFormatedWithAdress>
  <DomainObject.Predmet.OstaliListFormatedWithAdressOIB>
    <izvorni_sadrzaj>
      <item>Antonia Erdelez, OIB 92178606121 punomoćnik sudionika u postupku Kristijan Luburić</item>
      <item>Zoran Vujanović, OIB 25294137376, Vujanovićev prolaz 39, 21230 Sinj</item>
      <item>Dušan Biuk</item>
      <item>e-oglasna ploča suda</item>
      <item>Narodne novine Zagreb, Savski gaj XII. put 6.4, 10000 Zagreb</item>
      <item>Centar za socijalnu skrb Sinj, Domovinskog rata 1 D, 21230 Sinj</item>
      <item>Općinski sud u Splitu - Računovodstvo</item>
    </izvorni_sadrzaj>
    <derivirana_varijabla naziv="DomainObject.Predmet.OstaliListFormatedWithAdressOIB_1">
      <item>Antonia Erdelez, OIB 92178606121 punomoćnik sudionika u postupku Kristijan Luburić</item>
      <item>Zoran Vujanović, OIB 25294137376, Vujanovićev prolaz 39, 21230 Sinj</item>
      <item>Dušan Biuk</item>
      <item>e-oglasna ploča suda</item>
      <item>Narodne novine Zagreb, Savski gaj XII. put 6.4, 10000 Zagreb</item>
      <item>Centar za socijalnu skrb Sinj, Domovinskog rata 1 D, 21230 Sinj</item>
      <item>Općinski sud u Splitu - Računovodstvo</item>
    </derivirana_varijabla>
  </DomainObject.Predmet.OstaliListFormatedWithAdressOIB>
  <DomainObject.Predmet.OstaliListNazivFormated>
    <izvorni_sadrzaj>
      <item>Antonia Erdelez</item>
      <item>Zoran Vujanović</item>
      <item>Dušan Biuk</item>
      <item>e-oglasna ploča suda</item>
      <item>Narodne novine Zagreb</item>
      <item>Centar za socijalnu skrb Sinj</item>
      <item>Općinski sud u Splitu - Računovodstvo</item>
    </izvorni_sadrzaj>
    <derivirana_varijabla naziv="DomainObject.Predmet.OstaliListNazivFormated_1">
      <item>Antonia Erdelez</item>
      <item>Zoran Vujanović</item>
      <item>Dušan Biuk</item>
      <item>e-oglasna ploča suda</item>
      <item>Narodne novine Zagreb</item>
      <item>Centar za socijalnu skrb Sinj</item>
      <item>Općinski sud u Splitu - Računovodstvo</item>
    </derivirana_varijabla>
  </DomainObject.Predmet.OstaliListNazivFormated>
  <DomainObject.Predmet.OstaliListNazivFormatedOIB>
    <izvorni_sadrzaj>
      <item>Antonia Erdelez, OIB 92178606121</item>
      <item>Zoran Vujanović, OIB 25294137376</item>
      <item>Dušan Biuk</item>
      <item>e-oglasna ploča suda</item>
      <item>Narodne novine Zagreb</item>
      <item>Centar za socijalnu skrb Sinj</item>
      <item>Općinski sud u Splitu - Računovodstvo</item>
    </izvorni_sadrzaj>
    <derivirana_varijabla naziv="DomainObject.Predmet.OstaliListNazivFormatedOIB_1">
      <item>Antonia Erdelez, OIB 92178606121</item>
      <item>Zoran Vujanović, OIB 25294137376</item>
      <item>Dušan Biuk</item>
      <item>e-oglasna ploča suda</item>
      <item>Narodne novine Zagreb</item>
      <item>Centar za socijalnu skrb Sinj</item>
      <item>Općinski sud u Splitu - Računovodstvo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Datum>
    <izvorni_sadrzaj>17. rujna 2026.</izvorni_sadrzaj>
    <derivirana_varijabla naziv="DomainObject.Datum_1">17. rujna 2026.</derivirana_varijabla>
  </DomainObject.Datum>
  <DomainObject.PoslovniBrojDokumenta>
    <izvorni_sadrzaj/>
    <derivirana_varijabla naziv="DomainObject.PoslovniBrojDokumenta_1"/>
  </DomainObject.PoslovniBrojDokumenta>
  <DomainObject.Predmet.StrankaIDrugi>
    <izvorni_sadrzaj>Kristijan Luburić</izvorni_sadrzaj>
    <derivirana_varijabla naziv="DomainObject.Predmet.StrankaIDrugi_1">Kristijan Luburić</derivirana_varijabla>
  </DomainObject.Predmet.StrankaIDrugi>
  <DomainObject.Predmet.ProtustrankaIDrugi>
    <izvorni_sadrzaj>GRAD TRILJ i dr.</izvorni_sadrzaj>
    <derivirana_varijabla naziv="DomainObject.Predmet.ProtustrankaIDrugi_1">GRAD TRILJ i dr.</derivirana_varijabla>
  </DomainObject.Predmet.ProtustrankaIDrugi>
  <DomainObject.Predmet.StrankaIDrugiAdressOIB>
    <izvorni_sadrzaj>Kristijan Luburić, OIB 03216301396, ZVONIMIROVA 20A, 21311 Podstrana</izvorni_sadrzaj>
    <derivirana_varijabla naziv="DomainObject.Predmet.StrankaIDrugiAdressOIB_1">Kristijan Luburić, OIB 03216301396, ZVONIMIROVA 20A, 21311 Podstrana</derivirana_varijabla>
  </DomainObject.Predmet.StrankaIDrugiAdressOIB>
  <DomainObject.Predmet.ProtustrankaIDrugiAdressOIB>
    <izvorni_sadrzaj>GRAD TRILJ, OIB 91648398574, Poljičke Republike 15, 21240 Trilj i dr.</izvorni_sadrzaj>
    <derivirana_varijabla naziv="DomainObject.Predmet.ProtustrankaIDrugiAdressOIB_1">GRAD TRILJ, OIB 91648398574, Poljičke Republike 15, 21240 Trilj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GRAD TRILJ</item>
      <item>Kristijan Luburić</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tem>Antonia Erdelez</item>
      <item>Zoran Vujanović</item>
      <item>Dušan Biuk</item>
      <item>e-oglasna ploča suda</item>
      <item>Narodne novine Zagreb</item>
      <item>Centar za socijalnu skrb Sinj</item>
      <item>Općinski sud u Splitu - Računovodstvo</item>
    </izvorni_sadrzaj>
    <derivirana_varijabla naziv="DomainObject.Predmet.SudioniciListNaziv_1">
      <item>GRAD TRILJ</item>
      <item>Kristijan Luburić</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tem>Antonia Erdelez</item>
      <item>Zoran Vujanović</item>
      <item>Dušan Biuk</item>
      <item>e-oglasna ploča suda</item>
      <item>Narodne novine Zagreb</item>
      <item>Centar za socijalnu skrb Sinj</item>
      <item>Općinski sud u Splitu - Računovodstvo</item>
    </derivirana_varijabla>
    <derivirana_varijabla naziv="OstaliSudionici">
      <item>GRAD TRILJ</item>
      <item>Kristijan Luburić</item>
      <item>Marko Babić</item>
      <item>Anđa Babić</item>
      <item>Nada Pavić</item>
      <item>Ruža Vučić</item>
      <item>Iva Đonlić - Crepulja</item>
      <item>Pera Šarić</item>
      <item>Ante Đonlić</item>
      <item>Božo Plazibat</item>
      <item>Boženka Žuro</item>
      <item>Iva - Stana Vetma</item>
      <item>Nediljka Tukić</item>
      <item>Marko Đonlić</item>
      <item>Mara Kunac</item>
      <item>Ivan Babić</item>
      <item>Filip Babić</item>
      <item>Ivan Babić</item>
      <item>Petar Babić</item>
      <item>Boro Babić</item>
      <item>Tomislav Đonlić</item>
      <item>Šimun Babić</item>
      <item>Marija Babić</item>
      <item>Mate Babić</item>
      <item>Cvitko Babić</item>
      <item>Ruža Babić</item>
      <item>Dražen Babić</item>
      <item>Slavka Babić</item>
      <item>Erika Akrap</item>
      <item>Doris Akrap</item>
      <item>Ivana - Claudia Akrap</item>
      <item>Antonia Erdelez</item>
      <item>Zoran Vujanović</item>
      <item>Dušan Biuk</item>
      <item>e-oglasna ploča suda</item>
      <item>Narodne novine Zagreb</item>
      <item>Centar za socijalnu skrb Sinj</item>
      <item>Općinski sud u Splitu - Računovodstvo</item>
    </derivirana_varijabla>
  </DomainObject.Predmet.SudioniciListNaziv>
  <DomainObject.Predmet.SudioniciListAdressOIB>
    <izvorni_sadrzaj>
      <item>GRAD TRILJ, OIB 91648398574, Poljičke Republike 15,21240 Trilj</item>
      <item>Kristijan Luburić, OIB 03216301396, ZVONIMIROVA 20A,21311 Podstrana</item>
      <item>Marko Babić</item>
      <item>Anđa Babić</item>
      <item>Nada Pavić, Rašeljke 47,Tomislavgrad</item>
      <item>Ruža Vučić, Karovačka cesta 32 D,10000 Zagreb</item>
      <item>Iva Đonlić - Crepulja, Matulji, Turinić 1,51000 Rijeka</item>
      <item>Pera Šarić, Krnjeuve 27,22300 Kistanje</item>
      <item>Ante Đonlić, Karlovačka cesta 32 D,10000 Zagreb</item>
      <item>Božo Plazibat, 154 A,21238 Grab</item>
      <item>Boženka Žuro, Prisoje 183 A,21232 Prisoje</item>
      <item>Iva - Stana Vetma, Stare rere 37,21231 Klis</item>
      <item>Nediljka Tukić, Krešimirova 18,21311 Podstrana</item>
      <item>Marko Đonlić, Hercegovačka ulica 32,21311 Podstrana</item>
      <item>Mara Kunac, Put Diruna 19,21220 Okrug Gornji</item>
      <item>Ivan Babić, Put Diruna 19,21220 Okrug Gornji</item>
      <item>Filip Babić, Fraterščica 24 A,10000 Zagreb</item>
      <item>Ivan Babić, Luka 10,21230 Sinj</item>
      <item>Petar Babić, Luka 10,21230 Sinj</item>
      <item>Boro Babić, Luka 10,21230 Sinj</item>
      <item>Tomislav Đonlić, OIB 20290853151, BRDINE 16A,21311 Žrnovnica</item>
      <item>Šimun Babić</item>
      <item>Marija Babić</item>
      <item>Mate Babić, Voštane 4,21240 Trilj</item>
      <item>Cvitko Babić</item>
      <item>Ruža Babić, Voštane 57,21240 Trilj</item>
      <item>Dražen Babić, Put Barina 7,21000 Split</item>
      <item>Slavka Babić, Put Barina 7,21000 Split</item>
      <item>Erika Akrap, Billtalstr. 14,Floerschein Am Main</item>
      <item>Doris Akrap, Billtalstr. 14,Floerschein Am Main</item>
      <item>Ivana - Claudia Akrap, Billtalstr. 14,Floerschein Am Main</item>
      <item>Antonia Erdelez, OIB 92178606121</item>
      <item>Zoran Vujanović, OIB 25294137376, Vujanovićev prolaz 39,21230 Sinj</item>
      <item>Dušan Biuk</item>
      <item>e-oglasna ploča suda</item>
      <item>Narodne novine Zagreb, Savski gaj XII. put 6.4,10000 Zagreb</item>
      <item>Centar za socijalnu skrb Sinj, Domovinskog rata 1 D,21230 Sinj</item>
      <item>Općinski sud u Splitu - Računovodstvo</item>
    </izvorni_sadrzaj>
    <derivirana_varijabla naziv="DomainObject.Predmet.SudioniciListAdressOIB_1">
      <item>GRAD TRILJ, OIB 91648398574, Poljičke Republike 15,21240 Trilj</item>
      <item>Kristijan Luburić, OIB 03216301396, ZVONIMIROVA 20A,21311 Podstrana</item>
      <item>Marko Babić</item>
      <item>Anđa Babić</item>
      <item>Nada Pavić, Rašeljke 47,Tomislavgrad</item>
      <item>Ruža Vučić, Karovačka cesta 32 D,10000 Zagreb</item>
      <item>Iva Đonlić - Crepulja, Matulji, Turinić 1,51000 Rijeka</item>
      <item>Pera Šarić, Krnjeuve 27,22300 Kistanje</item>
      <item>Ante Đonlić, Karlovačka cesta 32 D,10000 Zagreb</item>
      <item>Božo Plazibat, 154 A,21238 Grab</item>
      <item>Boženka Žuro, Prisoje 183 A,21232 Prisoje</item>
      <item>Iva - Stana Vetma, Stare rere 37,21231 Klis</item>
      <item>Nediljka Tukić, Krešimirova 18,21311 Podstrana</item>
      <item>Marko Đonlić, Hercegovačka ulica 32,21311 Podstrana</item>
      <item>Mara Kunac, Put Diruna 19,21220 Okrug Gornji</item>
      <item>Ivan Babić, Put Diruna 19,21220 Okrug Gornji</item>
      <item>Filip Babić, Fraterščica 24 A,10000 Zagreb</item>
      <item>Ivan Babić, Luka 10,21230 Sinj</item>
      <item>Petar Babić, Luka 10,21230 Sinj</item>
      <item>Boro Babić, Luka 10,21230 Sinj</item>
      <item>Tomislav Đonlić, OIB 20290853151, BRDINE 16A,21311 Žrnovnica</item>
      <item>Šimun Babić</item>
      <item>Marija Babić</item>
      <item>Mate Babić, Voštane 4,21240 Trilj</item>
      <item>Cvitko Babić</item>
      <item>Ruža Babić, Voštane 57,21240 Trilj</item>
      <item>Dražen Babić, Put Barina 7,21000 Split</item>
      <item>Slavka Babić, Put Barina 7,21000 Split</item>
      <item>Erika Akrap, Billtalstr. 14,Floerschein Am Main</item>
      <item>Doris Akrap, Billtalstr. 14,Floerschein Am Main</item>
      <item>Ivana - Claudia Akrap, Billtalstr. 14,Floerschein Am Main</item>
      <item>Antonia Erdelez, OIB 92178606121</item>
      <item>Zoran Vujanović, OIB 25294137376, Vujanovićev prolaz 39,21230 Sinj</item>
      <item>Dušan Biuk</item>
      <item>e-oglasna ploča suda</item>
      <item>Narodne novine Zagreb, Savski gaj XII. put 6.4,10000 Zagreb</item>
      <item>Centar za socijalnu skrb Sinj, Domovinskog rata 1 D,21230 Sinj</item>
      <item>Općinski sud u Splitu - Računovodstvo</item>
    </derivirana_varijabla>
  </DomainObject.Predmet.SudioniciListAdressOIB>
  <DomainObject.UcesnikSudskeRadnje.NazivFormated>
    <izvorni_sadrzaj>Doris Akrap, Billtalstr. 14,Floerschein Am Main</izvorni_sadrzaj>
    <derivirana_varijabla naziv="DomainObject.UcesnikSudskeRadnje.NazivFormated_1">Doris Akrap, Billtalstr. 14,Floerschein Am Main</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91648398574</item>
      <item>, OIB 03216301396</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20290853151</item>
      <item>, OIB null</item>
      <item>, OIB null</item>
      <item>, OIB null</item>
      <item>, OIB null</item>
      <item>, OIB null</item>
      <item>, OIB null</item>
      <item>, OIB null</item>
      <item>, OIB null</item>
      <item>, OIB null</item>
      <item>, OIB null</item>
      <item>, OIB 92178606121</item>
      <item>, OIB 25294137376</item>
      <item>, OIB null</item>
      <item>, OIB null</item>
      <item>, OIB null</item>
      <item>, OIB null</item>
      <item>, OIB null</item>
    </izvorni_sadrzaj>
    <derivirana_varijabla naziv="DomainObject.Predmet.SudioniciListNazivOIB_1">
      <item>, OIB 91648398574</item>
      <item>, OIB 03216301396</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20290853151</item>
      <item>, OIB null</item>
      <item>, OIB null</item>
      <item>, OIB null</item>
      <item>, OIB null</item>
      <item>, OIB null</item>
      <item>, OIB null</item>
      <item>, OIB null</item>
      <item>, OIB null</item>
      <item>, OIB null</item>
      <item>, OIB null</item>
      <item>, OIB 92178606121</item>
      <item>, OIB 25294137376</item>
      <item>, OIB null</item>
      <item>, OIB null</item>
      <item>, OIB null</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UcesnikSudskeRadnje.SudskaRadnja.UcesniciObavijest>
    <izvorni_sadrzaj>1. Tuženik Ruža Babić, Voštane 57, 21240 Trilj
2. Tuženik Erika Akrap, Billtalstr. 14, Floerschein Am Main
3. Tuženik Doris Akrap, Billtalstr. 14, Floerschein Am Main</izvorni_sadrzaj>
    <derivirana_varijabla naziv="DomainObject.UcesnikSudskeRadnje.SudskaRadnja.UcesniciObavijest_1">1. Tuženik Ruža Babić, Voštane 57, 21240 Trilj
2. Tuženik Erika Akrap, Billtalstr. 14, Floerschein Am Main
3. Tuženik Doris Akrap, Billtalstr. 14, Floerschein Am Main</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19. srpnja 2024.</izvorni_sadrzaj>
    <derivirana_varijabla naziv="DomainObject.Predmet.DatumPocetkaProcesa_1">19. srpnja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jagoda.matic@ossn.pravosudje.hr</izvorni_sadrzaj>
    <derivirana_varijabla naziv="DomainObject.Sudac.Email_1">jagoda.matic@ossn.pravosudje.hr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E86284F-5EEA-40B6-9E07-309E176F0319}">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2</properties:Pages>
  <properties:Words>433</properties:Words>
  <properties:Characters>2364</properties:Characters>
  <properties:Lines>58</properties:Lines>
  <properties:Paragraphs>22</properties:Paragraphs>
  <properties:TotalTime>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2792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2020-01-10T14:11:00Z</dcterms:created>
  <dc:creator>wsadmin</dc:creator>
  <dc:description>Ovaj predložak služi kao osnova za kreiranje novih eSPIS predložaka te za upravljanje eSPIS funkcijama tijekom obrade sudskih dokumenata.</dc:description>
  <cp:lastModifiedBy>Dragica Laco</cp:lastModifiedBy>
  <cp:lastPrinted>2026-09-17T10:00:00Z</cp:lastPrinted>
  <dcterms:modified xmlns:xsi="http://www.w3.org/2001/XMLSchema-instance" xsi:type="dcterms:W3CDTF">2026-09-17T10:00:00Z</dcterms:modified>
  <cp:revision>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927462136</vt:lpwstr>
  </prop:property>
  <prop:property fmtid="{D5CDD505-2E9C-101B-9397-08002B2CF9AE}" pid="6" name="Naslov">
    <vt:lpwstr>Poziv za Doris Akrap - Ročište za glavnu raspravu</vt:lpwstr>
  </prop:property>
  <prop:property fmtid="{D5CDD505-2E9C-101B-9397-08002B2CF9AE}" pid="7" name="Predlozak_id">
    <vt:lpwstr>1000000056</vt:lpwstr>
  </prop:property>
  <prop:property fmtid="{D5CDD505-2E9C-101B-9397-08002B2CF9AE}" pid="8" name="Predlozak_oznaka">
    <vt:lpwstr>PO016</vt:lpwstr>
  </prop:property>
  <prop:property fmtid="{D5CDD505-2E9C-101B-9397-08002B2CF9AE}" pid="9" name="Predlozak_naziv">
    <vt:lpwstr>Poziv - glavna rasprava (Novi ZPP)</vt:lpwstr>
  </prop:property>
</prop:Properties>
</file>