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4b070e" w14:paraId="b4b070e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CF6EE7">
        <w:t>TERRA INCOGNITA, d.o.o., OIB: 60217575378, Split, Put sv. Ižidora 86</w:t>
      </w:r>
      <w:r w:rsidR="00FD72BB">
        <w:t>,</w:t>
      </w:r>
      <w:r>
        <w:t xml:space="preserve"> dana </w:t>
      </w:r>
      <w:r w:rsidR="00CF6EE7">
        <w:t>18. listopada</w:t>
      </w:r>
      <w:r>
        <w:t xml:space="preserve"> 2017. godine,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CF6EE7">
        <w:t>TERRA INCOGNITA, d.o.o., OIB: 60217575378, Split, Put sv. Ižidora 86</w:t>
      </w:r>
      <w:r>
        <w:t xml:space="preserve">, na dan </w:t>
      </w:r>
      <w:r w:rsidR="00CF6EE7">
        <w:t>21. rujna 2017</w:t>
      </w:r>
      <w:r>
        <w:t xml:space="preserve">. godine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CF6EE7">
        <w:t>43.422,39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Splitu, </w:t>
      </w:r>
      <w:r w:rsidR="00CF6EE7">
        <w:t>18. listopada</w:t>
      </w:r>
      <w:r w:rsidR="00B46C21">
        <w:t xml:space="preserve"> 2017. godine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563C0" w:rsidR="00F563C0">
      <w:r>
        <w:separator/>
      </w:r>
    </w:p>
  </w:endnote>
  <w:endnote w:id="0" w:type="continuationSeparator">
    <w:p w:rsidRDefault="00F563C0" w:rsidR="00F56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563C0" w:rsidR="00F563C0">
      <w:r>
        <w:separator/>
      </w:r>
    </w:p>
  </w:footnote>
  <w:footnote w:id="0" w:type="continuationSeparator">
    <w:p w:rsidRDefault="00F563C0" w:rsidR="00F563C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EF11D9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959D4" w:rsidR="00DE2B55">
    <w:pPr>
      <w:pStyle w:val="Zaglavlje"/>
      <w:jc w:val="right"/>
    </w:pPr>
    <w:r>
      <w:t>11. St-</w:t>
    </w:r>
    <w:r w:rsidR="00CF6EE7">
      <w:t>952/2017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6D83"/>
    <w:rsid w:val="003C2F22"/>
    <w:rsid w:val="00417EA6"/>
    <w:rsid w:val="004527ED"/>
    <w:rsid w:val="005C7005"/>
    <w:rsid w:val="006C4FFF"/>
    <w:rsid w:val="006F2A25"/>
    <w:rsid w:val="0071519E"/>
    <w:rsid w:val="007F7A84"/>
    <w:rsid w:val="00814EDB"/>
    <w:rsid w:val="00815142"/>
    <w:rsid w:val="00816867"/>
    <w:rsid w:val="00853B3E"/>
    <w:rsid w:val="00981D37"/>
    <w:rsid w:val="009C22CD"/>
    <w:rsid w:val="00A51DE9"/>
    <w:rsid w:val="00B46C21"/>
    <w:rsid w:val="00B7506F"/>
    <w:rsid w:val="00BD1274"/>
    <w:rsid w:val="00CF6EE7"/>
    <w:rsid w:val="00D8632A"/>
    <w:rsid w:val="00DD0D50"/>
    <w:rsid w:val="00EB6A52"/>
    <w:rsid w:val="00EB7F5D"/>
    <w:rsid w:val="00EE48DB"/>
    <w:rsid w:val="00EF11D9"/>
    <w:rsid w:val="00F2599E"/>
    <w:rsid w:val="00F563C0"/>
    <w:rsid w:val="00F73D4A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F11D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F11D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F11D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F11D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F11D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F11D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F11D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F11D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F11D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F11D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listopada 2017.</izvorni_sadrzaj>
    <derivirana_varijabla naziv="DomainObject.DatumDonosenjaOdluke_1">18.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952</izvorni_sadrzaj>
    <derivirana_varijabla naziv="DomainObject.Predmet.Broj_1">952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listopada 2017.</izvorni_sadrzaj>
    <derivirana_varijabla naziv="DomainObject.Predmet.DatumOsnivanja_1">3.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St-952/2017</izvorni_sadrzaj>
    <derivirana_varijabla naziv="DomainObject.Predmet.OznakaBroj_1">St-952/2017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TERRA INCOGNITA, d.o.o. za usluge</izvorni_sadrzaj>
    <derivirana_varijabla naziv="DomainObject.Predmet.ProtustrankaFormated_1">  TERRA INCOGNITA, d.o.o. za usluge</derivirana_varijabla>
  </DomainObject.Predmet.ProtustrankaFormated>
  <DomainObject.Predmet.ProtustrankaFormatedOIB>
    <izvorni_sadrzaj>  TERRA INCOGNITA, d.o.o. za usluge, OIB 60217575378</izvorni_sadrzaj>
    <derivirana_varijabla naziv="DomainObject.Predmet.ProtustrankaFormatedOIB_1">  TERRA INCOGNITA, d.o.o. za usluge, OIB 60217575378</derivirana_varijabla>
  </DomainObject.Predmet.ProtustrankaFormatedOIB>
  <DomainObject.Predmet.ProtustrankaFormatedWithAdress>
    <izvorni_sadrzaj> TERRA INCOGNITA, d.o.o. za usluge, Put sv. Ižidora 86, 21000 Split</izvorni_sadrzaj>
    <derivirana_varijabla naziv="DomainObject.Predmet.ProtustrankaFormatedWithAdress_1"> TERRA INCOGNITA, d.o.o. za usluge, Put sv. Ižidora 86, 21000 Split</derivirana_varijabla>
  </DomainObject.Predmet.ProtustrankaFormatedWithAdress>
  <DomainObject.Predmet.ProtustrankaFormatedWithAdressOIB>
    <izvorni_sadrzaj> TERRA INCOGNITA, d.o.o. za usluge, OIB 60217575378, Put sv. Ižidora 86, 21000 Split</izvorni_sadrzaj>
    <derivirana_varijabla naziv="DomainObject.Predmet.ProtustrankaFormatedWithAdressOIB_1"> TERRA INCOGNITA, d.o.o. za usluge, OIB 60217575378, Put sv. Ižidora 86, 21000 Split</derivirana_varijabla>
  </DomainObject.Predmet.ProtustrankaFormatedWithAdressOIB>
  <DomainObject.Predmet.ProtustrankaWithAdress>
    <izvorni_sadrzaj>TERRA INCOGNITA, d.o.o. za usluge Put sv. Ižidora 86, 21000 Split</izvorni_sadrzaj>
    <derivirana_varijabla naziv="DomainObject.Predmet.ProtustrankaWithAdress_1">TERRA INCOGNITA, d.o.o. za usluge Put sv. Ižidora 86, 21000 Split</derivirana_varijabla>
  </DomainObject.Predmet.ProtustrankaWithAdress>
  <DomainObject.Predmet.ProtustrankaWithAdressOIB>
    <izvorni_sadrzaj>TERRA INCOGNITA, d.o.o. za usluge, OIB 60217575378, Put sv. Ižidora 86, 21000 Split</izvorni_sadrzaj>
    <derivirana_varijabla naziv="DomainObject.Predmet.ProtustrankaWithAdressOIB_1">TERRA INCOGNITA, d.o.o. za usluge, OIB 60217575378, Put sv. Ižidora 86, 21000 Split</derivirana_varijabla>
  </DomainObject.Predmet.ProtustrankaWithAdressOIB>
  <DomainObject.Predmet.ProtustrankaNazivFormated>
    <izvorni_sadrzaj>TERRA INCOGNITA, d.o.o. za usluge</izvorni_sadrzaj>
    <derivirana_varijabla naziv="DomainObject.Predmet.ProtustrankaNazivFormated_1">TERRA INCOGNITA, d.o.o. za usluge</derivirana_varijabla>
  </DomainObject.Predmet.ProtustrankaNazivFormated>
  <DomainObject.Predmet.ProtustrankaNazivFormatedOIB>
    <izvorni_sadrzaj>TERRA INCOGNITA, d.o.o. za usluge, OIB 60217575378</izvorni_sadrzaj>
    <derivirana_varijabla naziv="DomainObject.Predmet.ProtustrankaNazivFormatedOIB_1">TERRA INCOGNITA, d.o.o. za usluge, OIB 60217575378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43422.39</izvorni_sadrzaj>
    <derivirana_varijabla naziv="DomainObject.Predmet.TrenutnaVrijednost_1">43422.39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TERRA INCOGNITA, d.o.o. za usluge</item>
    </izvorni_sadrzaj>
    <derivirana_varijabla naziv="DomainObject.Predmet.ProtuStrankaListFormated_1">
      <item>TERRA INCOGNITA, d.o.o. za usluge</item>
    </derivirana_varijabla>
  </DomainObject.Predmet.ProtuStrankaListFormated>
  <DomainObject.Predmet.ProtuStrankaListFormatedOIB>
    <izvorni_sadrzaj>
      <item>TERRA INCOGNITA, d.o.o. za usluge, OIB 60217575378</item>
    </izvorni_sadrzaj>
    <derivirana_varijabla naziv="DomainObject.Predmet.ProtuStrankaListFormatedOIB_1">
      <item>TERRA INCOGNITA, d.o.o. za usluge, OIB 60217575378</item>
    </derivirana_varijabla>
  </DomainObject.Predmet.ProtuStrankaListFormatedOIB>
  <DomainObject.Predmet.ProtuStrankaListFormatedWithAdress>
    <izvorni_sadrzaj>
      <item>TERRA INCOGNITA, d.o.o. za usluge, Put sv. Ižidora 86, 21000 Split</item>
    </izvorni_sadrzaj>
    <derivirana_varijabla naziv="DomainObject.Predmet.ProtuStrankaListFormatedWithAdress_1">
      <item>TERRA INCOGNITA, d.o.o. za usluge, Put sv. Ižidora 86, 21000 Split</item>
    </derivirana_varijabla>
  </DomainObject.Predmet.ProtuStrankaListFormatedWithAdress>
  <DomainObject.Predmet.ProtuStrankaListFormatedWithAdressOIB>
    <izvorni_sadrzaj>
      <item>TERRA INCOGNITA, d.o.o. za usluge, OIB 60217575378, Put sv. Ižidora 86, 21000 Split</item>
    </izvorni_sadrzaj>
    <derivirana_varijabla naziv="DomainObject.Predmet.ProtuStrankaListFormatedWithAdressOIB_1">
      <item>TERRA INCOGNITA, d.o.o. za usluge, OIB 60217575378, Put sv. Ižidora 86, 21000 Split</item>
    </derivirana_varijabla>
  </DomainObject.Predmet.ProtuStrankaListFormatedWithAdressOIB>
  <DomainObject.Predmet.ProtuStrankaListNazivFormated>
    <izvorni_sadrzaj>
      <item>TERRA INCOGNITA, d.o.o. za usluge</item>
    </izvorni_sadrzaj>
    <derivirana_varijabla naziv="DomainObject.Predmet.ProtuStrankaListNazivFormated_1">
      <item>TERRA INCOGNITA, d.o.o. za usluge</item>
    </derivirana_varijabla>
  </DomainObject.Predmet.ProtuStrankaListNazivFormated>
  <DomainObject.Predmet.ProtuStrankaListNazivFormatedOIB>
    <izvorni_sadrzaj>
      <item>TERRA INCOGNITA, d.o.o. za usluge, OIB 60217575378</item>
    </izvorni_sadrzaj>
    <derivirana_varijabla naziv="DomainObject.Predmet.ProtuStrankaListNazivFormatedOIB_1">
      <item>TERRA INCOGNITA, d.o.o. za usluge, OIB 60217575378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listopada 2017.</izvorni_sadrzaj>
    <derivirana_varijabla naziv="DomainObject.Datum_1">18.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TERRA INCOGNITA, d.o.o. za usluge</izvorni_sadrzaj>
    <derivirana_varijabla naziv="DomainObject.Predmet.ProtustrankaIDrugi_1">TERRA INCOGNITA, d.o.o.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TERRA INCOGNITA, d.o.o. za usluge, OIB 60217575378, Put sv. Ižidora 86, 21000 Split</izvorni_sadrzaj>
    <derivirana_varijabla naziv="DomainObject.Predmet.ProtustrankaIDrugiAdressOIB_1">TERRA INCOGNITA, d.o.o. za usluge, OIB 60217575378, Put sv. Ižidora 86,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TERRA INCOGNITA, d.o.o. za usluge</item>
      <item>FINANCIJSKA AGENCIJA, RC SPLIT</item>
    </izvorni_sadrzaj>
    <derivirana_varijabla naziv="DomainObject.Predmet.SudioniciListNaziv_1">
      <item>TERRA INCOGNITA, d.o.o. za usluge</item>
      <item>FINANCIJSKA AGENCIJA, RC SPLIT</item>
    </derivirana_varijabla>
  </DomainObject.Predmet.SudioniciListNaziv>
  <DomainObject.Predmet.SudioniciListAdressOIB>
    <izvorni_sadrzaj>
      <item>TERRA INCOGNITA, d.o.o. za usluge, OIB 60217575378, Put sv. Ižidora 86,21000 Split</item>
      <item>FINANCIJSKA AGENCIJA, RC SPLIT, OIB 85821130368, Mažuranićevo šetalište 24 b,21000 Split</item>
    </izvorni_sadrzaj>
    <derivirana_varijabla naziv="DomainObject.Predmet.SudioniciListAdressOIB_1">
      <item>TERRA INCOGNITA, d.o.o. za usluge, OIB 60217575378, Put sv. Ižidora 86,21000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60217575378</item>
      <item>, OIB 85821130368</item>
    </izvorni_sadrzaj>
    <derivirana_varijabla naziv="DomainObject.Predmet.SudioniciListNazivOIB_1">
      <item>, OIB 60217575378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326</properties:Words>
  <properties:Characters>1827</properties:Characters>
  <properties:Lines>37</properties:Lines>
  <properties:Paragraphs>15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2017-09-12T11:54:00Z</dcterms:created>
  <dc:creator>Katarina Mikulić</dc:creator>
  <cp:lastModifiedBy>Katarina Mikulić</cp:lastModifiedBy>
  <cp:lastPrinted>2017-10-18T05:34:00Z</cp:lastPrinted>
  <dcterms:modified xmlns:xsi="http://www.w3.org/2001/XMLSchema-instance" xsi:type="dcterms:W3CDTF">2017-10-18T10:43:00Z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