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core.xml" Type="http://schemas.openxmlformats.org/package/2006/relationships/metadata/core-properties" Id="rId3"/><Relationship Target="docProps/thumbnail.emf" Type="http://schemas.openxmlformats.org/package/2006/relationships/metadata/thumbnail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5"/><Relationship Target="docProps/app.xml" Type="http://schemas.openxmlformats.org/officeDocument/2006/relationships/extended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354FFC" w:rsidR="005259EC" w:rsidRDefault="00C309F2" w14:paraId="67409ae" w14:textId="67409ae">
      <w:pPr>
        <w15:collapsed w:val="false"/>
        <w:rPr>
          <w:rFonts w:ascii="Arial" w:hAnsi="Arial" w:cs="Arial"/>
          <w:sz w:val="24"/>
          <w:szCs w:val="24"/>
        </w:rPr>
      </w:pPr>
      <w:r w:rsidRPr="00354FFC">
        <w:rPr>
          <w:rFonts w:ascii="Arial" w:hAnsi="Arial" w:cs="Arial"/>
          <w:sz w:val="24"/>
          <w:szCs w:val="24"/>
        </w:rPr>
        <w:t xml:space="preserve">       </w:t>
      </w:r>
      <w:r w:rsidRPr="00354FFC">
        <w:rPr>
          <w:rFonts w:ascii="Arial" w:hAnsi="Arial" w:cs="Arial"/>
          <w:noProof/>
          <w:sz w:val="24"/>
          <w:szCs w:val="24"/>
          <w:lang w:eastAsia="hr-HR"/>
        </w:rPr>
        <w:drawing>
          <wp:inline distT="0" distB="0" distL="0" distR="0">
            <wp:extent cx="523875" cy="676275"/>
            <wp:effectExtent l="0" t="0" r="0" b="0"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"/>
                    <pic:cNvPicPr>
                      <a:picLocks noChangeAspect="true" noChangeArrowheads="true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354FFC" w:rsidR="00C309F2" w:rsidP="00C309F2" w:rsidRDefault="00C309F2">
      <w:pPr>
        <w:pStyle w:val="Bezproreda"/>
        <w:rPr>
          <w:rFonts w:ascii="Arial" w:hAnsi="Arial" w:cs="Arial"/>
          <w:sz w:val="24"/>
          <w:szCs w:val="24"/>
        </w:rPr>
      </w:pPr>
      <w:r w:rsidRPr="00354FFC">
        <w:rPr>
          <w:rFonts w:ascii="Arial" w:hAnsi="Arial" w:cs="Arial"/>
          <w:sz w:val="24"/>
          <w:szCs w:val="24"/>
        </w:rPr>
        <w:t>REPUBLIKA HRVATSKA</w:t>
      </w:r>
    </w:p>
    <w:p w:rsidRPr="00354FFC" w:rsidR="00C309F2" w:rsidP="00C309F2" w:rsidRDefault="00C309F2">
      <w:pPr>
        <w:pStyle w:val="Bezproreda"/>
        <w:rPr>
          <w:rFonts w:ascii="Arial" w:hAnsi="Arial" w:cs="Arial"/>
          <w:sz w:val="24"/>
          <w:szCs w:val="24"/>
        </w:rPr>
      </w:pPr>
      <w:r w:rsidRPr="00354FFC">
        <w:rPr>
          <w:rFonts w:ascii="Arial" w:hAnsi="Arial" w:cs="Arial"/>
          <w:sz w:val="24"/>
          <w:szCs w:val="24"/>
        </w:rPr>
        <w:t>Općinski sud u Sesvetama</w:t>
      </w:r>
    </w:p>
    <w:p w:rsidRPr="00354FFC" w:rsidR="00583B89" w:rsidP="00C309F2" w:rsidRDefault="00583B89">
      <w:pPr>
        <w:pStyle w:val="Bezproreda"/>
        <w:rPr>
          <w:rFonts w:ascii="Arial" w:hAnsi="Arial" w:cs="Arial"/>
          <w:sz w:val="24"/>
          <w:szCs w:val="24"/>
        </w:rPr>
      </w:pPr>
      <w:r w:rsidRPr="00354FFC">
        <w:rPr>
          <w:rFonts w:ascii="Arial" w:hAnsi="Arial" w:cs="Arial"/>
          <w:sz w:val="24"/>
          <w:szCs w:val="24"/>
        </w:rPr>
        <w:t>Prekršajni odjel</w:t>
      </w:r>
    </w:p>
    <w:p w:rsidRPr="00354FFC" w:rsidR="00C309F2" w:rsidP="00C309F2" w:rsidRDefault="00C309F2">
      <w:pPr>
        <w:pStyle w:val="Bezproreda"/>
        <w:rPr>
          <w:rFonts w:ascii="Arial" w:hAnsi="Arial" w:cs="Arial"/>
          <w:sz w:val="24"/>
          <w:szCs w:val="24"/>
        </w:rPr>
      </w:pPr>
      <w:r w:rsidRPr="00354FFC">
        <w:rPr>
          <w:rFonts w:ascii="Arial" w:hAnsi="Arial" w:cs="Arial"/>
          <w:sz w:val="24"/>
          <w:szCs w:val="24"/>
        </w:rPr>
        <w:t>Industrijska cesta 15, Sesvete</w:t>
      </w:r>
    </w:p>
    <w:p w:rsidRPr="00354FFC" w:rsidR="00583B89" w:rsidP="00C309F2" w:rsidRDefault="00583B89">
      <w:pPr>
        <w:pStyle w:val="Bezproreda"/>
        <w:rPr>
          <w:rFonts w:ascii="Arial" w:hAnsi="Arial" w:cs="Arial"/>
          <w:sz w:val="24"/>
          <w:szCs w:val="24"/>
        </w:rPr>
      </w:pPr>
      <w:r w:rsidRPr="00354FFC">
        <w:rPr>
          <w:rFonts w:ascii="Arial" w:hAnsi="Arial" w:cs="Arial"/>
          <w:sz w:val="24"/>
          <w:szCs w:val="24"/>
        </w:rPr>
        <w:t xml:space="preserve">Posebna sudska pisarnica za izvršenje </w:t>
      </w:r>
      <w:proofErr w:type="spellStart"/>
      <w:r w:rsidRPr="00354FFC">
        <w:rPr>
          <w:rFonts w:ascii="Arial" w:hAnsi="Arial" w:cs="Arial"/>
          <w:sz w:val="24"/>
          <w:szCs w:val="24"/>
        </w:rPr>
        <w:t>prekršajnopravnih</w:t>
      </w:r>
      <w:proofErr w:type="spellEnd"/>
      <w:r w:rsidRPr="00354FFC">
        <w:rPr>
          <w:rFonts w:ascii="Arial" w:hAnsi="Arial" w:cs="Arial"/>
          <w:sz w:val="24"/>
          <w:szCs w:val="24"/>
        </w:rPr>
        <w:t xml:space="preserve"> sankcija</w:t>
      </w:r>
    </w:p>
    <w:p w:rsidRPr="00354FFC" w:rsidR="00583B89" w:rsidP="00C309F2" w:rsidRDefault="00583B89">
      <w:pPr>
        <w:pStyle w:val="Bezproreda"/>
        <w:rPr>
          <w:rFonts w:ascii="Arial" w:hAnsi="Arial" w:cs="Arial"/>
          <w:sz w:val="24"/>
          <w:szCs w:val="24"/>
        </w:rPr>
      </w:pPr>
    </w:p>
    <w:p w:rsidRPr="00354FFC" w:rsidR="00C309F2" w:rsidP="00C309F2" w:rsidRDefault="0058374F">
      <w:pPr>
        <w:pStyle w:val="Bezproreda"/>
        <w:jc w:val="right"/>
        <w:rPr>
          <w:rFonts w:ascii="Arial" w:hAnsi="Arial" w:cs="Arial"/>
          <w:sz w:val="24"/>
          <w:szCs w:val="24"/>
        </w:rPr>
      </w:pPr>
      <w:r w:rsidRPr="00354FFC">
        <w:rPr>
          <w:rFonts w:ascii="Arial" w:hAnsi="Arial" w:cs="Arial"/>
          <w:sz w:val="24"/>
          <w:szCs w:val="24"/>
        </w:rPr>
        <w:t>Poslovni broj:</w:t>
      </w:r>
      <w:r w:rsidRPr="00354FFC" w:rsidR="00E347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4FFC" w:rsidR="00E34730">
        <w:rPr>
          <w:rFonts w:ascii="Arial" w:hAnsi="Arial" w:cs="Arial"/>
          <w:sz w:val="24"/>
          <w:szCs w:val="24"/>
        </w:rPr>
        <w:t>Pp</w:t>
      </w:r>
      <w:proofErr w:type="spellEnd"/>
      <w:r w:rsidRPr="00354FFC" w:rsidR="00E34730">
        <w:rPr>
          <w:rFonts w:ascii="Arial" w:hAnsi="Arial" w:cs="Arial"/>
          <w:sz w:val="24"/>
          <w:szCs w:val="24"/>
        </w:rPr>
        <w:t xml:space="preserve"> Ikp-</w:t>
      </w:r>
      <w:r w:rsidRPr="00354FFC" w:rsidR="00E31618">
        <w:rPr>
          <w:rFonts w:ascii="Arial" w:hAnsi="Arial" w:cs="Arial"/>
          <w:sz w:val="24"/>
          <w:szCs w:val="24"/>
        </w:rPr>
        <w:t>858/2024-</w:t>
      </w:r>
      <w:r w:rsidRPr="00354FFC" w:rsidR="00354FFC">
        <w:rPr>
          <w:rFonts w:ascii="Arial" w:hAnsi="Arial" w:cs="Arial"/>
          <w:sz w:val="24"/>
          <w:szCs w:val="24"/>
        </w:rPr>
        <w:t>8</w:t>
      </w:r>
    </w:p>
    <w:p w:rsidRPr="00354FFC" w:rsidR="00C309F2" w:rsidP="00C309F2" w:rsidRDefault="00C309F2">
      <w:pPr>
        <w:pStyle w:val="Bezproreda"/>
        <w:jc w:val="right"/>
        <w:rPr>
          <w:rFonts w:ascii="Arial" w:hAnsi="Arial" w:cs="Arial"/>
          <w:sz w:val="24"/>
          <w:szCs w:val="24"/>
        </w:rPr>
      </w:pPr>
    </w:p>
    <w:p w:rsidRPr="00354FFC" w:rsidR="00C309F2" w:rsidP="00C309F2" w:rsidRDefault="00C309F2">
      <w:pPr>
        <w:pStyle w:val="NormalWeb"/>
        <w:spacing w:before="0" w:beforeAutospacing="false" w:after="0" w:afterAutospacing="false" w:line="240" w:lineRule="auto"/>
        <w:jc w:val="center"/>
        <w:rPr>
          <w:rFonts w:ascii="Arial" w:hAnsi="Arial" w:cs="Arial"/>
          <w:highlight w:val="white"/>
        </w:rPr>
      </w:pPr>
      <w:r w:rsidRPr="00354FFC">
        <w:rPr>
          <w:rFonts w:ascii="Arial" w:hAnsi="Arial" w:cs="Arial"/>
          <w:highlight w:val="white"/>
        </w:rPr>
        <w:t>R E P U B L I K A  H R V A T S K A</w:t>
      </w:r>
    </w:p>
    <w:p w:rsidRPr="00354FFC" w:rsidR="00C309F2" w:rsidP="00C309F2" w:rsidRDefault="00C309F2">
      <w:pPr>
        <w:pStyle w:val="NormalWeb"/>
        <w:spacing w:before="0" w:beforeAutospacing="false" w:after="0" w:afterAutospacing="false" w:line="240" w:lineRule="auto"/>
        <w:jc w:val="center"/>
        <w:rPr>
          <w:rFonts w:ascii="Arial" w:hAnsi="Arial" w:cs="Arial"/>
          <w:highlight w:val="white"/>
        </w:rPr>
      </w:pPr>
      <w:r w:rsidRPr="00354FFC">
        <w:rPr>
          <w:rFonts w:ascii="Arial" w:hAnsi="Arial" w:cs="Arial"/>
          <w:highlight w:val="white"/>
        </w:rPr>
        <w:t> </w:t>
      </w:r>
    </w:p>
    <w:p w:rsidRPr="00354FFC" w:rsidR="00C309F2" w:rsidP="00C309F2" w:rsidRDefault="00C309F2">
      <w:pPr>
        <w:pStyle w:val="NormalWeb"/>
        <w:spacing w:before="0" w:beforeAutospacing="false" w:after="0" w:afterAutospacing="false" w:line="240" w:lineRule="auto"/>
        <w:jc w:val="center"/>
        <w:rPr>
          <w:rFonts w:ascii="Arial" w:hAnsi="Arial" w:cs="Arial"/>
          <w:highlight w:val="white"/>
        </w:rPr>
      </w:pPr>
      <w:r w:rsidRPr="00354FFC">
        <w:rPr>
          <w:rFonts w:ascii="Arial" w:hAnsi="Arial" w:cs="Arial"/>
          <w:highlight w:val="white"/>
        </w:rPr>
        <w:t>R J E Š E N J E</w:t>
      </w:r>
    </w:p>
    <w:p w:rsidRPr="00354FFC" w:rsidR="00C309F2" w:rsidP="00C309F2" w:rsidRDefault="00C309F2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  <w:highlight w:val="white"/>
        </w:rPr>
      </w:pPr>
      <w:r w:rsidRPr="00354FFC">
        <w:rPr>
          <w:rFonts w:ascii="Arial" w:hAnsi="Arial" w:cs="Arial"/>
          <w:highlight w:val="white"/>
        </w:rPr>
        <w:t> </w:t>
      </w:r>
    </w:p>
    <w:p w:rsidRPr="00354FFC" w:rsidR="0017602B" w:rsidP="00E34730" w:rsidRDefault="00C309F2">
      <w:pPr>
        <w:pStyle w:val="Default"/>
        <w:jc w:val="both"/>
        <w:rPr>
          <w:rFonts w:eastAsiaTheme="minorHAnsi"/>
          <w:lang w:eastAsia="en-US"/>
        </w:rPr>
      </w:pPr>
      <w:r w:rsidRPr="00354FFC">
        <w:rPr>
          <w:highlight w:val="white"/>
        </w:rPr>
        <w:t>        Općinski sud u Sesvetama</w:t>
      </w:r>
      <w:r w:rsidRPr="00354FFC" w:rsidR="00FD3C01">
        <w:rPr>
          <w:highlight w:val="white"/>
        </w:rPr>
        <w:t xml:space="preserve">, </w:t>
      </w:r>
      <w:r w:rsidRPr="00354FFC" w:rsidR="00583B89">
        <w:rPr>
          <w:highlight w:val="white"/>
        </w:rPr>
        <w:t xml:space="preserve">Prekršajni odjel, </w:t>
      </w:r>
      <w:r w:rsidRPr="00354FFC" w:rsidR="00FD3C01">
        <w:rPr>
          <w:highlight w:val="white"/>
        </w:rPr>
        <w:t>po sucu</w:t>
      </w:r>
      <w:r w:rsidRPr="00354FFC" w:rsidR="00E31618">
        <w:rPr>
          <w:highlight w:val="white"/>
        </w:rPr>
        <w:t xml:space="preserve"> Snježani Butković-Krnić</w:t>
      </w:r>
      <w:r w:rsidRPr="00354FFC">
        <w:rPr>
          <w:highlight w:val="white"/>
        </w:rPr>
        <w:t>, uz s</w:t>
      </w:r>
      <w:r w:rsidRPr="00354FFC" w:rsidR="00FD3C01">
        <w:rPr>
          <w:highlight w:val="white"/>
        </w:rPr>
        <w:t>udjelovanje zapisničara</w:t>
      </w:r>
      <w:r w:rsidRPr="00354FFC" w:rsidR="00E31618">
        <w:rPr>
          <w:highlight w:val="white"/>
        </w:rPr>
        <w:t xml:space="preserve"> Darije Ćosić</w:t>
      </w:r>
      <w:r w:rsidRPr="00354FFC">
        <w:rPr>
          <w:highlight w:val="white"/>
        </w:rPr>
        <w:t>, u postupku izvršavanja novčane kazne izrečene osuđeniku</w:t>
      </w:r>
      <w:r w:rsidRPr="00354FFC" w:rsidR="00E34730">
        <w:rPr>
          <w:highlight w:val="white"/>
        </w:rPr>
        <w:t xml:space="preserve"> </w:t>
      </w:r>
      <w:r w:rsidRPr="00354FFC" w:rsidR="00E31618">
        <w:rPr>
          <w:highlight w:val="white"/>
        </w:rPr>
        <w:t xml:space="preserve">Emanuelu </w:t>
      </w:r>
      <w:proofErr w:type="spellStart"/>
      <w:r w:rsidRPr="00354FFC" w:rsidR="00E31618">
        <w:rPr>
          <w:highlight w:val="white"/>
        </w:rPr>
        <w:t>Bekirovski</w:t>
      </w:r>
      <w:proofErr w:type="spellEnd"/>
      <w:r w:rsidRPr="00354FFC" w:rsidR="00E31618">
        <w:rPr>
          <w:highlight w:val="white"/>
        </w:rPr>
        <w:t xml:space="preserve"> </w:t>
      </w:r>
      <w:r w:rsidRPr="00354FFC" w:rsidR="00E31618">
        <w:t>zbog prekršaja iz članka 10. točke 3. Zakona o zaštiti od nasilja u obitelji i članka 3. Zakona o suzbijanju zlouporabe droga</w:t>
      </w:r>
      <w:r w:rsidRPr="00354FFC" w:rsidR="00354FFC">
        <w:t>, 1. rujna 2026.</w:t>
      </w:r>
    </w:p>
    <w:p w:rsidRPr="00354FFC" w:rsidR="002B0D66" w:rsidP="00E34730" w:rsidRDefault="002B0D66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  <w:highlight w:val="white"/>
        </w:rPr>
      </w:pPr>
    </w:p>
    <w:p w:rsidRPr="00354FFC" w:rsidR="00C309F2" w:rsidP="00C309F2" w:rsidRDefault="00C309F2">
      <w:pPr>
        <w:pStyle w:val="NormalWeb"/>
        <w:spacing w:before="0" w:beforeAutospacing="false" w:after="0" w:afterAutospacing="false" w:line="240" w:lineRule="auto"/>
        <w:jc w:val="center"/>
        <w:rPr>
          <w:rFonts w:ascii="Arial" w:hAnsi="Arial" w:cs="Arial"/>
          <w:highlight w:val="white"/>
        </w:rPr>
      </w:pPr>
      <w:r w:rsidRPr="00354FFC">
        <w:rPr>
          <w:rFonts w:ascii="Arial" w:hAnsi="Arial" w:cs="Arial"/>
          <w:highlight w:val="white"/>
        </w:rPr>
        <w:t>r i j e š i o    j e</w:t>
      </w:r>
    </w:p>
    <w:p w:rsidRPr="00354FFC" w:rsidR="00C309F2" w:rsidP="00C309F2" w:rsidRDefault="00C309F2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  <w:highlight w:val="white"/>
        </w:rPr>
      </w:pPr>
      <w:r w:rsidRPr="00354FFC">
        <w:rPr>
          <w:rFonts w:ascii="Arial" w:hAnsi="Arial" w:cs="Arial"/>
          <w:highlight w:val="white"/>
        </w:rPr>
        <w:t> </w:t>
      </w:r>
    </w:p>
    <w:p w:rsidRPr="00354FFC" w:rsidR="00C309F2" w:rsidP="00E34730" w:rsidRDefault="00C309F2">
      <w:pPr>
        <w:pStyle w:val="Default"/>
        <w:jc w:val="both"/>
        <w:rPr>
          <w:rFonts w:eastAsiaTheme="minorHAnsi"/>
          <w:lang w:eastAsia="en-US"/>
        </w:rPr>
      </w:pPr>
      <w:r w:rsidRPr="00354FFC">
        <w:rPr>
          <w:highlight w:val="white"/>
        </w:rPr>
        <w:tab/>
      </w:r>
      <w:proofErr w:type="spellStart"/>
      <w:r w:rsidRPr="00354FFC">
        <w:rPr>
          <w:highlight w:val="white"/>
        </w:rPr>
        <w:t>I.Na</w:t>
      </w:r>
      <w:proofErr w:type="spellEnd"/>
      <w:r w:rsidRPr="00354FFC">
        <w:rPr>
          <w:highlight w:val="white"/>
        </w:rPr>
        <w:t xml:space="preserve"> temelju članka 152. stavka 6. Prekršajnog zakona ("Narodne novine" broj 107/07, 39/13, 157/13, 110/15, 70/17, 118/18, 114/22) neplaćena n</w:t>
      </w:r>
      <w:r w:rsidRPr="00354FFC" w:rsidR="00FD3C01">
        <w:rPr>
          <w:highlight w:val="white"/>
        </w:rPr>
        <w:t>ovčana kazna osuđeniku</w:t>
      </w:r>
      <w:r w:rsidRPr="00354FFC" w:rsidR="00E31618">
        <w:t xml:space="preserve"> </w:t>
      </w:r>
      <w:r w:rsidRPr="00354FFC" w:rsidR="00E31618">
        <w:rPr>
          <w:color w:val="auto"/>
        </w:rPr>
        <w:t>Emanuel</w:t>
      </w:r>
      <w:r w:rsidRPr="00354FFC" w:rsidR="00583B89">
        <w:rPr>
          <w:color w:val="auto"/>
        </w:rPr>
        <w:t>u</w:t>
      </w:r>
      <w:r w:rsidRPr="00354FFC" w:rsidR="00E31618">
        <w:rPr>
          <w:color w:val="auto"/>
        </w:rPr>
        <w:t xml:space="preserve"> </w:t>
      </w:r>
      <w:proofErr w:type="spellStart"/>
      <w:r w:rsidRPr="00354FFC" w:rsidR="00E31618">
        <w:rPr>
          <w:color w:val="auto"/>
        </w:rPr>
        <w:t>Bekirovski</w:t>
      </w:r>
      <w:proofErr w:type="spellEnd"/>
      <w:r w:rsidRPr="00354FFC" w:rsidR="00E31618">
        <w:rPr>
          <w:color w:val="auto"/>
        </w:rPr>
        <w:t>, OIB 45520147807, rođen</w:t>
      </w:r>
      <w:r w:rsidRPr="00354FFC" w:rsidR="00583B89">
        <w:rPr>
          <w:color w:val="auto"/>
        </w:rPr>
        <w:t>om</w:t>
      </w:r>
      <w:r w:rsidRPr="00354FFC" w:rsidR="00E31618">
        <w:rPr>
          <w:color w:val="auto"/>
        </w:rPr>
        <w:t xml:space="preserve"> 8. siječnja 2003., s prebivalištem u Ulica Ladislava Šabana 8, Sesvete</w:t>
      </w:r>
      <w:r w:rsidRPr="00354FFC" w:rsidR="00E34730">
        <w:rPr>
          <w:rFonts w:eastAsiaTheme="minorHAnsi"/>
          <w:lang w:eastAsia="en-US"/>
        </w:rPr>
        <w:t xml:space="preserve">, </w:t>
      </w:r>
      <w:r w:rsidRPr="00354FFC" w:rsidR="00CD6FAD">
        <w:rPr>
          <w:highlight w:val="white"/>
        </w:rPr>
        <w:t xml:space="preserve"> </w:t>
      </w:r>
      <w:r w:rsidRPr="00354FFC">
        <w:rPr>
          <w:highlight w:val="white"/>
        </w:rPr>
        <w:t>u iznosu od</w:t>
      </w:r>
      <w:r w:rsidRPr="00354FFC" w:rsidR="00E34730">
        <w:rPr>
          <w:highlight w:val="white"/>
        </w:rPr>
        <w:t xml:space="preserve"> </w:t>
      </w:r>
      <w:r w:rsidRPr="00354FFC" w:rsidR="00E31618">
        <w:rPr>
          <w:highlight w:val="white"/>
        </w:rPr>
        <w:t>920,36 (</w:t>
      </w:r>
      <w:r w:rsidRPr="00354FFC" w:rsidR="00E34730">
        <w:rPr>
          <w:highlight w:val="white"/>
        </w:rPr>
        <w:t xml:space="preserve"> </w:t>
      </w:r>
      <w:r w:rsidRPr="00354FFC" w:rsidR="00354FFC">
        <w:rPr>
          <w:highlight w:val="white"/>
        </w:rPr>
        <w:t xml:space="preserve">devetsto dvadeset, trideset šest) </w:t>
      </w:r>
      <w:r w:rsidRPr="00354FFC" w:rsidR="00E34730">
        <w:rPr>
          <w:highlight w:val="white"/>
        </w:rPr>
        <w:t>eura</w:t>
      </w:r>
      <w:r w:rsidRPr="00354FFC" w:rsidR="00FD3C01">
        <w:rPr>
          <w:highlight w:val="white"/>
        </w:rPr>
        <w:t xml:space="preserve">, izrečena </w:t>
      </w:r>
      <w:r w:rsidRPr="00354FFC">
        <w:rPr>
          <w:highlight w:val="white"/>
        </w:rPr>
        <w:t>pravomoćnom</w:t>
      </w:r>
      <w:r w:rsidRPr="00354FFC" w:rsidR="00FD3C01">
        <w:rPr>
          <w:highlight w:val="white"/>
        </w:rPr>
        <w:t xml:space="preserve"> odlukom </w:t>
      </w:r>
      <w:r w:rsidRPr="00354FFC" w:rsidR="002B0D66">
        <w:rPr>
          <w:rFonts w:eastAsiaTheme="minorHAnsi"/>
          <w:lang w:eastAsia="en-US"/>
        </w:rPr>
        <w:t xml:space="preserve">o prekršaju </w:t>
      </w:r>
      <w:r w:rsidRPr="00354FFC" w:rsidR="00E34730">
        <w:rPr>
          <w:rFonts w:eastAsiaTheme="minorHAnsi"/>
          <w:lang w:eastAsia="en-US"/>
        </w:rPr>
        <w:t xml:space="preserve"> </w:t>
      </w:r>
      <w:r w:rsidRPr="00354FFC" w:rsidR="00583B89">
        <w:t xml:space="preserve">Općinskog suda u Sesvetama, Prekršajnog odjela,  broj Pp-1048/2024-8 </w:t>
      </w:r>
      <w:r w:rsidRPr="00354FFC" w:rsidR="00354FFC">
        <w:t xml:space="preserve">od </w:t>
      </w:r>
      <w:r w:rsidRPr="00354FFC" w:rsidR="00583B89">
        <w:t>20. svibnja 2024.,</w:t>
      </w:r>
      <w:r w:rsidRPr="00354FFC" w:rsidR="00E34730">
        <w:rPr>
          <w:rFonts w:eastAsiaTheme="minorHAnsi"/>
          <w:lang w:eastAsia="en-US"/>
        </w:rPr>
        <w:t xml:space="preserve"> </w:t>
      </w:r>
      <w:r w:rsidRPr="00354FFC" w:rsidR="00CD6FAD">
        <w:rPr>
          <w:rFonts w:eastAsiaTheme="minorHAnsi"/>
          <w:lang w:eastAsia="en-US"/>
        </w:rPr>
        <w:t xml:space="preserve"> </w:t>
      </w:r>
      <w:r w:rsidRPr="00354FFC" w:rsidR="002B0D66">
        <w:rPr>
          <w:highlight w:val="white"/>
        </w:rPr>
        <w:t xml:space="preserve">zamjenjuje se radom za opće dobro u trajanju od </w:t>
      </w:r>
      <w:r w:rsidRPr="00354FFC" w:rsidR="00583B89">
        <w:rPr>
          <w:highlight w:val="white"/>
        </w:rPr>
        <w:t xml:space="preserve">48 (četrdeset osam) </w:t>
      </w:r>
      <w:r w:rsidRPr="00354FFC" w:rsidR="0058374F">
        <w:rPr>
          <w:highlight w:val="white"/>
        </w:rPr>
        <w:t>sati</w:t>
      </w:r>
      <w:r w:rsidRPr="00354FFC" w:rsidR="002B0D66">
        <w:rPr>
          <w:highlight w:val="white"/>
        </w:rPr>
        <w:t>.</w:t>
      </w:r>
    </w:p>
    <w:p w:rsidRPr="00354FFC" w:rsidR="002B0D66" w:rsidP="002B0D66" w:rsidRDefault="002B0D66">
      <w:pPr>
        <w:pStyle w:val="Default"/>
        <w:jc w:val="both"/>
        <w:rPr>
          <w:rFonts w:eastAsiaTheme="minorHAnsi"/>
          <w:lang w:eastAsia="en-US"/>
        </w:rPr>
      </w:pPr>
    </w:p>
    <w:p w:rsidRPr="00354FFC" w:rsidR="00C309F2" w:rsidP="00C309F2" w:rsidRDefault="00C309F2">
      <w:pPr>
        <w:pStyle w:val="NormalWeb"/>
        <w:spacing w:before="0" w:beforeAutospacing="false" w:after="0" w:afterAutospacing="false" w:line="240" w:lineRule="auto"/>
        <w:ind w:firstLine="720"/>
        <w:jc w:val="both"/>
        <w:rPr>
          <w:rFonts w:ascii="Arial" w:hAnsi="Arial" w:cs="Arial"/>
          <w:highlight w:val="white"/>
        </w:rPr>
      </w:pPr>
      <w:r w:rsidRPr="00354FFC">
        <w:rPr>
          <w:rFonts w:ascii="Arial" w:hAnsi="Arial" w:cs="Arial"/>
          <w:highlight w:val="white"/>
        </w:rPr>
        <w:t> II. Osuđenik se upućuje na izvršavanje rada za opće dobro iz točke I. ovog rješenja u ustanovu i drugu pravnu osobu s kojima je ministarstvo nadležno za poslove pravosuđa sklopilo ugovore o postojanju zajedničkog interesa za izvršavanje rada za opće dobro u prekršajnom postupku i o tome vodi evidenciju.</w:t>
      </w:r>
    </w:p>
    <w:p w:rsidRPr="00354FFC" w:rsidR="00C309F2" w:rsidP="00C309F2" w:rsidRDefault="00C309F2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  <w:highlight w:val="white"/>
        </w:rPr>
      </w:pPr>
    </w:p>
    <w:p w:rsidRPr="00354FFC" w:rsidR="00C309F2" w:rsidP="00C309F2" w:rsidRDefault="00C309F2">
      <w:pPr>
        <w:pStyle w:val="NormalWeb"/>
        <w:spacing w:before="0" w:beforeAutospacing="false" w:after="0" w:afterAutospacing="false" w:line="240" w:lineRule="auto"/>
        <w:ind w:firstLine="720"/>
        <w:jc w:val="both"/>
        <w:rPr>
          <w:rFonts w:ascii="Arial" w:hAnsi="Arial" w:cs="Arial"/>
          <w:highlight w:val="white"/>
        </w:rPr>
      </w:pPr>
      <w:r w:rsidRPr="00354FFC">
        <w:rPr>
          <w:rFonts w:ascii="Arial" w:hAnsi="Arial" w:cs="Arial"/>
          <w:highlight w:val="white"/>
        </w:rPr>
        <w:t> III. Ukoliko osuđenik ne prihvati rad za opće dobro ili se na uredan poziv suda izvršenja ne odazove radi primitka naredbe o upućivanju na izvršavanje rada sukladno članku 152.c stavku 6. Prekršajnog zakona ili ga ne izvrši svojom krivnjom u roku koji je za to određen sukladno članku 34. stavku 3. Prekršajnog zakona, osuđeniku se neplaćena novčana kazna iz točke I. izreke ovog rješenja zamjenjuje kaznom zatvora u trajanju od </w:t>
      </w:r>
      <w:r w:rsidRPr="00354FFC" w:rsidR="00583B89">
        <w:rPr>
          <w:rFonts w:ascii="Arial" w:hAnsi="Arial" w:cs="Arial"/>
          <w:highlight w:val="white"/>
        </w:rPr>
        <w:t xml:space="preserve">24 (dvadeset četiri) </w:t>
      </w:r>
      <w:r w:rsidRPr="00354FFC">
        <w:rPr>
          <w:rFonts w:ascii="Arial" w:hAnsi="Arial" w:cs="Arial"/>
          <w:highlight w:val="white"/>
        </w:rPr>
        <w:t>dana. </w:t>
      </w:r>
    </w:p>
    <w:p w:rsidRPr="00354FFC" w:rsidR="00FD3C01" w:rsidP="00C309F2" w:rsidRDefault="00FD3C01">
      <w:pPr>
        <w:pStyle w:val="NormalWeb"/>
        <w:spacing w:before="0" w:beforeAutospacing="false" w:after="0" w:afterAutospacing="false" w:line="240" w:lineRule="auto"/>
        <w:ind w:firstLine="720"/>
        <w:jc w:val="both"/>
        <w:rPr>
          <w:rFonts w:ascii="Arial" w:hAnsi="Arial" w:cs="Arial"/>
          <w:highlight w:val="white"/>
        </w:rPr>
      </w:pPr>
    </w:p>
    <w:p w:rsidRPr="00354FFC" w:rsidR="00C309F2" w:rsidP="00C309F2" w:rsidRDefault="00C309F2">
      <w:pPr>
        <w:pStyle w:val="NormalWeb"/>
        <w:spacing w:before="0" w:beforeAutospacing="false" w:after="0" w:afterAutospacing="false" w:line="240" w:lineRule="auto"/>
        <w:jc w:val="center"/>
        <w:rPr>
          <w:rFonts w:ascii="Arial" w:hAnsi="Arial" w:cs="Arial"/>
          <w:highlight w:val="white"/>
        </w:rPr>
      </w:pPr>
      <w:r w:rsidRPr="00354FFC">
        <w:rPr>
          <w:rFonts w:ascii="Arial" w:hAnsi="Arial" w:cs="Arial"/>
          <w:highlight w:val="white"/>
        </w:rPr>
        <w:t>Obrazloženje</w:t>
      </w:r>
    </w:p>
    <w:p w:rsidRPr="00354FFC" w:rsidR="00C309F2" w:rsidP="00C309F2" w:rsidRDefault="00C309F2">
      <w:pPr>
        <w:pStyle w:val="NormalWeb"/>
        <w:spacing w:before="0" w:beforeAutospacing="false" w:after="0" w:afterAutospacing="false" w:line="240" w:lineRule="auto"/>
        <w:rPr>
          <w:rFonts w:ascii="Arial" w:hAnsi="Arial" w:cs="Arial"/>
          <w:highlight w:val="white"/>
        </w:rPr>
      </w:pPr>
      <w:r w:rsidRPr="00354FFC">
        <w:rPr>
          <w:rFonts w:ascii="Arial" w:hAnsi="Arial" w:cs="Arial"/>
          <w:highlight w:val="white"/>
        </w:rPr>
        <w:t> </w:t>
      </w:r>
    </w:p>
    <w:p w:rsidR="00354FFC" w:rsidP="00E34730" w:rsidRDefault="002B0D66">
      <w:pPr>
        <w:pStyle w:val="Default"/>
        <w:jc w:val="both"/>
        <w:rPr>
          <w:highlight w:val="white"/>
        </w:rPr>
      </w:pPr>
      <w:r w:rsidRPr="00354FFC">
        <w:rPr>
          <w:highlight w:val="white"/>
        </w:rPr>
        <w:t>        1.O</w:t>
      </w:r>
      <w:r w:rsidRPr="00354FFC" w:rsidR="00C309F2">
        <w:rPr>
          <w:highlight w:val="white"/>
        </w:rPr>
        <w:t>dlukom o</w:t>
      </w:r>
      <w:r w:rsidRPr="00354FFC" w:rsidR="00E34730">
        <w:t xml:space="preserve"> prekršaju </w:t>
      </w:r>
      <w:r w:rsidRPr="00354FFC" w:rsidR="00E34730">
        <w:rPr>
          <w:rFonts w:eastAsiaTheme="minorHAnsi"/>
          <w:lang w:eastAsia="en-US"/>
        </w:rPr>
        <w:t xml:space="preserve"> </w:t>
      </w:r>
      <w:r w:rsidRPr="00354FFC" w:rsidR="00583B89">
        <w:t xml:space="preserve">Općinskog suda u Sesvetama, Prekršajnog odjela,  broj Pp-1048/2024-8 od 20. svibnja 2024., </w:t>
      </w:r>
      <w:r w:rsidRPr="00354FFC" w:rsidR="00C309F2">
        <w:rPr>
          <w:highlight w:val="white"/>
        </w:rPr>
        <w:t xml:space="preserve">osuđeniku </w:t>
      </w:r>
      <w:r w:rsidRPr="00354FFC" w:rsidR="00583B89">
        <w:rPr>
          <w:highlight w:val="white"/>
        </w:rPr>
        <w:t xml:space="preserve">Emanuelu </w:t>
      </w:r>
      <w:proofErr w:type="spellStart"/>
      <w:r w:rsidRPr="00354FFC" w:rsidR="00583B89">
        <w:rPr>
          <w:highlight w:val="white"/>
        </w:rPr>
        <w:t>Bekirovski</w:t>
      </w:r>
      <w:proofErr w:type="spellEnd"/>
      <w:r w:rsidRPr="00354FFC" w:rsidR="00583B89">
        <w:rPr>
          <w:highlight w:val="white"/>
        </w:rPr>
        <w:t xml:space="preserve"> </w:t>
      </w:r>
      <w:r w:rsidRPr="00354FFC" w:rsidR="00C309F2">
        <w:rPr>
          <w:highlight w:val="white"/>
        </w:rPr>
        <w:t>izreč</w:t>
      </w:r>
      <w:r w:rsidRPr="00354FFC" w:rsidR="00830F2B">
        <w:rPr>
          <w:highlight w:val="white"/>
        </w:rPr>
        <w:t>en</w:t>
      </w:r>
      <w:r w:rsidRPr="00354FFC" w:rsidR="00E34730">
        <w:rPr>
          <w:highlight w:val="white"/>
        </w:rPr>
        <w:t xml:space="preserve">a je novčana kazna u iznosu od </w:t>
      </w:r>
      <w:r w:rsidRPr="00354FFC" w:rsidR="00583B89">
        <w:rPr>
          <w:highlight w:val="white"/>
        </w:rPr>
        <w:t xml:space="preserve">1.000,00 </w:t>
      </w:r>
      <w:r w:rsidRPr="00354FFC" w:rsidR="00E34730">
        <w:rPr>
          <w:highlight w:val="white"/>
        </w:rPr>
        <w:t>eura</w:t>
      </w:r>
      <w:r w:rsidRPr="00354FFC" w:rsidR="00354FFC">
        <w:rPr>
          <w:highlight w:val="white"/>
        </w:rPr>
        <w:t xml:space="preserve"> u koju </w:t>
      </w:r>
      <w:r w:rsidRPr="00354FFC" w:rsidR="00583B89">
        <w:rPr>
          <w:highlight w:val="white"/>
        </w:rPr>
        <w:t xml:space="preserve"> kaznu</w:t>
      </w:r>
      <w:r w:rsidRPr="00354FFC" w:rsidR="00354FFC">
        <w:rPr>
          <w:highlight w:val="white"/>
        </w:rPr>
        <w:t xml:space="preserve"> mu se</w:t>
      </w:r>
      <w:r w:rsidRPr="00354FFC" w:rsidR="00583B89">
        <w:rPr>
          <w:highlight w:val="white"/>
        </w:rPr>
        <w:t xml:space="preserve"> </w:t>
      </w:r>
      <w:r w:rsidRPr="00354FFC" w:rsidR="00583B89">
        <w:t xml:space="preserve">uračunalo vrijeme provedeno u zadržavanju od 19. svibnja 2024.  u 14:49 sati do  20. svibnja 2024. u 12:45 sati, računajući svaki započeti dan zatvora kao 39,82  eura, te je ostalo za platiti 920,36 eura. </w:t>
      </w:r>
      <w:r w:rsidRPr="00354FFC" w:rsidR="00C309F2">
        <w:rPr>
          <w:highlight w:val="white"/>
        </w:rPr>
        <w:t>Odluka o prekršaju postala je pravomoćna</w:t>
      </w:r>
      <w:r w:rsidRPr="00354FFC" w:rsidR="00E34730">
        <w:rPr>
          <w:highlight w:val="white"/>
        </w:rPr>
        <w:t xml:space="preserve"> </w:t>
      </w:r>
      <w:r w:rsidRPr="00354FFC" w:rsidR="00583B89">
        <w:rPr>
          <w:highlight w:val="white"/>
        </w:rPr>
        <w:t xml:space="preserve">20. svibnja 2024., </w:t>
      </w:r>
      <w:r w:rsidRPr="00354FFC" w:rsidR="00E34730">
        <w:rPr>
          <w:highlight w:val="white"/>
        </w:rPr>
        <w:t xml:space="preserve">a izvršna </w:t>
      </w:r>
      <w:r w:rsidRPr="00354FFC" w:rsidR="00583B89">
        <w:rPr>
          <w:highlight w:val="white"/>
        </w:rPr>
        <w:t xml:space="preserve">20. lipnja 2024. </w:t>
      </w:r>
      <w:r w:rsidRPr="00354FFC" w:rsidR="00E34730">
        <w:rPr>
          <w:highlight w:val="white"/>
        </w:rPr>
        <w:t>godine</w:t>
      </w:r>
      <w:r w:rsidRPr="00354FFC" w:rsidR="00C309F2">
        <w:rPr>
          <w:highlight w:val="white"/>
        </w:rPr>
        <w:t xml:space="preserve">. </w:t>
      </w:r>
      <w:r w:rsidR="00354FFC">
        <w:rPr>
          <w:highlight w:val="white"/>
        </w:rPr>
        <w:t xml:space="preserve"> </w:t>
      </w:r>
      <w:r w:rsidRPr="00354FFC" w:rsidR="00C309F2">
        <w:rPr>
          <w:highlight w:val="white"/>
        </w:rPr>
        <w:t xml:space="preserve">Budući </w:t>
      </w:r>
      <w:r w:rsidRPr="00354FFC" w:rsidR="00A75CA9">
        <w:rPr>
          <w:highlight w:val="white"/>
        </w:rPr>
        <w:t xml:space="preserve"> </w:t>
      </w:r>
      <w:r w:rsidRPr="00354FFC" w:rsidR="00C309F2">
        <w:rPr>
          <w:highlight w:val="white"/>
        </w:rPr>
        <w:t xml:space="preserve"> osuđenik  u</w:t>
      </w:r>
      <w:r w:rsidRPr="00354FFC" w:rsidR="00A75CA9">
        <w:rPr>
          <w:highlight w:val="white"/>
        </w:rPr>
        <w:t xml:space="preserve"> </w:t>
      </w:r>
      <w:r w:rsidRPr="00354FFC" w:rsidR="00C309F2">
        <w:rPr>
          <w:highlight w:val="white"/>
        </w:rPr>
        <w:t xml:space="preserve"> roku</w:t>
      </w:r>
      <w:r w:rsidRPr="00354FFC" w:rsidR="00A75CA9">
        <w:rPr>
          <w:highlight w:val="white"/>
        </w:rPr>
        <w:t xml:space="preserve"> </w:t>
      </w:r>
      <w:r w:rsidRPr="00354FFC" w:rsidR="00C309F2">
        <w:rPr>
          <w:highlight w:val="white"/>
        </w:rPr>
        <w:t xml:space="preserve"> određenom</w:t>
      </w:r>
      <w:r w:rsidRPr="00354FFC" w:rsidR="00A75CA9">
        <w:rPr>
          <w:highlight w:val="white"/>
        </w:rPr>
        <w:t xml:space="preserve"> </w:t>
      </w:r>
      <w:r w:rsidRPr="00354FFC" w:rsidR="00C309F2">
        <w:rPr>
          <w:highlight w:val="white"/>
        </w:rPr>
        <w:t xml:space="preserve"> u odluci</w:t>
      </w:r>
      <w:r w:rsidR="00354FFC">
        <w:rPr>
          <w:highlight w:val="white"/>
        </w:rPr>
        <w:t xml:space="preserve"> </w:t>
      </w:r>
      <w:r w:rsidRPr="00354FFC" w:rsidR="00C309F2">
        <w:rPr>
          <w:highlight w:val="white"/>
        </w:rPr>
        <w:t xml:space="preserve"> o </w:t>
      </w:r>
      <w:r w:rsidR="00354FFC">
        <w:rPr>
          <w:highlight w:val="white"/>
        </w:rPr>
        <w:t xml:space="preserve"> </w:t>
      </w:r>
      <w:r w:rsidRPr="00354FFC" w:rsidR="00C309F2">
        <w:rPr>
          <w:highlight w:val="white"/>
        </w:rPr>
        <w:t xml:space="preserve">prekršaju  </w:t>
      </w:r>
    </w:p>
    <w:p w:rsidR="00354FFC" w:rsidP="00E34730" w:rsidRDefault="00354FFC">
      <w:pPr>
        <w:pStyle w:val="Default"/>
        <w:jc w:val="both"/>
        <w:rPr>
          <w:highlight w:val="white"/>
        </w:rPr>
      </w:pPr>
    </w:p>
    <w:p w:rsidR="00354FFC" w:rsidP="00354FFC" w:rsidRDefault="00354FFC">
      <w:pPr>
        <w:pStyle w:val="Default"/>
        <w:jc w:val="center"/>
        <w:rPr>
          <w:highlight w:val="white"/>
        </w:rPr>
      </w:pPr>
      <w:r>
        <w:rPr>
          <w:highlight w:val="white"/>
        </w:rPr>
        <w:lastRenderedPageBreak/>
        <w:t>2</w:t>
      </w:r>
    </w:p>
    <w:p w:rsidR="00354FFC" w:rsidP="00354FFC" w:rsidRDefault="00354FFC">
      <w:pPr>
        <w:pStyle w:val="Default"/>
        <w:jc w:val="right"/>
        <w:rPr>
          <w:highlight w:val="white"/>
        </w:rPr>
      </w:pPr>
      <w:r w:rsidRPr="00E34730">
        <w:t xml:space="preserve">Poslovni broj: </w:t>
      </w:r>
      <w:proofErr w:type="spellStart"/>
      <w:r w:rsidRPr="00E34730">
        <w:t>Pp</w:t>
      </w:r>
      <w:proofErr w:type="spellEnd"/>
      <w:r w:rsidRPr="00E34730">
        <w:t xml:space="preserve"> Ikp-</w:t>
      </w:r>
      <w:r>
        <w:t>858/2024</w:t>
      </w:r>
      <w:r>
        <w:t>-8</w:t>
      </w:r>
    </w:p>
    <w:p w:rsidR="00354FFC" w:rsidP="00E34730" w:rsidRDefault="00354FFC">
      <w:pPr>
        <w:pStyle w:val="Default"/>
        <w:jc w:val="both"/>
        <w:rPr>
          <w:highlight w:val="white"/>
        </w:rPr>
      </w:pPr>
    </w:p>
    <w:p w:rsidR="00354FFC" w:rsidP="00E34730" w:rsidRDefault="00354FFC">
      <w:pPr>
        <w:pStyle w:val="Default"/>
        <w:jc w:val="both"/>
        <w:rPr>
          <w:highlight w:val="white"/>
        </w:rPr>
      </w:pPr>
    </w:p>
    <w:p w:rsidRPr="00354FFC" w:rsidR="00C309F2" w:rsidP="00E34730" w:rsidRDefault="00C309F2">
      <w:pPr>
        <w:pStyle w:val="Default"/>
        <w:jc w:val="both"/>
        <w:rPr>
          <w:highlight w:val="white"/>
        </w:rPr>
      </w:pPr>
      <w:r w:rsidRPr="00354FFC">
        <w:rPr>
          <w:highlight w:val="white"/>
        </w:rPr>
        <w:t>nije platio novčanu kaznu, niti  je naplaćena</w:t>
      </w:r>
      <w:r w:rsidRPr="00354FFC" w:rsidR="00354FFC">
        <w:rPr>
          <w:highlight w:val="white"/>
        </w:rPr>
        <w:t xml:space="preserve"> prisilno, odlučeno je  kao pod </w:t>
      </w:r>
      <w:r w:rsidRPr="00354FFC">
        <w:rPr>
          <w:highlight w:val="white"/>
        </w:rPr>
        <w:t>točkom I. izreke  rješenja, kako je to propisano odredbom članka 34. stavka 6. Prekršajnog zakona računajući da se svakih započetih 39,82 eura</w:t>
      </w:r>
      <w:r w:rsidRPr="00354FFC" w:rsidR="00830F2B">
        <w:rPr>
          <w:bCs/>
          <w:vertAlign w:val="superscript"/>
        </w:rPr>
        <w:t xml:space="preserve"> </w:t>
      </w:r>
      <w:r w:rsidRPr="00354FFC" w:rsidR="00830F2B">
        <w:rPr>
          <w:highlight w:val="white"/>
        </w:rPr>
        <w:t>n</w:t>
      </w:r>
      <w:r w:rsidRPr="00354FFC">
        <w:rPr>
          <w:highlight w:val="white"/>
        </w:rPr>
        <w:t>ovčane kazne zamijeni s dva sata rada za opće dobro odnosno jednim danom zatvora, pri čemu rad za opće dobro ne smije biti kraći od šest sati niti dulji od dvjesto</w:t>
      </w:r>
      <w:r w:rsidRPr="00354FFC" w:rsidR="002B0D66">
        <w:rPr>
          <w:highlight w:val="white"/>
        </w:rPr>
        <w:t xml:space="preserve"> </w:t>
      </w:r>
      <w:r w:rsidRPr="00354FFC">
        <w:rPr>
          <w:highlight w:val="white"/>
        </w:rPr>
        <w:t>četrdeset sati, a zatvor ne smije biti kraći od tri dana ni dulji od šezdeset dana.</w:t>
      </w:r>
    </w:p>
    <w:p w:rsidRPr="00354FFC" w:rsidR="00C309F2" w:rsidP="00C309F2" w:rsidRDefault="00C309F2">
      <w:pPr>
        <w:pStyle w:val="NormalWeb"/>
        <w:spacing w:before="0" w:beforeAutospacing="false" w:after="0" w:afterAutospacing="false" w:line="240" w:lineRule="auto"/>
        <w:ind w:firstLine="720"/>
        <w:jc w:val="both"/>
        <w:rPr>
          <w:rFonts w:ascii="Arial" w:hAnsi="Arial" w:cs="Arial"/>
          <w:highlight w:val="white"/>
        </w:rPr>
      </w:pPr>
    </w:p>
    <w:p w:rsidRPr="00354FFC" w:rsidR="00C309F2" w:rsidP="00C309F2" w:rsidRDefault="00C309F2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  <w:highlight w:val="white"/>
        </w:rPr>
      </w:pPr>
      <w:r w:rsidRPr="00354FFC">
        <w:rPr>
          <w:rFonts w:ascii="Arial" w:hAnsi="Arial" w:cs="Arial"/>
          <w:highlight w:val="white"/>
        </w:rPr>
        <w:t>        2.Prema odredbi članka 151. stavka 2. Prekršajnog zakona pravomoćna odluka izvršava se kad je uredno dostavljena osuđeniku i kad za njeno izvršenje ne postoje zakonske smetnje.</w:t>
      </w:r>
    </w:p>
    <w:p w:rsidRPr="00354FFC" w:rsidR="00830F2B" w:rsidP="00E34730" w:rsidRDefault="00830F2B">
      <w:pPr>
        <w:pStyle w:val="NormalWeb"/>
        <w:spacing w:before="0" w:beforeAutospacing="false" w:after="0" w:afterAutospacing="false" w:line="240" w:lineRule="auto"/>
        <w:rPr>
          <w:rFonts w:ascii="Arial" w:hAnsi="Arial" w:cs="Arial"/>
          <w:highlight w:val="white"/>
        </w:rPr>
      </w:pPr>
    </w:p>
    <w:p w:rsidRPr="00354FFC" w:rsidR="00830F2B" w:rsidP="00C309F2" w:rsidRDefault="00830F2B">
      <w:pPr>
        <w:pStyle w:val="NormalWeb"/>
        <w:spacing w:before="0" w:beforeAutospacing="false" w:after="0" w:afterAutospacing="false" w:line="240" w:lineRule="auto"/>
        <w:jc w:val="right"/>
        <w:rPr>
          <w:rFonts w:ascii="Arial" w:hAnsi="Arial" w:cs="Arial"/>
          <w:highlight w:val="white"/>
        </w:rPr>
      </w:pPr>
    </w:p>
    <w:p w:rsidRPr="00354FFC" w:rsidR="00C309F2" w:rsidP="00C309F2" w:rsidRDefault="00C309F2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  <w:highlight w:val="white"/>
        </w:rPr>
      </w:pPr>
      <w:r w:rsidRPr="00354FFC">
        <w:rPr>
          <w:rFonts w:ascii="Arial" w:hAnsi="Arial" w:cs="Arial"/>
          <w:highlight w:val="white"/>
        </w:rPr>
        <w:tab/>
        <w:t>3.Kako su ostvareni uvjeti za izvršavanje rada za opće dobro, odlučeno je kao pod točkom II. izreke rješenja, te će sud nakon pravomoćnosti i izvršnosti ovog rješenja pozvati osuđenika radi dostave naredbe o upućivanju na izvršenje rada u jednu od ustanova i pravnih osoba iz evidencije iz članka 152.a stavka 2. Zakona, s područja svoje nadležnosti.</w:t>
      </w:r>
    </w:p>
    <w:p w:rsidRPr="00354FFC" w:rsidR="00C309F2" w:rsidP="00C309F2" w:rsidRDefault="00C309F2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  <w:highlight w:val="white"/>
        </w:rPr>
      </w:pPr>
    </w:p>
    <w:p w:rsidRPr="00354FFC" w:rsidR="00C309F2" w:rsidP="00C309F2" w:rsidRDefault="00C309F2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  <w:highlight w:val="white"/>
        </w:rPr>
      </w:pPr>
      <w:r w:rsidRPr="00354FFC">
        <w:rPr>
          <w:rFonts w:ascii="Arial" w:hAnsi="Arial" w:cs="Arial"/>
          <w:highlight w:val="white"/>
        </w:rPr>
        <w:t>        4.Rješenjem je određena i zamjena neplaćene novčane kazne kaznom zatvora za slučaj da osuđenik ne prihvati rad za opće dobro sukladno članku 152.c stavku 6. Prekršajnog zakona ili ga ne izvrši svojom krivnjom u roku koji je za to određen sukladno članku 34.stavku 3. Prekršajnog zakona.</w:t>
      </w:r>
    </w:p>
    <w:p w:rsidRPr="00354FFC" w:rsidR="00C309F2" w:rsidP="00C309F2" w:rsidRDefault="00C309F2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  <w:highlight w:val="white"/>
        </w:rPr>
      </w:pPr>
    </w:p>
    <w:p w:rsidRPr="00354FFC" w:rsidR="00C309F2" w:rsidP="00C309F2" w:rsidRDefault="00C309F2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  <w:highlight w:val="white"/>
        </w:rPr>
      </w:pPr>
      <w:r w:rsidRPr="00354FFC">
        <w:rPr>
          <w:rFonts w:ascii="Arial" w:hAnsi="Arial" w:cs="Arial"/>
          <w:highlight w:val="white"/>
        </w:rPr>
        <w:t>        5.Ukoliko osuđenik plati novčanu kaznu nakon pravomoćnosti odluke o zamjeni, izvršenje rada za opće dobro ili kazna zatvora će se obustaviti. U slučaju djelomičnog plaćanja, izvršit će se samo preostali dio rada za opće dobro odnosno kazne zatvora, sukladno odredbi članka 34. stavka 7. Prekršajnog zakona.</w:t>
      </w:r>
    </w:p>
    <w:p w:rsidRPr="00354FFC" w:rsidR="00C309F2" w:rsidP="00C309F2" w:rsidRDefault="00C309F2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  <w:highlight w:val="white"/>
        </w:rPr>
      </w:pPr>
    </w:p>
    <w:p w:rsidRPr="00354FFC" w:rsidR="00C309F2" w:rsidP="00C309F2" w:rsidRDefault="00C309F2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  <w:highlight w:val="white"/>
        </w:rPr>
      </w:pPr>
      <w:r w:rsidRPr="00354FFC">
        <w:rPr>
          <w:rFonts w:ascii="Arial" w:hAnsi="Arial" w:cs="Arial"/>
          <w:highlight w:val="white"/>
        </w:rPr>
        <w:t>        6.Osuđenik je obavezan nakon pravomoćnosti i izvršnosti ovog rješenja odazvati se pozivu ovog suda radi dostave naredbe o upućivanju na izvršenje rada i davanja pisane izjave o prihvaćanju rada za opće dobro sukladno članku 152.c stavku 1. i stavku 2. Prekršajnog zakona, jer će u suprotnome sud odmah izdati naredbu o upućivanju osuđenika na izdržavanje kazne zatvora iz točke III. izreke ovog rješenja u nadležnu ustanovu za izvršavanje zatvora.</w:t>
      </w:r>
    </w:p>
    <w:p w:rsidRPr="00354FFC" w:rsidR="00C309F2" w:rsidP="00C309F2" w:rsidRDefault="00C309F2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  <w:highlight w:val="white"/>
        </w:rPr>
      </w:pPr>
      <w:r w:rsidRPr="00354FFC">
        <w:rPr>
          <w:rFonts w:ascii="Arial" w:hAnsi="Arial" w:cs="Arial"/>
          <w:highlight w:val="white"/>
        </w:rPr>
        <w:t> </w:t>
      </w:r>
    </w:p>
    <w:p w:rsidRPr="00354FFC" w:rsidR="00C309F2" w:rsidP="00C309F2" w:rsidRDefault="000B1A3A">
      <w:pPr>
        <w:pStyle w:val="NormalWeb"/>
        <w:spacing w:before="0" w:beforeAutospacing="false" w:after="0" w:afterAutospacing="false" w:line="240" w:lineRule="auto"/>
        <w:jc w:val="center"/>
        <w:rPr>
          <w:rFonts w:ascii="Arial" w:hAnsi="Arial" w:cs="Arial"/>
          <w:highlight w:val="white"/>
        </w:rPr>
      </w:pPr>
      <w:r w:rsidRPr="00354FFC">
        <w:rPr>
          <w:rFonts w:ascii="Arial" w:hAnsi="Arial" w:cs="Arial"/>
          <w:highlight w:val="white"/>
        </w:rPr>
        <w:t>Sesvete,</w:t>
      </w:r>
      <w:r w:rsidRPr="00354FFC" w:rsidR="002B0D66">
        <w:rPr>
          <w:rFonts w:ascii="Arial" w:hAnsi="Arial" w:cs="Arial"/>
          <w:highlight w:val="white"/>
        </w:rPr>
        <w:t xml:space="preserve"> </w:t>
      </w:r>
      <w:r w:rsidRPr="00354FFC" w:rsidR="00354FFC">
        <w:rPr>
          <w:rFonts w:ascii="Arial" w:hAnsi="Arial" w:cs="Arial"/>
          <w:highlight w:val="white"/>
        </w:rPr>
        <w:t>1. rujna 2026.</w:t>
      </w:r>
    </w:p>
    <w:tbl>
      <w:tblPr>
        <w:tblStyle w:val="TableNormal"/>
        <w:tblW w:w="5000" w:type="pct"/>
        <w:tblInd w:w="0" w:type="dxa"/>
        <w:tblBorders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insideH w:val="none" w:color="000000" w:sz="0" w:space="0"/>
          <w:insideV w:val="none" w:color="000000" w:sz="0" w:space="0"/>
        </w:tblBorders>
        <w:tblLook w:firstRow="1" w:lastRow="0" w:firstColumn="1" w:lastColumn="0" w:noHBand="0" w:noVBand="1" w:val="04A0"/>
      </w:tblPr>
      <w:tblGrid>
        <w:gridCol w:w="2994"/>
        <w:gridCol w:w="3084"/>
        <w:gridCol w:w="2994"/>
      </w:tblGrid>
      <w:tr w:rsidRPr="00354FFC" w:rsidR="00C309F2" w:rsidTr="000901CD">
        <w:tc>
          <w:tcPr>
            <w:tcW w:w="1650" w:type="pct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354FFC" w:rsidR="00C309F2" w:rsidP="000901CD" w:rsidRDefault="00C309F2">
            <w:pPr>
              <w:spacing w:line="240" w:lineRule="auto"/>
              <w:jc w:val="center"/>
              <w:rPr>
                <w:rFonts w:ascii="Arial" w:hAnsi="Arial" w:cs="Arial"/>
              </w:rPr>
            </w:pPr>
            <w:r w:rsidRPr="00354FFC">
              <w:rPr>
                <w:rFonts w:ascii="Arial" w:hAnsi="Arial" w:cs="Arial"/>
              </w:rPr>
              <w:t> Zapisničar</w:t>
            </w:r>
          </w:p>
        </w:tc>
        <w:tc>
          <w:tcPr>
            <w:tcW w:w="1700" w:type="pct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Pr="00354FFC" w:rsidR="00C309F2" w:rsidP="000901CD" w:rsidRDefault="00C309F2">
            <w:pPr>
              <w:spacing w:line="240" w:lineRule="auto"/>
              <w:rPr>
                <w:rFonts w:ascii="Arial" w:hAnsi="Arial" w:cs="Arial"/>
              </w:rPr>
            </w:pPr>
            <w:r w:rsidRPr="00354FFC">
              <w:rPr>
                <w:rFonts w:ascii="Arial" w:hAnsi="Arial" w:cs="Arial"/>
              </w:rPr>
              <w:t> </w:t>
            </w:r>
          </w:p>
        </w:tc>
        <w:tc>
          <w:tcPr>
            <w:tcW w:w="1650" w:type="pct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354FFC" w:rsidR="00C309F2" w:rsidP="000901CD" w:rsidRDefault="00C309F2">
            <w:pPr>
              <w:spacing w:line="240" w:lineRule="auto"/>
              <w:jc w:val="center"/>
              <w:rPr>
                <w:rFonts w:ascii="Arial" w:hAnsi="Arial" w:cs="Arial"/>
              </w:rPr>
            </w:pPr>
            <w:r w:rsidRPr="00354FFC">
              <w:rPr>
                <w:rFonts w:ascii="Arial" w:hAnsi="Arial" w:cs="Arial"/>
              </w:rPr>
              <w:t> Sudac</w:t>
            </w:r>
          </w:p>
        </w:tc>
      </w:tr>
    </w:tbl>
    <w:p w:rsidRPr="00354FFC" w:rsidR="00C309F2" w:rsidP="00583B89" w:rsidRDefault="00C309F2">
      <w:pPr>
        <w:tabs>
          <w:tab w:val="left" w:pos="1020"/>
          <w:tab w:val="left" w:pos="6570"/>
        </w:tabs>
        <w:spacing w:line="240" w:lineRule="auto"/>
        <w:rPr>
          <w:rFonts w:ascii="Arial" w:hAnsi="Arial" w:cs="Arial"/>
          <w:sz w:val="24"/>
          <w:szCs w:val="24"/>
        </w:rPr>
      </w:pPr>
      <w:r w:rsidRPr="00354FFC">
        <w:rPr>
          <w:rFonts w:ascii="Arial" w:hAnsi="Arial" w:cs="Arial"/>
          <w:sz w:val="24"/>
          <w:szCs w:val="24"/>
        </w:rPr>
        <w:t xml:space="preserve">          </w:t>
      </w:r>
      <w:r w:rsidRPr="00354FFC" w:rsidR="00E34730">
        <w:rPr>
          <w:rFonts w:ascii="Arial" w:hAnsi="Arial" w:cs="Arial"/>
          <w:sz w:val="24"/>
          <w:szCs w:val="24"/>
        </w:rPr>
        <w:t xml:space="preserve"> </w:t>
      </w:r>
      <w:r w:rsidRPr="00354FFC" w:rsidR="00583B89">
        <w:rPr>
          <w:rFonts w:ascii="Arial" w:hAnsi="Arial" w:cs="Arial"/>
          <w:sz w:val="24"/>
          <w:szCs w:val="24"/>
        </w:rPr>
        <w:t>Darija Ćosić</w:t>
      </w:r>
      <w:r w:rsidRPr="00354FFC" w:rsidR="00F54280">
        <w:rPr>
          <w:rFonts w:ascii="Arial" w:hAnsi="Arial" w:cs="Arial"/>
          <w:sz w:val="24"/>
          <w:szCs w:val="24"/>
        </w:rPr>
        <w:t>, v.r.</w:t>
      </w:r>
      <w:r w:rsidRPr="00354FFC" w:rsidR="00583B89">
        <w:rPr>
          <w:rFonts w:ascii="Arial" w:hAnsi="Arial" w:cs="Arial"/>
          <w:sz w:val="24"/>
          <w:szCs w:val="24"/>
        </w:rPr>
        <w:t xml:space="preserve"> </w:t>
      </w:r>
      <w:bookmarkStart w:name="_GoBack" w:id="0"/>
      <w:bookmarkEnd w:id="0"/>
      <w:r w:rsidRPr="00354FFC" w:rsidR="00583B89">
        <w:rPr>
          <w:rFonts w:ascii="Arial" w:hAnsi="Arial" w:cs="Arial"/>
          <w:sz w:val="24"/>
          <w:szCs w:val="24"/>
        </w:rPr>
        <w:t xml:space="preserve">                                                   Snježana Butković-Krnić, v.r.</w:t>
      </w:r>
    </w:p>
    <w:p w:rsidRPr="00354FFC" w:rsidR="00C309F2" w:rsidP="00C309F2" w:rsidRDefault="00C309F2">
      <w:pPr>
        <w:spacing w:line="240" w:lineRule="auto"/>
        <w:rPr>
          <w:rFonts w:ascii="Arial" w:hAnsi="Arial" w:cs="Arial"/>
          <w:sz w:val="24"/>
          <w:szCs w:val="24"/>
        </w:rPr>
      </w:pPr>
      <w:r w:rsidRPr="00354FFC">
        <w:rPr>
          <w:rFonts w:ascii="Arial" w:hAnsi="Arial" w:cs="Arial"/>
          <w:sz w:val="24"/>
          <w:szCs w:val="24"/>
        </w:rPr>
        <w:t>  </w:t>
      </w:r>
    </w:p>
    <w:p w:rsidRPr="00354FFC" w:rsidR="00C309F2" w:rsidP="00C309F2" w:rsidRDefault="00C309F2">
      <w:pPr>
        <w:spacing w:line="240" w:lineRule="auto"/>
        <w:rPr>
          <w:rFonts w:ascii="Arial" w:hAnsi="Arial" w:cs="Arial"/>
          <w:sz w:val="24"/>
          <w:szCs w:val="24"/>
        </w:rPr>
      </w:pPr>
      <w:r w:rsidRPr="00354FFC">
        <w:rPr>
          <w:rFonts w:ascii="Arial" w:hAnsi="Arial" w:cs="Arial"/>
          <w:sz w:val="24"/>
          <w:szCs w:val="24"/>
        </w:rPr>
        <w:t>  Uputa o pravnom lijeku:</w:t>
      </w:r>
    </w:p>
    <w:p w:rsidRPr="00354FFC" w:rsidR="00C309F2" w:rsidP="00C309F2" w:rsidRDefault="00C309F2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354FFC">
        <w:rPr>
          <w:rFonts w:ascii="Arial" w:hAnsi="Arial" w:cs="Arial"/>
          <w:sz w:val="24"/>
          <w:szCs w:val="24"/>
        </w:rPr>
        <w:t>    Protiv ovog rješenja dopuštena je žalba u roku od 3 (tri) dana od dana dostave. Žalba se podnosi Općinskom sudu u Sesvetama, Industrijska cesta 15, Sesvete, u dva primjerka, a o žalbi odlučuje Visoki prekršajni sud Republike Hrvatske.</w:t>
      </w:r>
    </w:p>
    <w:p w:rsidRPr="00354FFC" w:rsidR="00F54280" w:rsidP="00F54280" w:rsidRDefault="00F54280">
      <w:pPr>
        <w:spacing w:line="240" w:lineRule="auto"/>
        <w:jc w:val="center"/>
        <w:rPr>
          <w:rFonts w:ascii="Arial" w:hAnsi="Arial" w:cs="Arial"/>
          <w:sz w:val="24"/>
          <w:szCs w:val="24"/>
        </w:rPr>
      </w:pPr>
      <w:r w:rsidRPr="00354FFC">
        <w:rPr>
          <w:rFonts w:ascii="Arial" w:hAnsi="Arial" w:cs="Arial"/>
          <w:sz w:val="24"/>
          <w:szCs w:val="24"/>
        </w:rPr>
        <w:t xml:space="preserve">Za točnost </w:t>
      </w:r>
      <w:proofErr w:type="spellStart"/>
      <w:r w:rsidRPr="00354FFC">
        <w:rPr>
          <w:rFonts w:ascii="Arial" w:hAnsi="Arial" w:cs="Arial"/>
          <w:sz w:val="24"/>
          <w:szCs w:val="24"/>
        </w:rPr>
        <w:t>otpravka</w:t>
      </w:r>
      <w:proofErr w:type="spellEnd"/>
      <w:r w:rsidRPr="00354FFC">
        <w:rPr>
          <w:rFonts w:ascii="Arial" w:hAnsi="Arial" w:cs="Arial"/>
          <w:sz w:val="24"/>
          <w:szCs w:val="24"/>
        </w:rPr>
        <w:t xml:space="preserve">-ovlašteni službenik                                                                                </w:t>
      </w:r>
      <w:r w:rsidRPr="00354FFC" w:rsidR="00E34730">
        <w:rPr>
          <w:rFonts w:ascii="Arial" w:hAnsi="Arial" w:cs="Arial"/>
          <w:sz w:val="24"/>
          <w:szCs w:val="24"/>
        </w:rPr>
        <w:t>Janja Betzler</w:t>
      </w:r>
    </w:p>
    <w:sectPr w:rsidRPr="00354FFC" w:rsidR="00F54280" w:rsidSect="00A75CA9">
      <w:footerReference w:type="default" r:id="rId9"/>
      <w:pgSz w:w="11906" w:h="16838"/>
      <w:pgMar w:top="851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F73F2E" w:rsidP="0028455C" w:rsidRDefault="00F73F2E">
      <w:pPr>
        <w:spacing w:after="0" w:line="240" w:lineRule="auto"/>
      </w:pPr>
      <w:r>
        <w:separator/>
      </w:r>
    </w:p>
  </w:endnote>
  <w:endnote w:type="continuationSeparator" w:id="0">
    <w:p w:rsidR="00F73F2E" w:rsidP="0028455C" w:rsidRDefault="00F73F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28455C" w:rsidRDefault="0028455C">
    <w:pPr>
      <w:pStyle w:val="Podnoje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F73F2E" w:rsidP="0028455C" w:rsidRDefault="00F73F2E">
      <w:pPr>
        <w:spacing w:after="0" w:line="240" w:lineRule="auto"/>
      </w:pPr>
      <w:r>
        <w:separator/>
      </w:r>
    </w:p>
  </w:footnote>
  <w:footnote w:type="continuationSeparator" w:id="0">
    <w:p w:rsidR="00F73F2E" w:rsidP="0028455C" w:rsidRDefault="00F73F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F991458"/>
    <w:multiLevelType w:val="hybridMultilevel"/>
    <w:tmpl w:val="D6A4F02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1A00C8"/>
    <w:multiLevelType w:val="hybridMultilevel"/>
    <w:tmpl w:val="B3F650E8"/>
    <w:lvl w:ilvl="0" w:tplc="F33E1C0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9D46FD"/>
    <w:multiLevelType w:val="hybridMultilevel"/>
    <w:tmpl w:val="00D06D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F910C2"/>
    <w:multiLevelType w:val="hybridMultilevel"/>
    <w:tmpl w:val="F1EEF4D8"/>
    <w:lvl w:ilvl="0" w:tplc="35AE9E1A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320" w:hanging="360"/>
      </w:pPr>
    </w:lvl>
    <w:lvl w:ilvl="2" w:tplc="041A001B" w:tentative="true">
      <w:start w:val="1"/>
      <w:numFmt w:val="lowerRoman"/>
      <w:lvlText w:val="%3."/>
      <w:lvlJc w:val="right"/>
      <w:pPr>
        <w:ind w:left="2040" w:hanging="180"/>
      </w:pPr>
    </w:lvl>
    <w:lvl w:ilvl="3" w:tplc="041A000F" w:tentative="true">
      <w:start w:val="1"/>
      <w:numFmt w:val="decimal"/>
      <w:lvlText w:val="%4."/>
      <w:lvlJc w:val="left"/>
      <w:pPr>
        <w:ind w:left="2760" w:hanging="360"/>
      </w:pPr>
    </w:lvl>
    <w:lvl w:ilvl="4" w:tplc="041A0019" w:tentative="true">
      <w:start w:val="1"/>
      <w:numFmt w:val="lowerLetter"/>
      <w:lvlText w:val="%5."/>
      <w:lvlJc w:val="left"/>
      <w:pPr>
        <w:ind w:left="3480" w:hanging="360"/>
      </w:pPr>
    </w:lvl>
    <w:lvl w:ilvl="5" w:tplc="041A001B" w:tentative="true">
      <w:start w:val="1"/>
      <w:numFmt w:val="lowerRoman"/>
      <w:lvlText w:val="%6."/>
      <w:lvlJc w:val="right"/>
      <w:pPr>
        <w:ind w:left="4200" w:hanging="180"/>
      </w:pPr>
    </w:lvl>
    <w:lvl w:ilvl="6" w:tplc="041A000F" w:tentative="true">
      <w:start w:val="1"/>
      <w:numFmt w:val="decimal"/>
      <w:lvlText w:val="%7."/>
      <w:lvlJc w:val="left"/>
      <w:pPr>
        <w:ind w:left="4920" w:hanging="360"/>
      </w:pPr>
    </w:lvl>
    <w:lvl w:ilvl="7" w:tplc="041A0019" w:tentative="true">
      <w:start w:val="1"/>
      <w:numFmt w:val="lowerLetter"/>
      <w:lvlText w:val="%8."/>
      <w:lvlJc w:val="left"/>
      <w:pPr>
        <w:ind w:left="5640" w:hanging="360"/>
      </w:pPr>
    </w:lvl>
    <w:lvl w:ilvl="8" w:tplc="041A001B" w:tentative="true">
      <w:start w:val="1"/>
      <w:numFmt w:val="lowerRoman"/>
      <w:lvlText w:val="%9."/>
      <w:lvlJc w:val="right"/>
      <w:pPr>
        <w:ind w:left="636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attachedTemplate r:id="rId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09F2"/>
    <w:rsid w:val="00067F52"/>
    <w:rsid w:val="000B1A3A"/>
    <w:rsid w:val="0017602B"/>
    <w:rsid w:val="00261BD8"/>
    <w:rsid w:val="0028455C"/>
    <w:rsid w:val="002B0D66"/>
    <w:rsid w:val="00354FFC"/>
    <w:rsid w:val="003A5F92"/>
    <w:rsid w:val="00421C9F"/>
    <w:rsid w:val="00500ADE"/>
    <w:rsid w:val="005259EC"/>
    <w:rsid w:val="0058374F"/>
    <w:rsid w:val="00583B89"/>
    <w:rsid w:val="00680A40"/>
    <w:rsid w:val="00830F2B"/>
    <w:rsid w:val="008310D9"/>
    <w:rsid w:val="00A60AE3"/>
    <w:rsid w:val="00A75CA9"/>
    <w:rsid w:val="00C309F2"/>
    <w:rsid w:val="00CA749C"/>
    <w:rsid w:val="00CD6FAD"/>
    <w:rsid w:val="00CF4D43"/>
    <w:rsid w:val="00D07B0B"/>
    <w:rsid w:val="00DE6CD3"/>
    <w:rsid w:val="00E31618"/>
    <w:rsid w:val="00E34730"/>
    <w:rsid w:val="00EB43AD"/>
    <w:rsid w:val="00F54280"/>
    <w:rsid w:val="00F73F2E"/>
    <w:rsid w:val="00F831B9"/>
    <w:rsid w:val="00FD3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5:chartTrackingRefBased/>
  <w14:docId w14:val="5BC6E112"/>
  <w15:docId w15:val="{04F7D675-FE21-4793-9BF2-EBF5B1AE1E0A}"/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Bezproreda">
    <w:name w:val="No Spacing"/>
    <w:uiPriority w:val="1"/>
    <w:qFormat/>
    <w:rsid w:val="00C309F2"/>
    <w:pPr>
      <w:spacing w:after="0" w:line="240" w:lineRule="auto"/>
    </w:pPr>
  </w:style>
  <w:style w:type="paragraph" w:styleId="NormalWeb" w:customStyle="true">
    <w:name w:val="NormalWeb"/>
    <w:uiPriority w:val="99"/>
    <w:rsid w:val="00C309F2"/>
    <w:pPr>
      <w:spacing w:before="99" w:beforeAutospacing="true" w:after="99" w:afterAutospacing="true" w:line="276" w:lineRule="auto"/>
    </w:pPr>
    <w:rPr>
      <w:rFonts w:ascii="Verdana" w:hAnsi="Verdana" w:eastAsia="Times New Roman" w:cs="Verdana"/>
      <w:sz w:val="24"/>
      <w:szCs w:val="24"/>
      <w:lang w:eastAsia="hr-HR"/>
    </w:rPr>
  </w:style>
  <w:style w:type="paragraph" w:styleId="Default" w:customStyle="true">
    <w:name w:val="Default"/>
    <w:rsid w:val="00C309F2"/>
    <w:pPr>
      <w:autoSpaceDE w:val="false"/>
      <w:autoSpaceDN w:val="false"/>
      <w:adjustRightInd w:val="false"/>
      <w:spacing w:after="0" w:line="240" w:lineRule="auto"/>
    </w:pPr>
    <w:rPr>
      <w:rFonts w:ascii="Arial" w:hAnsi="Arial" w:eastAsia="Times New Roman" w:cs="Arial"/>
      <w:color w:val="000000"/>
      <w:sz w:val="24"/>
      <w:szCs w:val="24"/>
      <w:lang w:eastAsia="hr-HR"/>
    </w:rPr>
  </w:style>
  <w:style w:type="table" w:styleId="TableNormal" w:customStyle="true">
    <w:name w:val="Table Normal"/>
    <w:uiPriority w:val="59"/>
    <w:rsid w:val="00C309F2"/>
    <w:pPr>
      <w:spacing w:after="0" w:line="276" w:lineRule="auto"/>
    </w:pPr>
    <w:rPr>
      <w:rFonts w:ascii="Verdana" w:hAnsi="Verdana" w:eastAsia="Times New Roman" w:cs="Verdana"/>
      <w:sz w:val="24"/>
      <w:szCs w:val="24"/>
      <w:lang w:eastAsia="hr-HR"/>
    </w:rPr>
    <w:tblPr>
      <w:tblCellMar>
        <w:top w:w="0" w:type="dxa"/>
        <w:left w:w="75" w:type="dxa"/>
        <w:bottom w:w="0" w:type="dxa"/>
        <w:right w:w="75" w:type="dxa"/>
      </w:tblCellMar>
    </w:tblPr>
  </w:style>
  <w:style w:type="paragraph" w:styleId="Odlomakpopisa">
    <w:name w:val="List Paragraph"/>
    <w:basedOn w:val="Normal"/>
    <w:uiPriority w:val="34"/>
    <w:qFormat/>
    <w:rsid w:val="00C309F2"/>
    <w:pPr>
      <w:spacing w:after="0" w:line="276" w:lineRule="auto"/>
      <w:ind w:left="720"/>
      <w:contextualSpacing/>
    </w:pPr>
    <w:rPr>
      <w:rFonts w:ascii="Verdana" w:hAnsi="Verdana" w:eastAsia="Times New Roman" w:cs="Verdana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C309F2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styleId="PodnojeChar" w:customStyle="true">
    <w:name w:val="Podnožje Char"/>
    <w:basedOn w:val="Zadanifontodlomka"/>
    <w:link w:val="Podnoje"/>
    <w:uiPriority w:val="99"/>
    <w:rsid w:val="00C309F2"/>
    <w:rPr>
      <w:rFonts w:ascii="Times New Roman" w:hAnsi="Times New Roman" w:cs="Times New Roman"/>
      <w:sz w:val="24"/>
      <w:szCs w:val="24"/>
    </w:rPr>
  </w:style>
  <w:style w:type="paragraph" w:styleId="Zaglavlje">
    <w:name w:val="header"/>
    <w:basedOn w:val="Normal"/>
    <w:link w:val="ZaglavljeChar"/>
    <w:uiPriority w:val="99"/>
    <w:unhideWhenUsed/>
    <w:rsid w:val="0028455C"/>
    <w:pPr>
      <w:tabs>
        <w:tab w:val="center" w:pos="4536"/>
        <w:tab w:val="right" w:pos="9072"/>
      </w:tabs>
      <w:spacing w:after="0"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28455C"/>
  </w:style>
  <w:style w:type="paragraph" w:styleId="Tekstbalonia">
    <w:name w:val="Balloon Text"/>
    <w:basedOn w:val="Normal"/>
    <w:link w:val="TekstbaloniaChar"/>
    <w:uiPriority w:val="99"/>
    <w:semiHidden/>
    <w:unhideWhenUsed/>
    <w:rsid w:val="00A75C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A75CA9"/>
    <w:rPr>
      <w:rFonts w:ascii="Segoe UI" w:hAnsi="Segoe UI" w:cs="Segoe UI"/>
      <w:sz w:val="18"/>
      <w:szCs w:val="18"/>
    </w:rPr>
  </w:style>
  <w:style w:type="character" w:styleId="Tekstrezerviranogmjesta">
    <w:name w:val="Placeholder Text"/>
    <w:basedOn w:val="Zadanifontodlomka"/>
    <w:uiPriority w:val="99"/>
    <w:semiHidden/>
    <w:rsid w:val="00354FFC"/>
    <w:rPr>
      <w:color w:val="808080"/>
      <w:bdr w:val="none" w:color="auto" w:sz="0" w:space="0"/>
      <w:shd w:val="clear" w:color="auto" w:fill="CCFFFF"/>
    </w:rPr>
  </w:style>
  <w:style w:type="character" w:styleId="eSPISCCParagraphDefaultFont" w:customStyle="true">
    <w:name w:val="eSPIS_CC_Paragraph Default Font"/>
    <w:basedOn w:val="Zadanifontodlomka"/>
    <w:rsid w:val="00354FFC"/>
    <w:rPr>
      <w:rFonts w:ascii="Times New Roman" w:hAnsi="Times New Roman" w:cs="Times New Roman"/>
      <w:sz w:val="24"/>
      <w:szCs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354FFC"/>
    <w:rPr>
      <w:rFonts w:ascii="Arial" w:hAnsi="Arial" w:cs="Arial"/>
      <w:sz w:val="24"/>
      <w:szCs w:val="24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354FFC"/>
    <w:rPr>
      <w:rFonts w:ascii="Arial" w:hAnsi="Arial" w:cs="Arial"/>
      <w:sz w:val="24"/>
      <w:szCs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354FFC"/>
    <w:rPr>
      <w:rFonts w:ascii="Arial" w:hAnsi="Arial" w:cs="Arial"/>
      <w:sz w:val="24"/>
      <w:szCs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0126869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media/image1.png" Type="http://schemas.openxmlformats.org/officeDocument/2006/relationships/image" Id="rId8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theme/theme1.xml" Type="http://schemas.openxmlformats.org/officeDocument/2006/relationships/theme" Id="rId11"/><Relationship Target="webSettings.xml" Type="http://schemas.openxmlformats.org/officeDocument/2006/relationships/webSettings" Id="rId5"/><Relationship Target="fontTable.xml" Type="http://schemas.openxmlformats.org/officeDocument/2006/relationships/fontTable" Id="rId10"/><Relationship Target="settings.xml" Type="http://schemas.openxmlformats.org/officeDocument/2006/relationships/settings" Id="rId4"/><Relationship Target="footer1.xml" Type="http://schemas.openxmlformats.org/officeDocument/2006/relationships/footer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1. rujna 2026.</izvorni_sadrzaj>
    <derivirana_varijabla naziv="DomainObject.DatumDonosenjaOdluke_1">1.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Ikp-858/2024-8</izvorni_sadrzaj>
    <derivirana_varijabla naziv="DomainObject.Oznaka_1">Pp Ikp-858/2024-8</derivirana_varijabla>
  </DomainObject.Oznaka>
  <DomainObject.DonositeljOdluke.Ime>
    <izvorni_sadrzaj>Snježana</izvorni_sadrzaj>
    <derivirana_varijabla naziv="DomainObject.DonositeljOdluke.Ime_1">Snježana</derivirana_varijabla>
  </DomainObject.DonositeljOdluke.Ime>
  <DomainObject.DonositeljOdluke.Prezime>
    <izvorni_sadrzaj>Butković-Krnić</izvorni_sadrzaj>
    <derivirana_varijabla naziv="DomainObject.DonositeljOdluke.Prezime_1">Butković-Krnić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2</izvorni_sadrzaj>
    <derivirana_varijabla naziv="DomainObject.BrojStranica_1">2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858</izvorni_sadrzaj>
    <derivirana_varijabla naziv="DomainObject.Predmet.Broj_1">858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28. lipnja 2024.</izvorni_sadrzaj>
    <derivirana_varijabla naziv="DomainObject.Predmet.DatumOsnivanja_1">28. lipnja 2024.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Ikp-858/2024</izvorni_sadrzaj>
    <derivirana_varijabla naziv="DomainObject.Predmet.OznakaBroj_1">Pp Ikp-858/2024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rj. rod. 
tr. ovrha 5/29</izvorni_sadrzaj>
    <derivirana_varijabla naziv="DomainObject.Predmet.PrimjedbaSuca_1">rj. rod. 
tr. ovrha 5/29</derivirana_varijabla>
  </DomainObject.Predmet.PrimjedbaSuca>
  <DomainObject.Predmet.ProtustrankaFormated>
    <izvorni_sadrzaj>  Emanuel Bekirovski</izvorni_sadrzaj>
    <derivirana_varijabla naziv="DomainObject.Predmet.ProtustrankaFormated_1">  Emanuel Bekirovski</derivirana_varijabla>
  </DomainObject.Predmet.ProtustrankaFormated>
  <DomainObject.Predmet.ProtustrankaFormatedOIB>
    <izvorni_sadrzaj>  Emanuel Bekirovski, OIB 45520147807</izvorni_sadrzaj>
    <derivirana_varijabla naziv="DomainObject.Predmet.ProtustrankaFormatedOIB_1">  Emanuel Bekirovski, OIB 45520147807</derivirana_varijabla>
  </DomainObject.Predmet.ProtustrankaFormatedOIB>
  <DomainObject.Predmet.ProtustrankaFormatedWithAdress>
    <izvorni_sadrzaj> Emanuel Bekirovski, Ulica Ladislava Šabana 8, 10360 Sesvete</izvorni_sadrzaj>
    <derivirana_varijabla naziv="DomainObject.Predmet.ProtustrankaFormatedWithAdress_1"> Emanuel Bekirovski, Ulica Ladislava Šabana 8, 10360 Sesvete</derivirana_varijabla>
  </DomainObject.Predmet.ProtustrankaFormatedWithAdress>
  <DomainObject.Predmet.ProtustrankaFormatedWithAdressOIB>
    <izvorni_sadrzaj> Emanuel Bekirovski, OIB 45520147807, Ulica Ladislava Šabana 8, 10360 Sesvete</izvorni_sadrzaj>
    <derivirana_varijabla naziv="DomainObject.Predmet.ProtustrankaFormatedWithAdressOIB_1"> Emanuel Bekirovski, OIB 45520147807, Ulica Ladislava Šabana 8, 10360 Sesvete</derivirana_varijabla>
  </DomainObject.Predmet.ProtustrankaFormatedWithAdressOIB>
  <DomainObject.Predmet.ProtustrankaWithAdress>
    <izvorni_sadrzaj>Emanuel Bekirovski Ulica Ladislava Šabana 8, 10360 Sesvete</izvorni_sadrzaj>
    <derivirana_varijabla naziv="DomainObject.Predmet.ProtustrankaWithAdress_1">Emanuel Bekirovski Ulica Ladislava Šabana 8, 10360 Sesvete</derivirana_varijabla>
  </DomainObject.Predmet.ProtustrankaWithAdress>
  <DomainObject.Predmet.ProtustrankaWithAdressOIB>
    <izvorni_sadrzaj>Emanuel Bekirovski, OIB 45520147807, Ulica Ladislava Šabana 8, 10360 Sesvete</izvorni_sadrzaj>
    <derivirana_varijabla naziv="DomainObject.Predmet.ProtustrankaWithAdressOIB_1">Emanuel Bekirovski, OIB 45520147807, Ulica Ladislava Šabana 8, 10360 Sesvete</derivirana_varijabla>
  </DomainObject.Predmet.ProtustrankaWithAdressOIB>
  <DomainObject.Predmet.ProtustrankaNazivFormated>
    <izvorni_sadrzaj>Emanuel Bekirovski</izvorni_sadrzaj>
    <derivirana_varijabla naziv="DomainObject.Predmet.ProtustrankaNazivFormated_1">Emanuel Bekirovski</derivirana_varijabla>
  </DomainObject.Predmet.ProtustrankaNazivFormated>
  <DomainObject.Predmet.ProtustrankaNazivFormatedOIB>
    <izvorni_sadrzaj>Emanuel Bekirovski, OIB 45520147807</izvorni_sadrzaj>
    <derivirana_varijabla naziv="DomainObject.Predmet.ProtustrankaNazivFormatedOIB_1">Emanuel Bekirovski, OIB 45520147807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Snježana Butković Krnić, 27</izvorni_sadrzaj>
    <derivirana_varijabla naziv="DomainObject.Predmet.Referada.Naziv_1">Snježana Butković Krnić, 27</derivirana_varijabla>
  </DomainObject.Predmet.Referada.Naziv>
  <DomainObject.Predmet.Referada.Oznaka>
    <izvorni_sadrzaj>OSSE27</izvorni_sadrzaj>
    <derivirana_varijabla naziv="DomainObject.Predmet.Referada.Oznaka_1">OSSE27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Sesvetama</izvorni_sadrzaj>
    <derivirana_varijabla naziv="DomainObject.Predmet.Referada.Sud.Naziv_1">Općinski sud u Sesvetama</derivirana_varijabla>
  </DomainObject.Predmet.Referada.Sud.Naziv>
  <DomainObject.Predmet.Referada.Sudac>
    <izvorni_sadrzaj>Snježana Butković-Krnić</izvorni_sadrzaj>
    <derivirana_varijabla naziv="DomainObject.Predmet.Referada.Sudac_1">Snježana Butković-Krnić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Općinski sud u Sesvetama</izvorni_sadrzaj>
    <derivirana_varijabla naziv="DomainObject.Predmet.StrankaFormated_1">  Općinski sud u Sesvetama</derivirana_varijabla>
  </DomainObject.Predmet.StrankaFormated>
  <DomainObject.Predmet.StrankaFormatedOIB>
    <izvorni_sadrzaj>  Općinski sud u Sesvetama, OIB 72931567836</izvorni_sadrzaj>
    <derivirana_varijabla naziv="DomainObject.Predmet.StrankaFormatedOIB_1">  Općinski sud u Sesvetama, OIB 72931567836</derivirana_varijabla>
  </DomainObject.Predmet.StrankaFormatedOIB>
  <DomainObject.Predmet.StrankaFormatedWithAdress>
    <izvorni_sadrzaj> Općinski sud u Sesvetama, Industrijska cesta 15, 10360 Sesvete</izvorni_sadrzaj>
    <derivirana_varijabla naziv="DomainObject.Predmet.StrankaFormatedWithAdress_1"> Općinski sud u Sesvetama, Industrijska cesta 15, 10360 Sesvete</derivirana_varijabla>
  </DomainObject.Predmet.StrankaFormatedWithAdress>
  <DomainObject.Predmet.StrankaFormatedWithAdressOIB>
    <izvorni_sadrzaj> Općinski sud u Sesvetama, OIB 72931567836, Industrijska cesta 15, 10360 Sesvete</izvorni_sadrzaj>
    <derivirana_varijabla naziv="DomainObject.Predmet.StrankaFormatedWithAdressOIB_1"> Općinski sud u Sesvetama, OIB 72931567836, Industrijska cesta 15, 10360 Sesvete</derivirana_varijabla>
  </DomainObject.Predmet.StrankaFormatedWithAdressOIB>
  <DomainObject.Predmet.StrankaWithAdress>
    <izvorni_sadrzaj>Općinski sud u Sesvetama Industrijska cesta 15,10360 Sesvete</izvorni_sadrzaj>
    <derivirana_varijabla naziv="DomainObject.Predmet.StrankaWithAdress_1">Općinski sud u Sesvetama Industrijska cesta 15,10360 Sesvete</derivirana_varijabla>
  </DomainObject.Predmet.StrankaWithAdress>
  <DomainObject.Predmet.StrankaWithAdressOIB>
    <izvorni_sadrzaj>Općinski sud u Sesvetama, OIB 72931567836, Industrijska cesta 15,10360 Sesvete</izvorni_sadrzaj>
    <derivirana_varijabla naziv="DomainObject.Predmet.StrankaWithAdressOIB_1">Općinski sud u Sesvetama, OIB 72931567836, Industrijska cesta 15,10360 Sesvete</derivirana_varijabla>
  </DomainObject.Predmet.StrankaWithAdressOIB>
  <DomainObject.Predmet.StrankaNazivFormated>
    <izvorni_sadrzaj>Općinski sud u Sesvetama</izvorni_sadrzaj>
    <derivirana_varijabla naziv="DomainObject.Predmet.StrankaNazivFormated_1">Općinski sud u Sesvetama</derivirana_varijabla>
  </DomainObject.Predmet.StrankaNazivFormated>
  <DomainObject.Predmet.StrankaNazivFormatedOIB>
    <izvorni_sadrzaj>Općinski sud u Sesvetama, OIB 72931567836</izvorni_sadrzaj>
    <derivirana_varijabla naziv="DomainObject.Predmet.StrankaNazivFormatedOIB_1">Općinski sud u Sesvetama, OIB 72931567836</derivirana_varijabla>
  </DomainObject.Predmet.StrankaNazivFormatedOIB>
  <DomainObject.Predmet.Sud.Adresa.Naselje>
    <izvorni_sadrzaj>Sesvete</izvorni_sadrzaj>
    <derivirana_varijabla naziv="DomainObject.Predmet.Sud.Adresa.Naselje_1">Sesvete</derivirana_varijabla>
  </DomainObject.Predmet.Sud.Adresa.Naselje>
  <DomainObject.Predmet.Sud.Adresa.NaseljeLokativ>
    <izvorni_sadrzaj>Sesvetama</izvorni_sadrzaj>
    <derivirana_varijabla naziv="DomainObject.Predmet.Sud.Adresa.NaseljeLokativ_1">Sesvetama</derivirana_varijabla>
  </DomainObject.Predmet.Sud.Adresa.NaseljeLokativ>
  <DomainObject.Predmet.Sud.Adresa.PostBroj>
    <izvorni_sadrzaj>10360</izvorni_sadrzaj>
    <derivirana_varijabla naziv="DomainObject.Predmet.Sud.Adresa.PostBroj_1">10360</derivirana_varijabla>
  </DomainObject.Predmet.Sud.Adresa.PostBroj>
  <DomainObject.Predmet.Sud.Adresa.UlicaIKBR>
    <izvorni_sadrzaj>Industrijska cesta 15</izvorni_sadrzaj>
    <derivirana_varijabla naziv="DomainObject.Predmet.Sud.Adresa.UlicaIKBR_1">Industrijska cesta 15</derivirana_varijabla>
  </DomainObject.Predmet.Sud.Adresa.UlicaIKBR>
  <DomainObject.Predmet.Sud.Naziv>
    <izvorni_sadrzaj>Općinski sud u Sesvetama</izvorni_sadrzaj>
    <derivirana_varijabla naziv="DomainObject.Predmet.Sud.Naziv_1">Općinski sud u Sesvetama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Pisarnica izvršenja</izvorni_sadrzaj>
    <derivirana_varijabla naziv="DomainObject.Predmet.TrenutnaLokacijaSpisa.Naziv_1">Pisarnica izvršenja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Sesvetama</izvorni_sadrzaj>
    <derivirana_varijabla naziv="DomainObject.Predmet.TrenutnaLokacijaSpisa.Sud.Naziv_1">Općinski sud u Sesvetama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izvršenja</izvorni_sadrzaj>
    <derivirana_varijabla naziv="DomainObject.Predmet.UstrojstvenaJedinicaVodi.Naziv_1">Pisarnica izvršenja</derivirana_varijabla>
  </DomainObject.Predmet.UstrojstvenaJedinicaVodi.Naziv>
  <DomainObject.Predmet.UstrojstvenaJedinicaVodi.Oznaka>
    <izvorni_sadrzaj>Pisarnica izvrš.</izvorni_sadrzaj>
    <derivirana_varijabla naziv="DomainObject.Predmet.UstrojstvenaJedinicaVodi.Oznaka_1">Pisarnica izvrš.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Sesvetama</izvorni_sadrzaj>
    <derivirana_varijabla naziv="DomainObject.Predmet.UstrojstvenaJedinicaVodi.Sud.Naziv_1">Općinski sud u Sesvetama</derivirana_varijabla>
  </DomainObject.Predmet.UstrojstvenaJedinicaVodi.Sud.Naziv>
  <DomainObject.Predmet.VrstaSpora.Naziv>
    <izvorni_sadrzaj>Javni red i mir</izvorni_sadrzaj>
    <derivirana_varijabla naziv="DomainObject.Predmet.VrstaSpora.Naziv_1">Javni red i mir</derivirana_varijabla>
  </DomainObject.Predmet.VrstaSpora.Naziv>
  <DomainObject.Predmet.Zapisnicar>
    <izvorni_sadrzaj>Štefica Bigor</izvorni_sadrzaj>
    <derivirana_varijabla naziv="DomainObject.Predmet.Zapisnicar_1">Štefica Bigor</derivirana_varijabla>
  </DomainObject.Predmet.Zapisnicar>
  <DomainObject.Predmet.StrankaListFormated>
    <izvorni_sadrzaj>
      <item>Općinski sud u Sesvetama</item>
    </izvorni_sadrzaj>
    <derivirana_varijabla naziv="DomainObject.Predmet.StrankaListFormated_1">
      <item>Općinski sud u Sesvetama</item>
    </derivirana_varijabla>
  </DomainObject.Predmet.StrankaListFormated>
  <DomainObject.Predmet.StrankaListFormatedOIB>
    <izvorni_sadrzaj>
      <item>Općinski sud u Sesvetama, OIB 72931567836</item>
    </izvorni_sadrzaj>
    <derivirana_varijabla naziv="DomainObject.Predmet.StrankaListFormatedOIB_1">
      <item>Općinski sud u Sesvetama, OIB 72931567836</item>
    </derivirana_varijabla>
  </DomainObject.Predmet.StrankaListFormatedOIB>
  <DomainObject.Predmet.StrankaListFormatedWithAdress>
    <izvorni_sadrzaj>
      <item>Općinski sud u Sesvetama, Industrijska cesta 15, 10360 Sesvete</item>
    </izvorni_sadrzaj>
    <derivirana_varijabla naziv="DomainObject.Predmet.StrankaListFormatedWithAdress_1">
      <item>Općinski sud u Sesvetama, Industrijska cesta 15, 10360 Sesvete</item>
    </derivirana_varijabla>
  </DomainObject.Predmet.StrankaListFormatedWithAdress>
  <DomainObject.Predmet.StrankaListFormatedWithAdressOIB>
    <izvorni_sadrzaj>
      <item>Općinski sud u Sesvetama, OIB 72931567836, Industrijska cesta 15, 10360 Sesvete</item>
    </izvorni_sadrzaj>
    <derivirana_varijabla naziv="DomainObject.Predmet.StrankaListFormatedWithAdressOIB_1">
      <item>Općinski sud u Sesvetama, OIB 72931567836, Industrijska cesta 15, 10360 Sesvete</item>
    </derivirana_varijabla>
  </DomainObject.Predmet.StrankaListFormatedWithAdressOIB>
  <DomainObject.Predmet.StrankaListNazivFormated>
    <izvorni_sadrzaj>
      <item>Općinski sud u Sesvetama</item>
    </izvorni_sadrzaj>
    <derivirana_varijabla naziv="DomainObject.Predmet.StrankaListNazivFormated_1">
      <item>Općinski sud u Sesvetama</item>
    </derivirana_varijabla>
  </DomainObject.Predmet.StrankaListNazivFormated>
  <DomainObject.Predmet.StrankaListNazivFormatedOIB>
    <izvorni_sadrzaj>
      <item>Općinski sud u Sesvetama, OIB 72931567836</item>
    </izvorni_sadrzaj>
    <derivirana_varijabla naziv="DomainObject.Predmet.StrankaListNazivFormatedOIB_1">
      <item>Općinski sud u Sesvetama, OIB 72931567836</item>
    </derivirana_varijabla>
  </DomainObject.Predmet.StrankaListNazivFormatedOIB>
  <DomainObject.Predmet.ProtuStrankaListFormated>
    <izvorni_sadrzaj>
      <item>Emanuel Bekirovski</item>
    </izvorni_sadrzaj>
    <derivirana_varijabla naziv="DomainObject.Predmet.ProtuStrankaListFormated_1">
      <item>Emanuel Bekirovski</item>
    </derivirana_varijabla>
  </DomainObject.Predmet.ProtuStrankaListFormated>
  <DomainObject.Predmet.ProtuStrankaListFormatedOIB>
    <izvorni_sadrzaj>
      <item>Emanuel Bekirovski, OIB 45520147807</item>
    </izvorni_sadrzaj>
    <derivirana_varijabla naziv="DomainObject.Predmet.ProtuStrankaListFormatedOIB_1">
      <item>Emanuel Bekirovski, OIB 45520147807</item>
    </derivirana_varijabla>
  </DomainObject.Predmet.ProtuStrankaListFormatedOIB>
  <DomainObject.Predmet.ProtuStrankaListFormatedWithAdress>
    <izvorni_sadrzaj>
      <item>Emanuel Bekirovski, Ulica Ladislava Šabana 8, 10360 Sesvete</item>
    </izvorni_sadrzaj>
    <derivirana_varijabla naziv="DomainObject.Predmet.ProtuStrankaListFormatedWithAdress_1">
      <item>Emanuel Bekirovski, Ulica Ladislava Šabana 8, 10360 Sesvete</item>
    </derivirana_varijabla>
  </DomainObject.Predmet.ProtuStrankaListFormatedWithAdress>
  <DomainObject.Predmet.ProtuStrankaListFormatedWithAdressOIB>
    <izvorni_sadrzaj>
      <item>Emanuel Bekirovski, OIB 45520147807, Ulica Ladislava Šabana 8, 10360 Sesvete</item>
    </izvorni_sadrzaj>
    <derivirana_varijabla naziv="DomainObject.Predmet.ProtuStrankaListFormatedWithAdressOIB_1">
      <item>Emanuel Bekirovski, OIB 45520147807, Ulica Ladislava Šabana 8, 10360 Sesvete</item>
    </derivirana_varijabla>
  </DomainObject.Predmet.ProtuStrankaListFormatedWithAdressOIB>
  <DomainObject.Predmet.ProtuStrankaListNazivFormated>
    <izvorni_sadrzaj>
      <item>Emanuel Bekirovski</item>
    </izvorni_sadrzaj>
    <derivirana_varijabla naziv="DomainObject.Predmet.ProtuStrankaListNazivFormated_1">
      <item>Emanuel Bekirovski</item>
    </derivirana_varijabla>
  </DomainObject.Predmet.ProtuStrankaListNazivFormated>
  <DomainObject.Predmet.ProtuStrankaListNazivFormatedOIB>
    <izvorni_sadrzaj>
      <item>Emanuel Bekirovski, OIB 45520147807</item>
    </izvorni_sadrzaj>
    <derivirana_varijabla naziv="DomainObject.Predmet.ProtuStrankaListNazivFormatedOIB_1">
      <item>Emanuel Bekirovski, OIB 45520147807</item>
    </derivirana_varijabla>
  </DomainObject.Predmet.ProtuStrankaListNazivFormatedOIB>
  <DomainObject.Predmet.OstaliListFormated>
    <izvorni_sadrzaj>
      <item>IX. policijska postaja Zagreb</item>
      <item>Financijska agencija (FINA)</item>
      <item>Ministarstvo financija, Porezna uprava, Područni ured Zagreb, Ispostava Sesvete</item>
    </izvorni_sadrzaj>
    <derivirana_varijabla naziv="DomainObject.Predmet.OstaliListFormated_1">
      <item>IX. policijska postaja Zagreb</item>
      <item>Financijska agencija (FINA)</item>
      <item>Ministarstvo financija, Porezna uprava, Područni ured Zagreb, Ispostava Sesvete</item>
    </derivirana_varijabla>
  </DomainObject.Predmet.OstaliListFormated>
  <DomainObject.Predmet.OstaliListFormatedOIB>
    <izvorni_sadrzaj>
      <item>IX. policijska postaja Zagreb</item>
      <item>Financijska agencija (FINA), OIB 85821130368</item>
      <item>Ministarstvo financija, Porezna uprava, Područni ured Zagreb, Ispostava Sesvete</item>
    </izvorni_sadrzaj>
    <derivirana_varijabla naziv="DomainObject.Predmet.OstaliListFormatedOIB_1">
      <item>IX. policijska postaja Zagreb</item>
      <item>Financijska agencija (FINA), OIB 85821130368</item>
      <item>Ministarstvo financija, Porezna uprava, Područni ured Zagreb, Ispostava Sesvete</item>
    </derivirana_varijabla>
  </DomainObject.Predmet.OstaliListFormatedOIB>
  <DomainObject.Predmet.OstaliListFormatedWithAdress>
    <izvorni_sadrzaj>
      <item>IX. policijska postaja Zagreb, Kašinska cesta 1b, 10360 Sesvete</item>
      <item>Financijska agencija (FINA), Vrtni put 3, 10000 Zagreb</item>
      <item>Ministarstvo financija, Porezna uprava, Područni ured Zagreb, Ispostava Sesvete, Trg Dragutina Domjanića 4, 10360 Sesvete</item>
    </izvorni_sadrzaj>
    <derivirana_varijabla naziv="DomainObject.Predmet.OstaliListFormatedWithAdress_1">
      <item>IX. policijska postaja Zagreb, Kašinska cesta 1b, 10360 Sesvete</item>
      <item>Financijska agencija (FINA), Vrtni put 3, 10000 Zagreb</item>
      <item>Ministarstvo financija, Porezna uprava, Područni ured Zagreb, Ispostava Sesvete, Trg Dragutina Domjanića 4, 10360 Sesvete</item>
    </derivirana_varijabla>
  </DomainObject.Predmet.OstaliListFormatedWithAdress>
  <DomainObject.Predmet.OstaliListFormatedWithAdressOIB>
    <izvorni_sadrzaj>
      <item>IX. policijska postaja Zagreb, Kašinska cesta 1b, 10360 Sesvete</item>
      <item>Financijska agencija (FINA), OIB 85821130368, Vrtni put 3, 10000 Zagreb</item>
      <item>Ministarstvo financija, Porezna uprava, Područni ured Zagreb, Ispostava Sesvete, Trg Dragutina Domjanića 4, 10360 Sesvete</item>
    </izvorni_sadrzaj>
    <derivirana_varijabla naziv="DomainObject.Predmet.OstaliListFormatedWithAdressOIB_1">
      <item>IX. policijska postaja Zagreb, Kašinska cesta 1b, 10360 Sesvete</item>
      <item>Financijska agencija (FINA), OIB 85821130368, Vrtni put 3, 10000 Zagreb</item>
      <item>Ministarstvo financija, Porezna uprava, Područni ured Zagreb, Ispostava Sesvete, Trg Dragutina Domjanića 4, 10360 Sesvete</item>
    </derivirana_varijabla>
  </DomainObject.Predmet.OstaliListFormatedWithAdressOIB>
  <DomainObject.Predmet.OstaliListNazivFormated>
    <izvorni_sadrzaj>
      <item>IX. policijska postaja Zagreb</item>
      <item>Financijska agencija (FINA)</item>
      <item>Ministarstvo financija, Porezna uprava, Područni ured Zagreb, Ispostava Sesvete</item>
    </izvorni_sadrzaj>
    <derivirana_varijabla naziv="DomainObject.Predmet.OstaliListNazivFormated_1">
      <item>IX. policijska postaja Zagreb</item>
      <item>Financijska agencija (FINA)</item>
      <item>Ministarstvo financija, Porezna uprava, Područni ured Zagreb, Ispostava Sesvete</item>
    </derivirana_varijabla>
  </DomainObject.Predmet.OstaliListNazivFormated>
  <DomainObject.Predmet.OstaliListNazivFormatedOIB>
    <izvorni_sadrzaj>
      <item>IX. policijska postaja Zagreb</item>
      <item>Financijska agencija (FINA), OIB 85821130368</item>
      <item>Ministarstvo financija, Porezna uprava, Područni ured Zagreb, Ispostava Sesvete</item>
    </izvorni_sadrzaj>
    <derivirana_varijabla naziv="DomainObject.Predmet.OstaliListNazivFormatedOIB_1">
      <item>IX. policijska postaja Zagreb</item>
      <item>Financijska agencija (FINA), OIB 85821130368</item>
      <item>Ministarstvo financija, Porezna uprava, Područni ured Zagreb, Ispostava Sesvete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10, 3</izvorni_sadrzaj>
    <derivirana_varijabla naziv="DomainObject.Predmet.ClanakZakona_1">10, 3</derivirana_varijabla>
  </DomainObject.Predmet.ClanakZakona>
  <DomainObject.Predmet.ClanakZakonaFull>
    <izvorni_sadrzaj>članka 10. stavka 1. točke 3., članka 3. stavka 1.</izvorni_sadrzaj>
    <derivirana_varijabla naziv="DomainObject.Predmet.ClanakZakonaFull_1">članka 10. stavka 1. točke 3., članka 3. stavka 1.</derivirana_varijabla>
  </DomainObject.Predmet.ClanakZakonaFull>
  <DomainObject.Predmet.Sud.Parent.Naziv>
    <izvorni_sadrzaj>Županijski sud u Zagrebu</izvorni_sadrzaj>
    <derivirana_varijabla naziv="DomainObject.Predmet.Sud.Parent.Naziv_1">Županijski sud u Zagrebu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1. rujna 2026.</izvorni_sadrzaj>
    <derivirana_varijabla naziv="DomainObject.Datum_1">1. rujna 2026.</derivirana_varijabla>
  </DomainObject.Datum>
  <DomainObject.PoslovniBrojDokumenta>
    <izvorni_sadrzaj>Pp Ikp-858/2024-8</izvorni_sadrzaj>
    <derivirana_varijabla naziv="DomainObject.PoslovniBrojDokumenta_1">Pp Ikp-858/2024-8</derivirana_varijabla>
  </DomainObject.PoslovniBrojDokumenta>
  <DomainObject.Predmet.StrankaIDrugi>
    <izvorni_sadrzaj>Općinski sud u Sesvetama</izvorni_sadrzaj>
    <derivirana_varijabla naziv="DomainObject.Predmet.StrankaIDrugi_1">Općinski sud u Sesvetama</derivirana_varijabla>
  </DomainObject.Predmet.StrankaIDrugi>
  <DomainObject.Predmet.ProtustrankaIDrugi>
    <izvorni_sadrzaj>Emanuel Bekirovski</izvorni_sadrzaj>
    <derivirana_varijabla naziv="DomainObject.Predmet.ProtustrankaIDrugi_1">Emanuel Bekirovski</derivirana_varijabla>
  </DomainObject.Predmet.ProtustrankaIDrugi>
  <DomainObject.Predmet.StrankaIDrugiAdressOIB>
    <izvorni_sadrzaj>Općinski sud u Sesvetama, OIB 72931567836, Industrijska cesta 15, 10360 Sesvete</izvorni_sadrzaj>
    <derivirana_varijabla naziv="DomainObject.Predmet.StrankaIDrugiAdressOIB_1">Općinski sud u Sesvetama, OIB 72931567836, Industrijska cesta 15, 10360 Sesvete</derivirana_varijabla>
  </DomainObject.Predmet.StrankaIDrugiAdressOIB>
  <DomainObject.Predmet.ProtustrankaIDrugiAdressOIB>
    <izvorni_sadrzaj>Emanuel Bekirovski, OIB 45520147807, Ulica Ladislava Šabana 8, 10360 Sesvete</izvorni_sadrzaj>
    <derivirana_varijabla naziv="DomainObject.Predmet.ProtustrankaIDrugiAdressOIB_1">Emanuel Bekirovski, OIB 45520147807, Ulica Ladislava Šabana 8, 10360 Sesvete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Emanuel Bekirovski</item>
      <item>Općinski sud u Sesvetama</item>
      <item>IX. policijska postaja Zagreb</item>
      <item>Financijska agencija (FINA)</item>
      <item>Ministarstvo financija, Porezna uprava, Područni ured Zagreb, Ispostava Sesvete</item>
    </izvorni_sadrzaj>
    <derivirana_varijabla naziv="DomainObject.Predmet.SudioniciListNaziv_1">
      <item>Emanuel Bekirovski</item>
      <item>Općinski sud u Sesvetama</item>
      <item>IX. policijska postaja Zagreb</item>
      <item>Financijska agencija (FINA)</item>
      <item>Ministarstvo financija, Porezna uprava, Područni ured Zagreb, Ispostava Sesvete</item>
    </derivirana_varijabla>
  </DomainObject.Predmet.SudioniciListNaziv>
  <DomainObject.Predmet.SudioniciListAdressOIB>
    <izvorni_sadrzaj>
      <item>Emanuel Bekirovski, OIB 45520147807, Ulica Ladislava Šabana 8,10360 Sesvete</item>
      <item>Općinski sud u Sesvetama, OIB 72931567836, Industrijska cesta 15,10360 Sesvete</item>
      <item>IX. policijska postaja Zagreb, Kašinska cesta 1b,10360 Sesvete</item>
      <item>Financijska agencija (FINA), OIB 85821130368, Vrtni put 3,10000 Zagreb</item>
      <item>Ministarstvo financija, Porezna uprava, Područni ured Zagreb, Ispostava Sesvete, Trg Dragutina Domjanića 4,10360 Sesvete</item>
    </izvorni_sadrzaj>
    <derivirana_varijabla naziv="DomainObject.Predmet.SudioniciListAdressOIB_1">
      <item>Emanuel Bekirovski, OIB 45520147807, Ulica Ladislava Šabana 8,10360 Sesvete</item>
      <item>Općinski sud u Sesvetama, OIB 72931567836, Industrijska cesta 15,10360 Sesvete</item>
      <item>IX. policijska postaja Zagreb, Kašinska cesta 1b,10360 Sesvete</item>
      <item>Financijska agencija (FINA), OIB 85821130368, Vrtni put 3,10000 Zagreb</item>
      <item>Ministarstvo financija, Porezna uprava, Područni ured Zagreb, Ispostava Sesvete, Trg Dragutina Domjanića 4,10360 Sesvete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troškove za novčana kazna u iznosu od 920,36 EUR, trošak u iznosu od 30,00 EUR, u ukupnom iznosu od 950,36 EUR</izvorni_sadrzaj>
    <derivirana_varijabla naziv="DomainObject.Predmet.Pristojbe_1">troškove za novčana kazna u iznosu od 920,36 EUR, trošak u iznosu od 30,00 EUR, u ukupnom iznosu od 950,36 EUR</derivirana_varijabla>
  </DomainObject.Predmet.Pristojbe>
  <DomainObject.Predmet.PristojbeSudionikNazivOIB>
    <izvorni_sadrzaj>Emanuel Bekirovski, OIB 45520147807</izvorni_sadrzaj>
    <derivirana_varijabla naziv="DomainObject.Predmet.PristojbeSudionikNazivOIB_1">Emanuel Bekirovski, OIB 45520147807</derivirana_varijabla>
  </DomainObject.Predmet.PristojbeSudionikNazivOIB>
  <DomainObject.Predmet.PristojbePNB>
    <izvorni_sadrzaj>HR63 6068-50571-1068848332</izvorni_sadrzaj>
    <derivirana_varijabla naziv="DomainObject.Predmet.PristojbePNB_1">HR63 6068-50571-1068848332</derivirana_varijabla>
  </DomainObject.Predmet.PristojbePNB>
  <DomainObject.Predmet.PristojbeIznos>
    <izvorni_sadrzaj>950,36 EUR</izvorni_sadrzaj>
    <derivirana_varijabla naziv="DomainObject.Predmet.PristojbeIznos_1">950,36 EUR</derivirana_varijabla>
  </DomainObject.Predmet.PristojbeIznos>
  <DomainObject.Predmet.PristojbeOpisPlacanja>
    <izvorni_sadrzaj>Troškovi iz predmeta Pp Ikp-858/2024, OS SV</izvorni_sadrzaj>
    <derivirana_varijabla naziv="DomainObject.Predmet.PristojbeOpisPlacanja_1">Troškovi iz predmeta Pp Ikp-858/2024, OS SV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45520147807</item>
      <item>, OIB 72931567836</item>
      <item>, OIB null</item>
      <item>, OIB 85821130368</item>
      <item>, OIB null</item>
    </izvorni_sadrzaj>
    <derivirana_varijabla naziv="DomainObject.Predmet.SudioniciListNazivOIB_1">
      <item>, OIB 45520147807</item>
      <item>, OIB 72931567836</item>
      <item>, OIB null</item>
      <item>, OIB 85821130368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Troškovi iz predmeta Pp Ikp-858/2024, OS SV</izvorni_sadrzaj>
    <derivirana_varijabla naziv="DomainObject.Predmet.PristojbeNazivVrste_1">Troškovi iz predmeta Pp Ikp-858/2024, OS SV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1. rujna 2026.</izvorni_sadrzaj>
    <derivirana_varijabla naziv="DomainObject.PredzadnjaOdlukaIzPredmeta.DatumDonosenjaOdluke_1">1. rujna 2026.</derivirana_varijabla>
  </DomainObject.PredzadnjaOdlukaIzPredmeta.DatumDonosenjaOdluke>
  <DomainObject.PredzadnjaOdlukaIzPredmeta.Oznaka>
    <izvorni_sadrzaj>Pp Ikp-858/2024-7</izvorni_sadrzaj>
    <derivirana_varijabla naziv="DomainObject.PredzadnjaOdlukaIzPredmeta.Oznaka_1">Pp Ikp-858/2024-7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20. svibnja 2024.</izvorni_sadrzaj>
    <derivirana_varijabla naziv="DomainObject.Predmet.DatumPocetkaProcesa_1">20. svibnja 2024.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zaštiti od nasilja u obitelji (2017)</item>
      <item>Zakon o suzbijanju zlouporabe droga</item>
    </izvorni_sadrzaj>
    <derivirana_varijabla naziv="DomainObject.ZakonPravilnikList_1">
      <item>Zakon o zaštiti od nasilja u obitelji (2017)</item>
      <item>Zakon o suzbijanju zlouporabe droga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Emanuel Bekirovski, Ulica Ladislava Šabana 8, 10360 Sesvete</izvorni_sadrzaj>
    <derivirana_varijabla naziv="DomainObject.Predmet.OsudenikImePrezimeAdresa_1">Emanuel Bekirovski, Ulica Ladislava Šabana 8, 10360 Sesvete</derivirana_varijabla>
  </DomainObject.Predmet.OsudenikImePrezimeAdresa>
  <DomainObject.Predmet.OsudenikImePrezimeOIBDatRodenja>
    <izvorni_sadrzaj>Emanuel Bekirovski, OIB 45520147807, rođen-a 08.01.2003.</izvorni_sadrzaj>
    <derivirana_varijabla naziv="DomainObject.Predmet.OsudenikImePrezimeOIBDatRodenja_1">Emanuel Bekirovski, OIB 45520147807, rođen-a 08.01.2003.</derivirana_varijabla>
  </DomainObject.Predmet.OsudenikImePrezimeOIBDatRodenja>
  <DomainObject.IkpPredmet.OdlukaRjesenjeIshodisni>
    <izvorni_sadrzaj>Pp-1048/2024-8 donesena 20.05.2024.</izvorni_sadrzaj>
    <derivirana_varijabla naziv="DomainObject.IkpPredmet.OdlukaRjesenjeIshodisni_1">Pp-1048/2024-8 donesena 20.05.2024.</derivirana_varijabla>
  </DomainObject.IkpPredmet.OdlukaRjesenjeIshodisni>
  <DomainObject.IkpPredmet.NovcanaObaveza.PreostaliIznos>
    <izvorni_sadrzaj>920,36 EUR</izvorni_sadrzaj>
    <derivirana_varijabla naziv="DomainObject.IkpPredmet.NovcanaObaveza.PreostaliIznos_1">920,36 EUR</derivirana_varijabla>
  </DomainObject.IkpPredmet.NovcanaObaveza.PreostaliIznos>
  <DomainObject.IkpPredmet.NovcanaObaveza.PNB>
    <izvorni_sadrzaj>HR63 6068-50571-1068848294</izvorni_sadrzaj>
    <derivirana_varijabla naziv="DomainObject.IkpPredmet.NovcanaObaveza.PNB_1">HR63 6068-50571-1068848294</derivirana_varijabla>
  </DomainObject.IkpPredmet.NovcanaObaveza.PNB>
  <DomainObject.IkpPredmet.Trosak.PreostaliIznos>
    <izvorni_sadrzaj>30,00 EUR</izvorni_sadrzaj>
    <derivirana_varijabla naziv="DomainObject.IkpPredmet.Trosak.PreostaliIznos_1">30,00 EUR</derivirana_varijabla>
  </DomainObject.IkpPredmet.Trosak.PreostaliIznos>
  <DomainObject.IkpPredmet.Trosak.PNB>
    <izvorni_sadrzaj>HR63 6068-50571-1068848332</izvorni_sadrzaj>
    <derivirana_varijabla naziv="DomainObject.IkpPredmet.Trosak.PNB_1">HR63 6068-50571-1068848332</derivirana_varijabla>
  </DomainObject.IkpPredmet.Trosak.PNB>
  <DomainObject.IkpPredmet.IshodisnaOdlukaDatumPravomocnosti>
    <izvorni_sadrzaj>20.05.2024.</izvorni_sadrzaj>
    <derivirana_varijabla naziv="DomainObject.IkpPredmet.IshodisnaOdlukaDatumPravomocnosti_1">20.05.2024.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>20.06.2024.</izvorni_sadrzaj>
    <derivirana_varijabla naziv="DomainObject.IkpPredmet.IshodisnaOdlukaDatumIzvrsnosti_1">20.06.2024.</derivirana_varijabla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Ministarstvo Pravosuda Republike Hrvatske</properties:Company>
  <properties:Pages>2</properties:Pages>
  <properties:Words>787</properties:Words>
  <properties:Characters>4169</properties:Characters>
  <properties:Lines>101</properties:Lines>
  <properties:Paragraphs>30</properties:Paragraphs>
  <properties:TotalTime>9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5171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2026-08-28T12:44:00Z</dcterms:created>
  <dc:creator>Janja Betzler</dc:creator>
  <dc:description/>
  <cp:keywords/>
  <cp:lastModifiedBy>Janja Betzler</cp:lastModifiedBy>
  <cp:lastPrinted>2026-09-01T08:59:00Z</cp:lastPrinted>
  <dcterms:modified xmlns:xsi="http://www.w3.org/2001/XMLSchema-instance" xsi:type="dcterms:W3CDTF">2026-09-01T08:59:00Z</dcterms:modified>
  <cp:revision>3</cp:revision>
  <dc:subject/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Pp Ikp-858/2024-8 / Odluka - Rješenje o zamjeni novčane kazne radom za opće dobro (rješenje  o zamjeni NK ROD Emanuel Bekirovski.docx)</vt:lpwstr>
  </prop:property>
  <prop:property fmtid="{D5CDD505-2E9C-101B-9397-08002B2CF9AE}" pid="4" name="CC_coloring">
    <vt:bool>true</vt:bool>
  </prop:property>
  <prop:property fmtid="{D5CDD505-2E9C-101B-9397-08002B2CF9AE}" pid="5" name="BrojStranica">
    <vt:i4>2</vt:i4>
  </prop:property>
</prop:Properties>
</file>