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6C43C5" w:rsidR="00AE649C" w:rsidP="001A12B4" w:rsidRDefault="00F940D7" w14:paraId="42E67EDC" w14:textId="1392C28B">
      <w:pPr>
        <w:pStyle w:val="FiksniRH"/>
        <w:spacing w:before="0" w:after="0"/>
        <w15:collapsed w:val="false"/>
      </w:pPr>
      <w:r w:rsidRPr="006C43C5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1127760</wp:posOffset>
            </wp:positionH>
            <wp:positionV relativeFrom="page">
              <wp:posOffset>327660</wp:posOffset>
            </wp:positionV>
            <wp:extent cx="428354" cy="571852"/>
            <wp:effectExtent l="0" t="0" r="0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eSPIS_GrbRH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354" cy="5718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F940D7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4C29ED" w14:paraId="1F9D924B" w14:textId="0AB1D168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F940D7" w:rsidR="00F940D7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Pr="006C43C5" w:rsidR="00AE649C">
        <w:t xml:space="preserve"> </w:t>
      </w:r>
    </w:p>
    <w:p w:rsidR="001A12B4" w:rsidP="001A12B4" w:rsidRDefault="004C29ED" w14:paraId="190479F7" w14:textId="1588E23B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940D7" w:rsidR="00F940D7">
            <w:rPr>
              <w:rStyle w:val="eSPISCCParagraphDefaultFont"/>
            </w:rPr>
            <w:t>Avenija Dubrovnik 8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940D7" w:rsidR="00F940D7">
            <w:rPr>
              <w:rStyle w:val="eSPISCCParagraphDefaultFont"/>
            </w:rPr>
            <w:t>10020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940D7" w:rsidR="00F940D7">
            <w:rPr>
              <w:rStyle w:val="eSPISCCParagraphDefaultFont"/>
            </w:rPr>
            <w:t>Zagreb</w:t>
          </w:r>
        </w:sdtContent>
      </w:sdt>
      <w:r w:rsidRPr="006C43C5" w:rsidR="00AE649C">
        <w:t xml:space="preserve"> </w:t>
      </w:r>
    </w:p>
    <w:p w:rsidRPr="001A12B4" w:rsidR="001A12B4" w:rsidP="00F940D7" w:rsidRDefault="00BB30F6" w14:paraId="160F3FF7" w14:textId="65373983">
      <w:r w:rsidRPr="003B4689">
        <w:rPr>
          <w:rFonts w:eastAsia="Times New Roman" w:cs="Times New Roman"/>
        </w:rPr>
        <w:t>Od</w:t>
      </w:r>
      <w:r w:rsidR="00F940D7">
        <w:rPr>
          <w:rFonts w:eastAsia="Times New Roman" w:cs="Times New Roman"/>
        </w:rPr>
        <w:t>jel</w:t>
      </w:r>
      <w:r w:rsidRPr="003B4689">
        <w:rPr>
          <w:rFonts w:eastAsia="Times New Roman" w:cs="Times New Roman"/>
        </w:rPr>
        <w:t xml:space="preserve"> za izvršenje prekršajnih sankcija</w:t>
      </w:r>
    </w:p>
    <w:p w:rsidRPr="001A12B4" w:rsidR="001A12B4" w:rsidP="001A12B4" w:rsidRDefault="001A12B4" w14:paraId="6215945C" w14:textId="77777777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940D7" w:rsidR="00F940D7">
            <w:rPr>
              <w:rStyle w:val="eSPISCCParagraphDefaultFont"/>
              <w:rFonts w:eastAsiaTheme="minorHAnsi"/>
            </w:rPr>
            <w:t>Pp Ikp-1470/2026-5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F940D7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 w14:paraId="48BA7E04" w14:textId="77777777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 w14:paraId="358136E5" w14:textId="77777777">
      <w:pPr>
        <w:keepNext/>
        <w:spacing w:after="0"/>
        <w:jc w:val="center"/>
      </w:pPr>
    </w:p>
    <w:p w:rsidRPr="00CE79FB" w:rsidR="00CE79FB" w:rsidP="00CE79FB" w:rsidRDefault="00CE79FB" w14:paraId="3923C80F" w14:textId="77777777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 w14:paraId="2CBEAB43" w14:textId="77777777">
      <w:pPr>
        <w:keepNext/>
        <w:spacing w:after="0"/>
        <w:jc w:val="center"/>
      </w:pPr>
    </w:p>
    <w:p w:rsidRPr="001A12B4" w:rsidR="001A12B4" w:rsidP="001A12B4" w:rsidRDefault="004C29ED" w14:paraId="29BCEB94" w14:textId="4E882215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"/>
          <w:id w:val="794493998"/>
          <w:placeholder>
            <w:docPart w:val="F76D3A869B5741C0857D07882E902437"/>
          </w:placeholder>
          <w:dataBinding w:xpath="/icms/DomainObject.Predmet.Referada.Sud.Naziv/derivirana_varijabla[@naziv='DomainObject.Predmet.Referada.Sud.Naz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940D7" w:rsidR="00F940D7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6C352F">
        <w:t xml:space="preserve"> </w:t>
      </w:r>
      <w:r w:rsidRPr="001A12B4" w:rsidR="001A12B4">
        <w:t xml:space="preserve">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940D7" w:rsidR="00F940D7">
            <w:rPr>
              <w:rStyle w:val="eSPISCCParagraphDefaultFont"/>
              <w:rFonts w:eastAsiaTheme="minorHAnsi"/>
            </w:rPr>
            <w:t>Rajka Rončević-Skočić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</w:t>
      </w:r>
      <w:r w:rsidR="00F940D7">
        <w:rPr>
          <w:rFonts w:eastAsia="Calibri" w:cs="Times New Roman"/>
        </w:rPr>
        <w:t>sudskog referenta za izvršenje kazni Jasmine Knez</w:t>
      </w:r>
      <w:r w:rsidRPr="001A12B4" w:rsidR="001A12B4">
        <w:rPr>
          <w:rFonts w:eastAsia="Calibri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 xml:space="preserve">postupku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940D7" w:rsidR="00F940D7">
            <w:rPr>
              <w:rStyle w:val="eSPISCCParagraphDefaultFont"/>
              <w:rFonts w:eastAsiaTheme="minorHAnsi"/>
            </w:rPr>
            <w:t>Miroslav Čarapina, OIB 55320239661</w:t>
          </w:r>
        </w:sdtContent>
      </w:sdt>
      <w:r w:rsidRPr="001A12B4" w:rsidR="001A12B4">
        <w:rPr>
          <w:rFonts w:eastAsia="Calibri" w:cs="Times New Roman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940D7" w:rsidR="00F940D7">
            <w:rPr>
              <w:rStyle w:val="eSPISCCParagraphDefaultFont"/>
              <w:rFonts w:eastAsiaTheme="minorHAnsi"/>
            </w:rPr>
            <w:t>članka 289. stavka 1., članka 196. stavka 3.</w:t>
          </w:r>
        </w:sdtContent>
      </w:sdt>
      <w:r w:rsidR="00A17491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1507703791"/>
          <w:placeholder>
            <w:docPart w:val="211A7EB7E6344D99BE37E96766D5D451"/>
          </w:placeholder>
          <w:dataBinding w:xpath="/icms/DomainObject.ZakonPravilnikList/derivirana_varijabla[@naziv='DomainObject.ZakonPravilnikList_1']/item" w:storeItemID="{100293BC-3C9C-4740-99C7-73F5E9006100}"/>
          <w:comboBox w:lastValue="Zakon o sigurnosti prometa na cestama">
            <w:listItem w:displayText="Zakon o sigurnosti prometa na cestama" w:value="Zakon o sigurnosti prometa na cestama"/>
          </w:comboBox>
        </w:sdtPr>
        <w:sdtEndPr>
          <w:rPr>
            <w:rStyle w:val="eSPISCCParagraphDefaultFont"/>
          </w:rPr>
        </w:sdtEndPr>
        <w:sdtContent>
          <w:r w:rsidRPr="00F940D7" w:rsidR="00F940D7">
            <w:rPr>
              <w:rStyle w:val="eSPISCCParagraphDefaultFont"/>
              <w:rFonts w:eastAsiaTheme="minorHAnsi"/>
            </w:rPr>
            <w:t>Zakon o sigurnosti prometa na cestama</w:t>
          </w:r>
        </w:sdtContent>
      </w:sdt>
      <w:r w:rsidR="00A17491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F940D7" w:rsidR="00F940D7">
            <w:rPr>
              <w:rStyle w:val="eSPISCCParagraphDefaultFont"/>
              <w:rFonts w:eastAsiaTheme="minorHAnsi"/>
            </w:rPr>
            <w:t>27. rujna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 w14:paraId="4FA6561F" w14:textId="77777777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 w14:paraId="3B42B66F" w14:textId="77777777">
      <w:pPr>
        <w:spacing w:after="0"/>
        <w:jc w:val="center"/>
        <w:rPr>
          <w:rFonts w:eastAsia="Calibri" w:cs="Times New Roman"/>
          <w:spacing w:val="60"/>
        </w:rPr>
      </w:pPr>
    </w:p>
    <w:p w:rsidRPr="00063E76" w:rsidR="00AE7B84" w:rsidP="00AE7B84" w:rsidRDefault="00790006" w14:paraId="095D8BA1" w14:textId="3B566884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>I</w:t>
      </w:r>
      <w:r w:rsidR="00AB0BBB">
        <w:rPr>
          <w:rFonts w:eastAsia="Calibri" w:cs="Times New Roman"/>
        </w:rPr>
        <w:t>.</w:t>
      </w:r>
      <w:r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2A712A">
        <w:rPr>
          <w:rFonts w:eastAsia="Calibri" w:cs="Times New Roman"/>
        </w:rPr>
        <w:t>14</w:t>
      </w:r>
      <w:r w:rsidRPr="00A76642" w:rsidR="00A76642">
        <w:rPr>
          <w:rFonts w:eastAsia="Calibri" w:cs="Times New Roman"/>
        </w:rPr>
        <w:t>.</w:t>
      </w:r>
      <w:r w:rsidR="00AE7B84">
        <w:rPr>
          <w:rFonts w:eastAsia="Calibri" w:cs="Times New Roman"/>
        </w:rPr>
        <w:t xml:space="preserve"> stavka </w:t>
      </w:r>
      <w:r w:rsidR="002A712A">
        <w:rPr>
          <w:rFonts w:eastAsia="Calibri" w:cs="Times New Roman"/>
        </w:rPr>
        <w:t>1</w:t>
      </w:r>
      <w:r w:rsidR="00AE7B84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 xml:space="preserve"> Prekršajnog zakona</w:t>
      </w:r>
      <w:r w:rsidRPr="00CE79FB" w:rsidR="00CE79FB">
        <w:rPr>
          <w:rFonts w:eastAsia="Calibri" w:cs="Times New Roman"/>
        </w:rPr>
        <w:t xml:space="preserve"> ("Narodne novine" broj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-304855619"/>
          <w:placeholder>
            <w:docPart w:val="58E533CF021B42EFA51FF1C3B2BEF0B3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, 114/22 i 86/26">
            <w:listItem w:displayText="107/07, 39/13, 157/13, 110/15, 70/17, 118/18, 114/22 i 86/26" w:value="107/07, 39/13, 157/13, 110/15, 70/17, 118/18, 114/22 i 86/26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86/26" w:value="86/26"/>
            <w:listItem w:displayText="107/07" w:value="107/07"/>
          </w:comboBox>
        </w:sdtPr>
        <w:sdtEndPr>
          <w:rPr>
            <w:rStyle w:val="eSPISCCParagraphDefaultFont"/>
          </w:rPr>
        </w:sdtEndPr>
        <w:sdtContent>
          <w:r w:rsidRPr="00F940D7" w:rsidR="00F940D7">
            <w:rPr>
              <w:rStyle w:val="eSPISCCParagraphDefaultFont"/>
              <w:rFonts w:eastAsiaTheme="minorHAnsi"/>
            </w:rPr>
            <w:t>107/07, 39/13, 157/13, 110/15, 70/17, 118/18, 114/22 i 86/26</w:t>
          </w:r>
        </w:sdtContent>
      </w:sdt>
      <w:r w:rsidRPr="002A712A" w:rsidR="002A712A">
        <w:rPr>
          <w:rFonts w:eastAsia="Times New Roman" w:cs="Arial"/>
        </w:rPr>
        <w:t xml:space="preserve"> </w:t>
      </w:r>
      <w:r w:rsidRPr="000B07F1" w:rsidR="002A712A">
        <w:rPr>
          <w:rFonts w:eastAsia="Times New Roman" w:cs="Arial"/>
        </w:rPr>
        <w:t xml:space="preserve">obustavlja se postupak izvršenja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</w:t>
      </w:r>
      <w:r w:rsidR="00F940D7">
        <w:rPr>
          <w:rFonts w:eastAsia="Times New Roman" w:cs="Arial"/>
        </w:rPr>
        <w:t>novčane kazne</w:t>
      </w:r>
      <w:r w:rsidR="00EA2B9F">
        <w:rPr>
          <w:rFonts w:eastAsia="Times New Roman" w:cs="Arial"/>
        </w:rPr>
        <w:t xml:space="preserve"> </w:t>
      </w:r>
      <w:r w:rsidR="002A712A">
        <w:rPr>
          <w:rFonts w:eastAsia="Times New Roman" w:cs="Arial"/>
        </w:rPr>
        <w:t xml:space="preserve"> </w:t>
      </w:r>
      <w:r w:rsidR="001B4EE1">
        <w:rPr>
          <w:rFonts w:cs="Times New Roman"/>
        </w:rPr>
        <w:t xml:space="preserve"> </w:t>
      </w:r>
      <w:r w:rsidRPr="00CE79FB" w:rsidR="00CE79FB">
        <w:rPr>
          <w:rFonts w:eastAsia="Calibri" w:cs="Times New Roman"/>
          <w:bCs/>
        </w:rPr>
        <w:t xml:space="preserve"> </w:t>
      </w:r>
      <w:r w:rsidR="002A712A">
        <w:rPr>
          <w:rFonts w:eastAsia="Calibri" w:cs="Times New Roman"/>
          <w:bCs/>
        </w:rPr>
        <w:t xml:space="preserve">osuđeniku </w:t>
      </w:r>
      <w:sdt>
        <w:sdtPr>
          <w:rPr>
            <w:rStyle w:val="eSPISCCParagraphDefaultFont"/>
            <w:rFonts w:eastAsiaTheme="minorHAnsi"/>
          </w:rPr>
          <w:alias w:val="DomainObject.Predmet.ProtuStrankaListFormatedOIB_1"/>
          <w:tag w:val="DomainObject.Predmet.ProtuStrankaListFormatedOIB_1"/>
          <w:id w:val="1021892972"/>
          <w:placeholder>
            <w:docPart w:val="45D64A44EE9D497C883B6D9C0CF02ACB"/>
          </w:placeholder>
          <w:dataBinding w:xpath="/icms/DomainObject.Predmet.ProtuStrankaListFormatedOIB/derivirana_varijabla[@naziv='DomainObject.Predmet.ProtuStrankaListFormatedOIB_1']/item" w:storeItemID="{100293BC-3C9C-4740-99C7-73F5E9006100}"/>
          <w:comboBox w:lastValue="Miroslav Čarapina, OIB 55320239661">
            <w:listItem w:displayText="Miroslav Čarapina, OIB 55320239661" w:value="Miroslav Čarapina, OIB 55320239661"/>
          </w:comboBox>
        </w:sdtPr>
        <w:sdtEndPr>
          <w:rPr>
            <w:rStyle w:val="eSPISCCParagraphDefaultFont"/>
          </w:rPr>
        </w:sdtEndPr>
        <w:sdtContent>
          <w:r w:rsidRPr="00F940D7" w:rsidR="00F940D7">
            <w:rPr>
              <w:rStyle w:val="eSPISCCParagraphDefaultFont"/>
              <w:rFonts w:eastAsiaTheme="minorHAnsi"/>
            </w:rPr>
            <w:t>Miroslav Čarapina, OIB 55320239661</w:t>
          </w:r>
        </w:sdtContent>
      </w:sdt>
      <w:r w:rsidRPr="00CE79FB" w:rsidR="00CE79FB">
        <w:rPr>
          <w:rFonts w:eastAsia="Calibri" w:cs="Times New Roman"/>
        </w:rPr>
        <w:t xml:space="preserve">, s prebivalištem u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ListFormatedWithAdress_1"/>
          <w:id w:val="-1824187138"/>
          <w:placeholder>
            <w:docPart w:val="768F1A9520854225BC05A9FF1F6A501E"/>
          </w:placeholder>
          <w:dataBinding w:xpath="/icms/DomainObject.Predmet.ProtuStrankaListFormatedWithAdress/derivirana_varijabla[@naziv='DomainObject.Predmet.ProtuStrankaListFormatedWithAdress_1']/item" w:storeItemID="{100293BC-3C9C-4740-99C7-73F5E9006100}"/>
          <w:comboBox w:lastValue=", Rujanska Ulica 4, 10000 Zagreb">
            <w:listItem w:displayText=", Rujanska Ulica 4, 10000 Zagreb" w:value=", Rujanska Ulica 4, 10000 Zagreb"/>
          </w:comboBox>
        </w:sdtPr>
        <w:sdtEndPr>
          <w:rPr>
            <w:rStyle w:val="eSPISCCParagraphDefaultFont"/>
          </w:rPr>
        </w:sdtEndPr>
        <w:sdtContent>
          <w:r w:rsidRPr="00F940D7" w:rsidR="00F940D7">
            <w:rPr>
              <w:rStyle w:val="eSPISCCParagraphDefaultFont"/>
              <w:rFonts w:eastAsiaTheme="minorHAnsi"/>
            </w:rPr>
            <w:t>, Rujanska Ulica 4, 10000 Zagreb</w:t>
          </w:r>
        </w:sdtContent>
      </w:sdt>
      <w:r w:rsidR="001B4EE1">
        <w:rPr>
          <w:rFonts w:eastAsia="Calibri" w:cs="Times New Roman"/>
        </w:rPr>
        <w:t xml:space="preserve"> </w:t>
      </w:r>
      <w:r w:rsidR="002A712A">
        <w:rPr>
          <w:rFonts w:eastAsia="Times New Roman" w:cs="Times New Roman"/>
        </w:rPr>
        <w:t xml:space="preserve">, zbog prekršaja iz  </w:t>
      </w:r>
      <w:sdt>
        <w:sdtPr>
          <w:rPr>
            <w:rStyle w:val="eSPISCCParagraphDefaultFont"/>
            <w:rFonts w:eastAsiaTheme="minorHAnsi"/>
          </w:rPr>
          <w:alias w:val="DomainObject.Predmet.ClanakZakonaFull_1"/>
          <w:tag w:val="DomainObject.Predmet.ClanakZakonaFull_1"/>
          <w:id w:val="-104114933"/>
          <w:placeholder>
            <w:docPart w:val="80F123D21CE04C36B10C00540088057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940D7" w:rsidR="00F940D7">
            <w:rPr>
              <w:rStyle w:val="eSPISCCParagraphDefaultFont"/>
              <w:rFonts w:eastAsiaTheme="minorHAnsi"/>
            </w:rPr>
            <w:t>članka 289. stavka 1., članka 196. stavka 3.</w:t>
          </w:r>
        </w:sdtContent>
      </w:sdt>
      <w:r w:rsidR="002A712A">
        <w:rPr>
          <w:rFonts w:eastAsia="Times New Roman" w:cs="Times New Roman"/>
        </w:rPr>
        <w:t xml:space="preserve"> </w:t>
      </w:r>
      <w:r w:rsidR="00F940D7">
        <w:rPr>
          <w:rFonts w:eastAsia="Times New Roman" w:cs="Times New Roman"/>
        </w:rPr>
        <w:t>Zakon o sigurnosti prometa na cestama.</w:t>
      </w:r>
    </w:p>
    <w:p w:rsidR="00561534" w:rsidP="00561534" w:rsidRDefault="00561534" w14:paraId="5B47D209" w14:textId="77777777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 w14:paraId="6D519861" w14:textId="77777777">
      <w:pPr>
        <w:spacing w:after="0" w:line="276" w:lineRule="auto"/>
        <w:jc w:val="center"/>
        <w:rPr>
          <w:rFonts w:eastAsia="Calibri" w:cs="Times New Roman"/>
        </w:rPr>
      </w:pPr>
    </w:p>
    <w:p w:rsidR="00275E81" w:rsidP="002A712A" w:rsidRDefault="00275E81" w14:paraId="6E4FBDC4" w14:textId="5054633D">
      <w:pPr>
        <w:pStyle w:val="Odlomakpopisa"/>
        <w:numPr>
          <w:ilvl w:val="0"/>
          <w:numId w:val="51"/>
        </w:numPr>
        <w:rPr>
          <w:rStyle w:val="PozadinaSvijetloZelena"/>
        </w:rPr>
      </w:pPr>
      <w:r w:rsidRPr="002A712A">
        <w:rPr>
          <w:rFonts w:cs="Times New Roman"/>
        </w:rPr>
        <w:t>Odlukom o prekršaju</w:t>
      </w:r>
      <w:r w:rsidRPr="002A712A" w:rsidR="00790006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Naziv suda"/>
          <w:tag w:val="DomainObject.Predmet.Referada.Sud.Naziv_1"/>
          <w:id w:val="-1749038943"/>
          <w:placeholder>
            <w:docPart w:val="5A15D04EDE5D4043B1F58A2966BC0D0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940D7" w:rsidR="00F940D7">
            <w:rPr>
              <w:rStyle w:val="eSPISCCParagraphDefaultFont"/>
            </w:rPr>
            <w:t>Policijske postaje Pleternica</w:t>
          </w:r>
        </w:sdtContent>
      </w:sdt>
      <w:r w:rsidRPr="002A712A" w:rsidR="00BB30F6">
        <w:rPr>
          <w:rFonts w:cs="Times New Roman"/>
        </w:rPr>
        <w:t xml:space="preserve"> , poslovni broj </w:t>
      </w:r>
      <w:sdt>
        <w:sdtPr>
          <w:rPr>
            <w:rStyle w:val="eSPISCCParagraphDefaultFont"/>
          </w:rPr>
          <w:alias w:val="Broj odluke"/>
          <w:tag w:val="DomainObject.IkpPredmet.OdlukaRjesenjeIshodisni_1"/>
          <w:id w:val="-1852643413"/>
          <w:placeholder>
            <w:docPart w:val="BB1891D03BB04A1680286C15828893C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940D7" w:rsidR="00F940D7">
            <w:rPr>
              <w:rStyle w:val="eSPISCCParagraphDefaultFont"/>
            </w:rPr>
            <w:t>211-07/23-3/6540</w:t>
          </w:r>
        </w:sdtContent>
      </w:sdt>
      <w:r w:rsidRPr="002A712A" w:rsidR="002A2A5B">
        <w:rPr>
          <w:rFonts w:cs="Times New Roman"/>
        </w:rPr>
        <w:t xml:space="preserve"> </w:t>
      </w:r>
      <w:r w:rsidRPr="002A712A" w:rsidR="009F3EF9">
        <w:rPr>
          <w:rFonts w:cs="Times New Roman"/>
        </w:rPr>
        <w:t xml:space="preserve"> </w:t>
      </w:r>
      <w:r w:rsidR="00F940D7">
        <w:rPr>
          <w:rFonts w:cs="Times New Roman"/>
        </w:rPr>
        <w:t>od 06.06.2023.</w:t>
      </w:r>
      <w:r w:rsidRPr="002A712A" w:rsidR="0078271E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 godine </w:t>
      </w:r>
      <w:r w:rsidRPr="002A712A" w:rsidR="002A712A">
        <w:rPr>
          <w:rFonts w:cs="Times New Roman"/>
        </w:rPr>
        <w:t xml:space="preserve">koja je postala pravomoćna dana </w:t>
      </w:r>
      <w:sdt>
        <w:sdtPr>
          <w:rPr>
            <w:rStyle w:val="eSPISCCParagraphDefaultFont"/>
          </w:rPr>
          <w:alias w:val="DomainObject.IkpPredmet.IshodisnaOdlukaDatumPravomocnosti_1"/>
          <w:tag w:val="DomainObject.IkpPredmet.IshodisnaOdlukaDatumPravomocnosti_1"/>
          <w:id w:val="2004093067"/>
          <w:placeholder>
            <w:docPart w:val="D321908388FF46DDBD7D8BC437F66A1B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3-08-05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F940D7" w:rsidR="00F940D7">
            <w:rPr>
              <w:rStyle w:val="eSPISCCParagraphDefaultFont"/>
            </w:rPr>
            <w:t>05.08.2023.</w:t>
          </w:r>
        </w:sdtContent>
      </w:sdt>
      <w:r w:rsidRPr="002A712A" w:rsidR="002A712A">
        <w:rPr>
          <w:rFonts w:cs="Times New Roman"/>
        </w:rPr>
        <w:t xml:space="preserve">  godine </w:t>
      </w:r>
      <w:r w:rsidRPr="002A712A" w:rsidR="00BB30F6">
        <w:rPr>
          <w:rFonts w:cs="Times New Roman"/>
        </w:rPr>
        <w:t xml:space="preserve">osuđeniku </w:t>
      </w:r>
      <w:sdt>
        <w:sdtPr>
          <w:rPr>
            <w:rStyle w:val="eSPISCCParagraphDefaultFont"/>
          </w:rPr>
          <w:alias w:val="Ime, prezime"/>
          <w:tag w:val="DomainObject.Predmet.ProtustrankaNazivFormated_1"/>
          <w:id w:val="-833679248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940D7" w:rsidR="00F940D7">
            <w:rPr>
              <w:rStyle w:val="eSPISCCParagraphDefaultFont"/>
            </w:rPr>
            <w:t>Miroslav Čarapina</w:t>
          </w:r>
        </w:sdtContent>
      </w:sdt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>izrečena</w:t>
      </w:r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 xml:space="preserve">je </w:t>
      </w:r>
      <w:proofErr w:type="spellStart"/>
      <w:r w:rsidRPr="002A712A" w:rsidR="002A712A">
        <w:rPr>
          <w:rFonts w:cs="Times New Roman"/>
        </w:rPr>
        <w:t>prekršajnopravna</w:t>
      </w:r>
      <w:proofErr w:type="spellEnd"/>
      <w:r w:rsidRPr="002A712A" w:rsidR="002A712A">
        <w:rPr>
          <w:rFonts w:cs="Times New Roman"/>
        </w:rPr>
        <w:t xml:space="preserve"> sankcija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tekst"/>
          <w:tag w:val="tekst"/>
          <w:id w:val="2007248444"/>
          <w:placeholder>
            <w:docPart w:val="94E47FF02ADF4D749AED51EE0C17B038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940D7" w:rsidR="00F940D7">
            <w:rPr>
              <w:rStyle w:val="eSPISCCParagraphDefaultFont"/>
            </w:rPr>
            <w:t>novčane kazne u iznosu od 755,35 (sedmsto pedeset pet, trideset pet) eura.</w:t>
          </w:r>
        </w:sdtContent>
      </w:sdt>
    </w:p>
    <w:p w:rsidRPr="002A712A" w:rsidR="002A712A" w:rsidP="002A712A" w:rsidRDefault="002A712A" w14:paraId="04300437" w14:textId="77777777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 xml:space="preserve">Odredbom članka 14. stavka 1. Prekršajnog zakona  propisano je da zastara izvršenja kazni i drugih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 nastupa u svakom slučaju kada proteknu tri godine od dana pravomoćnosti odluke kojom je izrečena kazna ili druga </w:t>
      </w:r>
      <w:proofErr w:type="spellStart"/>
      <w:r w:rsidRPr="002A712A">
        <w:rPr>
          <w:rFonts w:cs="Arial"/>
        </w:rPr>
        <w:t>prekršajnopravna</w:t>
      </w:r>
      <w:proofErr w:type="spellEnd"/>
      <w:r w:rsidRPr="002A712A">
        <w:rPr>
          <w:rFonts w:cs="Arial"/>
        </w:rPr>
        <w:t xml:space="preserve"> sankcija.</w:t>
      </w:r>
    </w:p>
    <w:p w:rsidRPr="002A712A" w:rsidR="002A712A" w:rsidP="002A712A" w:rsidRDefault="002A712A" w14:paraId="43F3A486" w14:textId="77777777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 xml:space="preserve">Budući je od dana pravomoćnosti odluke o prekršaju proteklo više od tri godine nastupila je zastara izvršenja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sankcija, zbog čega je postupak izvršenja obustavljen.</w:t>
      </w:r>
    </w:p>
    <w:p w:rsidRPr="00561534" w:rsidR="00561534" w:rsidP="00561534" w:rsidRDefault="00561534" w14:paraId="353C94BC" w14:textId="77777777">
      <w:pPr>
        <w:spacing w:after="0" w:line="276" w:lineRule="auto"/>
        <w:ind w:firstLine="708"/>
        <w:jc w:val="both"/>
        <w:rPr>
          <w:rFonts w:eastAsia="Calibri" w:cs="Times New Roman"/>
        </w:rPr>
      </w:pPr>
    </w:p>
    <w:p w:rsidRPr="001A12B4" w:rsidR="001A12B4" w:rsidP="001A12B4" w:rsidRDefault="001A12B4" w14:paraId="7022C244" w14:textId="77777777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940D7" w:rsidR="00F940D7">
            <w:rPr>
              <w:rStyle w:val="eSPISCCParagraphDefaultFont"/>
              <w:rFonts w:eastAsiaTheme="minorHAnsi"/>
            </w:rPr>
            <w:t>Zagrebu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F940D7" w:rsidR="00F940D7">
            <w:rPr>
              <w:rStyle w:val="eSPISCCParagraphDefaultFont"/>
              <w:rFonts w:eastAsiaTheme="minorHAnsi"/>
            </w:rPr>
            <w:t>27. rujna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17"/>
        <w:gridCol w:w="3043"/>
        <w:gridCol w:w="3127"/>
      </w:tblGrid>
      <w:tr w:rsidRPr="00F940D7" w:rsidR="00B40829" w:rsidTr="00876430" w14:paraId="003D89E3" w14:textId="77777777">
        <w:tc>
          <w:tcPr>
            <w:tcW w:w="3284" w:type="dxa"/>
          </w:tcPr>
          <w:p w:rsidRPr="00F940D7" w:rsidR="00B40829" w:rsidP="00B40829" w:rsidRDefault="00F940D7" w14:paraId="00839FF8" w14:textId="5E5F6744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F940D7">
              <w:rPr>
                <w:rFonts w:eastAsia="Calibri" w:cs="Times New Roman"/>
                <w:sz w:val="24"/>
                <w:szCs w:val="24"/>
              </w:rPr>
              <w:t>S</w:t>
            </w:r>
            <w:r w:rsidRPr="00F940D7">
              <w:rPr>
                <w:rFonts w:eastAsia="Calibri"/>
                <w:sz w:val="24"/>
                <w:szCs w:val="24"/>
              </w:rPr>
              <w:t>udski referent za izvršenje kazni</w:t>
            </w:r>
          </w:p>
        </w:tc>
        <w:tc>
          <w:tcPr>
            <w:tcW w:w="3285" w:type="dxa"/>
          </w:tcPr>
          <w:p w:rsidRPr="00F940D7" w:rsidR="00B40829" w:rsidP="00B40829" w:rsidRDefault="00B40829" w14:paraId="549CAAE9" w14:textId="77777777">
            <w:pPr>
              <w:spacing w:after="0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Pr="00F940D7" w:rsidR="00B40829" w:rsidP="00B40829" w:rsidRDefault="00B40829" w14:paraId="4CC1BAF9" w14:textId="77777777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F940D7">
              <w:rPr>
                <w:rFonts w:eastAsia="Calibri" w:cs="Times New Roman"/>
                <w:sz w:val="24"/>
                <w:szCs w:val="24"/>
              </w:rPr>
              <w:t>Sudac</w:t>
            </w:r>
          </w:p>
          <w:p w:rsidRPr="00F940D7" w:rsidR="00F940D7" w:rsidP="00B40829" w:rsidRDefault="00F940D7" w14:paraId="195580DE" w14:textId="52265AE2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F940D7">
              <w:rPr>
                <w:rFonts w:eastAsia="Calibri"/>
                <w:sz w:val="24"/>
                <w:szCs w:val="24"/>
              </w:rPr>
              <w:t>Rajka Rončević-</w:t>
            </w:r>
            <w:proofErr w:type="spellStart"/>
            <w:r w:rsidRPr="00F940D7">
              <w:rPr>
                <w:rFonts w:eastAsia="Calibri"/>
                <w:sz w:val="24"/>
                <w:szCs w:val="24"/>
              </w:rPr>
              <w:t>Skočić</w:t>
            </w:r>
            <w:proofErr w:type="spellEnd"/>
          </w:p>
        </w:tc>
      </w:tr>
      <w:tr w:rsidRPr="00F940D7" w:rsidR="00B40829" w:rsidTr="00876430" w14:paraId="46E78A72" w14:textId="77777777">
        <w:tc>
          <w:tcPr>
            <w:tcW w:w="3284" w:type="dxa"/>
          </w:tcPr>
          <w:p w:rsidRPr="00F940D7" w:rsidR="00B40829" w:rsidP="00B40829" w:rsidRDefault="004C29ED" w14:paraId="53DF76A5" w14:textId="56C7970E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F940D7" w:rsidR="00F940D7">
                  <w:rPr>
                    <w:rStyle w:val="eSPISCCParagraphDefaultFont"/>
                    <w:rFonts w:eastAsiaTheme="minorHAnsi"/>
                  </w:rPr>
                  <w:t>Jasmina Knez</w:t>
                </w:r>
              </w:sdtContent>
            </w:sdt>
          </w:p>
        </w:tc>
        <w:tc>
          <w:tcPr>
            <w:tcW w:w="3285" w:type="dxa"/>
          </w:tcPr>
          <w:p w:rsidRPr="00F940D7" w:rsidR="00B40829" w:rsidP="00B40829" w:rsidRDefault="00B40829" w14:paraId="3ED78616" w14:textId="77777777">
            <w:pPr>
              <w:spacing w:after="0"/>
              <w:rPr>
                <w:rFonts w:eastAsia="Calibri" w:cs="Times New Roman"/>
                <w:sz w:val="24"/>
                <w:szCs w:val="24"/>
              </w:rPr>
            </w:pPr>
          </w:p>
        </w:tc>
        <w:tc>
          <w:tcPr>
            <w:tcW w:w="3285" w:type="dxa"/>
          </w:tcPr>
          <w:p w:rsidRPr="00F940D7" w:rsidR="00B40829" w:rsidP="00B40829" w:rsidRDefault="00B40829" w14:paraId="6D3FE2AA" w14:textId="2454CB11">
            <w:pPr>
              <w:spacing w:after="0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</w:tbl>
    <w:p w:rsidRPr="00F940D7" w:rsidR="00B40829" w:rsidP="00B40829" w:rsidRDefault="00B40829" w14:paraId="3BB70677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6FE13CBE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2EE44693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t>Uputa o pravnom lijeku:</w:t>
      </w:r>
    </w:p>
    <w:p w:rsidRPr="003B4689" w:rsidR="00275E81" w:rsidP="00275E81" w:rsidRDefault="00275E81" w14:paraId="0674517E" w14:textId="77777777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F667A3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adresa suda"/>
          <w:tag w:val="Nazivadresasuda"/>
          <w:id w:val="684947850"/>
          <w:placeholder>
            <w:docPart w:val="62A58BA3CE1C4F51A3F1E00832D3140F"/>
          </w:placeholder>
          <w:dataBinding w:xpath="/icms/DomainObject.Predmet.Referada.Sud.Naziv/derivirana_varijabla[@naziv='Nazivadresasuda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940D7" w:rsidR="00F940D7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1A3705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 w14:paraId="6F669DE4" w14:textId="4C0F9B3A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 w14:paraId="4EC42F62" w14:textId="77777777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osuđenik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"/>
          <w:tag w:val="DomainObject.Predmet.OsudenikImePrezimeAdresa_1"/>
          <w:id w:val="564525873"/>
          <w:placeholder>
            <w:docPart w:val="D86D06E45E1746E2877C37551EADE601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940D7" w:rsidR="00F940D7">
            <w:rPr>
              <w:rStyle w:val="eSPISCCParagraphDefaultFont"/>
              <w:rFonts w:eastAsiaTheme="minorHAnsi"/>
            </w:rPr>
            <w:t>Miroslav Čarapina, Rujanska Ulica 4, 10000 Zagreb</w:t>
          </w:r>
        </w:sdtContent>
      </w:sdt>
      <w:r w:rsidR="009F3EF9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Pr="003B4689" w:rsidR="002D7FEE" w:rsidP="002D7FEE" w:rsidRDefault="002A712A" w14:paraId="575AB0AC" w14:textId="4559DC70">
      <w:pPr>
        <w:pStyle w:val="Zaglavlje"/>
        <w:numPr>
          <w:ilvl w:val="0"/>
          <w:numId w:val="48"/>
        </w:numPr>
        <w:tabs>
          <w:tab w:val="clear" w:pos="9072"/>
        </w:tabs>
        <w:spacing w:after="0"/>
        <w:jc w:val="left"/>
        <w:rPr>
          <w:rFonts w:cs="Times New Roman"/>
        </w:rPr>
      </w:pPr>
      <w:r>
        <w:rPr>
          <w:rFonts w:cs="Times New Roman"/>
        </w:rPr>
        <w:t>podnositelj</w:t>
      </w:r>
      <w:r w:rsidR="00433E5A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sudionici"/>
          <w:tag w:val="DomainObject.Predmet.SudioniciListAdressOIB_1"/>
          <w:id w:val="1856534477"/>
          <w:placeholder>
            <w:docPart w:val="4D772232E4174DF3BE645650C0840964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Policijska postaja Pleternica, Vinogradska 5,34310 Pleternica">
            <w:listItem w:displayText="Policijska postaja Pleternica, Vinogradska 5,34310 Pleternica" w:value="Policijska postaja Pleternica, Vinogradska 5,34310 Pleternica"/>
            <w:listItem w:displayText="Miroslav Čarapina, OIB 55320239661, Rujanska Ulica 4,10000 Zagreb" w:value="Miroslav Čarapina, OIB 55320239661, Rujanska Ulica 4,10000 Zagreb"/>
            <w:listItem w:displayText="Ministarstvo pravosuđa, uprave i digitalne transformacije, OIB 72910430276, Ulica grada Vukovara 49,10000 Zagreb" w:value="Ministarstvo pravosuđa, uprave i digitalne transformacije, OIB 72910430276, Ulica grada Vukovara 49,10000 Zagreb"/>
          </w:comboBox>
        </w:sdtPr>
        <w:sdtEndPr>
          <w:rPr>
            <w:rStyle w:val="eSPISCCParagraphDefaultFont"/>
          </w:rPr>
        </w:sdtEndPr>
        <w:sdtContent>
          <w:r w:rsidRPr="00F940D7" w:rsidR="00F940D7">
            <w:rPr>
              <w:rStyle w:val="eSPISCCParagraphDefaultFont"/>
              <w:rFonts w:eastAsiaTheme="minorHAnsi"/>
            </w:rPr>
            <w:t>Policijska postaja Pleternica, Vinogradska 5,34310 Pleternica</w:t>
          </w:r>
        </w:sdtContent>
      </w:sdt>
      <w:r w:rsidR="009F3EF9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</w:p>
    <w:p w:rsidRPr="002D7FEE" w:rsidR="00B37A7D" w:rsidP="002D7FEE" w:rsidRDefault="00B37A7D" w14:paraId="4D3889CE" w14:textId="77777777">
      <w:pPr>
        <w:pStyle w:val="Odlomakpopisa"/>
        <w:numPr>
          <w:ilvl w:val="0"/>
          <w:numId w:val="48"/>
        </w:numPr>
        <w:spacing w:after="0" w:line="276" w:lineRule="auto"/>
        <w:contextualSpacing/>
        <w:rPr>
          <w:rFonts w:eastAsia="Calibri" w:cs="Times New Roman"/>
        </w:rPr>
      </w:pPr>
      <w:r w:rsidRPr="002D7FEE">
        <w:rPr>
          <w:rFonts w:eastAsia="Calibri" w:cs="Times New Roman"/>
        </w:rPr>
        <w:t>spis</w:t>
      </w:r>
    </w:p>
    <w:p w:rsidRPr="00B40829" w:rsidR="00B37A7D" w:rsidP="00B37A7D" w:rsidRDefault="00B37A7D" w14:paraId="0D0B7D14" w14:textId="77777777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1A12B4" w:rsidR="001A12B4" w:rsidP="001A12B4" w:rsidRDefault="001A12B4" w14:paraId="0CCA288F" w14:textId="77777777"/>
    <w:sectPr w:rsidRPr="001A12B4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4C29ED" w:rsidP="00537B78" w:rsidRDefault="004C29ED" w14:paraId="20583EE3" w14:textId="77777777">
      <w:r>
        <w:separator/>
      </w:r>
    </w:p>
  </w:endnote>
  <w:endnote w:type="continuationSeparator" w:id="0">
    <w:p w:rsidR="004C29ED" w:rsidP="00537B78" w:rsidRDefault="004C29ED" w14:paraId="392843CA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 w14:paraId="045A967B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983">
          <w:t>2</w:t>
        </w:r>
        <w:r>
          <w:fldChar w:fldCharType="end"/>
        </w:r>
      </w:p>
    </w:sdtContent>
  </w:sdt>
  <w:p w:rsidR="006C43C5" w:rsidP="00C5238E" w:rsidRDefault="006C43C5" w14:paraId="224B96F2" w14:textId="77777777">
    <w:pPr>
      <w:pStyle w:val="Stranica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4C29ED" w:rsidP="00537B78" w:rsidRDefault="004C29ED" w14:paraId="1F7A90E4" w14:textId="77777777">
      <w:r>
        <w:separator/>
      </w:r>
    </w:p>
  </w:footnote>
  <w:footnote w:type="continuationSeparator" w:id="0">
    <w:p w:rsidR="004C29ED" w:rsidP="00537B78" w:rsidRDefault="004C29ED" w14:paraId="1444F083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4A4A3091" w14:textId="77777777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F940D7" w:rsidR="00F940D7">
          <w:rPr>
            <w:rStyle w:val="eSPISCCParagraphDefaultFont"/>
          </w:rPr>
          <w:t>Pp Ikp-1470/2026-5</w:t>
        </w:r>
      </w:sdtContent>
    </w:sdt>
  </w:p>
</w:hdr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6CA4F8F"/>
    <w:multiLevelType w:val="hybridMultilevel"/>
    <w:tmpl w:val="8CC037BA"/>
    <w:lvl w:ilvl="0" w:tplc="34B45A88">
      <w:start w:val="1"/>
      <w:numFmt w:val="decimal"/>
      <w:lvlText w:val="%1."/>
      <w:lvlJc w:val="left"/>
      <w:pPr>
        <w:ind w:left="1068" w:hanging="360"/>
      </w:pPr>
      <w:rPr>
        <w:rFonts w:hint="default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7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3"/>
  </w:num>
  <w:num w:numId="5">
    <w:abstractNumId w:val="46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7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7"/>
  </w:num>
  <w:num w:numId="43">
    <w:abstractNumId w:val="12"/>
  </w:num>
  <w:num w:numId="44">
    <w:abstractNumId w:val="44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5"/>
  </w:num>
  <w:num w:numId="51">
    <w:abstractNumId w:val="36"/>
  </w:num>
  <w:numIdMacAtCleanup w:val="44"/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333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764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705"/>
    <w:rsid w:val="001A5294"/>
    <w:rsid w:val="001A5967"/>
    <w:rsid w:val="001A59C8"/>
    <w:rsid w:val="001A6B64"/>
    <w:rsid w:val="001B2974"/>
    <w:rsid w:val="001B3421"/>
    <w:rsid w:val="001B4EE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0687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96F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2A5B"/>
    <w:rsid w:val="002A3D96"/>
    <w:rsid w:val="002A4D01"/>
    <w:rsid w:val="002A52BD"/>
    <w:rsid w:val="002A5F02"/>
    <w:rsid w:val="002A5FB0"/>
    <w:rsid w:val="002A712A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57A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5FAE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1CAA"/>
    <w:rsid w:val="0032286D"/>
    <w:rsid w:val="00323719"/>
    <w:rsid w:val="00323744"/>
    <w:rsid w:val="00323B80"/>
    <w:rsid w:val="0032597D"/>
    <w:rsid w:val="00325B98"/>
    <w:rsid w:val="0032695A"/>
    <w:rsid w:val="00326D26"/>
    <w:rsid w:val="0032701A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A"/>
    <w:rsid w:val="003908E8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3E5A"/>
    <w:rsid w:val="00437222"/>
    <w:rsid w:val="0044391A"/>
    <w:rsid w:val="004456AF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9773A"/>
    <w:rsid w:val="004A0C9D"/>
    <w:rsid w:val="004A0F85"/>
    <w:rsid w:val="004A11AA"/>
    <w:rsid w:val="004A2928"/>
    <w:rsid w:val="004A428F"/>
    <w:rsid w:val="004A4768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29ED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38B5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4EF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52F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1974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71E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541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3F80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31B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5D3D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0030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C53DB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3EF9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491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0BBB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BC5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1479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548F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5CCD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1FA8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5AF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64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4545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55ED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5AC3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B9F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37D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7A3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7C"/>
    <w:rsid w:val="00F800BB"/>
    <w:rsid w:val="00F81FFF"/>
    <w:rsid w:val="00F823DC"/>
    <w:rsid w:val="00F847E3"/>
    <w:rsid w:val="00F84E6D"/>
    <w:rsid w:val="00F85180"/>
    <w:rsid w:val="00F865FB"/>
    <w:rsid w:val="00F90422"/>
    <w:rsid w:val="00F940D7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A78D3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35ABA941"/>
  <w15:docId w15:val="{35AD1BCD-9BD9-4A74-BFD4-F6170097F502}"/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4456AF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4456AF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4456AF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A15D04EDE5D4043B1F58A2966BC0D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A3FDCA-0079-4F3D-A50F-763C9986D15C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6D3A869B5741C0857D07882E9024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31D214-2EE3-497A-8A50-91BECC1C5F4E}"/>
      </w:docPartPr>
      <w:docPartBody>
        <w:p w:rsidR="009C289F" w:rsidRDefault="00191BCD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68F1A9520854225BC05A9FF1F6A501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5E2ACA-442E-4DA3-A737-9547AA47119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86D06E45E1746E2877C37551EADE6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2CB7AE-654C-4595-831D-C4B66134FAFC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D772232E4174DF3BE645650C08409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9566729-8EF4-44E2-A303-E0E3C97AD62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2A58BA3CE1C4F51A3F1E00832D314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33E54F-3202-4A74-9DBF-9F28C1B6A49F}"/>
      </w:docPartPr>
      <w:docPartBody>
        <w:p w:rsidR="003F7804" w:rsidRDefault="00D6351C">
          <w:r w:rsidRPr="00AC165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1A7EB7E6344D99BE37E96766D5D4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0467D-DC61-41F6-8BDC-043F635833F6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8E533CF021B42EFA51FF1C3B2BEF0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9C3FDD-2A56-4590-BF3B-480D79A7BD6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1891D03BB04A1680286C15828893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29746B-69A0-4451-8129-36DDAFFBAB1C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D64A44EE9D497C883B6D9C0CF02A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6C3410-26DB-414C-8FF5-D4193E826539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0F123D21CE04C36B10C0054008805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B811B49-C023-40F6-9AB4-8476FBB766AB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21908388FF46DDBD7D8BC437F66A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4342C2-0029-4AE0-91ED-932475878BF3}"/>
      </w:docPartPr>
      <w:docPartBody>
        <w:p w:rsidR="00AA5108" w:rsidRDefault="00B86E18">
          <w:r w:rsidRPr="006451B6">
            <w:rPr>
              <w:rStyle w:val="Tekstrezerviranogmjesta"/>
            </w:rPr>
            <w:t>__________</w:t>
          </w:r>
        </w:p>
      </w:docPartBody>
    </w:docPart>
    <w:docPart>
      <w:docPartPr>
        <w:name w:val="94E47FF02ADF4D749AED51EE0C17B03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B8EC14C-74D4-4EB4-AF49-1CC6ED9CB6CF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0123E4"/>
    <w:rsid w:val="000540D7"/>
    <w:rsid w:val="00130B08"/>
    <w:rsid w:val="00191BCD"/>
    <w:rsid w:val="001B0766"/>
    <w:rsid w:val="002A001D"/>
    <w:rsid w:val="002A4089"/>
    <w:rsid w:val="002A65B4"/>
    <w:rsid w:val="002B7767"/>
    <w:rsid w:val="002F5FAE"/>
    <w:rsid w:val="003140FE"/>
    <w:rsid w:val="003870BE"/>
    <w:rsid w:val="003A62A8"/>
    <w:rsid w:val="003F7804"/>
    <w:rsid w:val="00445DEE"/>
    <w:rsid w:val="00583E0F"/>
    <w:rsid w:val="005C5899"/>
    <w:rsid w:val="00610173"/>
    <w:rsid w:val="00627279"/>
    <w:rsid w:val="0067123B"/>
    <w:rsid w:val="00700A35"/>
    <w:rsid w:val="0074359C"/>
    <w:rsid w:val="00746914"/>
    <w:rsid w:val="008653FE"/>
    <w:rsid w:val="0087691E"/>
    <w:rsid w:val="00937323"/>
    <w:rsid w:val="009735D0"/>
    <w:rsid w:val="009C289F"/>
    <w:rsid w:val="009E647F"/>
    <w:rsid w:val="00A01DC1"/>
    <w:rsid w:val="00AA5108"/>
    <w:rsid w:val="00AD483C"/>
    <w:rsid w:val="00B55BCF"/>
    <w:rsid w:val="00B715E5"/>
    <w:rsid w:val="00B86E18"/>
    <w:rsid w:val="00BD7339"/>
    <w:rsid w:val="00C1407C"/>
    <w:rsid w:val="00C62A7B"/>
    <w:rsid w:val="00C63CA9"/>
    <w:rsid w:val="00CA79F0"/>
    <w:rsid w:val="00CB4658"/>
    <w:rsid w:val="00CF7F38"/>
    <w:rsid w:val="00D5459C"/>
    <w:rsid w:val="00D6351C"/>
    <w:rsid w:val="00D94CFA"/>
    <w:rsid w:val="00F54886"/>
    <w:rsid w:val="00FB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A5108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</w:styles>
</file>

<file path=word/glossary/webSettings.xml><?xml version="1.0" encoding="utf-8"?>
<w:webSetting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27. rujna 2026.</izvorni_sadrzaj>
    <derivirana_varijabla naziv="DomainObject.DatumDonosenjaOdluke_1">27.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Ikp-1470/2026-5</izvorni_sadrzaj>
    <derivirana_varijabla naziv="DomainObject.Oznaka_1">Pp Ikp-1470/2026-5</derivirana_varijabla>
  </DomainObject.Oznaka>
  <DomainObject.DonositeljOdluke.Ime>
    <izvorni_sadrzaj>Rajka</izvorni_sadrzaj>
    <derivirana_varijabla naziv="DomainObject.DonositeljOdluke.Ime_1">Rajka</derivirana_varijabla>
  </DomainObject.DonositeljOdluke.Ime>
  <DomainObject.DonositeljOdluke.Prezime>
    <izvorni_sadrzaj>Rončević-Skočić</izvorni_sadrzaj>
    <derivirana_varijabla naziv="DomainObject.DonositeljOdluke.Prezime_1">Rončević-Skočić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1470</izvorni_sadrzaj>
    <derivirana_varijabla naziv="DomainObject.Predmet.Broj_1">1470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11. ožujka 2026.</izvorni_sadrzaj>
    <derivirana_varijabla naziv="DomainObject.Predmet.DatumOsnivanja_1">11. ožujka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vanjski Rajka Rončević-Skočić, rj. rod</izvorni_sadrzaj>
    <derivirana_varijabla naziv="DomainObject.Predmet.Opis_1">vanjski Rajka Rončević-Skočić, rj. rod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Ikp-1470/2026</izvorni_sadrzaj>
    <derivirana_varijabla naziv="DomainObject.Predmet.OznakaBroj_1">Pp Ikp-1470/2026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Miroslav Čarapina</izvorni_sadrzaj>
    <derivirana_varijabla naziv="DomainObject.Predmet.ProtustrankaFormated_1">  Miroslav Čarapina</derivirana_varijabla>
  </DomainObject.Predmet.ProtustrankaFormated>
  <DomainObject.Predmet.ProtustrankaFormatedOIB>
    <izvorni_sadrzaj>  Miroslav Čarapina, OIB 55320239661</izvorni_sadrzaj>
    <derivirana_varijabla naziv="DomainObject.Predmet.ProtustrankaFormatedOIB_1">Miroslav Čarapina, OIB 55320239661</derivirana_varijabla>
  </DomainObject.Predmet.ProtustrankaFormatedOIB>
  <DomainObject.Predmet.ProtustrankaFormatedWithAdress>
    <izvorni_sadrzaj> Miroslav Čarapina, Rujanska Ulica 4, 10000 Zagreb</izvorni_sadrzaj>
    <derivirana_varijabla naziv="DomainObject.Predmet.ProtustrankaFormatedWithAdress_1"> Miroslav Čarapina, Rujanska Ulica 4, 10000 Zagreb</derivirana_varijabla>
  </DomainObject.Predmet.ProtustrankaFormatedWithAdress>
  <DomainObject.Predmet.ProtustrankaFormatedWithAdressOIB>
    <izvorni_sadrzaj> Miroslav Čarapina, OIB 55320239661, Rujanska Ulica 4, 10000 Zagreb</izvorni_sadrzaj>
    <derivirana_varijabla naziv="DomainObject.Predmet.ProtustrankaFormatedWithAdressOIB_1"> Miroslav Čarapina, OIB 55320239661, Rujanska Ulica 4, 10000 Zagreb</derivirana_varijabla>
  </DomainObject.Predmet.ProtustrankaFormatedWithAdressOIB>
  <DomainObject.Predmet.ProtustrankaWithAdress>
    <izvorni_sadrzaj>Miroslav Čarapina Rujanska Ulica 4, 10000 Zagreb</izvorni_sadrzaj>
    <derivirana_varijabla naziv="DomainObject.Predmet.ProtustrankaWithAdress_1">Miroslav Čarapina Rujanska Ulica 4, 10000 Zagreb</derivirana_varijabla>
  </DomainObject.Predmet.ProtustrankaWithAdress>
  <DomainObject.Predmet.ProtustrankaWithAdressOIB>
    <izvorni_sadrzaj>Miroslav Čarapina, OIB 55320239661, Rujanska Ulica 4, 10000 Zagreb</izvorni_sadrzaj>
    <derivirana_varijabla naziv="DomainObject.Predmet.ProtustrankaWithAdressOIB_1">Miroslav Čarapina, OIB 55320239661, Rujanska Ulica 4, 10000 Zagreb</derivirana_varijabla>
  </DomainObject.Predmet.ProtustrankaWithAdressOIB>
  <DomainObject.Predmet.ProtustrankaNazivFormated>
    <izvorni_sadrzaj>Miroslav Čarapina</izvorni_sadrzaj>
    <derivirana_varijabla naziv="DomainObject.Predmet.ProtustrankaNazivFormated_1">Miroslav Čarapina</derivirana_varijabla>
    <derivirana_varijabla naziv="Padez">Miroslav Čarapina</derivirana_varijabla>
  </DomainObject.Predmet.ProtustrankaNazivFormated>
  <DomainObject.Predmet.ProtustrankaNazivFormatedOIB>
    <izvorni_sadrzaj>Miroslav Čarapina, OIB 55320239661</izvorni_sadrzaj>
    <derivirana_varijabla naziv="DomainObject.Predmet.ProtustrankaNazivFormatedOIB_1">Miroslav Čarapina, OIB 55320239661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Rajka Rončević Skočić, 71</izvorni_sadrzaj>
    <derivirana_varijabla naziv="DomainObject.Predmet.Referada.Naziv_1">Rajka Rončević Skočić, 71</derivirana_varijabla>
  </DomainObject.Predmet.Referada.Naziv>
  <DomainObject.Predmet.Referada.Oznaka>
    <izvorni_sadrzaj>71</izvorni_sadrzaj>
    <derivirana_varijabla naziv="DomainObject.Predmet.Referada.Oznaka_1">71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308</izvorni_sadrzaj>
    <derivirana_varijabla naziv="DomainObject.Predmet.Referada.Prostorija.Oznaka_1">308</derivirana_varijabla>
  </DomainObject.Predmet.Referada.Prostorija.Oznaka>
  <DomainObject.Predmet.Referada.Sud.Naziv>
    <izvorni_sadrzaj>Općinski prekršajni sud u Zagrebu</izvorni_sadrzaj>
    <derivirana_varijabla naziv="DomainObject.Predmet.Referada.Sud.Naziv_1">Policijske postaje Pleternica</derivirana_varijabla>
    <derivirana_varijabla naziv="DomainObject.Predmet.Referada.Sud.Naziv">Općinski prekršajni sud u Zagrebu</derivirana_varijabla>
    <derivirana_varijabla naziv="Nazivadresasuda">Općinski prekršajni sud u Zagrebu</derivirana_varijabla>
  </DomainObject.Predmet.Referada.Sud.Naziv>
  <DomainObject.Predmet.Referada.Sudac>
    <izvorni_sadrzaj>Rajka Rončević-Skočić</izvorni_sadrzaj>
    <derivirana_varijabla naziv="DomainObject.Predmet.Referada.Sudac_1">Rajka Rončević-Skočić</derivirana_varijabla>
    <derivirana_varijabla naziv="Dativ">Rajka Rončević-Skočić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Policijska postaja Pleternica</izvorni_sadrzaj>
    <derivirana_varijabla naziv="DomainObject.Predmet.StrankaFormated_1">  Policijska postaja Pleternica</derivirana_varijabla>
  </DomainObject.Predmet.StrankaFormated>
  <DomainObject.Predmet.StrankaFormatedOIB>
    <izvorni_sadrzaj>  Policijska postaja Pleternica</izvorni_sadrzaj>
    <derivirana_varijabla naziv="DomainObject.Predmet.StrankaFormatedOIB_1">  Policijska postaja Pleternica</derivirana_varijabla>
  </DomainObject.Predmet.StrankaFormatedOIB>
  <DomainObject.Predmet.StrankaFormatedWithAdress>
    <izvorni_sadrzaj> Policijska postaja Pleternica, Vinogradska 5, 34310 Pleternica</izvorni_sadrzaj>
    <derivirana_varijabla naziv="DomainObject.Predmet.StrankaFormatedWithAdress_1"> Policijska postaja Pleternica, Vinogradska 5, 34310 Pleternica</derivirana_varijabla>
  </DomainObject.Predmet.StrankaFormatedWithAdress>
  <DomainObject.Predmet.StrankaFormatedWithAdressOIB>
    <izvorni_sadrzaj> Policijska postaja Pleternica, Vinogradska 5, 34310 Pleternica</izvorni_sadrzaj>
    <derivirana_varijabla naziv="DomainObject.Predmet.StrankaFormatedWithAdressOIB_1"> Policijska postaja Pleternica, Vinogradska 5, 34310 Pleternica</derivirana_varijabla>
  </DomainObject.Predmet.StrankaFormatedWithAdressOIB>
  <DomainObject.Predmet.StrankaWithAdress>
    <izvorni_sadrzaj>Policijska postaja Pleternica Vinogradska 5,34310 Pleternica</izvorni_sadrzaj>
    <derivirana_varijabla naziv="DomainObject.Predmet.StrankaWithAdress_1">Policijska postaja Pleternica Vinogradska 5,34310 Pleternica</derivirana_varijabla>
  </DomainObject.Predmet.StrankaWithAdress>
  <DomainObject.Predmet.StrankaWithAdressOIB>
    <izvorni_sadrzaj>Policijska postaja Pleternica, Vinogradska 5,34310 Pleternica</izvorni_sadrzaj>
    <derivirana_varijabla naziv="DomainObject.Predmet.StrankaWithAdressOIB_1">Policijska postaja Pleternica, Vinogradska 5,34310 Pleternica</derivirana_varijabla>
  </DomainObject.Predmet.StrankaWithAdressOIB>
  <DomainObject.Predmet.StrankaNazivFormated>
    <izvorni_sadrzaj>Policijska postaja Pleternica</izvorni_sadrzaj>
    <derivirana_varijabla naziv="DomainObject.Predmet.StrankaNazivFormated_1">Policijska postaja Pleternica</derivirana_varijabla>
    <derivirana_varijabla naziv="Padez">Policijska postaja Pleternica</derivirana_varijabla>
  </DomainObject.Predmet.StrankaNazivFormated>
  <DomainObject.Predmet.StrankaNazivFormatedOIB>
    <izvorni_sadrzaj>Policijska postaja Pleternica</izvorni_sadrzaj>
    <derivirana_varijabla naziv="DomainObject.Predmet.StrankaNazivFormatedOIB_1">Policijska postaja Pleternica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Posebna sudska pisarnica za izvršenje prekršajnopravnih sankcija</izvorni_sadrzaj>
    <derivirana_varijabla naziv="DomainObject.Predmet.TrenutnaLokacijaSpisa.Naziv_1">Posebna sudska pisarnica za izvršenje prekršajnopravnih sankcija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prekršajnopravnih sankcija</izvorni_sadrzaj>
    <derivirana_varijabla naziv="DomainObject.Predmet.UstrojstvenaJedinicaVodi.Naziv_1">Posebna sudska pisarnica za izvršenje prekršajnopravnih sankcija</derivirana_varijabla>
  </DomainObject.Predmet.UstrojstvenaJedinicaVodi.Naziv>
  <DomainObject.Predmet.UstrojstvenaJedinicaVodi.Oznaka>
    <izvorni_sadrzaj>ZGOI</izvorni_sadrzaj>
    <derivirana_varijabla naziv="DomainObject.Predmet.UstrojstvenaJedinicaVodi.Oznaka_1">ZGOI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Marica Pašalić</izvorni_sadrzaj>
    <derivirana_varijabla naziv="DomainObject.Predmet.Zapisnicar_1">Jasmina Knez</derivirana_varijabla>
    <derivirana_varijabla naziv="Padez">Marica Pašalić</derivirana_varijabla>
  </DomainObject.Predmet.Zapisnicar>
  <DomainObject.Predmet.StrankaListFormated>
    <izvorni_sadrzaj>
      <item>Policijska postaja Pleternica</item>
    </izvorni_sadrzaj>
    <derivirana_varijabla naziv="DomainObject.Predmet.StrankaListFormated_1">
      <item>Policijska postaja Pleternica</item>
    </derivirana_varijabla>
  </DomainObject.Predmet.StrankaListFormated>
  <DomainObject.Predmet.StrankaListFormatedOIB>
    <izvorni_sadrzaj>
      <item>Policijska postaja Pleternica</item>
    </izvorni_sadrzaj>
    <derivirana_varijabla naziv="DomainObject.Predmet.StrankaListFormatedOIB_1">
      <item>Policijska postaja Pleternica</item>
    </derivirana_varijabla>
  </DomainObject.Predmet.StrankaListFormatedOIB>
  <DomainObject.Predmet.StrankaListFormatedWithAdress>
    <izvorni_sadrzaj>
      <item>Policijska postaja Pleternica, Vinogradska 5, 34310 Pleternica</item>
    </izvorni_sadrzaj>
    <derivirana_varijabla naziv="DomainObject.Predmet.StrankaListFormatedWithAdress_1">
      <item>Policijska postaja Pleternica, Vinogradska 5, 34310 Pleternica</item>
    </derivirana_varijabla>
  </DomainObject.Predmet.StrankaListFormatedWithAdress>
  <DomainObject.Predmet.StrankaListFormatedWithAdressOIB>
    <izvorni_sadrzaj>
      <item>Policijska postaja Pleternica, Vinogradska 5, 34310 Pleternica</item>
    </izvorni_sadrzaj>
    <derivirana_varijabla naziv="DomainObject.Predmet.StrankaListFormatedWithAdressOIB_1">
      <item>Policijska postaja Pleternica, Vinogradska 5, 34310 Pleternica</item>
    </derivirana_varijabla>
  </DomainObject.Predmet.StrankaListFormatedWithAdressOIB>
  <DomainObject.Predmet.StrankaListNazivFormated>
    <izvorni_sadrzaj>
      <item>Policijska postaja Pleternica</item>
    </izvorni_sadrzaj>
    <derivirana_varijabla naziv="DomainObject.Predmet.StrankaListNazivFormated_1">
      <item>Policijska postaja Pleternica</item>
    </derivirana_varijabla>
  </DomainObject.Predmet.StrankaListNazivFormated>
  <DomainObject.Predmet.StrankaListNazivFormatedOIB>
    <izvorni_sadrzaj>
      <item>Policijska postaja Pleternica</item>
    </izvorni_sadrzaj>
    <derivirana_varijabla naziv="DomainObject.Predmet.StrankaListNazivFormatedOIB_1">
      <item>Policijska postaja Pleternica</item>
    </derivirana_varijabla>
  </DomainObject.Predmet.StrankaListNazivFormatedOIB>
  <DomainObject.Predmet.ProtuStrankaListFormated>
    <izvorni_sadrzaj>
      <item>Miroslav Čarapina</item>
    </izvorni_sadrzaj>
    <derivirana_varijabla naziv="DomainObject.Predmet.ProtuStrankaListFormated_1">
      <item>Miroslav Čarapina</item>
    </derivirana_varijabla>
  </DomainObject.Predmet.ProtuStrankaListFormated>
  <DomainObject.Predmet.ProtuStrankaListFormatedOIB>
    <izvorni_sadrzaj>
      <item>Miroslav Čarapina, OIB 55320239661</item>
    </izvorni_sadrzaj>
    <derivirana_varijabla naziv="DomainObject.Predmet.ProtuStrankaListFormatedOIB_1">
      <item>Miroslav Čarapina, OIB 55320239661</item>
    </derivirana_varijabla>
  </DomainObject.Predmet.ProtuStrankaListFormatedOIB>
  <DomainObject.Predmet.ProtuStrankaListFormatedWithAdress>
    <izvorni_sadrzaj>
      <item>Miroslav Čarapina, Rujanska Ulica 4, 10000 Zagreb</item>
    </izvorni_sadrzaj>
    <derivirana_varijabla naziv="DomainObject.Predmet.ProtuStrankaListFormatedWithAdress_1">
      <item>, Rujanska Ulica 4, 10000 Zagreb</item>
    </derivirana_varijabla>
  </DomainObject.Predmet.ProtuStrankaListFormatedWithAdress>
  <DomainObject.Predmet.ProtuStrankaListFormatedWithAdressOIB>
    <izvorni_sadrzaj>
      <item>Miroslav Čarapina, OIB 55320239661, Rujanska Ulica 4, 10000 Zagreb</item>
    </izvorni_sadrzaj>
    <derivirana_varijabla naziv="DomainObject.Predmet.ProtuStrankaListFormatedWithAdressOIB_1">
      <item>Miroslav Čarapina, OIB 55320239661, Rujanska Ulica 4, 10000 Zagreb</item>
    </derivirana_varijabla>
  </DomainObject.Predmet.ProtuStrankaListFormatedWithAdressOIB>
  <DomainObject.Predmet.ProtuStrankaListNazivFormated>
    <izvorni_sadrzaj>
      <item>Miroslav Čarapina</item>
    </izvorni_sadrzaj>
    <derivirana_varijabla naziv="DomainObject.Predmet.ProtuStrankaListNazivFormated_1">
      <item>Miroslav Čarapina</item>
    </derivirana_varijabla>
  </DomainObject.Predmet.ProtuStrankaListNazivFormated>
  <DomainObject.Predmet.ProtuStrankaListNazivFormatedOIB>
    <izvorni_sadrzaj>
      <item>Miroslav Čarapina, OIB 55320239661</item>
    </izvorni_sadrzaj>
    <derivirana_varijabla naziv="DomainObject.Predmet.ProtuStrankaListNazivFormatedOIB_1">
      <item>Miroslav Čarapina, OIB 55320239661</item>
    </derivirana_varijabla>
  </DomainObject.Predmet.ProtuStrankaListNazivFormatedOIB>
  <DomainObject.Predmet.OstaliListFormated>
    <izvorni_sadrzaj>
      <item>Ministarstvo pravosuđa, uprave i digitalne transformacije</item>
    </izvorni_sadrzaj>
    <derivirana_varijabla naziv="DomainObject.Predmet.OstaliListFormated_1">
      <item>Ministarstvo pravosuđa, uprave i digitalne transformacije</item>
    </derivirana_varijabla>
    <derivirana_varijabla naziv="DrugaOsoba">
      <item>Ministarstvo pravosuđa, uprave i digitalne transformacije</item>
    </derivirana_varijabla>
  </DomainObject.Predmet.OstaliListFormated>
  <DomainObject.Predmet.OstaliListFormatedOIB>
    <izvorni_sadrzaj>
      <item>Ministarstvo pravosuđa, uprave i digitalne transformacije, OIB 72910430276</item>
    </izvorni_sadrzaj>
    <derivirana_varijabla naziv="DomainObject.Predmet.OstaliListFormatedOIB_1">
      <item>Ministarstvo pravosuđa, uprave i digitalne transformacije, OIB 72910430276</item>
    </derivirana_varijabla>
  </DomainObject.Predmet.OstaliListFormatedOIB>
  <DomainObject.Predmet.OstaliListFormatedWithAdress>
    <izvorni_sadrzaj>
      <item>Ministarstvo pravosuđa, uprave i digitalne transformacije, Ulica grada Vukovara 49, 10000 Zagreb</item>
    </izvorni_sadrzaj>
    <derivirana_varijabla naziv="DomainObject.Predmet.OstaliListFormatedWithAdress_1">
      <item>Ministarstvo pravosuđa, uprave i digitalne transformacije, Ulica grada Vukovara 49, 10000 Zagreb</item>
    </derivirana_varijabla>
  </DomainObject.Predmet.OstaliListFormatedWithAdress>
  <DomainObject.Predmet.OstaliListFormatedWithAdressOIB>
    <izvorni_sadrzaj>
      <item>Ministarstvo pravosuđa, uprave i digitalne transformacije, OIB 72910430276, Ulica grada Vukovara 49, 10000 Zagreb</item>
    </izvorni_sadrzaj>
    <derivirana_varijabla naziv="DomainObject.Predmet.OstaliListFormatedWithAdressOIB_1">
      <item>Ministarstvo pravosuđa, uprave i digitalne transformacije, OIB 72910430276, Ulica grada Vukovara 49, 10000 Zagreb</item>
    </derivirana_varijabla>
  </DomainObject.Predmet.OstaliListFormatedWithAdressOIB>
  <DomainObject.Predmet.OstaliListNazivFormated>
    <izvorni_sadrzaj>
      <item>Ministarstvo pravosuđa, uprave i digitalne transformacije</item>
    </izvorni_sadrzaj>
    <derivirana_varijabla naziv="DomainObject.Predmet.OstaliListNazivFormated_1">
      <item>Ministarstvo pravosuđa, uprave i digitalne transformacije</item>
    </derivirana_varijabla>
  </DomainObject.Predmet.OstaliListNazivFormated>
  <DomainObject.Predmet.OstaliListNazivFormatedOIB>
    <izvorni_sadrzaj>
      <item>Ministarstvo pravosuđa, uprave i digitalne transformacije, OIB 72910430276</item>
    </izvorni_sadrzaj>
    <derivirana_varijabla naziv="DomainObject.Predmet.OstaliListNazivFormatedOIB_1">
      <item>Ministarstvo pravosuđa, uprave i digitalne transformacije, OIB 72910430276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289, 196</izvorni_sadrzaj>
    <derivirana_varijabla naziv="DomainObject.Predmet.ClanakZakona_1">289, 196</derivirana_varijabla>
  </DomainObject.Predmet.ClanakZakona>
  <DomainObject.Predmet.ClanakZakonaFull>
    <izvorni_sadrzaj>članka 289. stavka 1., članka 196. stavka 3.</izvorni_sadrzaj>
    <derivirana_varijabla naziv="DomainObject.Predmet.ClanakZakonaFull_1">članka 289. stavka 1., članka 196. stavka 3.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Datum>
    <izvorni_sadrzaj>27. rujna 2026.</izvorni_sadrzaj>
    <derivirana_varijabla naziv="DomainObject.Datum_1">27. rujna 2026.</derivirana_varijabla>
    <derivirana_varijabla naziv="datum">27. rujna 2026.</derivirana_varijabla>
    <derivirana_varijabla naziv="datumpravomocnosti">27. rujna 2026.</derivirana_varijabla>
    <derivirana_varijabla naziv="datumizvrsnosti">27. rujna 2026.</derivirana_varijabla>
  </DomainObject.Datum>
  <DomainObject.PoslovniBrojDokumenta>
    <izvorni_sadrzaj>Pp Ikp-1470/2026-5</izvorni_sadrzaj>
    <derivirana_varijabla naziv="DomainObject.PoslovniBrojDokumenta_1">Pp Ikp-1470/2026-5</derivirana_varijabla>
  </DomainObject.PoslovniBrojDokumenta>
  <DomainObject.Predmet.StrankaIDrugi>
    <izvorni_sadrzaj>Policijska postaja Pleternica</izvorni_sadrzaj>
    <derivirana_varijabla naziv="DomainObject.Predmet.StrankaIDrugi_1">Policijska postaja Pleternica</derivirana_varijabla>
  </DomainObject.Predmet.StrankaIDrugi>
  <DomainObject.Predmet.ProtustrankaIDrugi>
    <izvorni_sadrzaj>Miroslav Čarapina</izvorni_sadrzaj>
    <derivirana_varijabla naziv="DomainObject.Predmet.ProtustrankaIDrugi_1">Miroslav Čarapina</derivirana_varijabla>
  </DomainObject.Predmet.ProtustrankaIDrugi>
  <DomainObject.Predmet.StrankaIDrugiAdressOIB>
    <izvorni_sadrzaj>Policijska postaja Pleternica, Vinogradska 5, 34310 Pleternica</izvorni_sadrzaj>
    <derivirana_varijabla naziv="DomainObject.Predmet.StrankaIDrugiAdressOIB_1">Policijska postaja Pleternica, Vinogradska 5, 34310 Pleternica</derivirana_varijabla>
  </DomainObject.Predmet.StrankaIDrugiAdressOIB>
  <DomainObject.Predmet.ProtustrankaIDrugiAdressOIB>
    <izvorni_sadrzaj>Miroslav Čarapina, OIB 55320239661, Rujanska Ulica 4, 10000 Zagreb</izvorni_sadrzaj>
    <derivirana_varijabla naziv="DomainObject.Predmet.ProtustrankaIDrugiAdressOIB_1">Miroslav Čarapina, OIB 55320239661, Rujanska Ulica 4,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Miroslav Čarapina</item>
      <item>Policijska postaja Pleternica</item>
      <item>Ministarstvo pravosuđa, uprave i digitalne transformacije</item>
    </izvorni_sadrzaj>
    <derivirana_varijabla naziv="DomainObject.Predmet.SudioniciListNaziv_1">
      <item>Miroslav Čarapina</item>
      <item>Policijska postaja Pleternica</item>
      <item>Ministarstvo pravosuđa, uprave i digitalne transformacije</item>
    </derivirana_varijabla>
    <derivirana_varijabla naziv="OstaliSudionici">
      <item>Miroslav Čarapina</item>
      <item>Policijska postaja Pleternica</item>
      <item>Ministarstvo pravosuđa, uprave i digitalne transformacije</item>
    </derivirana_varijabla>
  </DomainObject.Predmet.SudioniciListNaziv>
  <DomainObject.Predmet.SudioniciListAdressOIB>
    <izvorni_sadrzaj>
      <item>Miroslav Čarapina, OIB 55320239661, Rujanska Ulica 4,10000 Zagreb</item>
      <item>Policijska postaja Pleternica, Vinogradska 5,34310 Pleternica</item>
      <item>Ministarstvo pravosuđa, uprave i digitalne transformacije, OIB 72910430276, Ulica grada Vukovara 49,10000 Zagreb</item>
    </izvorni_sadrzaj>
    <derivirana_varijabla naziv="DomainObject.Predmet.SudioniciListAdressOIB_1">
      <item>Policijska postaja Pleternica, Vinogradska 5,34310 Pleternica</item>
      <item>Miroslav Čarapina, OIB 55320239661, Rujanska Ulica 4,10000 Zagreb</item>
      <item>Ministarstvo pravosuđa, uprave i digitalne transformacije, OIB 72910430276, Ulica grada Vukovara 49,10000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755,35 EUR</izvorni_sadrzaj>
    <derivirana_varijabla naziv="DomainObject.Predmet.Pristojbe_1">trošak za novčana kazna u iznosu od 755,35 EUR</derivirana_varijabla>
  </DomainObject.Predmet.Pristojbe>
  <DomainObject.Predmet.PristojbeSudionikNazivOIB>
    <izvorni_sadrzaj>Miroslav Čarapina, OIB 55320239661</izvorni_sadrzaj>
    <derivirana_varijabla naziv="DomainObject.Predmet.PristojbeSudionikNazivOIB_1">Miroslav Čarapina, OIB 55320239661</derivirana_varijabla>
  </DomainObject.Predmet.PristojbeSudionikNazivOIB>
  <DomainObject.Predmet.PristojbePNB>
    <izvorni_sadrzaj>HR63 6050-20454-1080499490</izvorni_sadrzaj>
    <derivirana_varijabla naziv="DomainObject.Predmet.PristojbePNB_1">HR63 6050-20454-1080499490</derivirana_varijabla>
  </DomainObject.Predmet.PristojbePNB>
  <DomainObject.Predmet.PristojbeIznos>
    <izvorni_sadrzaj>755,35 EUR</izvorni_sadrzaj>
    <derivirana_varijabla naziv="DomainObject.Predmet.PristojbeIznos_1">755,35 EUR</derivirana_varijabla>
  </DomainObject.Predmet.PristojbeIznos>
  <DomainObject.Predmet.PristojbeOpisPlacanja>
    <izvorni_sadrzaj>Novčana kazna Pp Ikp-1470/2026, OPS ZG.</izvorni_sadrzaj>
    <derivirana_varijabla naziv="DomainObject.Predmet.PristojbeOpisPlacanja_1">Novčana kazna Pp Ikp-1470/2026, OPS 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55320239661</item>
      <item>, OIB null</item>
      <item>, OIB 72910430276</item>
    </izvorni_sadrzaj>
    <derivirana_varijabla naziv="DomainObject.Predmet.SudioniciListNazivOIB_1">
      <item>, OIB 55320239661</item>
      <item>, OIB null</item>
      <item>, OIB 72910430276</item>
    </derivirana_varijabla>
  </DomainObject.Predmet.SudioniciListNazivOIB>
  <DomainObject.Barcode>
    <izvorni_sadrzaj/>
    <derivirana_varijabla naziv="DomainObject.Barcode_1"/>
    <derivirana_varijabla naziv="user.object.tekst"/>
    <derivirana_varijabla naziv="tekst">novčane kazne u iznosu od 755,35 (sedmsto pedeset pet, trideset pet) eura.</derivirana_varijabla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>novčana kazna</izvorni_sadrzaj>
    <derivirana_varijabla naziv="DomainObject.Predmet.PristojbeNazivVrste_1">novčana kazna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5. svibnja 2026.</izvorni_sadrzaj>
    <derivirana_varijabla naziv="DomainObject.PredzadnjaOdlukaIzPredmeta.DatumDonosenjaOdluke_1">5. svibnja 2026.</derivirana_varijabla>
  </DomainObject.PredzadnjaOdlukaIzPredmeta.DatumDonosenjaOdluke>
  <DomainObject.PredzadnjaOdlukaIzPredmeta.Oznaka>
    <izvorni_sadrzaj>Pp Ikp-1470/2026-3</izvorni_sadrzaj>
    <derivirana_varijabla naziv="DomainObject.PredzadnjaOdlukaIzPredmeta.Oznaka_1">Pp Ikp-1470/2026-3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NN1>
    <izvorni_sadrzaj/>
    <derivirana_varijabla naziv="UserObject.NN1_1"/>
  </UserObject.NN1>
  <UserObject.datum1>
    <izvorni_sadrzaj/>
    <derivirana_varijabla naziv="UserObject.datum1_1"/>
  </UserObject.datum1>
  <UserObject.datum2>
    <izvorni_sadrzaj/>
    <derivirana_varijabla naziv="UserObject.datum2_1"/>
  </UserObject.datum2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11. ožujka 2026.</izvorni_sadrzaj>
    <derivirana_varijabla naziv="DomainObject.Predmet.DatumPocetkaProcesa_1">11. ožujka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107/07, 39/13, 157/13, 110/15, 70/17, 118/18, 114/22 i 86/26</item>
      <item>39/13</item>
      <item>157/13</item>
      <item>110/15</item>
      <item>70/17</item>
      <item>118/18</item>
      <item>114/22</item>
      <item>86/26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Miroslav Čarapina, Rujanska Ulica 4, 10000 Zagreb</izvorni_sadrzaj>
    <derivirana_varijabla naziv="DomainObject.Predmet.OsudenikImePrezimeAdresa_1">Miroslav Čarapina, Rujanska Ulica 4, 10000 Zagreb</derivirana_varijabla>
  </DomainObject.Predmet.OsudenikImePrezimeAdresa>
  <DomainObject.Predmet.OsudenikImePrezimeOIBDatRodenja>
    <izvorni_sadrzaj>Miroslav Čarapina, OIB 55320239661, rođen-a 12.04.1957.</izvorni_sadrzaj>
    <derivirana_varijabla naziv="DomainObject.Predmet.OsudenikImePrezimeOIBDatRodenja_1">Miroslav Čarapina, OIB 55320239661, rođen-a 12.04.1957.</derivirana_varijabla>
  </DomainObject.Predmet.OsudenikImePrezimeOIBDatRodenja>
  <DomainObject.IkpPredmet.OdlukaRjesenjeIshodisni>
    <izvorni_sadrzaj/>
    <derivirana_varijabla naziv="DomainObject.IkpPredmet.OdlukaRjesenjeIshodisni_1">211-07/23-3/6540</derivirana_varijabla>
  </DomainObject.IkpPredmet.OdlukaRjesenjeIshodisni>
  <DomainObject.IkpPredmet.NovcanaObaveza.PreostaliIznos>
    <izvorni_sadrzaj>755,35 EUR</izvorni_sadrzaj>
    <derivirana_varijabla naziv="DomainObject.IkpPredmet.NovcanaObaveza.PreostaliIznos_1">755,35 EUR</derivirana_varijabla>
  </DomainObject.IkpPredmet.NovcanaObaveza.PreostaliIznos>
  <DomainObject.IkpPredmet.NovcanaObaveza.PNB>
    <izvorni_sadrzaj>HR63 6050-20454-1080499490</izvorni_sadrzaj>
    <derivirana_varijabla naziv="DomainObject.IkpPredmet.NovcanaObaveza.PNB_1">HR63 6050-20454-1080499490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>05.08.2023.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UserObject.izrecenakazna>
    <izvorni_sadrzaj/>
    <derivirana_varijabla naziv="UserObject.izrecenakazna_1"/>
  </UserObject.izrecenakazna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Props1.xml><?xml version="1.0" encoding="utf-8"?>
<ds:datastoreItem xmlns:ds="http://schemas.openxmlformats.org/officeDocument/2006/customXml" ds:itemID="{638312B1-F7BA-42CE-8B21-D2982F8801D2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333</properties:Words>
  <properties:Characters>1908</properties:Characters>
  <properties:Lines>57</properties:Lines>
  <properties:Paragraphs>25</properties:Paragraphs>
  <properties:TotalTime>209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2244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Jasmina Knez</cp:lastModifiedBy>
  <cp:lastPrinted>2026-09-27T10:55:00Z</cp:lastPrinted>
  <dcterms:modified xmlns:xsi="http://www.w3.org/2001/XMLSchema-instance" xsi:type="dcterms:W3CDTF">2026-09-27T10:56:00Z</dcterms:modified>
  <cp:revision>40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Ikp-1470/2026-5 / Odluka - Rješenje o zastari izvršenja</vt:lpwstr>
  </prop:property>
  <prop:property fmtid="{D5CDD505-2E9C-101B-9397-08002B2CF9AE}" pid="6" name="Predlozak_id">
    <vt:lpwstr>1000000932</vt:lpwstr>
  </prop:property>
  <prop:property fmtid="{D5CDD505-2E9C-101B-9397-08002B2CF9AE}" pid="7" name="Predlozak_oznaka">
    <vt:lpwstr>OS_Pp-154</vt:lpwstr>
  </prop:property>
  <prop:property fmtid="{D5CDD505-2E9C-101B-9397-08002B2CF9AE}" pid="8" name="Predlozak_naziv">
    <vt:lpwstr>Rješenje o zastari izvršenja</vt:lpwstr>
  </prop:property>
</prop:Properties>
</file>