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3E1BC5F8" w14:textId="6EC2013C">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8309AC" w:rsidR="008309AC">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4A868533" w14:textId="0A04E331">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8309AC" w:rsidR="008309AC">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25B0C1A8" w14:textId="71C9D8B5">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8309AC" w:rsidR="008309AC">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8309AC" w:rsidR="008309AC">
            <w:rPr>
              <w:rStyle w:val="PozadinaSvijetloZelena"/>
            </w:rPr>
            <w:t>Zagreb</w:t>
          </w:r>
        </w:sdtContent>
      </w:sdt>
      <w:r w:rsidR="001349C2">
        <w:t xml:space="preserve"> </w:t>
      </w:r>
    </w:p>
    <w:p w:rsidR="000E43A6" w:rsidP="00610735" w:rsidRDefault="000E43A6" w14:paraId="291F2327" w14:textId="77777777">
      <w:pPr>
        <w:spacing w:after="0"/>
      </w:pPr>
    </w:p>
    <w:p w:rsidRPr="00176071" w:rsidR="00176071" w:rsidP="00610735" w:rsidRDefault="000E43A6" w14:paraId="2A944C29" w14:textId="431D149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8309AC" w:rsidR="008309AC">
            <w:rPr>
              <w:rStyle w:val="PozadinaSvijetloZelena"/>
            </w:rPr>
            <w:t>Pp-7920/2026</w:t>
          </w:r>
        </w:sdtContent>
      </w:sdt>
      <w:r w:rsidR="00176071">
        <w:t xml:space="preserve">                                                        </w:t>
      </w:r>
    </w:p>
    <w:p w:rsidR="009E7DBB" w:rsidP="000F1677" w:rsidRDefault="00610735" w14:paraId="163A9531" w14:textId="4100E84D">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Content>
          <w:r w:rsidRPr="008309AC" w:rsidR="008309AC">
            <w:rPr>
              <w:rStyle w:val="PozadinaSvijetloZelena"/>
            </w:rPr>
            <w:t xml:space="preserve">Silver apple j.d.o.o. </w:t>
          </w:r>
        </w:sdtContent>
      </w:sdt>
      <w:r w:rsidR="00210894">
        <w:t xml:space="preserve"> </w:t>
      </w:r>
    </w:p>
    <w:p w:rsidRPr="0041581F" w:rsidR="0041581F" w:rsidP="000F1677" w:rsidRDefault="009E7DBB" w14:paraId="607A398A" w14:textId="5ADCABBC">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Content>
          <w:r w:rsidRPr="008309AC" w:rsidR="008309AC">
            <w:rPr>
              <w:rStyle w:val="PozadinaSvijetloZelena"/>
            </w:rPr>
            <w:t>Patrick Smoljanić</w:t>
          </w:r>
        </w:sdtContent>
      </w:sdt>
      <w:r w:rsidR="001E00E5">
        <w:rPr>
          <w:rFonts w:eastAsia="Calibri" w:cs="Times New Roman"/>
          <w:noProof/>
        </w:rPr>
        <w:t xml:space="preserve"> </w:t>
      </w:r>
    </w:p>
    <w:p w:rsidRPr="00610735" w:rsidR="00176071" w:rsidP="000F1677" w:rsidRDefault="00176071" w14:paraId="4BFE3A93" w14:textId="2230CE1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8309AC" w:rsidR="008309AC">
            <w:rPr>
              <w:rStyle w:val="PozadinaSvijetloZelena"/>
            </w:rPr>
            <w:t xml:space="preserve">članka </w:t>
          </w:r>
          <w:r w:rsidR="008309AC">
            <w:rPr>
              <w:rStyle w:val="PozadinaSvijetloZelena"/>
            </w:rPr>
            <w:t>42. stavka 1. točke 35. i stavka 2</w:t>
          </w:r>
          <w:r w:rsidRPr="008309AC" w:rsidR="008309AC">
            <w:rPr>
              <w:rStyle w:val="PozadinaSvijetloZelena"/>
            </w:rPr>
            <w:t>.</w:t>
          </w:r>
        </w:sdtContent>
      </w:sdt>
      <w:r w:rsidR="00494B32">
        <w:rPr>
          <w:rStyle w:val="PozadinaSvijetloZelena"/>
        </w:rPr>
        <w:t xml:space="preserve"> </w:t>
      </w:r>
      <w:sdt>
        <w:sdtPr>
          <w:rPr>
            <w:rStyle w:val="PozadinaSvijetloZelena"/>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Content>
          <w:r w:rsidRPr="008309AC" w:rsidR="008309AC">
            <w:rPr>
              <w:rStyle w:val="PozadinaSvijetloZelena"/>
            </w:rPr>
            <w:t>Zakon</w:t>
          </w:r>
          <w:r w:rsidR="008309AC">
            <w:rPr>
              <w:rStyle w:val="PozadinaSvijetloZelena"/>
            </w:rPr>
            <w:t>a</w:t>
          </w:r>
          <w:r w:rsidRPr="008309AC" w:rsidR="008309AC">
            <w:rPr>
              <w:rStyle w:val="PozadinaSvijetloZelena"/>
            </w:rPr>
            <w:t xml:space="preserve"> o računovodstvu</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8309AC" w:rsidR="00D7095E" w:rsidP="008309AC" w:rsidRDefault="009E7DBB" w14:paraId="79DFD518" w14:textId="1E91B68F">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PozadinaSvijetloZelena"/>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Content>
          <w:r w:rsidR="008309AC">
            <w:rPr>
              <w:rStyle w:val="PozadinaSvijetloZelena"/>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6C10778D">
      <w:pPr>
        <w:ind w:firstLine="708"/>
        <w:jc w:val="both"/>
        <w:rPr>
          <w:rFonts w:eastAsia="Calibri" w:cs="Times New Roman"/>
        </w:rPr>
      </w:pPr>
      <w:r w:rsidRPr="009E7DBB">
        <w:rPr>
          <w:rFonts w:eastAsia="Calibri" w:cs="Times New Roman"/>
          <w:szCs w:val="22"/>
        </w:rPr>
        <w:t xml:space="preserve">Pozivamo okrivljenu pravnu osobu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8309AC" w:rsidR="008309AC">
            <w:rPr>
              <w:rStyle w:val="PozadinaSvijetloZelena"/>
            </w:rPr>
            <w:t>Silver apple j.d.o.o. za usluge</w:t>
          </w:r>
        </w:sdtContent>
      </w:sdt>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8309AC" w:rsidR="008309AC">
            <w:rPr>
              <w:rStyle w:val="PozadinaSvijetloZelena"/>
            </w:rPr>
            <w:t>16.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8309AC" w:rsidR="008309AC">
            <w:rPr>
              <w:rStyle w:val="PozadinaSvijetloZelena"/>
            </w:rPr>
            <w:t>09:30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8309AC" w:rsidR="008309AC">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8309AC" w:rsidR="008309AC">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8309AC" w:rsidR="008309AC">
            <w:rPr>
              <w:rStyle w:val="PozadinaSvijetloZelena"/>
            </w:rPr>
            <w:t>125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8309AC" w:rsidRDefault="006C0875" w14:paraId="753A44CA"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8309AC" w:rsidRDefault="006C0875" w14:paraId="576DE3DB"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8309AC" w:rsidRDefault="006C0875" w14:paraId="2DCB26BF"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8309AC" w:rsidRDefault="006C0875" w14:paraId="659A2D39"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4569DCE6">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8309AC" w:rsidR="008309AC">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8309AC" w:rsidR="008309AC">
            <w:rPr>
              <w:rStyle w:val="PozadinaSvijetloZelena"/>
            </w:rPr>
            <w:t>27.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1E2CDE03" w14:textId="4D910054">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8309AC" w:rsidR="008309AC">
            <w:rPr>
              <w:rStyle w:val="PozadinaSvijetloZelena"/>
            </w:rPr>
            <w:t>Katarina Jurišić</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176071" w14:paraId="55C4A750" w14:textId="2DCC2601">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335E8" w:rsidP="00537B78" w:rsidRDefault="006335E8" w14:paraId="2839ACDE" w14:textId="77777777">
      <w:r>
        <w:separator/>
      </w:r>
    </w:p>
  </w:endnote>
  <w:endnote w:type="continuationSeparator" w:id="0">
    <w:p w:rsidR="006335E8" w:rsidP="00537B78" w:rsidRDefault="006335E8" w14:paraId="4E98D61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335E8" w:rsidP="00537B78" w:rsidRDefault="006335E8" w14:paraId="52B72CD7" w14:textId="77777777">
      <w:r>
        <w:separator/>
      </w:r>
    </w:p>
  </w:footnote>
  <w:footnote w:type="continuationSeparator" w:id="0">
    <w:p w:rsidR="006335E8" w:rsidP="00537B78" w:rsidRDefault="006335E8" w14:paraId="2C24916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59CF3BF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8309AC" w:rsidR="008309AC">
          <w:rPr>
            <w:rStyle w:val="PozadinaSvijetloZelena"/>
          </w:rPr>
          <w:t>Pp-7920/2026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5E8"/>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9AC"/>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E125CD"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592325"/>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125CD"/>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Selska cesta 215</izvorni_sadrzaj>
    <derivirana_varijabla naziv="DomainObject.UcesnikSudskeRadnje.Adresa.UlicaIKBR_1">Selska cesta 215</derivirana_varijabla>
  </DomainObject.UcesnikSudskeRadnje.Adresa.UlicaIKBR>
  <DomainObject.UcesnikSudskeRadnje.Naziv>
    <izvorni_sadrzaj>Silver apple j.d.o.o. za usluge</izvorni_sadrzaj>
    <derivirana_varijabla naziv="DomainObject.UcesnikSudskeRadnje.Naziv_1">Silver apple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studenog 2026.</izvorni_sadrzaj>
    <derivirana_varijabla naziv="DomainObject.UcesnikSudskeRadnje.SudskaRadnja.PlaniraniZavrsetakDatum_1">16. studenog 2026.</derivirana_varijabla>
  </DomainObject.UcesnikSudskeRadnje.SudskaRadnja.PlaniraniZavrsetakDatum>
  <DomainObject.UcesnikSudskeRadnje.SudskaRadnja.PlaniraniPocetakDatum>
    <izvorni_sadrzaj>16. studenog 2026.</izvorni_sadrzaj>
    <derivirana_varijabla naziv="DomainObject.UcesnikSudskeRadnje.SudskaRadnja.PlaniraniPocetakDatum_1">16.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09:49</izvorni_sadrzaj>
    <derivirana_varijabla naziv="DomainObject.UcesnikSudskeRadnje.SudskaRadnja.PlaniraniZavrsetakVrijeme_1">09:49</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7920</izvorni_sadrzaj>
    <derivirana_varijabla naziv="DomainObject.Predmet.Broj_1">7920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2026.</izvorni_sadrzaj>
    <derivirana_varijabla naziv="DomainObject.Predmet.DatumOsnivanja_1">29.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veljače 1996.</izvorni_sadrzaj>
    <derivirana_varijabla naziv="DomainObject.Predmet.OkrivljenikFizickaOsoba.DatumRodjenja_1">6. veljače 1996.</derivirana_varijabla>
  </DomainObject.Predmet.OkrivljenikFizickaOsoba.DatumRodjenja>
  <DomainObject.Predmet.OkrivljenikFizickaOsoba.DatumRodjenjaFormated>
    <izvorni_sadrzaj>6.2.1996.</izvorni_sadrzaj>
    <derivirana_varijabla naziv="DomainObject.Predmet.OkrivljenikFizickaOsoba.DatumRodjenjaFormated_1">6.2.1996.</derivirana_varijabla>
  </DomainObject.Predmet.OkrivljenikFizickaOsoba.DatumRodjenjaFormated>
  <DomainObject.Predmet.OkrivljenikFizickaOsoba.Ime>
    <izvorni_sadrzaj>Patrick</izvorni_sadrzaj>
    <derivirana_varijabla naziv="DomainObject.Predmet.OkrivljenikFizickaOsoba.Ime_1">Patrick</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Patrick Smoljanić</izvorni_sadrzaj>
    <derivirana_varijabla naziv="DomainObject.Predmet.OkrivljenikFizickaOsoba.Naziv_1">Patrick Smoljanić</derivirana_varijabla>
  </DomainObject.Predmet.OkrivljenikFizickaOsoba.Naziv>
  <DomainObject.Predmet.OkrivljenikFizickaOsoba.Prezime>
    <izvorni_sadrzaj>Smoljanić</izvorni_sadrzaj>
    <derivirana_varijabla naziv="DomainObject.Predmet.OkrivljenikFizickaOsoba.Prezime_1">Smoljanić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43745215962</izvorni_sadrzaj>
    <derivirana_varijabla naziv="DomainObject.Predmet.OkrivljenikFizickaOsoba.Oib_1">43745215962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Pp-7920/2026</izvorni_sadrzaj>
    <derivirana_varijabla naziv="DomainObject.Predmet.OznakaBroj_1">Pp-7920/2026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Silver apple j.d.o.o. za usluge; Patrick Smoljanić</izvorni_sadrzaj>
    <derivirana_varijabla naziv="DomainObject.Predmet.ProtustrankaFormated_1">  Silver apple j.d.o.o. za usluge; Patrick Smoljanić</derivirana_varijabla>
  </DomainObject.Predmet.ProtustrankaFormated>
  <DomainObject.Predmet.ProtustrankaFormatedOIB>
    <izvorni_sadrzaj>  Silver apple j.d.o.o. za usluge, OIB 44019709886; Patrick Smoljanić, OIB 43745215962</izvorni_sadrzaj>
    <derivirana_varijabla naziv="DomainObject.Predmet.ProtustrankaFormatedOIB_1">  Silver apple j.d.o.o. za usluge, OIB 44019709886; Patrick Smoljanić, OIB 43745215962</derivirana_varijabla>
  </DomainObject.Predmet.ProtustrankaFormatedOIB>
  <DomainObject.Predmet.ProtustrankaFormatedWithAdress>
    <izvorni_sadrzaj> Silver apple j.d.o.o. za usluge, Selska cesta 215, 10000 Zagreb; Patrick Smoljanić, Bartolići 47, 10000 Zagreb</izvorni_sadrzaj>
    <derivirana_varijabla naziv="DomainObject.Predmet.ProtustrankaFormatedWithAdress_1"> Silver apple j.d.o.o. za usluge, Selska cesta 215, 10000 Zagreb; Patrick Smoljanić, Bartolići 47, 10000 Zagreb</derivirana_varijabla>
  </DomainObject.Predmet.ProtustrankaFormatedWithAdress>
  <DomainObject.Predmet.ProtustrankaFormatedWithAdressOIB>
    <izvorni_sadrzaj> Silver apple j.d.o.o. za usluge, OIB 44019709886, Selska cesta 215, 10000 Zagreb; Patrick Smoljanić, OIB 43745215962, Bartolići 47, 10000 Zagreb</izvorni_sadrzaj>
    <derivirana_varijabla naziv="DomainObject.Predmet.ProtustrankaFormatedWithAdressOIB_1"> Silver apple j.d.o.o. za usluge, OIB 44019709886, Selska cesta 215, 10000 Zagreb; Patrick Smoljanić, OIB 43745215962, Bartolići 47, 10000 Zagreb</derivirana_varijabla>
  </DomainObject.Predmet.ProtustrankaFormatedWithAdressOIB>
  <DomainObject.Predmet.ProtustrankaWithAdress>
    <izvorni_sadrzaj>Silver apple j.d.o.o. za usluge Selska cesta 215, 10000 Zagreb, Patrick Smoljanić Bartolići 47, 10000 Zagreb</izvorni_sadrzaj>
    <derivirana_varijabla naziv="DomainObject.Predmet.ProtustrankaWithAdress_1">Silver apple j.d.o.o. za usluge Selska cesta 215, 10000 Zagreb, Patrick Smoljanić Bartolići 47, 10000 Zagreb</derivirana_varijabla>
  </DomainObject.Predmet.ProtustrankaWithAdress>
  <DomainObject.Predmet.ProtustrankaWithAdressOIB>
    <izvorni_sadrzaj>Silver apple j.d.o.o. za usluge, OIB 44019709886, Selska cesta 215, 10000 Zagreb, Patrick Smoljanić, OIB 43745215962, Bartolići 47, 10000 Zagreb</izvorni_sadrzaj>
    <derivirana_varijabla naziv="DomainObject.Predmet.ProtustrankaWithAdressOIB_1">Silver apple j.d.o.o. za usluge, OIB 44019709886, Selska cesta 215, 10000 Zagreb, Patrick Smoljanić, OIB 43745215962, Bartolići 47, 10000 Zagreb</derivirana_varijabla>
  </DomainObject.Predmet.ProtustrankaWithAdressOIB>
  <DomainObject.Predmet.ProtustrankaNazivFormated>
    <izvorni_sadrzaj>Silver apple j.d.o.o. za usluge,Patrick Smoljanić</izvorni_sadrzaj>
    <derivirana_varijabla naziv="DomainObject.Predmet.ProtustrankaNazivFormated_1">Patrick Smoljanić</derivirana_varijabla>
    <derivirana_varijabla naziv="Padez">Silver apple j.d.o.o. za usluge,Patrick Smoljanić</derivirana_varijabla>
  </DomainObject.Predmet.ProtustrankaNazivFormated>
  <DomainObject.Predmet.ProtustrankaNazivFormatedOIB>
    <izvorni_sadrzaj>Silver apple j.d.o.o. za usluge, OIB 44019709886,Patrick Smoljanić, OIB 43745215962</izvorni_sadrzaj>
    <derivirana_varijabla naziv="DomainObject.Predmet.ProtustrankaNazivFormatedOIB_1">Silver apple j.d.o.o. za usluge, OIB 44019709886,Patrick Smoljanić, OIB 43745215962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Silver apple j.d.o.o. za usluge</item>
      <item>Patrick Smoljanić</item>
    </izvorni_sadrzaj>
    <derivirana_varijabla naziv="DomainObject.Predmet.ProtuStrankaListFormated_1">
      <item>Silver apple j.d.o.o. za usluge</item>
      <item>Patrick Smoljanić</item>
    </derivirana_varijabla>
  </DomainObject.Predmet.ProtuStrankaListFormated>
  <DomainObject.Predmet.ProtuStrankaListFormatedOIB>
    <izvorni_sadrzaj>
      <item>Silver apple j.d.o.o. za usluge, OIB 44019709886</item>
      <item>Patrick Smoljanić, OIB 43745215962</item>
    </izvorni_sadrzaj>
    <derivirana_varijabla naziv="DomainObject.Predmet.ProtuStrankaListFormatedOIB_1">
      <item>Silver apple j.d.o.o. za usluge, OIB 44019709886</item>
      <item>Patrick Smoljanić, OIB 43745215962</item>
    </derivirana_varijabla>
  </DomainObject.Predmet.ProtuStrankaListFormatedOIB>
  <DomainObject.Predmet.ProtuStrankaListFormatedWithAdress>
    <izvorni_sadrzaj>
      <item>Silver apple j.d.o.o. za usluge, Selska cesta 215, 10000 Zagreb</item>
      <item>Patrick Smoljanić, Bartolići 47, 10000 Zagreb</item>
    </izvorni_sadrzaj>
    <derivirana_varijabla naziv="DomainObject.Predmet.ProtuStrankaListFormatedWithAdress_1">
      <item>Silver apple j.d.o.o. za usluge, Selska cesta 215, 10000 Zagreb</item>
      <item>Patrick Smoljanić, Bartolići 47, 10000 Zagreb</item>
    </derivirana_varijabla>
  </DomainObject.Predmet.ProtuStrankaListFormatedWithAdress>
  <DomainObject.Predmet.ProtuStrankaListFormatedWithAdressOIB>
    <izvorni_sadrzaj>
      <item>Silver apple j.d.o.o. za usluge, OIB 44019709886, Selska cesta 215, 10000 Zagreb</item>
      <item>Patrick Smoljanić, OIB 43745215962, Bartolići 47, 10000 Zagreb</item>
    </izvorni_sadrzaj>
    <derivirana_varijabla naziv="DomainObject.Predmet.ProtuStrankaListFormatedWithAdressOIB_1">
      <item>Silver apple j.d.o.o. za usluge, OIB 44019709886, Selska cesta 215, 10000 Zagreb</item>
      <item>Patrick Smoljanić, OIB 43745215962, Bartolići 47, 10000 Zagreb</item>
    </derivirana_varijabla>
  </DomainObject.Predmet.ProtuStrankaListFormatedWithAdressOIB>
  <DomainObject.Predmet.ProtuStrankaListNazivFormated>
    <izvorni_sadrzaj>
      <item>Silver apple j.d.o.o. za usluge</item>
      <item>Patrick Smoljanić</item>
    </izvorni_sadrzaj>
    <derivirana_varijabla naziv="DomainObject.Predmet.ProtuStrankaListNazivFormated_1">
      <item>Silver apple j.d.o.o. za usluge</item>
      <item>Patrick Smoljanić</item>
    </derivirana_varijabla>
  </DomainObject.Predmet.ProtuStrankaListNazivFormated>
  <DomainObject.Predmet.ProtuStrankaListNazivFormatedOIB>
    <izvorni_sadrzaj>
      <item>Silver apple j.d.o.o. za usluge, OIB 44019709886</item>
      <item>Patrick Smoljanić, OIB 43745215962</item>
    </izvorni_sadrzaj>
    <derivirana_varijabla naziv="DomainObject.Predmet.ProtuStrankaListNazivFormatedOIB_1">
      <item>Silver apple j.d.o.o. za usluge, OIB 44019709886</item>
      <item>Patrick Smoljanić, OIB 43745215962</item>
    </derivirana_varijabla>
  </DomainObject.Predmet.ProtuStrankaListNazivFormatedOIB>
  <DomainObject.Predmet.OstaliListFormated>
    <izvorni_sadrzaj>
      <item>II. policijska postaja Zagreb</item>
    </izvorni_sadrzaj>
    <derivirana_varijabla naziv="DomainObject.Predmet.OstaliListFormated_1">
      <item>II. policijska postaja Zagreb</item>
    </derivirana_varijabla>
    <derivirana_varijabla naziv="DrugaOsoba">
      <item>II. policijska postaja Zagreb</item>
    </derivirana_varijabla>
  </DomainObject.Predmet.OstaliListFormated>
  <DomainObject.Predmet.OstaliListFormatedOIB>
    <izvorni_sadrzaj>
      <item>II. policijska postaja Zagreb</item>
    </izvorni_sadrzaj>
    <derivirana_varijabla naziv="DomainObject.Predmet.OstaliListFormatedOIB_1">
      <item>II. policijska postaja Zagreb</item>
    </derivirana_varijabla>
  </DomainObject.Predmet.OstaliListFormatedOIB>
  <DomainObject.Predmet.OstaliListFormatedWithAdress>
    <izvorni_sadrzaj>
      <item>II. policijska postaja Zagreb, Ilica 245, 10000 Zagreb</item>
    </izvorni_sadrzaj>
    <derivirana_varijabla naziv="DomainObject.Predmet.OstaliListFormatedWithAdress_1">
      <item>II. policijska postaja Zagreb, Ilica 245, 10000 Zagreb</item>
    </derivirana_varijabla>
  </DomainObject.Predmet.OstaliListFormatedWithAdress>
  <DomainObject.Predmet.OstaliListFormatedWithAdressOIB>
    <izvorni_sadrzaj>
      <item>II. policijska postaja Zagreb, Ilica 245, 10000 Zagreb</item>
    </izvorni_sadrzaj>
    <derivirana_varijabla naziv="DomainObject.Predmet.OstaliListFormatedWithAdressOIB_1">
      <item>II. policijska postaja Zagreb, Ilica 245, 10000 Zagreb</item>
    </derivirana_varijabla>
  </DomainObject.Predmet.OstaliListFormatedWithAdressOIB>
  <DomainObject.Predmet.OstaliListNazivFormated>
    <izvorni_sadrzaj>
      <item>II. policijska postaja Zagreb</item>
    </izvorni_sadrzaj>
    <derivirana_varijabla naziv="DomainObject.Predmet.OstaliListNazivFormated_1">
      <item>II. policijska postaja Zagreb</item>
    </derivirana_varijabla>
  </DomainObject.Predmet.OstaliListNazivFormated>
  <DomainObject.Predmet.OstaliListNazivFormatedOIB>
    <izvorni_sadrzaj>
      <item>II. policijska postaja Zagreb</item>
    </izvorni_sadrzaj>
    <derivirana_varijabla naziv="DomainObject.Predmet.OstaliListNazivFormatedOIB_1">
      <item>II. policijska postaja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32, 30</izvorni_sadrzaj>
    <derivirana_varijabla naziv="DomainObject.Predmet.ClanakZakona_1">32, 30</derivirana_varijabla>
  </DomainObject.Predmet.ClanakZakona>
  <DomainObject.Predmet.ClanakZakonaFull>
    <izvorni_sadrzaj>članka 32. stavka 1., članka 30.</izvorni_sadrzaj>
    <derivirana_varijabla naziv="DomainObject.Predmet.ClanakZakonaFull_1">članka 42. stavka 1. točke 35.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Silver apple j.d.o.o. za usluge i dr.</izvorni_sadrzaj>
    <derivirana_varijabla naziv="DomainObject.Predmet.ProtustrankaIDrugi_1">Silver apple j.d.o.o. </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Silver apple j.d.o.o. za usluge, OIB 44019709886, Selska cesta 215, 10000 Zagreb i dr.</izvorni_sadrzaj>
    <derivirana_varijabla naziv="DomainObject.Predmet.ProtustrankaIDrugiAdressOIB_1">Silver apple j.d.o.o. za usluge, OIB 44019709886, Selska cesta 215,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Silver apple j.d.o.o. za usluge</item>
      <item>Patrick Smoljanić</item>
      <item>II. policijska postaja Zagreb</item>
    </izvorni_sadrzaj>
    <derivirana_varijabla naziv="DomainObject.Predmet.SudioniciListNaziv_1">
      <item>Financijska agencija (FINA)</item>
      <item>Silver apple j.d.o.o. za usluge</item>
      <item>Patrick Smoljanić</item>
      <item>II. policijska postaja Zagreb</item>
    </derivirana_varijabla>
    <derivirana_varijabla naziv="OstaliSudionici">
      <item>Financijska agencija (FINA)</item>
      <item>Silver apple j.d.o.o. za usluge</item>
      <item>Patrick Smoljanić</item>
      <item>II. policijska postaja Zagreb</item>
    </derivirana_varijabla>
  </DomainObject.Predmet.SudioniciListNaziv>
  <DomainObject.Predmet.SudioniciListAdressOIB>
    <izvorni_sadrzaj>
      <item>Financijska agencija (FINA), OIB 85821130368, Ulica grada Vukovara 70,10000 Zagreb</item>
      <item>Silver apple j.d.o.o. za usluge, OIB 44019709886, Selska cesta 215,10000 Zagreb</item>
      <item>Patrick Smoljanić, OIB 43745215962, Bartolići 47,10000 Zagreb</item>
      <item>II. policijska postaja Zagreb, Ilica 245,10000 Zagreb</item>
    </izvorni_sadrzaj>
    <derivirana_varijabla naziv="DomainObject.Predmet.SudioniciListAdressOIB_1">
      <item>Financijska agencija (FINA), OIB 85821130368, Ulica grada Vukovara 70,10000 Zagreb</item>
      <item>Silver apple j.d.o.o. za usluge, OIB 44019709886, Selska cesta 215,10000 Zagreb</item>
      <item>Patrick Smoljanić, OIB 43745215962, Bartolići 47,10000 Zagreb</item>
      <item>II. policijska postaja Zagreb, Ilica 245,10000 Zagreb</item>
    </derivirana_varijabla>
  </DomainObject.Predmet.SudioniciListAdressOIB>
  <DomainObject.UcesnikSudskeRadnje.NazivFormated>
    <izvorni_sadrzaj>Silver apple j.d.o.o. za usluge, OIB 44019709886, Selska cesta 215,10000 Zagreb</izvorni_sadrzaj>
    <derivirana_varijabla naziv="DomainObject.UcesnikSudskeRadnje.NazivFormated_1">Silver apple j.d.o.o. za usluge, OIB 44019709886, Selska cesta 215,10000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44019709886</item>
      <item>, OIB 43745215962</item>
      <item>, OIB null</item>
    </izvorni_sadrzaj>
    <derivirana_varijabla naziv="DomainObject.Predmet.SudioniciListNazivOIB_1">
      <item>, OIB 85821130368</item>
      <item>, OIB 44019709886</item>
      <item>, OIB 43745215962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Silver apple j.d.o.o. za usluge, OIB 44019709886, Selska cesta 215, 10000 Zagreb
2. Okrivljenik Patrick Smoljanić, OIB 43745215962, Bartolići 47, 10000 Zagreb</izvorni_sadrzaj>
    <derivirana_varijabla naziv="DomainObject.UcesnikSudskeRadnje.SudskaRadnja.UcesniciObavijest_1">1. Okrivljenik Silver apple j.d.o.o. za usluge, OIB 44019709886, Selska cesta 215, 10000 Zagreb
2. Okrivljenik Patrick Smoljanić, OIB 43745215962, Bartolići 47,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svibnja 2026.</izvorni_sadrzaj>
    <derivirana_varijabla naziv="DomainObject.Predmet.DatumPocetkaProcesa_1">29.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Silver apple j.d.o.o. za usluge, Selska cesta 215, 10000 Zagreb, OIB: 44019709886</item>
      <item>Patrick Smoljanić, Bartolići 47, 10000 Zagreb, OIB: 43745215962, rođen-a 06.02.1996., mjesto rođenja Zagreb (Grad Zagreb)</item>
    </izvorni_sadrzaj>
    <derivirana_varijabla naziv="DomainObject.Predmet.OkrivljenikAdresaMjestoRodjenjaList_1">
      <item>Silver apple j.d.o.o. za usluge, Selska cesta 215, 10000 Zagreb, OIB: 44019709886</item>
      <item>Patrick Smoljanić, Bartolići 47, 10000 Zagreb, OIB: 43745215962, rođen-a 06.02.1996.,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Silver apple j.d.o.o. za usluge, MBS 081341330, Selska cesta 215, 10000 Zagreb</izvorni_sadrzaj>
    <derivirana_varijabla naziv="DomainObject.Predmet.OkrivljenikPravnaNazivAdresaMbs_1">Silver apple j.d.o.o. za usluge, MBS 081341330, Selska cesta 215,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Zakona o računovodstvu</derivirana_varijabla>
  </DomainObject.ZakonPravilnikFull>
  <DomainObject.PrviPodnesak.OznakaBrojPodnositelja>
    <izvorni_sadrzaj>034-07/24-04/10477</izvorni_sadrzaj>
    <derivirana_varijabla naziv="DomainObject.PrviPodnesak.OznakaBrojPodnositelja_1">034-07/24-04/10477</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347</properties:Words>
  <properties:Characters>2020</properties:Characters>
  <properties:Lines>53</properties:Lines>
  <properties:Paragraphs>25</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dcterms:modified xmlns:xsi="http://www.w3.org/2001/XMLSchema-instance" xsi:type="dcterms:W3CDTF">2026-10-27T10:25:00Z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Silver apple j.d.o.o. za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