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A6FA82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A2783" w14:paraId="28936EBC"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02FB2" w:rsidR="00102FB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A2783" w14:paraId="3B0BF88A"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02FB2" w:rsidR="00102FB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FA2783" w14:paraId="554AA298"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02FB2" w:rsidR="00102FB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02FB2" w:rsidR="00102FB2">
            <w:rPr>
              <w:rStyle w:val="eSPISCCParagraphDefaultFont"/>
              <w:rFonts w:eastAsiaTheme="minorHAnsi"/>
            </w:rPr>
            <w:t>Zagreb</w:t>
          </w:r>
        </w:sdtContent>
      </w:sdt>
      <w:r w:rsidR="001349C2">
        <w:t xml:space="preserve"> </w:t>
      </w:r>
    </w:p>
    <w:p w:rsidR="000E43A6" w:rsidP="00610735" w:rsidRDefault="000E43A6" w14:paraId="7B26103F" w14:textId="77777777">
      <w:pPr>
        <w:spacing w:after="0"/>
      </w:pPr>
    </w:p>
    <w:p w:rsidRPr="00176071" w:rsidR="00176071" w:rsidP="00610735" w:rsidRDefault="000E43A6" w14:paraId="7E4A3CF7"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102FB2" w:rsidR="00102FB2">
            <w:rPr>
              <w:rStyle w:val="eSPISCCParagraphDefaultFont"/>
              <w:rFonts w:eastAsiaTheme="minorHAnsi"/>
            </w:rPr>
            <w:t>Pp-3278/2026</w:t>
          </w:r>
        </w:sdtContent>
      </w:sdt>
      <w:r w:rsidR="00176071">
        <w:t xml:space="preserve">                                                        </w:t>
      </w:r>
    </w:p>
    <w:p w:rsidR="009E7DBB" w:rsidP="000F1677" w:rsidRDefault="00610735" w14:paraId="0111C825"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102FB2" w:rsidR="00102FB2">
            <w:rPr>
              <w:rStyle w:val="eSPISCCParagraphDefaultFont"/>
              <w:rFonts w:eastAsiaTheme="minorHAnsi"/>
            </w:rPr>
            <w:t>Caffe bar Phoenix j.d.o.o. za usluge u stečaju i dr.</w:t>
          </w:r>
        </w:sdtContent>
      </w:sdt>
      <w:r w:rsidR="00210894">
        <w:t xml:space="preserve"> </w:t>
      </w:r>
    </w:p>
    <w:p w:rsidRPr="0041581F" w:rsidR="0041581F" w:rsidP="000F1677" w:rsidRDefault="009E7DBB" w14:paraId="2237E306"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102FB2" w:rsidR="00102FB2">
            <w:rPr>
              <w:rStyle w:val="eSPISCCParagraphDefaultFont"/>
              <w:rFonts w:eastAsiaTheme="minorHAnsi"/>
            </w:rPr>
            <w:t>Caffe bar Phoenix j.d.o.o. za usluge u stečaju,Zrinka Terzić</w:t>
          </w:r>
        </w:sdtContent>
      </w:sdt>
      <w:r w:rsidR="001E00E5">
        <w:rPr>
          <w:rFonts w:eastAsia="Calibri" w:cs="Times New Roman"/>
          <w:noProof/>
        </w:rPr>
        <w:t xml:space="preserve"> </w:t>
      </w:r>
    </w:p>
    <w:p w:rsidRPr="00610735" w:rsidR="00176071" w:rsidP="000F1677" w:rsidRDefault="00176071" w14:paraId="550D1DC5"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02FB2" w:rsidR="00102FB2">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102FB2" w:rsidR="00102FB2">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B9647D5"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3BE392"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2F4E9085" w14:textId="77777777">
      <w:pPr>
        <w:spacing w:after="0"/>
        <w:jc w:val="right"/>
        <w:rPr>
          <w:rFonts w:eastAsia="Calibri" w:cs="Times New Roman"/>
          <w:noProof/>
        </w:rPr>
      </w:pPr>
    </w:p>
    <w:p w:rsidR="00D7095E" w:rsidP="00D7095E" w:rsidRDefault="00D7095E" w14:paraId="740B057F" w14:textId="77777777">
      <w:pPr>
        <w:keepNext/>
        <w:spacing w:after="0"/>
        <w:jc w:val="center"/>
        <w:rPr>
          <w:b/>
          <w:caps/>
          <w:spacing w:val="100"/>
        </w:rPr>
      </w:pPr>
    </w:p>
    <w:p w:rsidR="00D7095E" w:rsidP="00D7095E" w:rsidRDefault="00D7095E" w14:paraId="65DEC867" w14:textId="77777777">
      <w:pPr>
        <w:keepNext/>
        <w:spacing w:after="0"/>
        <w:jc w:val="center"/>
        <w:rPr>
          <w:b/>
          <w:caps/>
          <w:spacing w:val="100"/>
        </w:rPr>
      </w:pPr>
    </w:p>
    <w:p w:rsidR="009E7DBB" w:rsidP="009E7DBB" w:rsidRDefault="009E7DBB" w14:paraId="2EBB0D95"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5904D1C3" w14:textId="77777777">
      <w:pPr>
        <w:spacing w:after="0"/>
        <w:jc w:val="center"/>
        <w:rPr>
          <w:rFonts w:eastAsia="Calibri" w:cs="Times New Roman"/>
          <w:b/>
          <w:lang w:eastAsia="hr-HR"/>
        </w:rPr>
      </w:pPr>
    </w:p>
    <w:p w:rsidRPr="00102FB2" w:rsidR="009E7DBB" w:rsidP="00102FB2" w:rsidRDefault="009E7DBB" w14:paraId="1C63EE8A" w14:textId="664BFEE9">
      <w:pPr>
        <w:ind w:firstLine="708"/>
        <w:jc w:val="both"/>
        <w:rPr>
          <w:rFonts w:eastAsia="Times New Roman" w:cs="Times New Roman"/>
          <w:b/>
          <w:bCs/>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102FB2" w:rsidR="00102FB2">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0D7491BF" w14:textId="77777777">
      <w:pPr>
        <w:ind w:firstLine="708"/>
        <w:jc w:val="both"/>
        <w:rPr>
          <w:rFonts w:eastAsia="Calibri" w:cs="Times New Roman"/>
        </w:rPr>
      </w:pPr>
      <w:r w:rsidRPr="00102FB2">
        <w:rPr>
          <w:rFonts w:eastAsia="Calibri" w:cs="Times New Roman"/>
          <w:szCs w:val="22"/>
        </w:rPr>
        <w:t>Pozivamo okrivljenu pravnu</w:t>
      </w:r>
      <w:r w:rsidRPr="009E7DBB">
        <w:rPr>
          <w:rFonts w:eastAsia="Calibri" w:cs="Times New Roman"/>
          <w:szCs w:val="22"/>
        </w:rPr>
        <w:t xml:space="preserve">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102FB2" w:rsidR="00102FB2">
            <w:rPr>
              <w:rStyle w:val="eSPISCCParagraphDefaultFont"/>
              <w:rFonts w:eastAsiaTheme="minorHAnsi"/>
            </w:rPr>
            <w:t>Caffe bar Phoenix j.d.o.o. za usluge u stečaju</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102FB2" w:rsidR="00102FB2">
            <w:rPr>
              <w:rStyle w:val="eSPISCCParagraphDefaultFont"/>
              <w:rFonts w:eastAsiaTheme="minorHAnsi"/>
            </w:rPr>
            <w:t>22.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102FB2" w:rsidR="00102FB2">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02FB2" w:rsidR="00102FB2">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02FB2" w:rsidR="00102FB2">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102FB2" w:rsidR="00102FB2">
            <w:rPr>
              <w:rStyle w:val="eSPISCCParagraphDefaultFont"/>
              <w:rFonts w:eastAsiaTheme="minorHAnsi"/>
            </w:rPr>
            <w:t>318</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C07F213"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67DEAAC0"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64497E82"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72873D9B"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4953513A"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1C6009E5" w14:textId="77777777">
      <w:pPr>
        <w:spacing w:after="0"/>
      </w:pPr>
    </w:p>
    <w:p w:rsidRPr="0041581F" w:rsidR="0041581F" w:rsidP="00A70E0A" w:rsidRDefault="0041581F" w14:paraId="2B685848"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102FB2" w:rsidR="00102FB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102FB2" w:rsidR="00102FB2">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5D0F7D9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FA2783" w14:paraId="36514BD1"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02FB2" w:rsidR="00102FB2">
            <w:rPr>
              <w:rStyle w:val="eSPISCCParagraphDefaultFont"/>
              <w:rFonts w:eastAsiaTheme="minorHAnsi"/>
            </w:rPr>
            <w:t>Ivanka Romić-Ćukušić</w:t>
          </w:r>
        </w:sdtContent>
      </w:sdt>
    </w:p>
    <w:p w:rsidRPr="0041581F" w:rsidR="006F62A9" w:rsidP="006F62A9" w:rsidRDefault="006F62A9" w14:paraId="67D65B7A" w14:textId="77777777">
      <w:pPr>
        <w:keepNext/>
        <w:spacing w:after="0"/>
        <w:contextualSpacing/>
        <w:rPr>
          <w:rFonts w:cs="Times New Roman"/>
          <w:noProof/>
        </w:rPr>
      </w:pPr>
    </w:p>
    <w:p w:rsidRPr="0041581F" w:rsidR="00176071" w:rsidP="000F1677" w:rsidRDefault="006F62A9" w14:paraId="25804D42"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A2783" w:rsidP="00537B78" w:rsidRDefault="00FA2783" w14:paraId="3CBE54D6" w14:textId="77777777">
      <w:r>
        <w:separator/>
      </w:r>
    </w:p>
  </w:endnote>
  <w:endnote w:type="continuationSeparator" w:id="0">
    <w:p w:rsidR="00FA2783" w:rsidP="00537B78" w:rsidRDefault="00FA2783" w14:paraId="06407F03"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8291F0F"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1C995FF6"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A2783" w:rsidP="00537B78" w:rsidRDefault="00FA2783" w14:paraId="0307FE23" w14:textId="77777777">
      <w:r>
        <w:separator/>
      </w:r>
    </w:p>
  </w:footnote>
  <w:footnote w:type="continuationSeparator" w:id="0">
    <w:p w:rsidR="00FA2783" w:rsidP="00537B78" w:rsidRDefault="00FA2783" w14:paraId="636E6BB1"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27481A5"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102FB2" w:rsidR="00102FB2">
          <w:rPr>
            <w:rStyle w:val="eSPISCCParagraphDefaultFont"/>
          </w:rPr>
          <w:t>Pp-3278/2026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2FB2"/>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9F2"/>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783"/>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97A5CEE"/>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339F2"/>
    <w:rsid w:val="00B51F9D"/>
    <w:rsid w:val="00BF6E48"/>
    <w:rsid w:val="00C51DFA"/>
    <w:rsid w:val="00C647F0"/>
    <w:rsid w:val="00CC30E8"/>
    <w:rsid w:val="00CE74A1"/>
    <w:rsid w:val="00CF08C6"/>
    <w:rsid w:val="00D916AC"/>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Radovanci</izvorni_sadrzaj>
    <derivirana_varijabla naziv="DomainObject.UcesnikSudskeRadnje.Adresa.Naselje_1">Radovanci</derivirana_varijabla>
  </DomainObject.UcesnikSudskeRadnje.Adresa.Naselje>
  <DomainObject.UcesnikSudskeRadnje.Adresa.PostBroj>
    <izvorni_sadrzaj>34330</izvorni_sadrzaj>
    <derivirana_varijabla naziv="DomainObject.UcesnikSudskeRadnje.Adresa.PostBroj_1">34330</derivirana_varijabla>
  </DomainObject.UcesnikSudskeRadnje.Adresa.PostBroj>
  <DomainObject.UcesnikSudskeRadnje.Adresa.UlicaIKBR>
    <izvorni_sadrzaj>Radovanci 68</izvorni_sadrzaj>
    <derivirana_varijabla naziv="DomainObject.UcesnikSudskeRadnje.Adresa.UlicaIKBR_1">Radovanci 68</derivirana_varijabla>
  </DomainObject.UcesnikSudskeRadnje.Adresa.UlicaIKBR>
  <DomainObject.UcesnikSudskeRadnje.Naziv>
    <izvorni_sadrzaj>Caffe bar Phoenix j.d.o.o. za usluge u stečaju</izvorni_sadrzaj>
    <derivirana_varijabla naziv="DomainObject.UcesnikSudskeRadnje.Naziv_1">Caffe bar Phoenix j.d.o.o. za usluge u stečaju</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22. listopada 2026.</izvorni_sadrzaj>
    <derivirana_varijabla naziv="DomainObject.UcesnikSudskeRadnje.SudskaRadnja.PlaniraniZavrsetakDatum_1">22. listopada 2026.</derivirana_varijabla>
  </DomainObject.UcesnikSudskeRadnje.SudskaRadnja.PlaniraniZavrsetakDatum>
  <DomainObject.UcesnikSudskeRadnje.SudskaRadnja.PlaniraniPocetakDatum>
    <izvorni_sadrzaj>22. listopada 2026.</izvorni_sadrzaj>
    <derivirana_varijabla naziv="DomainObject.UcesnikSudskeRadnje.SudskaRadnja.PlaniraniPocetakDatum_1">22.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3278</izvorni_sadrzaj>
    <derivirana_varijabla naziv="DomainObject.Predmet.Broj_1">3278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 ožujka 2026.</izvorni_sadrzaj>
    <derivirana_varijabla naziv="DomainObject.Predmet.DatumOsnivanja_1">2.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ožujka 1984.</izvorni_sadrzaj>
    <derivirana_varijabla naziv="DomainObject.Predmet.OkrivljenikFizickaOsoba.DatumRodjenja_1">2. ožujka 1984.</derivirana_varijabla>
  </DomainObject.Predmet.OkrivljenikFizickaOsoba.DatumRodjenja>
  <DomainObject.Predmet.OkrivljenikFizickaOsoba.DatumRodjenjaFormated>
    <izvorni_sadrzaj>2.3.1984.</izvorni_sadrzaj>
    <derivirana_varijabla naziv="DomainObject.Predmet.OkrivljenikFizickaOsoba.DatumRodjenjaFormated_1">2.3.1984.</derivirana_varijabla>
  </DomainObject.Predmet.OkrivljenikFizickaOsoba.DatumRodjenjaFormated>
  <DomainObject.Predmet.OkrivljenikFizickaOsoba.Ime>
    <izvorni_sadrzaj>Zrinka</izvorni_sadrzaj>
    <derivirana_varijabla naziv="DomainObject.Predmet.OkrivljenikFizickaOsoba.Ime_1">Zrinka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Virovitica (Virovitica)</izvorni_sadrzaj>
    <derivirana_varijabla naziv="DomainObject.Predmet.OkrivljenikFizickaOsoba.MjestoRodjenja_1">Virovitica (Virovitica)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Zrinka Terzić</izvorni_sadrzaj>
    <derivirana_varijabla naziv="DomainObject.Predmet.OkrivljenikFizickaOsoba.Naziv_1">Zrinka Terzić</derivirana_varijabla>
  </DomainObject.Predmet.OkrivljenikFizickaOsoba.Naziv>
  <DomainObject.Predmet.OkrivljenikFizickaOsoba.Prezime>
    <izvorni_sadrzaj>Terzić</izvorni_sadrzaj>
    <derivirana_varijabla naziv="DomainObject.Predmet.OkrivljenikFizickaOsoba.Prezime_1">Terzić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39185491341</izvorni_sadrzaj>
    <derivirana_varijabla naziv="DomainObject.Predmet.OkrivljenikFizickaOsoba.Oib_1">39185491341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Pp-3278/2026</izvorni_sadrzaj>
    <derivirana_varijabla naziv="DomainObject.Predmet.OznakaBroj_1">Pp-3278/2026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Caffe bar Phoenix j.d.o.o. za usluge u stečaju; Zrinka Terzić</izvorni_sadrzaj>
    <derivirana_varijabla naziv="DomainObject.Predmet.ProtustrankaFormated_1">  Caffe bar Phoenix j.d.o.o. za usluge u stečaju; Zrinka Terzić</derivirana_varijabla>
  </DomainObject.Predmet.ProtustrankaFormated>
  <DomainObject.Predmet.ProtustrankaFormatedOIB>
    <izvorni_sadrzaj>  Caffe bar Phoenix j.d.o.o. za usluge u stečaju, OIB 23390212712; Zrinka Terzić, OIB 39185491341</izvorni_sadrzaj>
    <derivirana_varijabla naziv="DomainObject.Predmet.ProtustrankaFormatedOIB_1">  Caffe bar Phoenix j.d.o.o. za usluge u stečaju, OIB 23390212712; Zrinka Terzić, OIB 39185491341</derivirana_varijabla>
  </DomainObject.Predmet.ProtustrankaFormatedOIB>
  <DomainObject.Predmet.ProtustrankaFormatedWithAdress>
    <izvorni_sadrzaj> Caffe bar Phoenix j.d.o.o. za usluge u stečaju, Radovanci 68, 34330 Radovanci; Zrinka Terzić, Radovanci 68, 34330 Radovanci</izvorni_sadrzaj>
    <derivirana_varijabla naziv="DomainObject.Predmet.ProtustrankaFormatedWithAdress_1"> Caffe bar Phoenix j.d.o.o. za usluge u stečaju, Radovanci 68, 34330 Radovanci; Zrinka Terzić, Radovanci 68, 34330 Radovanci</derivirana_varijabla>
  </DomainObject.Predmet.ProtustrankaFormatedWithAdress>
  <DomainObject.Predmet.ProtustrankaFormatedWithAdressOIB>
    <izvorni_sadrzaj> Caffe bar Phoenix j.d.o.o. za usluge u stečaju, OIB 23390212712, Radovanci 68, 34330 Radovanci; Zrinka Terzić, OIB 39185491341, Radovanci 68, 34330 Radovanci</izvorni_sadrzaj>
    <derivirana_varijabla naziv="DomainObject.Predmet.ProtustrankaFormatedWithAdressOIB_1"> Caffe bar Phoenix j.d.o.o. za usluge u stečaju, OIB 23390212712, Radovanci 68, 34330 Radovanci; Zrinka Terzić, OIB 39185491341, Radovanci 68, 34330 Radovanci</derivirana_varijabla>
  </DomainObject.Predmet.ProtustrankaFormatedWithAdressOIB>
  <DomainObject.Predmet.ProtustrankaWithAdress>
    <izvorni_sadrzaj>Caffe bar Phoenix j.d.o.o. za usluge u stečaju Radovanci 68, 34330 Radovanci, Zrinka Terzić Radovanci 68, 34330 Radovanci</izvorni_sadrzaj>
    <derivirana_varijabla naziv="DomainObject.Predmet.ProtustrankaWithAdress_1">Caffe bar Phoenix j.d.o.o. za usluge u stečaju Radovanci 68, 34330 Radovanci, Zrinka Terzić Radovanci 68, 34330 Radovanci</derivirana_varijabla>
  </DomainObject.Predmet.ProtustrankaWithAdress>
  <DomainObject.Predmet.ProtustrankaWithAdressOIB>
    <izvorni_sadrzaj>Caffe bar Phoenix j.d.o.o. za usluge u stečaju, OIB 23390212712, Radovanci 68, 34330 Radovanci, Zrinka Terzić, OIB 39185491341, Radovanci 68, 34330 Radovanci</izvorni_sadrzaj>
    <derivirana_varijabla naziv="DomainObject.Predmet.ProtustrankaWithAdressOIB_1">Caffe bar Phoenix j.d.o.o. za usluge u stečaju, OIB 23390212712, Radovanci 68, 34330 Radovanci, Zrinka Terzić, OIB 39185491341, Radovanci 68, 34330 Radovanci</derivirana_varijabla>
  </DomainObject.Predmet.ProtustrankaWithAdressOIB>
  <DomainObject.Predmet.ProtustrankaNazivFormated>
    <izvorni_sadrzaj>Caffe bar Phoenix j.d.o.o. za usluge u stečaju,Zrinka Terzić</izvorni_sadrzaj>
    <derivirana_varijabla naziv="DomainObject.Predmet.ProtustrankaNazivFormated_1">Caffe bar Phoenix j.d.o.o. za usluge u stečaju,Zrinka Terzić</derivirana_varijabla>
    <derivirana_varijabla naziv="Padez">Caffe bar Phoenix j.d.o.o. za usluge u stečaju,Zrinka Terzić</derivirana_varijabla>
  </DomainObject.Predmet.ProtustrankaNazivFormated>
  <DomainObject.Predmet.ProtustrankaNazivFormatedOIB>
    <izvorni_sadrzaj>Caffe bar Phoenix j.d.o.o. za usluge u stečaju, OIB 23390212712,Zrinka Terzić, OIB 39185491341</izvorni_sadrzaj>
    <derivirana_varijabla naziv="DomainObject.Predmet.ProtustrankaNazivFormatedOIB_1">Caffe bar Phoenix j.d.o.o. za usluge u stečaju, OIB 23390212712,Zrinka Terzić, OIB 39185491341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Marina Pazman</izvorni_sadrzaj>
    <derivirana_varijabla naziv="DomainObject.Predmet.Zapisnicar_1">Marina Pazman</derivirana_varijabla>
    <derivirana_varijabla naziv="Padez">Marina Pazman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Caffe bar Phoenix j.d.o.o. za usluge u stečaju</item>
      <item>Zrinka Terzić</item>
    </izvorni_sadrzaj>
    <derivirana_varijabla naziv="DomainObject.Predmet.ProtuStrankaListFormated_1">
      <item>Caffe bar Phoenix j.d.o.o. za usluge u stečaju</item>
      <item>Zrinka Terzić</item>
    </derivirana_varijabla>
  </DomainObject.Predmet.ProtuStrankaListFormated>
  <DomainObject.Predmet.ProtuStrankaListFormatedOIB>
    <izvorni_sadrzaj>
      <item>Caffe bar Phoenix j.d.o.o. za usluge u stečaju, OIB 23390212712</item>
      <item>Zrinka Terzić, OIB 39185491341</item>
    </izvorni_sadrzaj>
    <derivirana_varijabla naziv="DomainObject.Predmet.ProtuStrankaListFormatedOIB_1">
      <item>Caffe bar Phoenix j.d.o.o. za usluge u stečaju, OIB 23390212712</item>
      <item>Zrinka Terzić, OIB 39185491341</item>
    </derivirana_varijabla>
  </DomainObject.Predmet.ProtuStrankaListFormatedOIB>
  <DomainObject.Predmet.ProtuStrankaListFormatedWithAdress>
    <izvorni_sadrzaj>
      <item>Caffe bar Phoenix j.d.o.o. za usluge u stečaju, Radovanci 68, 34330 Radovanci</item>
      <item>Zrinka Terzić, Radovanci 68, 34330 Radovanci</item>
    </izvorni_sadrzaj>
    <derivirana_varijabla naziv="DomainObject.Predmet.ProtuStrankaListFormatedWithAdress_1">
      <item>Caffe bar Phoenix j.d.o.o. za usluge u stečaju, Radovanci 68, 34330 Radovanci</item>
      <item>Zrinka Terzić, Radovanci 68, 34330 Radovanci</item>
    </derivirana_varijabla>
  </DomainObject.Predmet.ProtuStrankaListFormatedWithAdress>
  <DomainObject.Predmet.ProtuStrankaListFormatedWithAdressOIB>
    <izvorni_sadrzaj>
      <item>Caffe bar Phoenix j.d.o.o. za usluge u stečaju, OIB 23390212712, Radovanci 68, 34330 Radovanci</item>
      <item>Zrinka Terzić, OIB 39185491341, Radovanci 68, 34330 Radovanci</item>
    </izvorni_sadrzaj>
    <derivirana_varijabla naziv="DomainObject.Predmet.ProtuStrankaListFormatedWithAdressOIB_1">
      <item>Caffe bar Phoenix j.d.o.o. za usluge u stečaju, OIB 23390212712, Radovanci 68, 34330 Radovanci</item>
      <item>Zrinka Terzić, OIB 39185491341, Radovanci 68, 34330 Radovanci</item>
    </derivirana_varijabla>
  </DomainObject.Predmet.ProtuStrankaListFormatedWithAdressOIB>
  <DomainObject.Predmet.ProtuStrankaListNazivFormated>
    <izvorni_sadrzaj>
      <item>Caffe bar Phoenix j.d.o.o. za usluge u stečaju</item>
      <item>Zrinka Terzić</item>
    </izvorni_sadrzaj>
    <derivirana_varijabla naziv="DomainObject.Predmet.ProtuStrankaListNazivFormated_1">
      <item>Caffe bar Phoenix j.d.o.o. za usluge u stečaju</item>
      <item>Zrinka Terzić</item>
    </derivirana_varijabla>
  </DomainObject.Predmet.ProtuStrankaListNazivFormated>
  <DomainObject.Predmet.ProtuStrankaListNazivFormatedOIB>
    <izvorni_sadrzaj>
      <item>Caffe bar Phoenix j.d.o.o. za usluge u stečaju, OIB 23390212712</item>
      <item>Zrinka Terzić, OIB 39185491341</item>
    </izvorni_sadrzaj>
    <derivirana_varijabla naziv="DomainObject.Predmet.ProtuStrankaListNazivFormatedOIB_1">
      <item>Caffe bar Phoenix j.d.o.o. za usluge u stečaju, OIB 23390212712</item>
      <item>Zrinka Terzić, OIB 39185491341</item>
    </derivirana_varijabla>
  </DomainObject.Predmet.ProtuStrankaListNazivFormatedOIB>
  <DomainObject.Predmet.OstaliListFormated>
    <izvorni_sadrzaj>
      <item>Tihomir Jerković - HDS ZAMP</item>
    </izvorni_sadrzaj>
    <derivirana_varijabla naziv="DomainObject.Predmet.OstaliListFormated_1">
      <item>Tihomir Jerković - HDS ZAMP</item>
    </derivirana_varijabla>
    <derivirana_varijabla naziv="DrugaOsoba">
      <item>Tihomir Jerković - HDS ZAMP</item>
    </derivirana_varijabla>
  </DomainObject.Predmet.OstaliListFormated>
  <DomainObject.Predmet.OstaliListFormatedOIB>
    <izvorni_sadrzaj>
      <item>Tihomir Jerković - HDS ZAMP</item>
    </izvorni_sadrzaj>
    <derivirana_varijabla naziv="DomainObject.Predmet.OstaliListFormatedOIB_1">
      <item>Tihomir Jerković - HDS ZAMP</item>
    </derivirana_varijabla>
  </DomainObject.Predmet.OstaliListFormatedOIB>
  <DomainObject.Predmet.OstaliListFormatedWithAdress>
    <izvorni_sadrzaj>
      <item>Tihomir Jerković - HDS ZAMP</item>
    </izvorni_sadrzaj>
    <derivirana_varijabla naziv="DomainObject.Predmet.OstaliListFormatedWithAdress_1">
      <item>Tihomir Jerković - HDS ZAMP</item>
    </derivirana_varijabla>
  </DomainObject.Predmet.OstaliListFormatedWithAdress>
  <DomainObject.Predmet.OstaliListFormatedWithAdressOIB>
    <izvorni_sadrzaj>
      <item>Tihomir Jerković - HDS ZAMP</item>
    </izvorni_sadrzaj>
    <derivirana_varijabla naziv="DomainObject.Predmet.OstaliListFormatedWithAdressOIB_1">
      <item>Tihomir Jerković - HDS ZAMP</item>
    </derivirana_varijabla>
  </DomainObject.Predmet.OstaliListFormatedWithAdressOIB>
  <DomainObject.Predmet.OstaliListNazivFormated>
    <izvorni_sadrzaj>
      <item>Tihomir Jerković - HDS ZAMP</item>
    </izvorni_sadrzaj>
    <derivirana_varijabla naziv="DomainObject.Predmet.OstaliListNazivFormated_1">
      <item>Tihomir Jerković - HDS ZAMP</item>
    </derivirana_varijabla>
  </DomainObject.Predmet.OstaliListNazivFormated>
  <DomainObject.Predmet.OstaliListNazivFormatedOIB>
    <izvorni_sadrzaj>
      <item>Tihomir Jerković - HDS ZAMP</item>
    </izvorni_sadrzaj>
    <derivirana_varijabla naziv="DomainObject.Predmet.OstaliListNazivFormatedOIB_1">
      <item>Tihomir Jerković - HDS ZAMP</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Caffe bar Phoenix j.d.o.o. za usluge u stečaju i dr.</izvorni_sadrzaj>
    <derivirana_varijabla naziv="DomainObject.Predmet.ProtustrankaIDrugi_1">Caffe bar Phoenix j.d.o.o. za usluge u stečaju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Caffe bar Phoenix j.d.o.o. za usluge u stečaju, OIB 23390212712, Radovanci 68, 34330 Radovanci i dr.</izvorni_sadrzaj>
    <derivirana_varijabla naziv="DomainObject.Predmet.ProtustrankaIDrugiAdressOIB_1">Caffe bar Phoenix j.d.o.o. za usluge u stečaju, OIB 23390212712, Radovanci 68, 34330 Radovanci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Caffe bar Phoenix j.d.o.o. za usluge u stečaju</item>
      <item>Zrinka Terzić</item>
      <item>Tihomir Jerković - HDS ZAMP</item>
    </izvorni_sadrzaj>
    <derivirana_varijabla naziv="DomainObject.Predmet.SudioniciListNaziv_1">
      <item>HRVATSKO DRUŠTVO SKLADATELJA</item>
      <item>Caffe bar Phoenix j.d.o.o. za usluge u stečaju</item>
      <item>Zrinka Terzić</item>
      <item>Tihomir Jerković - HDS ZAMP</item>
    </derivirana_varijabla>
    <derivirana_varijabla naziv="OstaliSudionici">
      <item>HRVATSKO DRUŠTVO SKLADATELJA</item>
      <item>Caffe bar Phoenix j.d.o.o. za usluge u stečaju</item>
      <item>Zrinka Terzić</item>
      <item>Tihomir Jerković - HDS ZAMP</item>
    </derivirana_varijabla>
  </DomainObject.Predmet.SudioniciListNaziv>
  <DomainObject.Predmet.SudioniciListAdressOIB>
    <izvorni_sadrzaj>
      <item>HRVATSKO DRUŠTVO SKLADATELJA, OIB 56668956985, Heinzelova 62a,10000 Zagreb</item>
      <item>Caffe bar Phoenix j.d.o.o. za usluge u stečaju, OIB 23390212712, Radovanci 68,34330 Radovanci</item>
      <item>Zrinka Terzić, OIB 39185491341, Radovanci 68,34330 Radovanci</item>
      <item>Tihomir Jerković - HDS ZAMP</item>
    </izvorni_sadrzaj>
    <derivirana_varijabla naziv="DomainObject.Predmet.SudioniciListAdressOIB_1">
      <item>HRVATSKO DRUŠTVO SKLADATELJA, OIB 56668956985, Heinzelova 62a,10000 Zagreb</item>
      <item>Caffe bar Phoenix j.d.o.o. za usluge u stečaju, OIB 23390212712, Radovanci 68,34330 Radovanci</item>
      <item>Zrinka Terzić, OIB 39185491341, Radovanci 68,34330 Radovanci</item>
      <item>Tihomir Jerković - HDS ZAMP</item>
    </derivirana_varijabla>
  </DomainObject.Predmet.SudioniciListAdressOIB>
  <DomainObject.UcesnikSudskeRadnje.NazivFormated>
    <izvorni_sadrzaj>Caffe bar Phoenix j.d.o.o. za usluge u stečaju, OIB 23390212712, Radovanci 68,34330 Radovanci</izvorni_sadrzaj>
    <derivirana_varijabla naziv="DomainObject.UcesnikSudskeRadnje.NazivFormated_1">Caffe bar Phoenix j.d.o.o. za usluge u stečaju, OIB 23390212712, Radovanci 68,34330 Radovanci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23390212712</item>
      <item>, OIB 39185491341</item>
      <item>, OIB null</item>
    </izvorni_sadrzaj>
    <derivirana_varijabla naziv="DomainObject.Predmet.SudioniciListNazivOIB_1">
      <item>, OIB 56668956985</item>
      <item>, OIB 23390212712</item>
      <item>, OIB 39185491341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Caffe bar Phoenix j.d.o.o. za usluge u stečaju, OIB 23390212712, Radovanci 68, 34330 Radovanci
2. Okrivljenik Zrinka Terzić, OIB 39185491341, Radovanci 68, 34330 Radovanci</izvorni_sadrzaj>
    <derivirana_varijabla naziv="DomainObject.UcesnikSudskeRadnje.SudskaRadnja.UcesniciObavijest_1">1. Okrivljenik Caffe bar Phoenix j.d.o.o. za usluge u stečaju, OIB 23390212712, Radovanci 68, 34330 Radovanci
2. Okrivljenik Zrinka Terzić, OIB 39185491341, Radovanci 68, 34330 Radovanci</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ožujka 2026.</izvorni_sadrzaj>
    <derivirana_varijabla naziv="DomainObject.Predmet.DatumPocetkaProcesa_1">2.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Caffe bar Phoenix j.d.o.o. za usluge u stečaju, Radovanci 68, 34330 Radovanci, OIB: 23390212712</item>
      <item>Zrinka Terzić, Radovanci 68, 34330 Radovanci, OIB: 39185491341, rođen-a 02.03.1984., mjesto rođenja Virovitica (Virovitica)</item>
    </izvorni_sadrzaj>
    <derivirana_varijabla naziv="DomainObject.Predmet.OkrivljenikAdresaMjestoRodjenjaList_1">
      <item>Caffe bar Phoenix j.d.o.o. za usluge u stečaju, Radovanci 68, 34330 Radovanci, OIB: 23390212712</item>
      <item>Zrinka Terzić, Radovanci 68, 34330 Radovanci, OIB: 39185491341, rođen-a 02.03.1984., mjesto rođenja Virovitica (Virovitica)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Caffe bar Phoenix j.d.o.o. za usluge u stečaju, MBS 030298148, Radovanci 68, 34330 Radovanci</izvorni_sadrzaj>
    <derivirana_varijabla naziv="DomainObject.Predmet.OkrivljenikPravnaNazivAdresaMbs_1">Caffe bar Phoenix j.d.o.o. za usluge u stečaju, MBS 030298148, Radovanci 68, 34330 Radovanci</derivirana_varijabla>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327</properties:Words>
  <properties:Characters>1885</properties:Characters>
  <properties:Lines>50</properties:Lines>
  <properties:Paragraphs>21</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2377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cp:lastPrinted>2026-10-06T11:33:00Z</cp:lastPrinted>
  <dcterms:modified xmlns:xsi="http://www.w3.org/2001/XMLSchema-instance" xsi:type="dcterms:W3CDTF">2026-10-06T11:33:00Z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Caffe bar Phoenix j.d.o.o. za usluge u stečaju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