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C62ED" w:rsidR="000A5B52" w:rsidP="003618E5" w:rsidRDefault="004F5DA6" w14:paraId="37AB5F83" w14:textId="77777777">
      <w:pPr>
        <w:pStyle w:val="Naslov8"/>
        <w:tabs>
          <w:tab w:val="center" w:pos="4536"/>
        </w:tabs>
        <w:spacing w:after="0" w:line="216" w:lineRule="auto"/>
        <w:jc w:val="both"/>
        <w15:collapsed w:val="false"/>
        <w:rPr>
          <w:rFonts w:ascii="Arial" w:hAnsi="Arial" w:cs="Arial"/>
          <w:b w:val="false"/>
          <w:sz w:val="24"/>
          <w:szCs w:val="24"/>
        </w:rPr>
      </w:pPr>
      <w:r w:rsidRPr="00FC62ED">
        <w:rPr>
          <w:rFonts w:ascii="Arial" w:hAnsi="Arial" w:cs="Arial"/>
          <w:noProof/>
          <w:sz w:val="24"/>
          <w:szCs w:val="24"/>
        </w:rPr>
        <w:drawing>
          <wp:anchor distT="0" distB="0" distL="114300" distR="114300" simplePos="false" relativeHeight="251658240" behindDoc="false" locked="false" layoutInCell="true" allowOverlap="false">
            <wp:simplePos x="0" y="0"/>
            <wp:positionH relativeFrom="column">
              <wp:posOffset>541401</wp:posOffset>
            </wp:positionH>
            <wp:positionV relativeFrom="paragraph">
              <wp:posOffset>25</wp:posOffset>
            </wp:positionV>
            <wp:extent cx="384810" cy="469265"/>
            <wp:effectExtent l="0" t="0" r="0" b="6985"/>
            <wp:wrapTopAndBottom/>
            <wp:docPr id="1" name="Picture 1"/>
            <wp:cNvGraphicFramePr/>
            <a:graphic>
              <a:graphicData uri="http://schemas.openxmlformats.org/drawingml/2006/picture">
                <pic:pic>
                  <pic:nvPicPr>
                    <pic:cNvPr id="1" name="Picture 1"/>
                    <pic:cNvPicPr/>
                  </pic:nvPicPr>
                  <pic:blipFill>
                    <a:blip r:embed="rId9"/>
                    <a:stretch>
                      <a:fillRect/>
                    </a:stretch>
                  </pic:blipFill>
                  <pic:spPr>
                    <a:xfrm>
                      <a:off x="0" y="0"/>
                      <a:ext cx="384810" cy="469265"/>
                    </a:xfrm>
                    <a:prstGeom prst="rect">
                      <a:avLst/>
                    </a:prstGeom>
                  </pic:spPr>
                </pic:pic>
              </a:graphicData>
            </a:graphic>
          </wp:anchor>
        </w:drawing>
      </w:r>
      <w:r w:rsidRPr="00FC62ED" w:rsidR="00365780">
        <w:rPr>
          <w:rFonts w:ascii="Arial" w:hAnsi="Arial" w:cs="Arial"/>
          <w:b w:val="false"/>
          <w:sz w:val="24"/>
          <w:szCs w:val="24"/>
        </w:rPr>
        <w:t xml:space="preserve">   </w:t>
      </w:r>
      <w:r w:rsidRPr="00FC62ED">
        <w:rPr>
          <w:rFonts w:ascii="Arial" w:hAnsi="Arial" w:cs="Arial"/>
          <w:b w:val="false"/>
          <w:sz w:val="24"/>
          <w:szCs w:val="24"/>
        </w:rPr>
        <w:t>Republika Hrvatska</w:t>
      </w:r>
    </w:p>
    <w:p w:rsidRPr="00FC62ED" w:rsidR="000A5B52" w:rsidP="003618E5" w:rsidRDefault="004F5DA6" w14:paraId="447BF30A" w14:textId="77777777">
      <w:pPr>
        <w:jc w:val="both"/>
        <w:rPr>
          <w:rFonts w:ascii="Arial" w:hAnsi="Arial" w:cs="Arial"/>
          <w:szCs w:val="24"/>
        </w:rPr>
      </w:pPr>
      <w:r w:rsidRPr="00FC62ED">
        <w:rPr>
          <w:rFonts w:ascii="Arial" w:hAnsi="Arial" w:cs="Arial"/>
          <w:szCs w:val="24"/>
        </w:rPr>
        <w:t>Općinski sud u Osijeku</w:t>
      </w:r>
    </w:p>
    <w:p w:rsidRPr="00FC62ED" w:rsidR="00365780" w:rsidP="00365780" w:rsidRDefault="00365780" w14:paraId="6227A74A" w14:textId="77777777">
      <w:pPr>
        <w:rPr>
          <w:rFonts w:ascii="Arial" w:hAnsi="Arial" w:cs="Arial"/>
          <w:szCs w:val="24"/>
        </w:rPr>
      </w:pPr>
      <w:r w:rsidRPr="00FC62ED">
        <w:rPr>
          <w:rFonts w:ascii="Arial" w:hAnsi="Arial" w:cs="Arial"/>
          <w:szCs w:val="24"/>
        </w:rPr>
        <w:t xml:space="preserve">           </w:t>
      </w:r>
      <w:r w:rsidRPr="00FC62ED" w:rsidR="004F5DA6">
        <w:rPr>
          <w:rFonts w:ascii="Arial" w:hAnsi="Arial" w:cs="Arial"/>
          <w:szCs w:val="24"/>
        </w:rPr>
        <w:t>Osijek</w:t>
      </w:r>
    </w:p>
    <w:p w:rsidRPr="00FC62ED" w:rsidR="000A5B52" w:rsidP="00365780" w:rsidRDefault="00EE574A" w14:paraId="2649A7DD" w14:textId="77777777">
      <w:pPr>
        <w:jc w:val="right"/>
        <w:rPr>
          <w:rFonts w:ascii="Arial" w:hAnsi="Arial" w:cs="Arial"/>
          <w:szCs w:val="24"/>
        </w:rPr>
      </w:pPr>
      <w:r w:rsidRPr="00FC62ED">
        <w:rPr>
          <w:rFonts w:ascii="Arial" w:hAnsi="Arial" w:cs="Arial"/>
          <w:color w:val="000000" w:themeColor="text1"/>
          <w:szCs w:val="24"/>
        </w:rPr>
        <w:t xml:space="preserve">Poslovni broj: </w:t>
      </w:r>
      <w:r w:rsidRPr="00FC62ED" w:rsidR="004F5DA6">
        <w:rPr>
          <w:rFonts w:ascii="Arial" w:hAnsi="Arial" w:cs="Arial"/>
          <w:color w:val="000000" w:themeColor="text1"/>
          <w:szCs w:val="24"/>
        </w:rPr>
        <w:t>Pp</w:t>
      </w:r>
      <w:r w:rsidRPr="00FC62ED" w:rsidR="00064C44">
        <w:rPr>
          <w:rFonts w:ascii="Arial" w:hAnsi="Arial" w:cs="Arial"/>
          <w:color w:val="000000" w:themeColor="text1"/>
          <w:szCs w:val="24"/>
        </w:rPr>
        <w:t>-</w:t>
      </w:r>
      <w:r w:rsidR="004F448F">
        <w:rPr>
          <w:rFonts w:ascii="Arial" w:hAnsi="Arial" w:cs="Arial"/>
          <w:color w:val="000000" w:themeColor="text1"/>
          <w:szCs w:val="24"/>
        </w:rPr>
        <w:t>159</w:t>
      </w:r>
      <w:r w:rsidRPr="00FC62ED" w:rsidR="00CA082B">
        <w:rPr>
          <w:rFonts w:ascii="Arial" w:hAnsi="Arial" w:cs="Arial"/>
          <w:color w:val="000000" w:themeColor="text1"/>
          <w:szCs w:val="24"/>
        </w:rPr>
        <w:t>/2026-</w:t>
      </w:r>
      <w:r w:rsidR="00CD74D9">
        <w:rPr>
          <w:rFonts w:ascii="Arial" w:hAnsi="Arial" w:cs="Arial"/>
          <w:color w:val="000000" w:themeColor="text1"/>
          <w:szCs w:val="24"/>
        </w:rPr>
        <w:t>3</w:t>
      </w:r>
    </w:p>
    <w:p w:rsidRPr="00FC62ED" w:rsidR="0064655A" w:rsidP="003618E5" w:rsidRDefault="0064655A" w14:paraId="72B984ED" w14:textId="77777777">
      <w:pPr>
        <w:spacing w:line="360" w:lineRule="auto"/>
        <w:jc w:val="both"/>
        <w:rPr>
          <w:rFonts w:ascii="Arial" w:hAnsi="Arial" w:cs="Arial"/>
          <w:szCs w:val="24"/>
        </w:rPr>
      </w:pPr>
    </w:p>
    <w:p w:rsidRPr="00FC62ED" w:rsidR="000A5B52" w:rsidP="003618E5" w:rsidRDefault="00370E5E" w14:paraId="522D686A" w14:textId="77777777">
      <w:pPr>
        <w:spacing w:line="360" w:lineRule="auto"/>
        <w:ind w:left="2160"/>
        <w:jc w:val="both"/>
        <w:rPr>
          <w:rFonts w:ascii="Arial" w:hAnsi="Arial" w:cs="Arial"/>
          <w:szCs w:val="24"/>
        </w:rPr>
      </w:pPr>
      <w:r w:rsidRPr="00FC62ED">
        <w:rPr>
          <w:rFonts w:ascii="Arial" w:hAnsi="Arial" w:cs="Arial"/>
          <w:szCs w:val="24"/>
        </w:rPr>
        <w:t xml:space="preserve">    </w:t>
      </w:r>
      <w:r w:rsidRPr="00FC62ED" w:rsidR="004F5DA6">
        <w:rPr>
          <w:rFonts w:ascii="Arial" w:hAnsi="Arial" w:cs="Arial"/>
          <w:szCs w:val="24"/>
        </w:rPr>
        <w:t xml:space="preserve"> </w:t>
      </w:r>
      <w:r w:rsidRPr="00FC62ED" w:rsidR="008B339B">
        <w:rPr>
          <w:rFonts w:ascii="Arial" w:hAnsi="Arial" w:cs="Arial"/>
          <w:szCs w:val="24"/>
        </w:rPr>
        <w:t xml:space="preserve">U    I M E   </w:t>
      </w:r>
      <w:r w:rsidRPr="00FC62ED" w:rsidR="004F5DA6">
        <w:rPr>
          <w:rFonts w:ascii="Arial" w:hAnsi="Arial" w:cs="Arial"/>
          <w:szCs w:val="24"/>
        </w:rPr>
        <w:t>R E P U B L I K</w:t>
      </w:r>
      <w:r w:rsidRPr="00FC62ED" w:rsidR="008B339B">
        <w:rPr>
          <w:rFonts w:ascii="Arial" w:hAnsi="Arial" w:cs="Arial"/>
          <w:szCs w:val="24"/>
        </w:rPr>
        <w:t xml:space="preserve"> E   H R V A T S K E</w:t>
      </w:r>
    </w:p>
    <w:p w:rsidRPr="00FC62ED" w:rsidR="0064655A" w:rsidP="003618E5" w:rsidRDefault="00454251" w14:paraId="330B8F23" w14:textId="77777777">
      <w:pPr>
        <w:spacing w:after="240" w:line="360" w:lineRule="auto"/>
        <w:ind w:left="3600"/>
        <w:jc w:val="both"/>
        <w:rPr>
          <w:rFonts w:ascii="Arial" w:hAnsi="Arial" w:cs="Arial"/>
          <w:szCs w:val="24"/>
        </w:rPr>
      </w:pPr>
      <w:r w:rsidRPr="00FC62ED">
        <w:rPr>
          <w:rFonts w:ascii="Arial" w:hAnsi="Arial" w:cs="Arial"/>
          <w:szCs w:val="24"/>
        </w:rPr>
        <w:t>R J E Š E N J E</w:t>
      </w:r>
    </w:p>
    <w:p w:rsidRPr="00FC62ED" w:rsidR="00454251" w:rsidP="00707751" w:rsidRDefault="00BF43DA" w14:paraId="5D7F0961" w14:textId="77777777">
      <w:pPr>
        <w:pStyle w:val="Default"/>
        <w:spacing w:before="100" w:beforeAutospacing="true" w:after="100" w:afterAutospacing="true"/>
        <w:ind w:firstLine="720"/>
        <w:jc w:val="both"/>
      </w:pPr>
      <w:r w:rsidRPr="00FC62ED">
        <w:t xml:space="preserve">Općinski sud u Osijeku, po sutkinji Dunji Bertok, na temelju prijedloga </w:t>
      </w:r>
      <w:r w:rsidRPr="00FC62ED" w:rsidR="000B2C52">
        <w:t xml:space="preserve">više </w:t>
      </w:r>
      <w:r w:rsidRPr="00FC62ED">
        <w:t>sudske savjetnice</w:t>
      </w:r>
      <w:r w:rsidR="00DE2931">
        <w:t xml:space="preserve"> - specijalistice</w:t>
      </w:r>
      <w:r w:rsidRPr="00FC62ED">
        <w:t xml:space="preserve"> Ive Jakopović, uz sudjelovanje </w:t>
      </w:r>
      <w:r w:rsidRPr="00FC62ED" w:rsidR="00AD5A80">
        <w:t xml:space="preserve">zapisničarke </w:t>
      </w:r>
      <w:r w:rsidRPr="00FC62ED" w:rsidR="000B2C52">
        <w:t>Ksenije Laslo</w:t>
      </w:r>
      <w:r w:rsidRPr="00FC62ED">
        <w:t xml:space="preserve">, rješavajući u prekršajnom postupku protiv </w:t>
      </w:r>
      <w:r w:rsidR="0041425E">
        <w:t xml:space="preserve">I. okrivljene pravne osobe </w:t>
      </w:r>
      <w:r w:rsidR="006458F6">
        <w:t xml:space="preserve">DUGA DINARA </w:t>
      </w:r>
      <w:r w:rsidR="0041425E">
        <w:t>d.o.o.</w:t>
      </w:r>
      <w:r w:rsidR="006458F6">
        <w:t>, GLAVNA PODRUŽNICA KNIN</w:t>
      </w:r>
      <w:r w:rsidR="0041425E">
        <w:t xml:space="preserve"> za</w:t>
      </w:r>
      <w:r w:rsidRPr="00FC62ED" w:rsidR="003257B1">
        <w:t xml:space="preserve"> usluge i protiv II. okrivljenika</w:t>
      </w:r>
      <w:r w:rsidR="006458F6">
        <w:t xml:space="preserve"> </w:t>
      </w:r>
      <w:r w:rsidR="00135674">
        <w:t xml:space="preserve">odgovorne osobe u pravnoj osobi </w:t>
      </w:r>
      <w:r w:rsidR="006458F6">
        <w:t>Petra Šakana</w:t>
      </w:r>
      <w:r w:rsidRPr="00FC62ED">
        <w:t xml:space="preserve">, zbog prekršaja </w:t>
      </w:r>
      <w:r w:rsidR="006458F6">
        <w:t xml:space="preserve">iz </w:t>
      </w:r>
      <w:r w:rsidRPr="00FC62ED" w:rsidR="00365780">
        <w:t>čl</w:t>
      </w:r>
      <w:r w:rsidR="00141F66">
        <w:t>.</w:t>
      </w:r>
      <w:r w:rsidRPr="00FC62ED" w:rsidR="003257B1">
        <w:t>229.st.1.toč.</w:t>
      </w:r>
      <w:r w:rsidR="006458F6">
        <w:t>3</w:t>
      </w:r>
      <w:r w:rsidRPr="00FC62ED" w:rsidR="003257B1">
        <w:t xml:space="preserve">. i st. 2. Zakona o radu (Narodne novine, broj: 93/14, 127/17, 98/19, 151/22, 46/23, 64/23), </w:t>
      </w:r>
      <w:r w:rsidRPr="006458F6" w:rsidR="006458F6">
        <w:t>prekršaja iz čl.172.st.2.toč.5. i st.3. Zakona o mirovinskom osiguranju (Narodne novine broj: 157/13, 151/14, 33/15, 93/15, 120/16, 18/18, 62/18, 115/18, 102/19, 84/21 i 119/22)</w:t>
      </w:r>
      <w:r w:rsidR="006458F6">
        <w:t xml:space="preserve">, </w:t>
      </w:r>
      <w:r w:rsidRPr="006458F6" w:rsidR="006458F6">
        <w:t>prekršaja iz čl.150.st.1.</w:t>
      </w:r>
      <w:r w:rsidR="006458F6">
        <w:t>toč.2.</w:t>
      </w:r>
      <w:r w:rsidRPr="006458F6" w:rsidR="006458F6">
        <w:t xml:space="preserve"> i st.2. Zakona o obveznom zdravstvenom osiguranj</w:t>
      </w:r>
      <w:r w:rsidR="005B66AF">
        <w:t>u (Narodne novine, broj: 80/13, 137/13, 98/19, 33/23)</w:t>
      </w:r>
      <w:r w:rsidR="006458F6">
        <w:t xml:space="preserve"> te prekršaja iz </w:t>
      </w:r>
      <w:r w:rsidRPr="006458F6" w:rsidR="006458F6">
        <w:t>čl.247.st.2.toč.1. i 5. Zakona o strancima (Narodne novine, broj: 133/20, 114/22</w:t>
      </w:r>
      <w:r w:rsidR="005B66AF">
        <w:t xml:space="preserve">, </w:t>
      </w:r>
      <w:r w:rsidRPr="006458F6" w:rsidR="006458F6">
        <w:t>151/22</w:t>
      </w:r>
      <w:r w:rsidR="005B66AF">
        <w:t xml:space="preserve"> i 40/25</w:t>
      </w:r>
      <w:r w:rsidRPr="006458F6" w:rsidR="006458F6">
        <w:t>)</w:t>
      </w:r>
      <w:r w:rsidR="005B66AF">
        <w:t>,</w:t>
      </w:r>
      <w:r w:rsidRPr="006458F6" w:rsidR="006458F6">
        <w:t xml:space="preserve"> </w:t>
      </w:r>
      <w:r w:rsidRPr="00FC62ED">
        <w:t xml:space="preserve">u povodu </w:t>
      </w:r>
      <w:r w:rsidRPr="00FC62ED" w:rsidR="000B2C52">
        <w:t>optužnog prijedloga</w:t>
      </w:r>
      <w:r w:rsidRPr="00FC62ED" w:rsidR="00365780">
        <w:t xml:space="preserve"> </w:t>
      </w:r>
      <w:r w:rsidRPr="00FC62ED" w:rsidR="003257B1">
        <w:t xml:space="preserve">Državnog inspektorata, Područnog ureda Osijek, Službe za nadzor radnih odnosa, zapošljavanja i upućivanja, klasa: </w:t>
      </w:r>
      <w:r w:rsidR="006458F6">
        <w:t>UP/I-</w:t>
      </w:r>
      <w:r w:rsidRPr="00FC62ED" w:rsidR="003257B1">
        <w:t>116-02/25-01/</w:t>
      </w:r>
      <w:r w:rsidR="006458F6">
        <w:t>203</w:t>
      </w:r>
      <w:r w:rsidRPr="00FC62ED" w:rsidR="003257B1">
        <w:t xml:space="preserve"> </w:t>
      </w:r>
      <w:proofErr w:type="spellStart"/>
      <w:r w:rsidRPr="00FC62ED" w:rsidR="003257B1">
        <w:t>urbroj</w:t>
      </w:r>
      <w:proofErr w:type="spellEnd"/>
      <w:r w:rsidRPr="00FC62ED" w:rsidR="003257B1">
        <w:t>: 443-02-01-</w:t>
      </w:r>
      <w:r w:rsidR="006458F6">
        <w:t>11</w:t>
      </w:r>
      <w:r w:rsidRPr="00FC62ED" w:rsidR="003257B1">
        <w:t>-2</w:t>
      </w:r>
      <w:r w:rsidR="00141F66">
        <w:t>5</w:t>
      </w:r>
      <w:r w:rsidRPr="00FC62ED" w:rsidR="003257B1">
        <w:t>-</w:t>
      </w:r>
      <w:r w:rsidR="006458F6">
        <w:t>20</w:t>
      </w:r>
      <w:r w:rsidRPr="00FC62ED" w:rsidR="003257B1">
        <w:t xml:space="preserve"> od </w:t>
      </w:r>
      <w:r w:rsidR="006458F6">
        <w:t>12</w:t>
      </w:r>
      <w:r w:rsidRPr="00FC62ED" w:rsidR="003257B1">
        <w:t xml:space="preserve">. </w:t>
      </w:r>
      <w:r w:rsidR="006458F6">
        <w:t>lip</w:t>
      </w:r>
      <w:r w:rsidRPr="00FC62ED" w:rsidR="003257B1">
        <w:t>nja 2025.</w:t>
      </w:r>
      <w:r w:rsidRPr="00FC62ED" w:rsidR="0091161C">
        <w:t xml:space="preserve">, </w:t>
      </w:r>
      <w:r w:rsidRPr="00FC62ED" w:rsidR="003257B1">
        <w:t xml:space="preserve">dana </w:t>
      </w:r>
      <w:r w:rsidR="006458F6">
        <w:t>17</w:t>
      </w:r>
      <w:r w:rsidRPr="00FC62ED" w:rsidR="003257B1">
        <w:t xml:space="preserve">. </w:t>
      </w:r>
      <w:r w:rsidR="006458F6">
        <w:t>kolovoza</w:t>
      </w:r>
      <w:r w:rsidRPr="00FC62ED" w:rsidR="003257B1">
        <w:t xml:space="preserve"> 2026</w:t>
      </w:r>
      <w:r w:rsidRPr="00FC62ED">
        <w:t xml:space="preserve">. </w:t>
      </w:r>
    </w:p>
    <w:p w:rsidRPr="00FC62ED" w:rsidR="000A5B52" w:rsidP="00707751" w:rsidRDefault="00707751" w14:paraId="6D97BC01" w14:textId="77777777">
      <w:pPr>
        <w:pStyle w:val="Naslov1"/>
        <w:spacing w:before="100" w:beforeAutospacing="true" w:after="100" w:afterAutospacing="true" w:line="216" w:lineRule="auto"/>
        <w:ind w:left="2880" w:firstLine="720"/>
        <w:jc w:val="both"/>
        <w:rPr>
          <w:rFonts w:ascii="Arial" w:hAnsi="Arial" w:cs="Arial"/>
          <w:b w:val="false"/>
          <w:i w:val="false"/>
          <w:sz w:val="24"/>
          <w:szCs w:val="24"/>
        </w:rPr>
      </w:pPr>
      <w:r>
        <w:rPr>
          <w:rFonts w:ascii="Arial" w:hAnsi="Arial" w:cs="Arial"/>
          <w:b w:val="false"/>
          <w:i w:val="false"/>
          <w:sz w:val="24"/>
          <w:szCs w:val="24"/>
        </w:rPr>
        <w:t>r</w:t>
      </w:r>
      <w:r w:rsidRPr="00FC62ED" w:rsidR="00454251">
        <w:rPr>
          <w:rFonts w:ascii="Arial" w:hAnsi="Arial" w:cs="Arial"/>
          <w:b w:val="false"/>
          <w:i w:val="false"/>
          <w:sz w:val="24"/>
          <w:szCs w:val="24"/>
        </w:rPr>
        <w:t xml:space="preserve"> i j e š i o   j e</w:t>
      </w:r>
    </w:p>
    <w:p w:rsidRPr="00FC62ED" w:rsidR="003257B1" w:rsidP="00707751" w:rsidRDefault="00BF43DA" w14:paraId="71147689" w14:textId="77777777">
      <w:pPr>
        <w:spacing w:before="100" w:beforeAutospacing="true" w:after="100" w:afterAutospacing="true"/>
        <w:ind w:firstLine="709"/>
        <w:jc w:val="both"/>
        <w:rPr>
          <w:rFonts w:ascii="Arial" w:hAnsi="Arial" w:cs="Arial"/>
        </w:rPr>
      </w:pPr>
      <w:r w:rsidRPr="00FC62ED">
        <w:rPr>
          <w:rFonts w:ascii="Arial" w:hAnsi="Arial" w:cs="Arial"/>
          <w:szCs w:val="24"/>
        </w:rPr>
        <w:t xml:space="preserve"> </w:t>
      </w:r>
      <w:r w:rsidRPr="00FC62ED" w:rsidR="005A772F">
        <w:rPr>
          <w:rFonts w:ascii="Arial" w:hAnsi="Arial" w:cs="Arial"/>
          <w:szCs w:val="24"/>
        </w:rPr>
        <w:t xml:space="preserve">Na temelju čl.161.st.4. Prekršajnog zakona (Narodne novine 107/07, 39/13, 157/13, 110/15, 70/17, 118/18, 114/22) odbacuje se optužni prijedlog </w:t>
      </w:r>
      <w:r w:rsidRPr="00FC62ED" w:rsidR="003257B1">
        <w:rPr>
          <w:rFonts w:ascii="Arial" w:hAnsi="Arial" w:cs="Arial"/>
        </w:rPr>
        <w:t xml:space="preserve">Državnog inspektorata, Područnog ureda Osijek, Službe za nadzor radnih odnosa, zapošljavanja i upućivanja, </w:t>
      </w:r>
      <w:r w:rsidRPr="005B66AF" w:rsidR="005B66AF">
        <w:rPr>
          <w:rFonts w:ascii="Arial" w:hAnsi="Arial" w:cs="Arial"/>
        </w:rPr>
        <w:t xml:space="preserve">klasa: UP/I-116-02/25-01/203 </w:t>
      </w:r>
      <w:proofErr w:type="spellStart"/>
      <w:r w:rsidRPr="005B66AF" w:rsidR="005B66AF">
        <w:rPr>
          <w:rFonts w:ascii="Arial" w:hAnsi="Arial" w:cs="Arial"/>
        </w:rPr>
        <w:t>urbroj</w:t>
      </w:r>
      <w:proofErr w:type="spellEnd"/>
      <w:r w:rsidRPr="005B66AF" w:rsidR="005B66AF">
        <w:rPr>
          <w:rFonts w:ascii="Arial" w:hAnsi="Arial" w:cs="Arial"/>
        </w:rPr>
        <w:t>: 443-02-01-11-25-20 od 12. lipnja 2025.</w:t>
      </w:r>
    </w:p>
    <w:p w:rsidRPr="00FC62ED" w:rsidR="005A772F" w:rsidP="00707751" w:rsidRDefault="005A772F" w14:paraId="39144F7E" w14:textId="77777777">
      <w:pPr>
        <w:pStyle w:val="Tijeloteksta"/>
        <w:tabs>
          <w:tab w:val="left" w:pos="3570"/>
        </w:tabs>
        <w:spacing w:before="100" w:beforeAutospacing="true" w:after="100" w:afterAutospacing="true" w:line="216" w:lineRule="auto"/>
        <w:rPr>
          <w:rFonts w:ascii="Arial" w:hAnsi="Arial" w:cs="Arial"/>
          <w:sz w:val="24"/>
          <w:szCs w:val="24"/>
        </w:rPr>
      </w:pPr>
      <w:r w:rsidRPr="00FC62ED">
        <w:rPr>
          <w:rFonts w:ascii="Arial" w:hAnsi="Arial" w:cs="Arial"/>
          <w:sz w:val="24"/>
          <w:szCs w:val="24"/>
        </w:rPr>
        <w:tab/>
      </w:r>
      <w:r w:rsidRPr="00FC62ED">
        <w:rPr>
          <w:rFonts w:ascii="Arial" w:hAnsi="Arial" w:cs="Arial"/>
          <w:sz w:val="24"/>
          <w:szCs w:val="24"/>
        </w:rPr>
        <w:tab/>
        <w:t>Obrazloženje</w:t>
      </w:r>
    </w:p>
    <w:p w:rsidRPr="00FC62ED" w:rsidR="003257B1" w:rsidP="00707751" w:rsidRDefault="005A772F" w14:paraId="5B3A7A00" w14:textId="77777777">
      <w:pPr>
        <w:pStyle w:val="Default"/>
        <w:spacing w:before="100" w:beforeAutospacing="true" w:after="100" w:afterAutospacing="true"/>
        <w:jc w:val="both"/>
      </w:pPr>
      <w:r w:rsidRPr="00FC62ED">
        <w:t>1.</w:t>
      </w:r>
      <w:r w:rsidRPr="00FC62ED">
        <w:tab/>
        <w:t xml:space="preserve">Ovlašteni tužitelj je </w:t>
      </w:r>
      <w:r w:rsidR="005B66AF">
        <w:t>12</w:t>
      </w:r>
      <w:r w:rsidRPr="00FC62ED" w:rsidR="003257B1">
        <w:t xml:space="preserve">. </w:t>
      </w:r>
      <w:r w:rsidR="005B66AF">
        <w:t>lipnja</w:t>
      </w:r>
      <w:r w:rsidRPr="00FC62ED" w:rsidR="003257B1">
        <w:t xml:space="preserve"> 202</w:t>
      </w:r>
      <w:r w:rsidR="005B66AF">
        <w:t>5</w:t>
      </w:r>
      <w:r w:rsidRPr="00FC62ED">
        <w:t xml:space="preserve">. </w:t>
      </w:r>
      <w:r w:rsidR="00707751">
        <w:t>podnio</w:t>
      </w:r>
      <w:r w:rsidRPr="00FC62ED">
        <w:t xml:space="preserve"> optužni prijedlog protiv </w:t>
      </w:r>
      <w:r w:rsidRPr="005B66AF" w:rsidR="005B66AF">
        <w:t>I. okrivljene pravne osobe DUGA DINARA d.o.o., GLAVNA PODRUŽNICA KNIN za usluge i protiv II. okrivljenika Petra Šakana, zbog prekršaja iz čl.229.st.1.toč.3. i st. 2. Zakona o radu, prekršaja iz čl.172.st.2.toč.5. i st.3. Zakona o mirovinskom osiguranju, prekršaja iz čl.150.st.1.toč.2. i st.2. Zakona o obveznom zdravstvenom osiguranju te prekršaja iz čl.247.st.2.toč.1. i 5. Zakona o strancima</w:t>
      </w:r>
      <w:r w:rsidR="005B66AF">
        <w:t>.</w:t>
      </w:r>
    </w:p>
    <w:p w:rsidRPr="00FC62ED" w:rsidR="004619A8" w:rsidP="00707751" w:rsidRDefault="005A772F" w14:paraId="6D673B0C" w14:textId="77777777">
      <w:pPr>
        <w:spacing w:before="100" w:beforeAutospacing="true" w:after="100" w:afterAutospacing="true"/>
        <w:jc w:val="both"/>
        <w:rPr>
          <w:rFonts w:ascii="Arial" w:hAnsi="Arial" w:cs="Arial"/>
        </w:rPr>
      </w:pPr>
      <w:r w:rsidRPr="00FC62ED">
        <w:rPr>
          <w:rFonts w:ascii="Arial" w:hAnsi="Arial" w:cs="Arial"/>
        </w:rPr>
        <w:t>2.</w:t>
      </w:r>
      <w:r w:rsidRPr="00FC62ED">
        <w:rPr>
          <w:rFonts w:ascii="Arial" w:hAnsi="Arial" w:cs="Arial"/>
        </w:rPr>
        <w:tab/>
        <w:t xml:space="preserve">Naime, sud je dopisom od </w:t>
      </w:r>
      <w:r w:rsidR="00A9483A">
        <w:rPr>
          <w:rFonts w:ascii="Arial" w:hAnsi="Arial" w:cs="Arial"/>
        </w:rPr>
        <w:t>9</w:t>
      </w:r>
      <w:r w:rsidRPr="00FC62ED" w:rsidR="00FC62ED">
        <w:rPr>
          <w:rFonts w:ascii="Arial" w:hAnsi="Arial" w:cs="Arial"/>
        </w:rPr>
        <w:t>. veljače 2026</w:t>
      </w:r>
      <w:r w:rsidRPr="00FC62ED">
        <w:rPr>
          <w:rFonts w:ascii="Arial" w:hAnsi="Arial" w:cs="Arial"/>
        </w:rPr>
        <w:t xml:space="preserve">. pozvao ovlaštenog tužitelja da u roku od </w:t>
      </w:r>
      <w:r w:rsidRPr="00FC62ED" w:rsidR="001E38F8">
        <w:rPr>
          <w:rFonts w:ascii="Arial" w:hAnsi="Arial" w:cs="Arial"/>
        </w:rPr>
        <w:t xml:space="preserve">15 </w:t>
      </w:r>
      <w:r w:rsidRPr="00FC62ED">
        <w:rPr>
          <w:rFonts w:ascii="Arial" w:hAnsi="Arial" w:cs="Arial"/>
        </w:rPr>
        <w:t xml:space="preserve">dana od primitka dopisa nadopuni optužni prijedlog na način da dostavi sudu dokaz da je </w:t>
      </w:r>
      <w:r w:rsidRPr="00FC62ED" w:rsidR="00FC62ED">
        <w:rPr>
          <w:rFonts w:ascii="Arial" w:hAnsi="Arial" w:cs="Arial"/>
        </w:rPr>
        <w:t>I. okrivljenoj pravnoj osobi i II. okrivljeniku</w:t>
      </w:r>
      <w:r w:rsidRPr="00FC62ED">
        <w:rPr>
          <w:rFonts w:ascii="Arial" w:hAnsi="Arial" w:cs="Arial"/>
        </w:rPr>
        <w:t xml:space="preserve"> uredno dostavljena obavijest iz čl.109.a Prekršajnog zakona s obzirom </w:t>
      </w:r>
      <w:r w:rsidRPr="00FC62ED" w:rsidR="00FC62ED">
        <w:rPr>
          <w:rFonts w:ascii="Arial" w:hAnsi="Arial" w:cs="Arial"/>
        </w:rPr>
        <w:t xml:space="preserve">na to da </w:t>
      </w:r>
      <w:r w:rsidR="00707751">
        <w:rPr>
          <w:rFonts w:ascii="Arial" w:hAnsi="Arial" w:cs="Arial"/>
        </w:rPr>
        <w:t xml:space="preserve">isto nije dostavljeno uz optužni </w:t>
      </w:r>
      <w:r w:rsidR="00707751">
        <w:rPr>
          <w:rFonts w:ascii="Arial" w:hAnsi="Arial" w:cs="Arial"/>
        </w:rPr>
        <w:lastRenderedPageBreak/>
        <w:t>prijedlog</w:t>
      </w:r>
      <w:r w:rsidR="00992972">
        <w:rPr>
          <w:rFonts w:ascii="Arial" w:hAnsi="Arial" w:cs="Arial"/>
        </w:rPr>
        <w:t xml:space="preserve"> </w:t>
      </w:r>
      <w:r w:rsidRPr="00FC62ED">
        <w:rPr>
          <w:rFonts w:ascii="Arial" w:hAnsi="Arial" w:cs="Arial"/>
        </w:rPr>
        <w:t xml:space="preserve">te ga je upozorio da ukoliko ne postupi prema uputi suda u ostavljenom roku, optužni prijedlog biti će odbačen sukladno odredbi iz čl.161.st.4. Prekršajnog zakona. </w:t>
      </w:r>
    </w:p>
    <w:p w:rsidR="00A93C27" w:rsidP="00A93C27" w:rsidRDefault="00A93C27" w14:paraId="2C512E87" w14:textId="77777777">
      <w:pPr>
        <w:pStyle w:val="Default"/>
        <w:spacing w:before="100" w:beforeAutospacing="true" w:after="100" w:afterAutospacing="true"/>
        <w:jc w:val="both"/>
      </w:pPr>
      <w:r>
        <w:t>3.</w:t>
      </w:r>
      <w:r>
        <w:tab/>
        <w:t>Odredbom čl.161.st.4. Prekršajnog zakona propisano je da ako uz optužni prijedlog nije priložena obavijest iz čl.109.a Prekršajnog zakona potpisana od strane počinitelja ili kopija te obavijesti uz dokaz o dostavi ili potvrdu o obavljenoj dostavi ako je ta obavijest dostavljena sukladno čl.145. ili čl.148. Prekršajnog zakona, pozvat će se tužitelj da je u određenom roku pribavi i sastavljenu prema čl.109.a st.1. i 2. Prekršajnog zakona dostavi. Nadalje, propisano je da ako tužitelj tako ne postupi u ostavljenom roku, sud će rješenjem odbaciti optužni prijedlog.</w:t>
      </w:r>
    </w:p>
    <w:p w:rsidR="00A93C27" w:rsidP="00A93C27" w:rsidRDefault="00A93C27" w14:paraId="4172AB90" w14:textId="77777777">
      <w:pPr>
        <w:pStyle w:val="Default"/>
        <w:spacing w:before="100" w:beforeAutospacing="true" w:after="100" w:afterAutospacing="true"/>
        <w:jc w:val="both"/>
      </w:pPr>
      <w:r>
        <w:t>4.</w:t>
      </w:r>
      <w:r>
        <w:tab/>
        <w:t xml:space="preserve">Ovlašteni tužitelj u dopisu upozoren je na posljedice nepostupanja prema uputi suda u ostavljenom roku, odnosno da će optužni prijedlog biti odbačen sukladno odredbi čl.161.st.4. Prekršajnog naloga, a razvidno je da je tužitelj </w:t>
      </w:r>
      <w:r w:rsidR="00992972">
        <w:t>17</w:t>
      </w:r>
      <w:r>
        <w:t xml:space="preserve">. veljače 2026. uredno zaprimio navedeni dopis te sudu </w:t>
      </w:r>
      <w:r w:rsidR="00992972">
        <w:t xml:space="preserve">nije </w:t>
      </w:r>
      <w:r>
        <w:t xml:space="preserve">dostavio </w:t>
      </w:r>
      <w:r w:rsidR="00992972">
        <w:t>traženo u</w:t>
      </w:r>
      <w:r>
        <w:t xml:space="preserve"> ostavljenom roku od 15 dana od primitka dopisa, </w:t>
      </w:r>
      <w:r w:rsidR="00992972">
        <w:t xml:space="preserve">stoga je </w:t>
      </w:r>
      <w:r>
        <w:t>odlučeno kao u izreci ovog rješenja.</w:t>
      </w:r>
    </w:p>
    <w:p w:rsidR="00A93C27" w:rsidP="00A93C27" w:rsidRDefault="00A93C27" w14:paraId="672C87D4" w14:textId="77777777">
      <w:pPr>
        <w:pStyle w:val="Default"/>
        <w:jc w:val="both"/>
      </w:pPr>
      <w:r>
        <w:t>5.</w:t>
      </w:r>
      <w:r>
        <w:tab/>
        <w:t>Slijedom svega navedenog, kako ovlašteni tužitelj nije postupio u skladu s uputom suda, odlučeno je kao u izreci ovog rješenja.</w:t>
      </w:r>
    </w:p>
    <w:p w:rsidR="00A93C27" w:rsidP="003618E5" w:rsidRDefault="00A93C27" w14:paraId="3263CC06" w14:textId="77777777">
      <w:pPr>
        <w:ind w:left="2160" w:firstLine="720"/>
        <w:jc w:val="both"/>
        <w:rPr>
          <w:rFonts w:ascii="Arial" w:hAnsi="Arial" w:cs="Arial"/>
          <w:szCs w:val="24"/>
        </w:rPr>
      </w:pPr>
    </w:p>
    <w:p w:rsidRPr="00FC62ED" w:rsidR="000A5B52" w:rsidP="003618E5" w:rsidRDefault="004F5DA6" w14:paraId="3996CD42" w14:textId="77777777">
      <w:pPr>
        <w:ind w:left="2160" w:firstLine="720"/>
        <w:jc w:val="both"/>
        <w:rPr>
          <w:rFonts w:ascii="Arial" w:hAnsi="Arial" w:cs="Arial"/>
          <w:szCs w:val="24"/>
        </w:rPr>
      </w:pPr>
      <w:r w:rsidRPr="00FC62ED">
        <w:rPr>
          <w:rFonts w:ascii="Arial" w:hAnsi="Arial" w:cs="Arial"/>
          <w:szCs w:val="24"/>
        </w:rPr>
        <w:t xml:space="preserve">U Osijeku </w:t>
      </w:r>
      <w:r w:rsidR="00012B7B">
        <w:rPr>
          <w:rFonts w:ascii="Arial" w:hAnsi="Arial" w:cs="Arial"/>
          <w:szCs w:val="24"/>
        </w:rPr>
        <w:t>17</w:t>
      </w:r>
      <w:r w:rsidRPr="00FC62ED" w:rsidR="003257B1">
        <w:rPr>
          <w:rFonts w:ascii="Arial" w:hAnsi="Arial" w:cs="Arial"/>
          <w:szCs w:val="24"/>
        </w:rPr>
        <w:t xml:space="preserve">. </w:t>
      </w:r>
      <w:r w:rsidR="00012B7B">
        <w:rPr>
          <w:rFonts w:ascii="Arial" w:hAnsi="Arial" w:cs="Arial"/>
          <w:szCs w:val="24"/>
        </w:rPr>
        <w:t>kolovoza</w:t>
      </w:r>
      <w:r w:rsidRPr="00FC62ED" w:rsidR="003257B1">
        <w:rPr>
          <w:rFonts w:ascii="Arial" w:hAnsi="Arial" w:cs="Arial"/>
          <w:szCs w:val="24"/>
        </w:rPr>
        <w:t xml:space="preserve"> 2026</w:t>
      </w:r>
      <w:r w:rsidRPr="00FC62ED" w:rsidR="0005349C">
        <w:rPr>
          <w:rFonts w:ascii="Arial" w:hAnsi="Arial" w:cs="Arial"/>
          <w:szCs w:val="24"/>
        </w:rPr>
        <w:t>.</w:t>
      </w:r>
    </w:p>
    <w:p w:rsidRPr="00FC62ED" w:rsidR="00933444" w:rsidP="003618E5" w:rsidRDefault="00933444" w14:paraId="694D36F7" w14:textId="77777777">
      <w:pPr>
        <w:ind w:firstLine="720"/>
        <w:jc w:val="both"/>
        <w:rPr>
          <w:rFonts w:ascii="Arial" w:hAnsi="Arial" w:cs="Arial"/>
          <w:szCs w:val="24"/>
        </w:rPr>
      </w:pPr>
    </w:p>
    <w:p w:rsidRPr="00FC62ED" w:rsidR="002F0290" w:rsidP="003618E5" w:rsidRDefault="002F0290" w14:paraId="52428157" w14:textId="77777777">
      <w:pPr>
        <w:ind w:firstLine="720"/>
        <w:jc w:val="both"/>
        <w:rPr>
          <w:rFonts w:ascii="Arial" w:hAnsi="Arial" w:cs="Arial"/>
          <w:szCs w:val="24"/>
        </w:rPr>
      </w:pPr>
    </w:p>
    <w:p w:rsidRPr="00FC62ED" w:rsidR="000A5B52" w:rsidP="003618E5" w:rsidRDefault="004F5DA6" w14:paraId="5C68B7C0" w14:textId="77777777">
      <w:pPr>
        <w:spacing w:line="216" w:lineRule="auto"/>
        <w:ind w:firstLine="720"/>
        <w:jc w:val="both"/>
        <w:rPr>
          <w:rFonts w:ascii="Arial" w:hAnsi="Arial" w:cs="Arial"/>
          <w:szCs w:val="24"/>
        </w:rPr>
      </w:pPr>
      <w:r w:rsidRPr="00FC62ED">
        <w:rPr>
          <w:rFonts w:ascii="Arial" w:hAnsi="Arial" w:cs="Arial"/>
          <w:szCs w:val="24"/>
        </w:rPr>
        <w:t>Zapisničarka</w:t>
      </w:r>
      <w:r w:rsidRPr="00FC62ED">
        <w:rPr>
          <w:rFonts w:ascii="Arial" w:hAnsi="Arial" w:cs="Arial"/>
          <w:szCs w:val="24"/>
        </w:rPr>
        <w:tab/>
      </w:r>
      <w:r w:rsidRPr="00FC62ED">
        <w:rPr>
          <w:rFonts w:ascii="Arial" w:hAnsi="Arial" w:cs="Arial"/>
          <w:szCs w:val="24"/>
        </w:rPr>
        <w:tab/>
      </w:r>
      <w:r w:rsidRPr="00FC62ED">
        <w:rPr>
          <w:rFonts w:ascii="Arial" w:hAnsi="Arial" w:cs="Arial"/>
          <w:szCs w:val="24"/>
        </w:rPr>
        <w:tab/>
      </w:r>
      <w:r w:rsidRPr="00FC62ED">
        <w:rPr>
          <w:rFonts w:ascii="Arial" w:hAnsi="Arial" w:cs="Arial"/>
          <w:szCs w:val="24"/>
        </w:rPr>
        <w:tab/>
      </w:r>
      <w:r w:rsidRPr="00FC62ED">
        <w:rPr>
          <w:rFonts w:ascii="Arial" w:hAnsi="Arial" w:cs="Arial"/>
          <w:szCs w:val="24"/>
        </w:rPr>
        <w:tab/>
      </w:r>
      <w:r w:rsidRPr="00FC62ED">
        <w:rPr>
          <w:rFonts w:ascii="Arial" w:hAnsi="Arial" w:cs="Arial"/>
          <w:szCs w:val="24"/>
        </w:rPr>
        <w:tab/>
      </w:r>
      <w:r w:rsidRPr="00FC62ED">
        <w:rPr>
          <w:rFonts w:ascii="Arial" w:hAnsi="Arial" w:cs="Arial"/>
          <w:szCs w:val="24"/>
        </w:rPr>
        <w:tab/>
        <w:t xml:space="preserve"> </w:t>
      </w:r>
      <w:r w:rsidRPr="00FC62ED" w:rsidR="005A772F">
        <w:rPr>
          <w:rFonts w:ascii="Arial" w:hAnsi="Arial" w:cs="Arial"/>
          <w:szCs w:val="24"/>
        </w:rPr>
        <w:t xml:space="preserve">    </w:t>
      </w:r>
      <w:r w:rsidRPr="00FC62ED">
        <w:rPr>
          <w:rFonts w:ascii="Arial" w:hAnsi="Arial" w:cs="Arial"/>
          <w:szCs w:val="24"/>
        </w:rPr>
        <w:t xml:space="preserve"> Sutkinja</w:t>
      </w:r>
    </w:p>
    <w:p w:rsidRPr="00FC62ED" w:rsidR="002F0290" w:rsidP="00302F9C" w:rsidRDefault="00AE279A" w14:paraId="385E3617" w14:textId="69FC52A8">
      <w:pPr>
        <w:ind w:firstLine="720"/>
        <w:jc w:val="both"/>
        <w:rPr>
          <w:rFonts w:ascii="Arial" w:hAnsi="Arial" w:cs="Arial"/>
          <w:szCs w:val="24"/>
        </w:rPr>
      </w:pPr>
      <w:r w:rsidRPr="00FC62ED">
        <w:rPr>
          <w:rFonts w:ascii="Arial" w:hAnsi="Arial" w:cs="Arial"/>
          <w:szCs w:val="24"/>
        </w:rPr>
        <w:t>Ksenija Laslo</w:t>
      </w:r>
      <w:r w:rsidRPr="00FC62ED" w:rsidR="00454251">
        <w:rPr>
          <w:rFonts w:ascii="Arial" w:hAnsi="Arial" w:cs="Arial"/>
          <w:szCs w:val="24"/>
        </w:rPr>
        <w:t xml:space="preserve"> </w:t>
      </w:r>
      <w:r w:rsidRPr="00FC62ED" w:rsidR="00813404">
        <w:rPr>
          <w:rFonts w:ascii="Arial" w:hAnsi="Arial" w:cs="Arial"/>
          <w:szCs w:val="24"/>
        </w:rPr>
        <w:tab/>
        <w:t xml:space="preserve">           </w:t>
      </w:r>
      <w:r w:rsidRPr="00FC62ED" w:rsidR="008F15B8">
        <w:rPr>
          <w:rFonts w:ascii="Arial" w:hAnsi="Arial" w:cs="Arial"/>
          <w:szCs w:val="24"/>
        </w:rPr>
        <w:t xml:space="preserve">        </w:t>
      </w:r>
      <w:r w:rsidRPr="00FC62ED" w:rsidR="00E33AFD">
        <w:rPr>
          <w:rFonts w:ascii="Arial" w:hAnsi="Arial" w:cs="Arial"/>
          <w:szCs w:val="24"/>
        </w:rPr>
        <w:t xml:space="preserve">    </w:t>
      </w:r>
      <w:r w:rsidRPr="00FC62ED" w:rsidR="009D1D4B">
        <w:rPr>
          <w:rFonts w:ascii="Arial" w:hAnsi="Arial" w:cs="Arial"/>
          <w:szCs w:val="24"/>
        </w:rPr>
        <w:t xml:space="preserve"> </w:t>
      </w:r>
      <w:r w:rsidRPr="00FC62ED" w:rsidR="00DD659B">
        <w:rPr>
          <w:rFonts w:ascii="Arial" w:hAnsi="Arial" w:cs="Arial"/>
          <w:szCs w:val="24"/>
        </w:rPr>
        <w:t xml:space="preserve">               </w:t>
      </w:r>
      <w:r w:rsidRPr="00FC62ED" w:rsidR="003618E5">
        <w:rPr>
          <w:rFonts w:ascii="Arial" w:hAnsi="Arial" w:cs="Arial"/>
          <w:szCs w:val="24"/>
        </w:rPr>
        <w:t xml:space="preserve">     </w:t>
      </w:r>
      <w:r w:rsidRPr="00FC62ED" w:rsidR="00CA286B">
        <w:rPr>
          <w:rFonts w:ascii="Arial" w:hAnsi="Arial" w:cs="Arial"/>
          <w:szCs w:val="24"/>
        </w:rPr>
        <w:t xml:space="preserve"> </w:t>
      </w:r>
      <w:r w:rsidR="00E6268B">
        <w:rPr>
          <w:rFonts w:ascii="Arial" w:hAnsi="Arial" w:cs="Arial"/>
          <w:szCs w:val="24"/>
        </w:rPr>
        <w:t xml:space="preserve">           </w:t>
      </w:r>
      <w:r w:rsidRPr="00FC62ED" w:rsidR="004F5DA6">
        <w:rPr>
          <w:rFonts w:ascii="Arial" w:hAnsi="Arial" w:cs="Arial"/>
          <w:szCs w:val="24"/>
        </w:rPr>
        <w:t xml:space="preserve">Dunja </w:t>
      </w:r>
      <w:proofErr w:type="spellStart"/>
      <w:r w:rsidRPr="00FC62ED" w:rsidR="004F5DA6">
        <w:rPr>
          <w:rFonts w:ascii="Arial" w:hAnsi="Arial" w:cs="Arial"/>
          <w:szCs w:val="24"/>
        </w:rPr>
        <w:t>Bertok</w:t>
      </w:r>
      <w:proofErr w:type="spellEnd"/>
      <w:r w:rsidRPr="00FC62ED" w:rsidR="003257B1">
        <w:rPr>
          <w:rFonts w:ascii="Arial" w:hAnsi="Arial" w:cs="Arial"/>
          <w:szCs w:val="24"/>
        </w:rPr>
        <w:t xml:space="preserve"> </w:t>
      </w:r>
    </w:p>
    <w:p w:rsidRPr="00FC62ED" w:rsidR="00AE279A" w:rsidP="00302F9C" w:rsidRDefault="00AE279A" w14:paraId="114DD511" w14:textId="77777777">
      <w:pPr>
        <w:ind w:firstLine="720"/>
        <w:jc w:val="both"/>
        <w:rPr>
          <w:rFonts w:ascii="Arial" w:hAnsi="Arial" w:cs="Arial"/>
          <w:szCs w:val="24"/>
        </w:rPr>
      </w:pPr>
    </w:p>
    <w:p w:rsidRPr="00FC62ED" w:rsidR="004619A8" w:rsidP="00302F9C" w:rsidRDefault="004619A8" w14:paraId="71F3B64E" w14:textId="77777777">
      <w:pPr>
        <w:ind w:firstLine="720"/>
        <w:jc w:val="both"/>
        <w:rPr>
          <w:rFonts w:ascii="Arial" w:hAnsi="Arial" w:cs="Arial"/>
          <w:szCs w:val="24"/>
        </w:rPr>
      </w:pPr>
    </w:p>
    <w:p w:rsidRPr="00FC62ED" w:rsidR="004619A8" w:rsidP="00302F9C" w:rsidRDefault="004619A8" w14:paraId="2DA5B2F7" w14:textId="77777777">
      <w:pPr>
        <w:ind w:firstLine="720"/>
        <w:jc w:val="both"/>
        <w:rPr>
          <w:rFonts w:ascii="Arial" w:hAnsi="Arial" w:cs="Arial"/>
          <w:szCs w:val="24"/>
        </w:rPr>
      </w:pPr>
    </w:p>
    <w:p w:rsidRPr="00FC62ED" w:rsidR="005A772F" w:rsidP="005A772F" w:rsidRDefault="005A772F" w14:paraId="48CF8579" w14:textId="77777777">
      <w:pPr>
        <w:ind w:firstLine="720"/>
        <w:jc w:val="both"/>
        <w:rPr>
          <w:rFonts w:ascii="Arial" w:hAnsi="Arial" w:cs="Arial"/>
          <w:szCs w:val="24"/>
        </w:rPr>
      </w:pPr>
      <w:r w:rsidRPr="00FC62ED">
        <w:rPr>
          <w:rFonts w:ascii="Arial" w:hAnsi="Arial" w:cs="Arial"/>
          <w:szCs w:val="24"/>
        </w:rPr>
        <w:t>UPUTA O PRAVNOM LIJEKU:</w:t>
      </w:r>
    </w:p>
    <w:p w:rsidRPr="00FC62ED" w:rsidR="005A772F" w:rsidP="005A772F" w:rsidRDefault="005A772F" w14:paraId="5C404155" w14:textId="77777777">
      <w:pPr>
        <w:pStyle w:val="Tijeloteksta"/>
        <w:spacing w:after="0"/>
        <w:ind w:firstLine="708"/>
        <w:rPr>
          <w:rFonts w:ascii="Arial" w:hAnsi="Arial" w:cs="Arial"/>
          <w:sz w:val="24"/>
          <w:szCs w:val="24"/>
        </w:rPr>
      </w:pPr>
      <w:r w:rsidRPr="00FC62ED">
        <w:rPr>
          <w:rFonts w:ascii="Arial" w:hAnsi="Arial" w:cs="Arial"/>
          <w:sz w:val="24"/>
          <w:szCs w:val="24"/>
        </w:rPr>
        <w:t>Protiv ovog rješenja stranke imaju pravo na žalbu u roku od tri dana od dana primitka odluke. Žalba se podnosi putem ovog suda u dva istovjetna primjerka, a o istoj odlučuje Visoki prekršajni sud Republike Hrvatske.</w:t>
      </w:r>
    </w:p>
    <w:p w:rsidRPr="00FC62ED" w:rsidR="005A772F" w:rsidP="005A772F" w:rsidRDefault="005A772F" w14:paraId="28173392" w14:textId="77777777">
      <w:pPr>
        <w:pStyle w:val="Tijeloteksta"/>
        <w:spacing w:after="0"/>
        <w:ind w:firstLine="708"/>
        <w:rPr>
          <w:rFonts w:ascii="Arial" w:hAnsi="Arial" w:cs="Arial"/>
          <w:sz w:val="24"/>
          <w:szCs w:val="24"/>
        </w:rPr>
      </w:pPr>
    </w:p>
    <w:p w:rsidRPr="00FC62ED" w:rsidR="005A772F" w:rsidP="005A772F" w:rsidRDefault="005A772F" w14:paraId="1D222BC7" w14:textId="77777777">
      <w:pPr>
        <w:pStyle w:val="Tijeloteksta"/>
        <w:spacing w:after="0"/>
        <w:ind w:firstLine="708"/>
        <w:rPr>
          <w:rFonts w:ascii="Arial" w:hAnsi="Arial" w:cs="Arial"/>
          <w:sz w:val="24"/>
          <w:szCs w:val="24"/>
        </w:rPr>
      </w:pPr>
    </w:p>
    <w:p w:rsidRPr="00FC62ED" w:rsidR="005A772F" w:rsidP="005A772F" w:rsidRDefault="005A772F" w14:paraId="42F62C90" w14:textId="77777777">
      <w:pPr>
        <w:jc w:val="both"/>
        <w:rPr>
          <w:rFonts w:ascii="Arial" w:hAnsi="Arial" w:cs="Arial"/>
          <w:szCs w:val="24"/>
        </w:rPr>
      </w:pPr>
      <w:r w:rsidRPr="00FC62ED">
        <w:rPr>
          <w:rFonts w:ascii="Arial" w:hAnsi="Arial" w:cs="Arial"/>
          <w:szCs w:val="24"/>
        </w:rPr>
        <w:t>DOSTAVITI:</w:t>
      </w:r>
    </w:p>
    <w:p w:rsidRPr="00FC62ED" w:rsidR="005A772F" w:rsidP="005A772F" w:rsidRDefault="005A772F" w14:paraId="79185DC9" w14:textId="77777777">
      <w:pPr>
        <w:pStyle w:val="Default"/>
      </w:pPr>
    </w:p>
    <w:p w:rsidRPr="00FC62ED" w:rsidR="005A772F" w:rsidP="005A772F" w:rsidRDefault="005A772F" w14:paraId="36D2E12E" w14:textId="77777777">
      <w:pPr>
        <w:pStyle w:val="Default"/>
      </w:pPr>
      <w:r w:rsidRPr="00FC62ED">
        <w:t xml:space="preserve">1. </w:t>
      </w:r>
      <w:r w:rsidRPr="00FC62ED" w:rsidR="003257B1">
        <w:t>I. o</w:t>
      </w:r>
      <w:r w:rsidRPr="00FC62ED">
        <w:t xml:space="preserve">krivljeniku </w:t>
      </w:r>
    </w:p>
    <w:p w:rsidRPr="00FC62ED" w:rsidR="003257B1" w:rsidP="005A772F" w:rsidRDefault="003257B1" w14:paraId="5315709C" w14:textId="77777777">
      <w:pPr>
        <w:pStyle w:val="Default"/>
      </w:pPr>
      <w:r w:rsidRPr="00FC62ED">
        <w:t>2. II. okrivljeniku</w:t>
      </w:r>
    </w:p>
    <w:p w:rsidRPr="00FC62ED" w:rsidR="005A772F" w:rsidP="005A772F" w:rsidRDefault="005A772F" w14:paraId="788DF4C6" w14:textId="77777777">
      <w:pPr>
        <w:pStyle w:val="Default"/>
      </w:pPr>
      <w:r w:rsidRPr="00FC62ED">
        <w:t>3. Tužitelju</w:t>
      </w:r>
    </w:p>
    <w:p w:rsidRPr="00FC62ED" w:rsidR="005A772F" w:rsidP="005A772F" w:rsidRDefault="005A772F" w14:paraId="78F4438A" w14:textId="77777777">
      <w:pPr>
        <w:pStyle w:val="Default"/>
      </w:pPr>
      <w:r w:rsidRPr="00FC62ED">
        <w:t xml:space="preserve">4. Arhiv. </w:t>
      </w:r>
    </w:p>
    <w:p w:rsidRPr="00FC62ED" w:rsidR="005A772F" w:rsidP="005A772F" w:rsidRDefault="005A772F" w14:paraId="4DD00FD3" w14:textId="77777777">
      <w:pPr>
        <w:pStyle w:val="Bezproreda"/>
        <w:ind w:left="4248"/>
        <w:jc w:val="both"/>
        <w:rPr>
          <w:rFonts w:ascii="Arial" w:hAnsi="Arial" w:cs="Arial"/>
          <w:sz w:val="24"/>
          <w:szCs w:val="24"/>
        </w:rPr>
      </w:pPr>
    </w:p>
    <w:sectPr w:rsidRPr="00FC62ED" w:rsidR="005A772F" w:rsidSect="00365780">
      <w:headerReference w:type="even" r:id="rId10"/>
      <w:headerReference w:type="default" r:id="rId11"/>
      <w:pgSz w:w="11906" w:h="16838" w:code="9"/>
      <w:pgMar w:top="1417" w:right="1417" w:bottom="1417" w:left="1417" w:header="709" w:footer="709" w:gutter="0"/>
      <w:cols w:space="720"/>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B17A6" w:rsidRDefault="00AB17A6" w14:paraId="458EEFD2" w14:textId="77777777">
      <w:r>
        <w:separator/>
      </w:r>
    </w:p>
  </w:endnote>
  <w:endnote w:type="continuationSeparator" w:id="0">
    <w:p w:rsidR="00AB17A6" w:rsidRDefault="00AB17A6" w14:paraId="0032B520"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B17A6" w:rsidRDefault="00AB17A6" w14:paraId="701B5699" w14:textId="77777777">
      <w:r>
        <w:separator/>
      </w:r>
    </w:p>
  </w:footnote>
  <w:footnote w:type="continuationSeparator" w:id="0">
    <w:p w:rsidR="00AB17A6" w:rsidRDefault="00AB17A6" w14:paraId="278ED00C"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A5B52" w:rsidRDefault="004F5DA6" w14:paraId="2B6F1A5A"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0A5B52" w:rsidRDefault="000A5B52" w14:paraId="6052CA68" w14:textId="77777777">
    <w:pPr>
      <w:pStyle w:val="Zaglavlje"/>
      <w:rPr>
        <w:rStyle w:val="Brojstranice"/>
      </w:rPr>
    </w:pPr>
  </w:p>
</w:hdr>
</file>

<file path=word/header2.xml><?xml version="1.0" encoding="utf-8"?>
<w:hdr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8B6E77" w:rsidR="000A5B52" w:rsidRDefault="004F5DA6" w14:paraId="24F87CB5" w14:textId="77777777">
    <w:pPr>
      <w:pStyle w:val="Zaglavlje"/>
      <w:framePr w:wrap="around" w:hAnchor="margin" w:vAnchor="text" w:xAlign="center" w:y="1"/>
      <w:rPr>
        <w:rStyle w:val="Brojstranice"/>
        <w:rFonts w:ascii="Arial" w:hAnsi="Arial" w:cs="Arial"/>
      </w:rPr>
    </w:pPr>
    <w:r w:rsidRPr="008B6E77">
      <w:fldChar w:fldCharType="begin"/>
    </w:r>
    <w:r w:rsidRPr="008B6E77">
      <w:rPr>
        <w:rStyle w:val="Brojstranice"/>
        <w:rFonts w:ascii="Arial" w:hAnsi="Arial" w:cs="Arial"/>
      </w:rPr>
      <w:instrText xml:space="preserve">PAGE  </w:instrText>
    </w:r>
    <w:r w:rsidRPr="008B6E77">
      <w:rPr>
        <w:rStyle w:val="Brojstranice"/>
        <w:rFonts w:ascii="Arial" w:hAnsi="Arial" w:cs="Arial"/>
      </w:rPr>
      <w:fldChar w:fldCharType="separate"/>
    </w:r>
    <w:r w:rsidR="00141F66">
      <w:rPr>
        <w:rStyle w:val="Brojstranice"/>
        <w:rFonts w:ascii="Arial" w:hAnsi="Arial" w:cs="Arial"/>
        <w:noProof/>
      </w:rPr>
      <w:t>2</w:t>
    </w:r>
    <w:r w:rsidRPr="008B6E77">
      <w:rPr>
        <w:rStyle w:val="Brojstranice"/>
        <w:rFonts w:ascii="Arial" w:hAnsi="Arial" w:cs="Arial"/>
      </w:rPr>
      <w:fldChar w:fldCharType="end"/>
    </w:r>
  </w:p>
  <w:p w:rsidRPr="00064C44" w:rsidR="000A5B52" w:rsidP="0064655A" w:rsidRDefault="004F5DA6" w14:paraId="6BD50358" w14:textId="77777777">
    <w:pPr>
      <w:pStyle w:val="Zaglavlje"/>
      <w:jc w:val="right"/>
      <w:rPr>
        <w:rFonts w:ascii="Arial" w:hAnsi="Arial" w:cs="Arial"/>
      </w:rPr>
    </w:pPr>
    <w:r w:rsidRPr="00064C44">
      <w:rPr>
        <w:rFonts w:ascii="Arial" w:hAnsi="Arial" w:cs="Arial"/>
      </w:rPr>
      <w:t xml:space="preserve">                                                                          </w:t>
    </w:r>
    <w:r w:rsidR="00064C44">
      <w:rPr>
        <w:rFonts w:ascii="Arial" w:hAnsi="Arial" w:cs="Arial"/>
      </w:rPr>
      <w:t xml:space="preserve">                  </w:t>
    </w:r>
    <w:r w:rsidR="007E17B1">
      <w:rPr>
        <w:rFonts w:ascii="Arial" w:hAnsi="Arial" w:cs="Arial"/>
      </w:rPr>
      <w:t xml:space="preserve">   </w:t>
    </w:r>
    <w:r w:rsidR="0064655A">
      <w:rPr>
        <w:rFonts w:ascii="Arial" w:hAnsi="Arial" w:cs="Arial"/>
      </w:rPr>
      <w:t xml:space="preserve">                </w:t>
    </w:r>
    <w:r w:rsidR="00EE574A">
      <w:rPr>
        <w:rFonts w:ascii="Arial" w:hAnsi="Arial" w:cs="Arial"/>
      </w:rPr>
      <w:t xml:space="preserve">              Poslovni broj: </w:t>
    </w:r>
    <w:r w:rsidRPr="00064C44">
      <w:rPr>
        <w:rFonts w:ascii="Arial" w:hAnsi="Arial" w:cs="Arial"/>
      </w:rPr>
      <w:t>Pp</w:t>
    </w:r>
    <w:r w:rsidR="00064C44">
      <w:rPr>
        <w:rFonts w:ascii="Arial" w:hAnsi="Arial" w:cs="Arial"/>
      </w:rPr>
      <w:t>-</w:t>
    </w:r>
    <w:r w:rsidR="00B86EE1">
      <w:rPr>
        <w:rFonts w:ascii="Arial" w:hAnsi="Arial" w:cs="Arial"/>
      </w:rPr>
      <w:t>159</w:t>
    </w:r>
    <w:r w:rsidR="00CA082B">
      <w:rPr>
        <w:rFonts w:ascii="Arial" w:hAnsi="Arial" w:cs="Arial"/>
      </w:rPr>
      <w:t>/2026-</w:t>
    </w:r>
    <w:r w:rsidR="00CD74D9">
      <w:rPr>
        <w:rFonts w:ascii="Arial" w:hAnsi="Arial" w:cs="Arial"/>
      </w:rPr>
      <w:t>3</w:t>
    </w:r>
  </w:p>
  <w:p w:rsidR="000A5B52" w:rsidRDefault="004F5DA6" w14:paraId="65EE2DC5" w14:textId="77777777">
    <w:r>
      <w:t xml:space="preserve">                                                                                                           </w:t>
    </w:r>
  </w:p>
  <w:p w:rsidR="000A5B52" w:rsidRDefault="000A5B52" w14:paraId="7D5EC07F" w14:textId="77777777">
    <w:pPr>
      <w:pStyle w:val="Zaglavlje"/>
      <w:jc w:val="right"/>
    </w:pPr>
  </w:p>
</w:hdr>
</file>

<file path=word/numbering.xml><?xml version="1.0" encoding="utf-8"?>
<w:numbering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E7A3CB2"/>
    <w:multiLevelType w:val="hybridMultilevel"/>
    <w:tmpl w:val="60EE160A"/>
    <w:lvl w:ilvl="0" w:tplc="7110E798">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0005BC0"/>
    <w:multiLevelType w:val="multilevel"/>
    <w:tmpl w:val="4C7A4726"/>
    <w:lvl w:ilvl="0">
      <w:start w:val="1"/>
      <w:numFmt w:val="decimal"/>
      <w:lvlText w:val="%1."/>
      <w:lvlJc w:val="left"/>
      <w:pPr>
        <w:tabs>
          <w:tab w:val="left" w:pos="720"/>
        </w:tabs>
        <w:ind w:left="720" w:hanging="360"/>
      </w:pPr>
      <w:rPr>
        <w:b w:val="false"/>
        <w:i w:val="false"/>
        <w:sz w:val="24"/>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6A71353B"/>
    <w:multiLevelType w:val="hybridMultilevel"/>
    <w:tmpl w:val="76E014DC"/>
    <w:lvl w:ilvl="0" w:tplc="D3DE6822">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attachedTemplate r:id="rId1"/>
  <w:defaultTabStop w:val="720"/>
  <w:hyphenationZone w:val="425"/>
  <w:characterSpacingControl w:val="doNotCompress"/>
  <w:hdrShapeDefaults>
    <o:shapedefaults spidmax="20481"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52"/>
    <w:rsid w:val="000103E7"/>
    <w:rsid w:val="00012B7B"/>
    <w:rsid w:val="0005349C"/>
    <w:rsid w:val="00064C44"/>
    <w:rsid w:val="000667D1"/>
    <w:rsid w:val="00082B80"/>
    <w:rsid w:val="00086428"/>
    <w:rsid w:val="000A5B52"/>
    <w:rsid w:val="000B18DC"/>
    <w:rsid w:val="000B2C52"/>
    <w:rsid w:val="000F793D"/>
    <w:rsid w:val="00103F09"/>
    <w:rsid w:val="00105C26"/>
    <w:rsid w:val="001161B7"/>
    <w:rsid w:val="00135674"/>
    <w:rsid w:val="00141F66"/>
    <w:rsid w:val="0016055F"/>
    <w:rsid w:val="00173773"/>
    <w:rsid w:val="00186268"/>
    <w:rsid w:val="001E38F8"/>
    <w:rsid w:val="001F1F44"/>
    <w:rsid w:val="0020627E"/>
    <w:rsid w:val="00275408"/>
    <w:rsid w:val="00295860"/>
    <w:rsid w:val="002A088C"/>
    <w:rsid w:val="002F0290"/>
    <w:rsid w:val="002F333E"/>
    <w:rsid w:val="00302F9C"/>
    <w:rsid w:val="00310230"/>
    <w:rsid w:val="003257B1"/>
    <w:rsid w:val="00332C3B"/>
    <w:rsid w:val="00333C92"/>
    <w:rsid w:val="003618E5"/>
    <w:rsid w:val="0036471F"/>
    <w:rsid w:val="00365780"/>
    <w:rsid w:val="00370E5E"/>
    <w:rsid w:val="00373AFF"/>
    <w:rsid w:val="00391E8C"/>
    <w:rsid w:val="003C1219"/>
    <w:rsid w:val="003E172A"/>
    <w:rsid w:val="003E7161"/>
    <w:rsid w:val="003E71C0"/>
    <w:rsid w:val="003F71D0"/>
    <w:rsid w:val="0041425E"/>
    <w:rsid w:val="004435B9"/>
    <w:rsid w:val="00454251"/>
    <w:rsid w:val="004619A8"/>
    <w:rsid w:val="00484591"/>
    <w:rsid w:val="00485A2F"/>
    <w:rsid w:val="004A1D7A"/>
    <w:rsid w:val="004B2CE0"/>
    <w:rsid w:val="004B5036"/>
    <w:rsid w:val="004B7E67"/>
    <w:rsid w:val="004F448F"/>
    <w:rsid w:val="004F5DA6"/>
    <w:rsid w:val="005170EB"/>
    <w:rsid w:val="00530501"/>
    <w:rsid w:val="00562408"/>
    <w:rsid w:val="0056593E"/>
    <w:rsid w:val="00580851"/>
    <w:rsid w:val="00582E8A"/>
    <w:rsid w:val="00595F96"/>
    <w:rsid w:val="005A03DC"/>
    <w:rsid w:val="005A772F"/>
    <w:rsid w:val="005B66AF"/>
    <w:rsid w:val="005D3F64"/>
    <w:rsid w:val="00641650"/>
    <w:rsid w:val="0064338D"/>
    <w:rsid w:val="006458F6"/>
    <w:rsid w:val="0064655A"/>
    <w:rsid w:val="006514EE"/>
    <w:rsid w:val="00684FB2"/>
    <w:rsid w:val="006A24DA"/>
    <w:rsid w:val="006A7F23"/>
    <w:rsid w:val="006C3BF3"/>
    <w:rsid w:val="00704233"/>
    <w:rsid w:val="00707751"/>
    <w:rsid w:val="00753845"/>
    <w:rsid w:val="007B7C23"/>
    <w:rsid w:val="007E17B1"/>
    <w:rsid w:val="007E1C16"/>
    <w:rsid w:val="00813404"/>
    <w:rsid w:val="008763C5"/>
    <w:rsid w:val="008938F8"/>
    <w:rsid w:val="008A483B"/>
    <w:rsid w:val="008B339B"/>
    <w:rsid w:val="008B6E77"/>
    <w:rsid w:val="008F15B8"/>
    <w:rsid w:val="0091161C"/>
    <w:rsid w:val="00920C17"/>
    <w:rsid w:val="00933444"/>
    <w:rsid w:val="009719F6"/>
    <w:rsid w:val="00992972"/>
    <w:rsid w:val="009A213E"/>
    <w:rsid w:val="009D1D4B"/>
    <w:rsid w:val="009E0DF6"/>
    <w:rsid w:val="009E1E1F"/>
    <w:rsid w:val="00A0788F"/>
    <w:rsid w:val="00A277DC"/>
    <w:rsid w:val="00A32C11"/>
    <w:rsid w:val="00A733C2"/>
    <w:rsid w:val="00A93C27"/>
    <w:rsid w:val="00A9483A"/>
    <w:rsid w:val="00AA34B6"/>
    <w:rsid w:val="00AB17A6"/>
    <w:rsid w:val="00AB4E96"/>
    <w:rsid w:val="00AD5A80"/>
    <w:rsid w:val="00AE1C92"/>
    <w:rsid w:val="00AE279A"/>
    <w:rsid w:val="00B12A29"/>
    <w:rsid w:val="00B34302"/>
    <w:rsid w:val="00B51DE7"/>
    <w:rsid w:val="00B84A2C"/>
    <w:rsid w:val="00B86EE1"/>
    <w:rsid w:val="00B97E65"/>
    <w:rsid w:val="00BA53E6"/>
    <w:rsid w:val="00BA6ADE"/>
    <w:rsid w:val="00BD28C3"/>
    <w:rsid w:val="00BF43DA"/>
    <w:rsid w:val="00BF6F49"/>
    <w:rsid w:val="00C25CF5"/>
    <w:rsid w:val="00C37CB6"/>
    <w:rsid w:val="00C516C5"/>
    <w:rsid w:val="00C51DA9"/>
    <w:rsid w:val="00C92A7F"/>
    <w:rsid w:val="00C92DBD"/>
    <w:rsid w:val="00CA082B"/>
    <w:rsid w:val="00CA286B"/>
    <w:rsid w:val="00CD74D9"/>
    <w:rsid w:val="00DB73DC"/>
    <w:rsid w:val="00DD659B"/>
    <w:rsid w:val="00DE2931"/>
    <w:rsid w:val="00DE404B"/>
    <w:rsid w:val="00E17347"/>
    <w:rsid w:val="00E20505"/>
    <w:rsid w:val="00E33AFD"/>
    <w:rsid w:val="00E6268B"/>
    <w:rsid w:val="00E766D0"/>
    <w:rsid w:val="00E9704C"/>
    <w:rsid w:val="00EC4560"/>
    <w:rsid w:val="00EE574A"/>
    <w:rsid w:val="00EE71D5"/>
    <w:rsid w:val="00F10954"/>
    <w:rsid w:val="00F90BCB"/>
    <w:rsid w:val="00F92A94"/>
    <w:rsid w:val="00FA5BE3"/>
    <w:rsid w:val="00FC62ED"/>
    <w:rsid w:val="00FD43B4"/>
    <w:rsid w:val="00FD4911"/>
    <w:rsid w:val="00FD5BB5"/>
    <w:rsid w:val="00FE0BAC"/>
    <w:rsid w:val="00FF30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81" v:ext="edit"/>
    <o:shapelayout v:ext="edit">
      <o:idmap data="1" v:ext="edit"/>
    </o:shapelayout>
  </w:shapeDefaults>
  <w:decimalSymbol w:val=","/>
  <w:listSeparator w:val=";"/>
  <w14:docId w14:val="4DE5E796"/>
  <w15:docId w15:val="{61666631-5476-4778-A269-DB51F527CAA1}"/>
</w:settings>
</file>

<file path=word/styles.xml><?xml version="1.0" encoding="utf-8"?>
<w:style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rPr>
  </w:style>
  <w:style w:type="paragraph" w:styleId="Naslov1">
    <w:name w:val="heading 1"/>
    <w:basedOn w:val="Normal"/>
    <w:next w:val="Normal"/>
    <w:link w:val="Naslov1Char"/>
    <w:qFormat/>
    <w:pPr>
      <w:keepNext/>
      <w:spacing w:after="120"/>
      <w:jc w:val="center"/>
      <w:outlineLvl w:val="0"/>
    </w:pPr>
    <w:rPr>
      <w:b/>
      <w:i/>
      <w:sz w:val="44"/>
    </w:rPr>
  </w:style>
  <w:style w:type="paragraph" w:styleId="Naslov8">
    <w:name w:val="heading 8"/>
    <w:basedOn w:val="Normal"/>
    <w:next w:val="Normal"/>
    <w:link w:val="Naslov8Char"/>
    <w:qFormat/>
    <w:pPr>
      <w:keepNext/>
      <w:spacing w:after="120"/>
      <w:jc w:val="right"/>
      <w:outlineLvl w:val="7"/>
    </w:pPr>
    <w:rPr>
      <w:b/>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spacing w:after="120"/>
      <w:jc w:val="both"/>
    </w:pPr>
    <w:rPr>
      <w:sz w:val="22"/>
    </w:rPr>
  </w:style>
  <w:style w:type="paragraph" w:styleId="Tijeloteksta2">
    <w:name w:val="Body Text 2"/>
    <w:basedOn w:val="Normal"/>
    <w:pPr>
      <w:spacing w:after="120"/>
      <w:jc w:val="both"/>
    </w:pPr>
    <w:rPr>
      <w:b/>
    </w:rPr>
  </w:style>
  <w:style w:type="paragraph" w:styleId="Uvuenotijeloteksta">
    <w:name w:val="Body Text Indent"/>
    <w:basedOn w:val="Normal"/>
    <w:link w:val="UvuenotijelotekstaChar"/>
    <w:pPr>
      <w:ind w:firstLine="720"/>
      <w:jc w:val="both"/>
    </w:pPr>
    <w:rPr>
      <w:sz w:val="22"/>
    </w:rPr>
  </w:style>
  <w:style w:type="paragraph" w:styleId="Zaglavlje">
    <w:name w:val="header"/>
    <w:basedOn w:val="Normal"/>
    <w:pPr>
      <w:tabs>
        <w:tab w:val="center" w:pos="4536"/>
        <w:tab w:val="right" w:pos="9072"/>
      </w:tabs>
    </w:pPr>
  </w:style>
  <w:style w:type="paragraph" w:styleId="Tekstbalonia">
    <w:name w:val="Balloon Text"/>
    <w:basedOn w:val="Normal"/>
    <w:link w:val="TekstbaloniaChar"/>
    <w:rPr>
      <w:rFonts w:ascii="Tahoma" w:hAnsi="Tahoma"/>
      <w:sz w:val="16"/>
    </w:rPr>
  </w:style>
  <w:style w:type="paragraph" w:styleId="Podnoje">
    <w:name w:val="footer"/>
    <w:basedOn w:val="Normal"/>
    <w:link w:val="PodnojeChar"/>
    <w:pPr>
      <w:tabs>
        <w:tab w:val="center" w:pos="4536"/>
        <w:tab w:val="right" w:pos="9072"/>
      </w:tabs>
    </w:pPr>
  </w:style>
  <w:style w:type="character" w:styleId="Brojretka">
    <w:name w:val="line number"/>
    <w:basedOn w:val="Zadanifontodlomka"/>
    <w:semiHidden/>
  </w:style>
  <w:style w:type="character" w:styleId="Hiperveza">
    <w:name w:val="Hyperlink"/>
    <w:rPr>
      <w:color w:val="0000FF"/>
      <w:u w:val="single"/>
    </w:rPr>
  </w:style>
  <w:style w:type="character" w:styleId="UvuenotijelotekstaChar" w:customStyle="true">
    <w:name w:val="Uvučeno tijelo teksta Char"/>
    <w:link w:val="Uvuenotijeloteksta"/>
    <w:rPr>
      <w:sz w:val="22"/>
    </w:rPr>
  </w:style>
  <w:style w:type="character" w:styleId="TekstbaloniaChar" w:customStyle="true">
    <w:name w:val="Tekst balončića Char"/>
    <w:link w:val="Tekstbalonia"/>
    <w:rPr>
      <w:rFonts w:ascii="Tahoma" w:hAnsi="Tahoma"/>
      <w:sz w:val="16"/>
    </w:rPr>
  </w:style>
  <w:style w:type="character" w:styleId="Naslov1Char" w:customStyle="true">
    <w:name w:val="Naslov 1 Char"/>
    <w:link w:val="Naslov1"/>
    <w:rPr>
      <w:b/>
      <w:i/>
      <w:sz w:val="44"/>
    </w:rPr>
  </w:style>
  <w:style w:type="character" w:styleId="Naslov8Char" w:customStyle="true">
    <w:name w:val="Naslov 8 Char"/>
    <w:link w:val="Naslov8"/>
    <w:rPr>
      <w:b/>
      <w:sz w:val="28"/>
    </w:rPr>
  </w:style>
  <w:style w:type="character" w:styleId="PodnojeChar" w:customStyle="true">
    <w:name w:val="Podnožje Char"/>
    <w:link w:val="Podnoje"/>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kstfusnote">
    <w:name w:val="footnote text"/>
    <w:basedOn w:val="Normal"/>
    <w:link w:val="TekstfusnoteChar"/>
    <w:uiPriority w:val="99"/>
    <w:semiHidden/>
    <w:unhideWhenUsed/>
    <w:rsid w:val="00DD659B"/>
    <w:rPr>
      <w:sz w:val="20"/>
    </w:rPr>
  </w:style>
  <w:style w:type="character" w:styleId="TekstfusnoteChar" w:customStyle="true">
    <w:name w:val="Tekst fusnote Char"/>
    <w:basedOn w:val="Zadanifontodlomka"/>
    <w:link w:val="Tekstfusnote"/>
    <w:uiPriority w:val="99"/>
    <w:semiHidden/>
    <w:rsid w:val="00DD659B"/>
    <w:rPr>
      <w:sz w:val="20"/>
    </w:rPr>
  </w:style>
  <w:style w:type="character" w:styleId="Referencafusnote">
    <w:name w:val="footnote reference"/>
    <w:basedOn w:val="Zadanifontodlomka"/>
    <w:uiPriority w:val="99"/>
    <w:semiHidden/>
    <w:unhideWhenUsed/>
    <w:rsid w:val="00DD659B"/>
    <w:rPr>
      <w:vertAlign w:val="superscript"/>
    </w:rPr>
  </w:style>
  <w:style w:type="paragraph" w:styleId="Bezproreda">
    <w:name w:val="No Spacing"/>
    <w:uiPriority w:val="1"/>
    <w:qFormat/>
    <w:rsid w:val="0056593E"/>
    <w:rPr>
      <w:rFonts w:asciiTheme="minorHAnsi" w:hAnsiTheme="minorHAnsi" w:eastAsiaTheme="minorHAnsi" w:cstheme="minorBidi"/>
      <w:szCs w:val="22"/>
      <w:lang w:eastAsia="en-US"/>
    </w:rPr>
  </w:style>
  <w:style w:type="paragraph" w:styleId="Default" w:customStyle="true">
    <w:name w:val="Default"/>
    <w:rsid w:val="00454251"/>
    <w:pPr>
      <w:autoSpaceDE w:val="false"/>
      <w:autoSpaceDN w:val="false"/>
      <w:adjustRightInd w:val="false"/>
    </w:pPr>
    <w:rPr>
      <w:rFonts w:ascii="Arial" w:hAnsi="Arial" w:cs="Arial"/>
      <w:color w:val="000000"/>
      <w:sz w:val="24"/>
      <w:szCs w:val="24"/>
    </w:rPr>
  </w:style>
  <w:style w:type="paragraph" w:styleId="Odlomakpopisa">
    <w:name w:val="List Paragraph"/>
    <w:basedOn w:val="Normal"/>
    <w:uiPriority w:val="34"/>
    <w:qFormat/>
    <w:rsid w:val="00454251"/>
    <w:pPr>
      <w:ind w:left="720"/>
      <w:contextualSpacing/>
    </w:pPr>
  </w:style>
  <w:style w:type="character" w:styleId="TijelotekstaChar" w:customStyle="true">
    <w:name w:val="Tijelo teksta Char"/>
    <w:basedOn w:val="Zadanifontodlomka"/>
    <w:link w:val="Tijeloteksta"/>
    <w:rsid w:val="005A772F"/>
  </w:style>
  <w:style w:type="character" w:styleId="Tekstrezerviranogmjesta">
    <w:name w:val="Placeholder Text"/>
    <w:basedOn w:val="Zadanifontodlomka"/>
    <w:uiPriority w:val="99"/>
    <w:semiHidden/>
    <w:rsid w:val="00E6268B"/>
    <w:rPr>
      <w:color w:val="808080"/>
      <w:bdr w:val="none" w:color="auto" w:sz="0" w:space="0"/>
      <w:shd w:val="clear" w:color="auto" w:fill="auto"/>
    </w:rPr>
  </w:style>
  <w:style w:type="character" w:styleId="eSPISCCParagraphDefaultFont" w:customStyle="true">
    <w:name w:val="eSPIS_CC_Paragraph Default Font"/>
    <w:basedOn w:val="Zadanifontodlomka"/>
    <w:rsid w:val="00E6268B"/>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E6268B"/>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E6268B"/>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E6268B"/>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4296267">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17. kolovoza 2026.</izvorni_sadrzaj>
    <derivirana_varijabla naziv="DomainObject.DatumDonosenjaOdluke_1">17.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Iva</izvorni_sadrzaj>
    <derivirana_varijabla naziv="DomainObject.DonositeljOdluke.Ime_1">Iva</derivirana_varijabla>
  </DomainObject.DonositeljOdluke.Ime>
  <DomainObject.DonositeljOdluke.Prezime>
    <izvorni_sadrzaj>Jakopović</izvorni_sadrzaj>
    <derivirana_varijabla naziv="DomainObject.DonositeljOdluke.Prezime_1">Jakopović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izvorni_sadrzaj>
    <derivirana_varijabla naziv="DomainObject.Predmet.Broj_1">159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siječnja 2026.</izvorni_sadrzaj>
    <derivirana_varijabla naziv="DomainObject.Predmet.DatumOsnivanja_1">15.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veljače 1960.</izvorni_sadrzaj>
    <derivirana_varijabla naziv="DomainObject.Predmet.OkrivljenikFizickaOsoba.DatumRodjenja_1">5. veljače 1960.</derivirana_varijabla>
  </DomainObject.Predmet.OkrivljenikFizickaOsoba.DatumRodjenja>
  <DomainObject.Predmet.OkrivljenikFizickaOsoba.DatumRodjenjaFormated>
    <izvorni_sadrzaj>5.2.1960.</izvorni_sadrzaj>
    <derivirana_varijabla naziv="DomainObject.Predmet.OkrivljenikFizickaOsoba.DatumRodjenjaFormated_1">5.2.1960.</derivirana_varijabla>
  </DomainObject.Predmet.OkrivljenikFizickaOsoba.DatumRodjenjaFormated>
  <DomainObject.Predmet.OkrivljenikFizickaOsoba.Ime>
    <izvorni_sadrzaj>Petar</izvorni_sadrzaj>
    <derivirana_varijabla naziv="DomainObject.Predmet.OkrivljenikFizickaOsoba.Ime_1">Petar</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ŠABAC</izvorni_sadrzaj>
    <derivirana_varijabla naziv="DomainObject.Predmet.OkrivljenikFizickaOsoba.MjestoRodjenja_1">ŠABAC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Petar Šakan</izvorni_sadrzaj>
    <derivirana_varijabla naziv="DomainObject.Predmet.OkrivljenikFizickaOsoba.Naziv_1">Petar Šakan</derivirana_varijabla>
  </DomainObject.Predmet.OkrivljenikFizickaOsoba.Naziv>
  <DomainObject.Predmet.OkrivljenikFizickaOsoba.Prezime>
    <izvorni_sadrzaj>Šakan</izvorni_sadrzaj>
    <derivirana_varijabla naziv="DomainObject.Predmet.OkrivljenikFizickaOsoba.Prezime_1">Šakan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97839993503</izvorni_sadrzaj>
    <derivirana_varijabla naziv="DomainObject.Predmet.OkrivljenikFizickaOsoba.Oib_1">97839993503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Pp-159/2026</izvorni_sadrzaj>
    <derivirana_varijabla naziv="DomainObject.Predmet.OznakaBroj_1">Pp-159/2026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DUGA DINARA d.o.o., GLAVNA PODRUŽNICA KNIN za usluge; Petar Šakan</izvorni_sadrzaj>
    <derivirana_varijabla naziv="DomainObject.Predmet.ProtustrankaFormated_1">  DUGA DINARA d.o.o., GLAVNA PODRUŽNICA KNIN za usluge; Petar Šakan</derivirana_varijabla>
  </DomainObject.Predmet.ProtustrankaFormated>
  <DomainObject.Predmet.ProtustrankaFormatedOIB>
    <izvorni_sadrzaj>  DUGA DINARA d.o.o., GLAVNA PODRUŽNICA KNIN za usluge, OIB 54418777177; Petar Šakan, OIB 97839993503</izvorni_sadrzaj>
    <derivirana_varijabla naziv="DomainObject.Predmet.ProtustrankaFormatedOIB_1">  DUGA DINARA d.o.o., GLAVNA PODRUŽNICA KNIN za usluge, OIB 54418777177; Petar Šakan, OIB 97839993503</derivirana_varijabla>
  </DomainObject.Predmet.ProtustrankaFormatedOIB>
  <DomainObject.Predmet.ProtustrankaFormatedWithAdress>
    <izvorni_sadrzaj> DUGA DINARA d.o.o., GLAVNA PODRUŽNICA KNIN za usluge, Masarikova 26, 15000 Šabac; Petar Šakan, Trg Kralja Tomislava 1, 32000 Vukovar</izvorni_sadrzaj>
    <derivirana_varijabla naziv="DomainObject.Predmet.ProtustrankaFormatedWithAdress_1"> DUGA DINARA d.o.o., GLAVNA PODRUŽNICA KNIN za usluge, Masarikova 26, 15000 Šabac; Petar Šakan, Trg Kralja Tomislava 1, 32000 Vukovar</derivirana_varijabla>
  </DomainObject.Predmet.ProtustrankaFormatedWithAdress>
  <DomainObject.Predmet.ProtustrankaFormatedWithAdressOIB>
    <izvorni_sadrzaj> DUGA DINARA d.o.o., GLAVNA PODRUŽNICA KNIN za usluge, OIB 54418777177, Masarikova 26, 15000 Šabac; Petar Šakan, OIB 97839993503, Trg Kralja Tomislava 1, 32000 Vukovar</izvorni_sadrzaj>
    <derivirana_varijabla naziv="DomainObject.Predmet.ProtustrankaFormatedWithAdressOIB_1"> DUGA DINARA d.o.o., GLAVNA PODRUŽNICA KNIN za usluge, OIB 54418777177, Masarikova 26, 15000 Šabac; Petar Šakan, OIB 97839993503, Trg Kralja Tomislava 1, 32000 Vukovar</derivirana_varijabla>
  </DomainObject.Predmet.ProtustrankaFormatedWithAdressOIB>
  <DomainObject.Predmet.ProtustrankaWithAdress>
    <izvorni_sadrzaj>DUGA DINARA d.o.o., GLAVNA PODRUŽNICA KNIN za usluge Masarikova 26, 15000 Šabac, Petar Šakan Trg Kralja Tomislava 1, 32000 Vukovar</izvorni_sadrzaj>
    <derivirana_varijabla naziv="DomainObject.Predmet.ProtustrankaWithAdress_1">DUGA DINARA d.o.o., GLAVNA PODRUŽNICA KNIN za usluge Masarikova 26, 15000 Šabac, Petar Šakan Trg Kralja Tomislava 1, 32000 Vukovar</derivirana_varijabla>
  </DomainObject.Predmet.ProtustrankaWithAdress>
  <DomainObject.Predmet.ProtustrankaWithAdressOIB>
    <izvorni_sadrzaj>DUGA DINARA d.o.o., GLAVNA PODRUŽNICA KNIN za usluge, OIB 54418777177, Masarikova 26, 15000 Šabac, Petar Šakan, OIB 97839993503, Trg Kralja Tomislava 1, 32000 Vukovar</izvorni_sadrzaj>
    <derivirana_varijabla naziv="DomainObject.Predmet.ProtustrankaWithAdressOIB_1">DUGA DINARA d.o.o., GLAVNA PODRUŽNICA KNIN za usluge, OIB 54418777177, Masarikova 26, 15000 Šabac, Petar Šakan, OIB 97839993503, Trg Kralja Tomislava 1, 32000 Vukovar</derivirana_varijabla>
  </DomainObject.Predmet.ProtustrankaWithAdressOIB>
  <DomainObject.Predmet.ProtustrankaNazivFormated>
    <izvorni_sadrzaj>DUGA DINARA d.o.o., GLAVNA PODRUŽNICA KNIN za usluge,Petar Šakan</izvorni_sadrzaj>
    <derivirana_varijabla naziv="DomainObject.Predmet.ProtustrankaNazivFormated_1">DUGA DINARA d.o.o., GLAVNA PODRUŽNICA KNIN za usluge,Petar Šakan</derivirana_varijabla>
  </DomainObject.Predmet.ProtustrankaNazivFormated>
  <DomainObject.Predmet.ProtustrankaNazivFormatedOIB>
    <izvorni_sadrzaj>DUGA DINARA d.o.o., GLAVNA PODRUŽNICA KNIN za usluge, OIB 54418777177,Petar Šakan, OIB 97839993503</izvorni_sadrzaj>
    <derivirana_varijabla naziv="DomainObject.Predmet.ProtustrankaNazivFormatedOIB_1">DUGA DINARA d.o.o., GLAVNA PODRUŽNICA KNIN za usluge, OIB 54418777177,Petar Šakan, OIB 97839993503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 Jakopović 105. Sudska savjetnica</izvorni_sadrzaj>
    <derivirana_varijabla naziv="DomainObject.Predmet.Referada.Naziv_1">Iva Jakopović 105. Sudska savjetnica</derivirana_varijabla>
  </DomainObject.Predmet.Referada.Naziv>
  <DomainObject.Predmet.Referada.Oznaka>
    <izvorni_sadrzaj>OS105</izvorni_sadrzaj>
    <derivirana_varijabla naziv="DomainObject.Predmet.Referada.Oznaka_1">OS105</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Osijeku</izvorni_sadrzaj>
    <derivirana_varijabla naziv="DomainObject.Predmet.Referada.Sud.Naziv_1">Općinski sud u Osijeku</derivirana_varijabla>
  </DomainObject.Predmet.Referada.Sud.Naziv>
  <DomainObject.Predmet.Referada.Sudac>
    <izvorni_sadrzaj>Iva Jakopović</izvorni_sadrzaj>
    <derivirana_varijabla naziv="DomainObject.Predmet.Referada.Sudac_1">Iva Jakopović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Osijek, Služba za nadzor radnih odnosa i upućivanja</izvorni_sadrzaj>
    <derivirana_varijabla naziv="DomainObject.Predmet.StrankaFormated_1">  Državni inspektorat - Područni ured Osijek, Služba za nadzor radnih odnosa i upućivanja</derivirana_varijabla>
  </DomainObject.Predmet.StrankaFormated>
  <DomainObject.Predmet.StrankaFormatedOIB>
    <izvorni_sadrzaj>  Državni inspektorat - Područni ured Osijek, Služba za nadzor radnih odnosa i upućivanja</izvorni_sadrzaj>
    <derivirana_varijabla naziv="DomainObject.Predmet.StrankaFormatedOIB_1">  Državni inspektorat - Područni ured Osijek, Služba za nadzor radnih odnosa i upućivanja</derivirana_varijabla>
  </DomainObject.Predmet.StrankaFormatedOIB>
  <DomainObject.Predmet.StrankaFormatedWithAdress>
    <izvorni_sadrzaj> Državni inspektorat - Područni ured Osijek, Služba za nadzor radnih odnosa i upućivanja, Hrvatske Republike 21, 31000 Osijek</izvorni_sadrzaj>
    <derivirana_varijabla naziv="DomainObject.Predmet.StrankaFormatedWithAdress_1"> Državni inspektorat - Područni ured Osijek, Služba za nadzor radnih odnosa i upućivanja, Hrvatske Republike 21, 31000 Osijek</derivirana_varijabla>
  </DomainObject.Predmet.StrankaFormatedWithAdress>
  <DomainObject.Predmet.StrankaFormatedWithAdressOIB>
    <izvorni_sadrzaj> Državni inspektorat - Područni ured Osijek, Služba za nadzor radnih odnosa i upućivanja, Hrvatske Republike 21, 31000 Osijek</izvorni_sadrzaj>
    <derivirana_varijabla naziv="DomainObject.Predmet.StrankaFormatedWithAdressOIB_1"> Državni inspektorat - Područni ured Osijek, Služba za nadzor radnih odnosa i upućivanja, Hrvatske Republike 21, 31000 Osijek</derivirana_varijabla>
  </DomainObject.Predmet.StrankaFormatedWithAdressOIB>
  <DomainObject.Predmet.StrankaWithAdress>
    <izvorni_sadrzaj>Državni inspektorat - Područni ured Osijek, Služba za nadzor radnih odnosa i upućivanja Hrvatske Republike 21,31000 Osijek</izvorni_sadrzaj>
    <derivirana_varijabla naziv="DomainObject.Predmet.StrankaWithAdress_1">Državni inspektorat - Područni ured Osijek, Služba za nadzor radnih odnosa i upućivanja Hrvatske Republike 21,31000 Osijek</derivirana_varijabla>
  </DomainObject.Predmet.StrankaWithAdress>
  <DomainObject.Predmet.StrankaWithAdressOIB>
    <izvorni_sadrzaj>Državni inspektorat - Područni ured Osijek, Služba za nadzor radnih odnosa i upućivanja, Hrvatske Republike 21,31000 Osijek</izvorni_sadrzaj>
    <derivirana_varijabla naziv="DomainObject.Predmet.StrankaWithAdressOIB_1">Državni inspektorat - Područni ured Osijek, Služba za nadzor radnih odnosa i upućivanja, Hrvatske Republike 21,31000 Osijek</derivirana_varijabla>
  </DomainObject.Predmet.StrankaWithAdressOIB>
  <DomainObject.Predmet.StrankaNazivFormated>
    <izvorni_sadrzaj>Državni inspektorat - Područni ured Osijek, Služba za nadzor radnih odnosa i upućivanja</izvorni_sadrzaj>
    <derivirana_varijabla naziv="DomainObject.Predmet.StrankaNazivFormated_1">Državni inspektorat - Područni ured Osijek, Služba za nadzor radnih odnosa i upućivanja</derivirana_varijabla>
  </DomainObject.Predmet.StrankaNazivFormated>
  <DomainObject.Predmet.StrankaNazivFormatedOIB>
    <izvorni_sadrzaj>Državni inspektorat - Područni ured Osijek, Služba za nadzor radnih odnosa i upućivanja</izvorni_sadrzaj>
    <derivirana_varijabla naziv="DomainObject.Predmet.StrankaNazivFormatedOIB_1">Državni inspektorat - Područni ured Osijek, Služba za nadzor radnih odnosa i upućivanja</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Europska avenija 7</izvorni_sadrzaj>
    <derivirana_varijabla naziv="DomainObject.Predmet.Sud.Adresa.UlicaIKBR_1">Europska avenija 7</derivirana_varijabla>
  </DomainObject.Predmet.Sud.Adresa.UlicaIKBR>
  <DomainObject.Predmet.Sud.Naziv>
    <izvorni_sadrzaj>Općinski sud u Osijeku</izvorni_sadrzaj>
    <derivirana_varijabla naziv="DomainObject.Predmet.Sud.Naziv_1">Općinski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 Jakopović 105. Sudska savjetnica</izvorni_sadrzaj>
    <derivirana_varijabla naziv="DomainObject.Predmet.TrenutnaLokacijaSpisa.Naziv_1">Iva Jakopović 105. Sudska savjetnica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Osijeku</izvorni_sadrzaj>
    <derivirana_varijabla naziv="DomainObject.Predmet.TrenutnaLokacijaSpisa.Sud.Naziv_1">Općinski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izvorni_sadrzaj>
    <derivirana_varijabla naziv="DomainObject.Predmet.UstrojstvenaJedinicaVodi.Oznaka_1">Prekršajna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Osijeku</izvorni_sadrzaj>
    <derivirana_varijabla naziv="DomainObject.Predmet.UstrojstvenaJedinicaVodi.Sud.Naziv_1">Općinski sud u Osijeku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Ksenija Laslo</izvorni_sadrzaj>
    <derivirana_varijabla naziv="DomainObject.Predmet.Zapisnicar_1">Ksenija Laslo</derivirana_varijabla>
  </DomainObject.Predmet.Zapisnicar>
  <DomainObject.Predmet.StrankaListFormated>
    <izvorni_sadrzaj>
      <item>Državni inspektorat - Područni ured Osijek, Služba za nadzor radnih odnosa i upućivanja</item>
    </izvorni_sadrzaj>
    <derivirana_varijabla naziv="DomainObject.Predmet.StrankaListFormated_1">
      <item>Državni inspektorat - Područni ured Osijek, Služba za nadzor radnih odnosa i upućivanja</item>
    </derivirana_varijabla>
  </DomainObject.Predmet.StrankaListFormated>
  <DomainObject.Predmet.StrankaListFormatedOIB>
    <izvorni_sadrzaj>
      <item>Državni inspektorat - Područni ured Osijek, Služba za nadzor radnih odnosa i upućivanja</item>
    </izvorni_sadrzaj>
    <derivirana_varijabla naziv="DomainObject.Predmet.StrankaListFormatedOIB_1">
      <item>Državni inspektorat - Područni ured Osijek, Služba za nadzor radnih odnosa i upućivanja</item>
    </derivirana_varijabla>
  </DomainObject.Predmet.StrankaListFormatedOIB>
  <DomainObject.Predmet.StrankaListFormatedWithAdress>
    <izvorni_sadrzaj>
      <item>Državni inspektorat - Područni ured Osijek, Služba za nadzor radnih odnosa i upućivanja, Hrvatske Republike 21, 31000 Osijek</item>
    </izvorni_sadrzaj>
    <derivirana_varijabla naziv="DomainObject.Predmet.StrankaListFormatedWithAdress_1">
      <item>Državni inspektorat - Područni ured Osijek, Služba za nadzor radnih odnosa i upućivanja, Hrvatske Republike 21, 31000 Osijek</item>
    </derivirana_varijabla>
  </DomainObject.Predmet.StrankaListFormatedWithAdress>
  <DomainObject.Predmet.StrankaListFormatedWithAdressOIB>
    <izvorni_sadrzaj>
      <item>Državni inspektorat - Područni ured Osijek, Služba za nadzor radnih odnosa i upućivanja, Hrvatske Republike 21, 31000 Osijek</item>
    </izvorni_sadrzaj>
    <derivirana_varijabla naziv="DomainObject.Predmet.StrankaListFormatedWithAdressOIB_1">
      <item>Državni inspektorat - Područni ured Osijek, Služba za nadzor radnih odnosa i upućivanja, Hrvatske Republike 21, 31000 Osijek</item>
    </derivirana_varijabla>
  </DomainObject.Predmet.StrankaListFormatedWithAdressOIB>
  <DomainObject.Predmet.StrankaListNazivFormated>
    <izvorni_sadrzaj>
      <item>Državni inspektorat - Područni ured Osijek, Služba za nadzor radnih odnosa i upućivanja</item>
    </izvorni_sadrzaj>
    <derivirana_varijabla naziv="DomainObject.Predmet.StrankaListNazivFormated_1">
      <item>Državni inspektorat - Područni ured Osijek, Služba za nadzor radnih odnosa i upućivanja</item>
    </derivirana_varijabla>
  </DomainObject.Predmet.StrankaListNazivFormated>
  <DomainObject.Predmet.StrankaListNazivFormatedOIB>
    <izvorni_sadrzaj>
      <item>Državni inspektorat - Područni ured Osijek, Služba za nadzor radnih odnosa i upućivanja</item>
    </izvorni_sadrzaj>
    <derivirana_varijabla naziv="DomainObject.Predmet.StrankaListNazivFormatedOIB_1">
      <item>Državni inspektorat - Područni ured Osijek, Služba za nadzor radnih odnosa i upućivanja</item>
    </derivirana_varijabla>
  </DomainObject.Predmet.StrankaListNazivFormatedOIB>
  <DomainObject.Predmet.ProtuStrankaListFormated>
    <izvorni_sadrzaj>
      <item>DUGA DINARA d.o.o., GLAVNA PODRUŽNICA KNIN za usluge</item>
      <item>Petar Šakan</item>
    </izvorni_sadrzaj>
    <derivirana_varijabla naziv="DomainObject.Predmet.ProtuStrankaListFormated_1">
      <item>DUGA DINARA d.o.o., GLAVNA PODRUŽNICA KNIN za usluge</item>
      <item>Petar Šakan</item>
    </derivirana_varijabla>
  </DomainObject.Predmet.ProtuStrankaListFormated>
  <DomainObject.Predmet.ProtuStrankaListFormatedOIB>
    <izvorni_sadrzaj>
      <item>DUGA DINARA d.o.o., GLAVNA PODRUŽNICA KNIN za usluge, OIB 54418777177</item>
      <item>Petar Šakan, OIB 97839993503</item>
    </izvorni_sadrzaj>
    <derivirana_varijabla naziv="DomainObject.Predmet.ProtuStrankaListFormatedOIB_1">
      <item>DUGA DINARA d.o.o., GLAVNA PODRUŽNICA KNIN za usluge, OIB 54418777177</item>
      <item>Petar Šakan, OIB 97839993503</item>
    </derivirana_varijabla>
  </DomainObject.Predmet.ProtuStrankaListFormatedOIB>
  <DomainObject.Predmet.ProtuStrankaListFormatedWithAdress>
    <izvorni_sadrzaj>
      <item>DUGA DINARA d.o.o., GLAVNA PODRUŽNICA KNIN za usluge, Masarikova 26, 15000 Šabac</item>
      <item>Petar Šakan, Trg Kralja Tomislava 1, 32000 Vukovar</item>
    </izvorni_sadrzaj>
    <derivirana_varijabla naziv="DomainObject.Predmet.ProtuStrankaListFormatedWithAdress_1">
      <item>DUGA DINARA d.o.o., GLAVNA PODRUŽNICA KNIN za usluge, Masarikova 26, 15000 Šabac</item>
      <item>Petar Šakan, Trg Kralja Tomislava 1, 32000 Vukovar</item>
    </derivirana_varijabla>
  </DomainObject.Predmet.ProtuStrankaListFormatedWithAdress>
  <DomainObject.Predmet.ProtuStrankaListFormatedWithAdressOIB>
    <izvorni_sadrzaj>
      <item>DUGA DINARA d.o.o., GLAVNA PODRUŽNICA KNIN za usluge, OIB 54418777177, Masarikova 26, 15000 Šabac</item>
      <item>Petar Šakan, OIB 97839993503, Trg Kralja Tomislava 1, 32000 Vukovar</item>
    </izvorni_sadrzaj>
    <derivirana_varijabla naziv="DomainObject.Predmet.ProtuStrankaListFormatedWithAdressOIB_1">
      <item>DUGA DINARA d.o.o., GLAVNA PODRUŽNICA KNIN za usluge, OIB 54418777177, Masarikova 26, 15000 Šabac</item>
      <item>Petar Šakan, OIB 97839993503, Trg Kralja Tomislava 1, 32000 Vukovar</item>
    </derivirana_varijabla>
  </DomainObject.Predmet.ProtuStrankaListFormatedWithAdressOIB>
  <DomainObject.Predmet.ProtuStrankaListNazivFormated>
    <izvorni_sadrzaj>
      <item>DUGA DINARA d.o.o., GLAVNA PODRUŽNICA KNIN za usluge</item>
      <item>Petar Šakan</item>
    </izvorni_sadrzaj>
    <derivirana_varijabla naziv="DomainObject.Predmet.ProtuStrankaListNazivFormated_1">
      <item>DUGA DINARA d.o.o., GLAVNA PODRUŽNICA KNIN za usluge</item>
      <item>Petar Šakan</item>
    </derivirana_varijabla>
  </DomainObject.Predmet.ProtuStrankaListNazivFormated>
  <DomainObject.Predmet.ProtuStrankaListNazivFormatedOIB>
    <izvorni_sadrzaj>
      <item>DUGA DINARA d.o.o., GLAVNA PODRUŽNICA KNIN za usluge, OIB 54418777177</item>
      <item>Petar Šakan, OIB 97839993503</item>
    </izvorni_sadrzaj>
    <derivirana_varijabla naziv="DomainObject.Predmet.ProtuStrankaListNazivFormatedOIB_1">
      <item>DUGA DINARA d.o.o., GLAVNA PODRUŽNICA KNIN za usluge, OIB 54418777177</item>
      <item>Petar Šakan, OIB 97839993503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120, 88, 14, 112, 120, 14, 112, 88</izvorni_sadrzaj>
    <derivirana_varijabla naziv="DomainObject.Predmet.ClanakZakona_1">120, 88, 14, 112, 120, 14, 112, 88</derivirana_varijabla>
  </DomainObject.Predmet.ClanakZakona>
  <DomainObject.Predmet.ClanakZakonaFull>
    <izvorni_sadrzaj>članka 120. stavka 4., članka 88. stavka 1., članka 14. stavka 3., članka 112. stavka 1. točke 2., članka 120. stavka 4., članka 14. stavka 3., članka 112. stavka 1. točke 2., članka 88. stavka 1 podstavak 1.</izvorni_sadrzaj>
    <derivirana_varijabla naziv="DomainObject.Predmet.ClanakZakonaFull_1">članka 120. stavka 4., članka 88. stavka 1., članka 14. stavka 3., članka 112. stavka 1. točke 2., članka 120. stavka 4., članka 14. stavka 3., članka 112. stavka 1. točke 2., članka 88. stavka 1 podstavak 1.</derivirana_varijabla>
  </DomainObject.Predmet.ClanakZakonaFull>
  <DomainObject.Predmet.Sud.Parent.Naziv>
    <izvorni_sadrzaj>Županijski sud u Osijeku</izvorni_sadrzaj>
    <derivirana_varijabla naziv="DomainObject.Predmet.Sud.Parent.Naziv_1">Županijski sud u Osijeku</derivirana_varijabla>
  </DomainObject.Predmet.Sud.Parent.Naziv>
  <DomainObject.Predmet.FunkcijaOsobe>
    <izvorni_sadrzaj/>
    <derivirana_varijabla naziv="DomainObject.Predmet.FunkcijaOsobe_1"/>
  </DomainObject.Predmet.FunkcijaOsobe>
  <DomainObject.Datum>
    <izvorni_sadrzaj>18. kolovoza 2026.</izvorni_sadrzaj>
    <derivirana_varijabla naziv="DomainObject.Datum_1">18. kolovoza 2026.</derivirana_varijabla>
  </DomainObject.Datum>
  <DomainObject.PoslovniBrojDokumenta>
    <izvorni_sadrzaj/>
    <derivirana_varijabla naziv="DomainObject.PoslovniBrojDokumenta_1"/>
  </DomainObject.PoslovniBrojDokumenta>
  <DomainObject.Predmet.StrankaIDrugi>
    <izvorni_sadrzaj>Državni inspektorat - Područni ured Osijek, Služba za nadzor radnih odnosa i upućivanja</izvorni_sadrzaj>
    <derivirana_varijabla naziv="DomainObject.Predmet.StrankaIDrugi_1">Državni inspektorat - Područni ured Osijek, Služba za nadzor radnih odnosa i upućivanja</derivirana_varijabla>
  </DomainObject.Predmet.StrankaIDrugi>
  <DomainObject.Predmet.ProtustrankaIDrugi>
    <izvorni_sadrzaj>DUGA DINARA d.o.o., GLAVNA PODRUŽNICA KNIN za usluge i dr.</izvorni_sadrzaj>
    <derivirana_varijabla naziv="DomainObject.Predmet.ProtustrankaIDrugi_1">DUGA DINARA d.o.o., GLAVNA PODRUŽNICA KNIN za usluge i dr.</derivirana_varijabla>
  </DomainObject.Predmet.ProtustrankaIDrugi>
  <DomainObject.Predmet.StrankaIDrugiAdressOIB>
    <izvorni_sadrzaj>Državni inspektorat - Područni ured Osijek, Služba za nadzor radnih odnosa i upućivanja, Hrvatske Republike 21, 31000 Osijek</izvorni_sadrzaj>
    <derivirana_varijabla naziv="DomainObject.Predmet.StrankaIDrugiAdressOIB_1">Državni inspektorat - Područni ured Osijek, Služba za nadzor radnih odnosa i upućivanja, Hrvatske Republike 21, 31000 Osijek</derivirana_varijabla>
  </DomainObject.Predmet.StrankaIDrugiAdressOIB>
  <DomainObject.Predmet.ProtustrankaIDrugiAdressOIB>
    <izvorni_sadrzaj>DUGA DINARA d.o.o., GLAVNA PODRUŽNICA KNIN za usluge, OIB 54418777177, Masarikova 26, 15000 Šabac i dr.</izvorni_sadrzaj>
    <derivirana_varijabla naziv="DomainObject.Predmet.ProtustrankaIDrugiAdressOIB_1">DUGA DINARA d.o.o., GLAVNA PODRUŽNICA KNIN za usluge, OIB 54418777177, Masarikova 26, 15000 Šabac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Osijek, Služba za nadzor radnih odnosa i upućivanja</item>
      <item>DUGA DINARA d.o.o., GLAVNA PODRUŽNICA KNIN za usluge</item>
      <item>Petar Šakan</item>
    </izvorni_sadrzaj>
    <derivirana_varijabla naziv="DomainObject.Predmet.SudioniciListNaziv_1">
      <item>Državni inspektorat - Područni ured Osijek, Služba za nadzor radnih odnosa i upućivanja</item>
      <item>DUGA DINARA d.o.o., GLAVNA PODRUŽNICA KNIN za usluge</item>
      <item>Petar Šakan</item>
    </derivirana_varijabla>
  </DomainObject.Predmet.SudioniciListNaziv>
  <DomainObject.Predmet.SudioniciListAdressOIB>
    <izvorni_sadrzaj>
      <item>Državni inspektorat - Područni ured Osijek, Služba za nadzor radnih odnosa i upućivanja, Hrvatske Republike 21,31000 Osijek</item>
      <item>DUGA DINARA d.o.o., GLAVNA PODRUŽNICA KNIN za usluge, OIB 54418777177, Masarikova 26,15000 Šabac</item>
      <item>Petar Šakan, OIB 97839993503, Trg Kralja Tomislava 1,32000 Vukovar</item>
    </izvorni_sadrzaj>
    <derivirana_varijabla naziv="DomainObject.Predmet.SudioniciListAdressOIB_1">
      <item>Državni inspektorat - Područni ured Osijek, Služba za nadzor radnih odnosa i upućivanja, Hrvatske Republike 21,31000 Osijek</item>
      <item>DUGA DINARA d.o.o., GLAVNA PODRUŽNICA KNIN za usluge, OIB 54418777177, Masarikova 26,15000 Šabac</item>
      <item>Petar Šakan, OIB 97839993503, Trg Kralja Tomislava 1,32000 Vukovar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54418777177</item>
      <item>, OIB 97839993503</item>
    </izvorni_sadrzaj>
    <derivirana_varijabla naziv="DomainObject.Predmet.SudioniciListNazivOIB_1">
      <item>, OIB null</item>
      <item>, OIB 54418777177</item>
      <item>, OIB 97839993503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siječnja 2026.</izvorni_sadrzaj>
    <derivirana_varijabla naziv="DomainObject.Predmet.DatumPocetkaProcesa_1">15.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obveznom zdravstvenom osiguranju</item>
      <item>Zakon o strancima</item>
      <item>Zakon o radu</item>
      <item>Zakon o mirovinskom osiguranju</item>
    </izvorni_sadrzaj>
    <derivirana_varijabla naziv="DomainObject.ZakonPravilnikList_1">
      <item>Zakon o obveznom zdravstvenom osiguranju</item>
      <item>Zakon o strancima</item>
      <item>Zakon o radu</item>
      <item>Zakon o mirovinskom osiguranju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DUGA DINARA d.o.o., GLAVNA PODRUŽNICA KNIN za usluge, Masarikova 26, 15000 Šabac, OIB: 54418777177</item>
      <item>Petar Šakan, Trg Kralja Tomislava 1, 32000 Vukovar, OIB: 97839993503, rođen-a 05.02.1960., mjesto rođenja ŠABAC</item>
    </izvorni_sadrzaj>
    <derivirana_varijabla naziv="DomainObject.Predmet.OkrivljenikAdresaMjestoRodjenjaList_1">
      <item>DUGA DINARA d.o.o., GLAVNA PODRUŽNICA KNIN za usluge, Masarikova 26, 15000 Šabac, OIB: 54418777177</item>
      <item>Petar Šakan, Trg Kralja Tomislava 1, 32000 Vukovar, OIB: 97839993503, rođen-a 05.02.1960., mjesto rođenja ŠABAC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DUGA DINARA d.o.o., GLAVNA PODRUŽNICA KNIN za usluge, MBS 110131841, Ružičkina 6, 22300 Knin</izvorni_sadrzaj>
    <derivirana_varijabla naziv="DomainObject.Predmet.OkrivljenikPravnaNazivAdresaMbs_1">DUGA DINARA d.o.o., GLAVNA PODRUŽNICA KNIN za usluge, MBS 110131841, Ružičkina 6, 22300 Knin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UP/I-116-02/25-01/203, 443-02-01-11-25-20</izvorni_sadrzaj>
    <derivirana_varijabla naziv="DomainObject.PrviPodnesak.OznakaBrojPodnositelja_1">UP/I-116-02/25-01/203, 443-02-01-11-25-20</derivirana_varijabla>
  </DomainObject.PrviPodnesak.OznakaBrojPodnositelja>
</icms>
</file>

<file path=customXml/item2.xml><?xml version="1.0" encoding="utf-8"?>
<ns30:Sources xmlns:w="http://schemas.openxmlformats.org/wordprocessingml/2006/main" xmlns:r="http://schemas.openxmlformats.org/officeDocument/2006/relationships" xmlns:m="http://schemas.openxmlformats.org/officeDocument/2006/math" xmlns:w15="http://schemas.microsoft.com/office/word/2012/wordml"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0EEB58-DAB6-4DEC-A93F-5C7E8B188594}">
  <ds:schemaRefs>
    <ds:schemaRef ds:uri="http://schemas.openxmlformats.org/officeDocument/2006/bibliography"/>
    <ds:schemaRef ds:uri="http://schemas.openxmlformats.org/wordprocessingml/2006/main"/>
    <ds:schemaRef ds:uri="http://schemas.openxmlformats.org/officeDocument/2006/relationships"/>
    <ds:schemaRef ds:uri="http://schemas.openxmlformats.org/officeDocument/2006/math"/>
    <ds:schemaRef ds:uri="http://schemas.microsoft.com/office/word/2012/wordml"/>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625</properties:Words>
  <properties:Characters>3506</properties:Characters>
  <properties:Lines>76</properties:Lines>
  <properties:Paragraphs>25</properties:Paragraphs>
  <properties:TotalTime>41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III PpJR-1/08-5</vt:lpstr>
    </vt:vector>
  </properties:TitlesOfParts>
  <properties:LinksUpToDate>false</properties:LinksUpToDate>
  <properties:CharactersWithSpaces>4211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2026-04-10T06:47:00Z</dcterms:created>
  <dc:creator>Sud Valpovo</dc:creator>
  <cp:lastModifiedBy>Ksenija Laslo</cp:lastModifiedBy>
  <cp:lastPrinted>2026-08-11T12:09:00Z</cp:lastPrinted>
  <dcterms:modified xmlns:xsi="http://www.w3.org/2001/XMLSchema-instance" xsi:type="dcterms:W3CDTF">2026-08-18T11:18:00Z</dcterms:modified>
  <cp:revision>40</cp:revision>
  <dc:title>Broj: III PpJR-1/08-5</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odbačaj optužnog prijedloga (159-2026 -DUGA DINARA d.o.o. i dr. - rj. o odbacivanju OP, nije dostavljena obavijest iz čl.109..docx)</vt:lpwstr>
  </prop:property>
  <prop:property fmtid="{D5CDD505-2E9C-101B-9397-08002B2CF9AE}" pid="4" name="CC_coloring">
    <vt:bool>false</vt:bool>
  </prop:property>
  <prop:property fmtid="{D5CDD505-2E9C-101B-9397-08002B2CF9AE}" pid="5" name="BrojStranica">
    <vt:i4>2</vt:i4>
  </prop:property>
</prop:Properties>
</file>