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798027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40C7F" w14:paraId="5DA366E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40C7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40C7F" w14:paraId="60AF4CF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40C7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40C7F" w14:paraId="4028572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40C7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40C7F">
            <w:rPr>
              <w:rStyle w:val="eSPISCCParagraphDefaultFont"/>
              <w:rFonts w:eastAsiaTheme="minorHAnsi"/>
            </w:rPr>
            <w:t>Zagreb</w:t>
          </w:r>
        </w:sdtContent>
      </w:sdt>
      <w:r w:rsidR="001349C2">
        <w:t xml:space="preserve"> </w:t>
      </w:r>
    </w:p>
    <w:p w:rsidR="000E43A6" w:rsidP="00610735" w:rsidRDefault="000E43A6" w14:paraId="6000A2FB" w14:textId="77777777">
      <w:pPr>
        <w:spacing w:after="0"/>
      </w:pPr>
    </w:p>
    <w:p w:rsidRPr="00176071" w:rsidR="00176071" w:rsidP="00610735" w:rsidRDefault="000E43A6" w14:paraId="13796A8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40C7F" w:rsidR="00A40C7F">
            <w:rPr>
              <w:rStyle w:val="eSPISCCParagraphDefaultFont"/>
              <w:rFonts w:eastAsiaTheme="minorHAnsi"/>
            </w:rPr>
            <w:t>Pp-9452/2026</w:t>
          </w:r>
        </w:sdtContent>
      </w:sdt>
      <w:r w:rsidR="00176071">
        <w:t xml:space="preserve">                                                        </w:t>
      </w:r>
    </w:p>
    <w:p w:rsidR="009E7DBB" w:rsidP="000F1677" w:rsidRDefault="00610735" w14:paraId="33F778E2" w14:textId="4374202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40C7F" w:rsidR="00A40C7F">
            <w:rPr>
              <w:rStyle w:val="eSPISCCParagraphDefaultFont"/>
              <w:rFonts w:eastAsiaTheme="minorHAnsi"/>
            </w:rPr>
            <w:t>Pittarosso east d.o.o.</w:t>
          </w:r>
        </w:sdtContent>
      </w:sdt>
      <w:r w:rsidR="00210894">
        <w:t xml:space="preserve"> </w:t>
      </w:r>
    </w:p>
    <w:p w:rsidRPr="0041581F" w:rsidR="0041581F" w:rsidP="000F1677" w:rsidRDefault="009E7DBB" w14:paraId="37E53B69" w14:textId="5902064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A40C7F" w:rsidR="00A40C7F">
            <w:rPr>
              <w:rStyle w:val="eSPISCCParagraphDefaultFont"/>
              <w:rFonts w:eastAsiaTheme="minorHAnsi"/>
            </w:rPr>
            <w:t>Robert Furjan</w:t>
          </w:r>
        </w:sdtContent>
      </w:sdt>
      <w:r w:rsidR="001E00E5">
        <w:rPr>
          <w:rFonts w:eastAsia="Calibri" w:cs="Times New Roman"/>
          <w:noProof/>
        </w:rPr>
        <w:t xml:space="preserve"> </w:t>
      </w:r>
    </w:p>
    <w:p w:rsidRPr="00610735" w:rsidR="00176071" w:rsidP="000F1677" w:rsidRDefault="00176071" w14:paraId="702505A8" w14:textId="680AE09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40C7F" w:rsidR="00A40C7F">
            <w:rPr>
              <w:rStyle w:val="eSPISCCParagraphDefaultFont"/>
              <w:rFonts w:eastAsiaTheme="minorHAnsi"/>
            </w:rPr>
            <w:t>članka 296. stavka 1. točke 16. i stavka 2.</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a o autorskom pravu i srodnim pravima">
            <w:listItem w:displayText="Zakona o autorskom pravu i srodnim pravima" w:value="Zakona o autorskom pravu i srodnim pravima"/>
          </w:comboBox>
        </w:sdtPr>
        <w:sdtEndPr>
          <w:rPr>
            <w:rStyle w:val="eSPISCCParagraphDefaultFont"/>
          </w:rPr>
        </w:sdtEndPr>
        <w:sdtContent>
          <w:r w:rsidRPr="00A40C7F" w:rsidR="00A40C7F">
            <w:rPr>
              <w:rStyle w:val="eSPISCCParagraphDefaultFont"/>
              <w:rFonts w:eastAsiaTheme="minorHAnsi"/>
            </w:rPr>
            <w:t>Zakona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C113BD3"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5756E80E"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C30E637" w14:textId="77777777">
      <w:pPr>
        <w:spacing w:after="0"/>
        <w:jc w:val="right"/>
        <w:rPr>
          <w:rFonts w:eastAsia="Calibri" w:cs="Times New Roman"/>
          <w:noProof/>
        </w:rPr>
      </w:pPr>
    </w:p>
    <w:p w:rsidR="00D7095E" w:rsidP="00D7095E" w:rsidRDefault="00D7095E" w14:paraId="7AFCC0A4" w14:textId="77777777">
      <w:pPr>
        <w:keepNext/>
        <w:spacing w:after="0"/>
        <w:jc w:val="center"/>
        <w:rPr>
          <w:b/>
          <w:caps/>
          <w:spacing w:val="100"/>
        </w:rPr>
      </w:pPr>
    </w:p>
    <w:p w:rsidR="00D7095E" w:rsidP="00D7095E" w:rsidRDefault="00D7095E" w14:paraId="4D774CBD" w14:textId="77777777">
      <w:pPr>
        <w:keepNext/>
        <w:spacing w:after="0"/>
        <w:jc w:val="center"/>
        <w:rPr>
          <w:b/>
          <w:caps/>
          <w:spacing w:val="100"/>
        </w:rPr>
      </w:pPr>
    </w:p>
    <w:p w:rsidR="009E7DBB" w:rsidP="009E7DBB" w:rsidRDefault="009E7DBB" w14:paraId="74C7BD8F"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2DBFFB0E" w14:textId="77777777">
      <w:pPr>
        <w:spacing w:after="0"/>
        <w:jc w:val="center"/>
        <w:rPr>
          <w:rFonts w:eastAsia="Calibri" w:cs="Times New Roman"/>
          <w:b/>
          <w:lang w:eastAsia="hr-HR"/>
        </w:rPr>
      </w:pPr>
    </w:p>
    <w:p w:rsidRPr="00A40C7F" w:rsidR="00D7095E" w:rsidP="00A40C7F" w:rsidRDefault="009E7DBB" w14:paraId="615FAB53" w14:textId="05194962">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A40C7F" w:rsidR="00A40C7F">
            <w:rPr>
              <w:rStyle w:val="eSPISCCParagraphDefaultFont"/>
              <w:rFonts w:eastAsiaTheme="minorHAnsi"/>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2E3C6B2A" w14:textId="68AD2823">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40C7F" w:rsidR="00A40C7F">
            <w:rPr>
              <w:rStyle w:val="eSPISCCParagraphDefaultFont"/>
              <w:rFonts w:eastAsiaTheme="minorHAnsi"/>
            </w:rPr>
            <w:t>Pittarosso east obuća i kožna galanterija, društvo s ograničenom odgovornošću</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40C7F" w:rsidR="00A40C7F">
            <w:rPr>
              <w:rStyle w:val="eSPISCCParagraphDefaultFont"/>
              <w:rFonts w:eastAsiaTheme="minorHAnsi"/>
            </w:rPr>
            <w:t>27.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40C7F" w:rsidR="00A40C7F">
            <w:rPr>
              <w:rStyle w:val="eSPISCCParagraphDefaultFont"/>
              <w:rFonts w:eastAsiaTheme="minorHAnsi"/>
            </w:rPr>
            <w:t>13:15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40C7F" w:rsidR="00A40C7F">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40C7F" w:rsidR="00A40C7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40C7F" w:rsidR="00A40C7F">
            <w:rPr>
              <w:rStyle w:val="eSPISCCParagraphDefaultFont"/>
              <w:rFonts w:eastAsiaTheme="minorHAnsi"/>
            </w:rPr>
            <w:t>125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A40C7F">
        <w:rPr>
          <w:rFonts w:eastAsia="Calibri" w:cs="Times New Roman"/>
          <w:szCs w:val="22"/>
        </w:rPr>
        <w:t xml:space="preserve"> svjedoka.</w:t>
      </w:r>
    </w:p>
    <w:p w:rsidRPr="009E7DBB" w:rsidR="009E7DBB" w:rsidP="009E7DBB" w:rsidRDefault="009E7DBB" w14:paraId="5EE80631"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A40C7F" w:rsidRDefault="006C0875" w14:paraId="06428123"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A40C7F" w:rsidRDefault="006C0875" w14:paraId="4060CE71"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A40C7F" w:rsidRDefault="006C0875" w14:paraId="5CDC9DC4"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A40C7F" w:rsidRDefault="006C0875" w14:paraId="169D4471"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2A576D88" w14:textId="77777777">
      <w:pPr>
        <w:spacing w:after="0"/>
      </w:pPr>
    </w:p>
    <w:p w:rsidRPr="0041581F" w:rsidR="0041581F" w:rsidP="00A70E0A" w:rsidRDefault="0041581F" w14:paraId="7711C30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40C7F" w:rsidR="00A40C7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40C7F" w:rsidR="00A40C7F">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7F73244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40C7F" w14:paraId="7F44927C"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40C7F">
            <w:rPr>
              <w:rStyle w:val="eSPISCCParagraphDefaultFont"/>
              <w:rFonts w:eastAsiaTheme="minorHAnsi"/>
            </w:rPr>
            <w:t>Katarina Jurišić</w:t>
          </w:r>
        </w:sdtContent>
      </w:sdt>
    </w:p>
    <w:p w:rsidRPr="0041581F" w:rsidR="006F62A9" w:rsidP="006F62A9" w:rsidRDefault="006F62A9" w14:paraId="04B48A46" w14:textId="77777777">
      <w:pPr>
        <w:keepNext/>
        <w:spacing w:after="0"/>
        <w:contextualSpacing/>
        <w:rPr>
          <w:rFonts w:cs="Times New Roman"/>
          <w:noProof/>
        </w:rPr>
      </w:pPr>
    </w:p>
    <w:p w:rsidRPr="0041581F" w:rsidR="00176071" w:rsidP="000F1677" w:rsidRDefault="00176071" w14:paraId="1D295036" w14:textId="55E9B010">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23DFA7D0" w14:textId="77777777">
      <w:r>
        <w:separator/>
      </w:r>
    </w:p>
  </w:endnote>
  <w:endnote w:type="continuationSeparator" w:id="0">
    <w:p w:rsidR="000D23DD" w:rsidP="00537B78" w:rsidRDefault="000D23DD" w14:paraId="633642AD"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14A5D2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0CE4BD3F" w14:textId="77777777">
    <w:pPr>
      <w:pStyle w:val="Stranica"/>
    </w:pPr>
  </w:p>
</w:ftr>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31CE0CD2" w14:textId="77777777">
      <w:r>
        <w:separator/>
      </w:r>
    </w:p>
  </w:footnote>
  <w:footnote w:type="continuationSeparator" w:id="0">
    <w:p w:rsidR="000D23DD" w:rsidP="00537B78" w:rsidRDefault="000D23DD" w14:paraId="3BD87B36"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F648A0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40C7F" w:rsidR="00A40C7F">
          <w:rPr>
            <w:rStyle w:val="eSPISCCParagraphDefaultFont"/>
          </w:rPr>
          <w:t>Pp-9452/2026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0C7F"/>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9023B87"/>
  <w15:docId w15:val="{F1466729-8F2D-474A-91BA-5A0368C8DD2E}"/>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Horvatova ulica 80A</izvorni_sadrzaj>
    <derivirana_varijabla naziv="DomainObject.UcesnikSudskeRadnje.Adresa.UlicaIKBR_1">Horvatova ulica 80A</derivirana_varijabla>
  </DomainObject.UcesnikSudskeRadnje.Adresa.UlicaIKBR>
  <DomainObject.UcesnikSudskeRadnje.Naziv>
    <izvorni_sadrzaj>Pittarosso east obuća i kožna galanterija, društvo s ograničenom odgovornošću</izvorni_sadrzaj>
    <derivirana_varijabla naziv="DomainObject.UcesnikSudskeRadnje.Naziv_1">Pittarosso east obuća i kožna galanterija, društvo s ograničenom odgovornošću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13:29</izvorni_sadrzaj>
    <derivirana_varijabla naziv="DomainObject.UcesnikSudskeRadnje.SudskaRadnja.PlaniraniZavrsetakVrijeme_1">13:29</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9452</izvorni_sadrzaj>
    <derivirana_varijabla naziv="DomainObject.Predmet.Broj_1">9452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kolovoza 1968.</izvorni_sadrzaj>
    <derivirana_varijabla naziv="DomainObject.Predmet.OkrivljenikFizickaOsoba.DatumRodjenja_1">23. kolovoza 1968.</derivirana_varijabla>
  </DomainObject.Predmet.OkrivljenikFizickaOsoba.DatumRodjenja>
  <DomainObject.Predmet.OkrivljenikFizickaOsoba.DatumRodjenjaFormated>
    <izvorni_sadrzaj>23.8.1968.</izvorni_sadrzaj>
    <derivirana_varijabla naziv="DomainObject.Predmet.OkrivljenikFizickaOsoba.DatumRodjenjaFormated_1">23.8.1968.</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PTUJ</izvorni_sadrzaj>
    <derivirana_varijabla naziv="DomainObject.Predmet.OkrivljenikFizickaOsoba.MjestoRodjenja_1">PTUJ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Furjan</izvorni_sadrzaj>
    <derivirana_varijabla naziv="DomainObject.Predmet.OkrivljenikFizickaOsoba.Naziv_1">Robert Furjan</derivirana_varijabla>
  </DomainObject.Predmet.OkrivljenikFizickaOsoba.Naziv>
  <DomainObject.Predmet.OkrivljenikFizickaOsoba.Prezime>
    <izvorni_sadrzaj>Furjan</izvorni_sadrzaj>
    <derivirana_varijabla naziv="DomainObject.Predmet.OkrivljenikFizickaOsoba.Prezime_1">Furjan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26283941725</izvorni_sadrzaj>
    <derivirana_varijabla naziv="DomainObject.Predmet.OkrivljenikFizickaOsoba.Oib_1">26283941725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Pp-9452/2026</izvorni_sadrzaj>
    <derivirana_varijabla naziv="DomainObject.Predmet.OznakaBroj_1">Pp-9452/2026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Pittarosso east obuća i kožna galanterija, društvo s ograničenom odgovornošću; Robert Furjan</izvorni_sadrzaj>
    <derivirana_varijabla naziv="DomainObject.Predmet.ProtustrankaFormated_1">  Pittarosso east obuća i kožna galanterija, društvo s ograničenom odgovornošću; Robert Furjan</derivirana_varijabla>
  </DomainObject.Predmet.ProtustrankaFormated>
  <DomainObject.Predmet.ProtustrankaFormatedOIB>
    <izvorni_sadrzaj>  Pittarosso east obuća i kožna galanterija, društvo s ograničenom odgovornošću, OIB 33116004070; Robert Furjan, OIB 26283941725</izvorni_sadrzaj>
    <derivirana_varijabla naziv="DomainObject.Predmet.ProtustrankaFormatedOIB_1">  Pittarosso east obuća i kožna galanterija, društvo s ograničenom odgovornošću, OIB 33116004070; Robert Furjan, OIB 26283941725</derivirana_varijabla>
  </DomainObject.Predmet.ProtustrankaFormatedOIB>
  <DomainObject.Predmet.ProtustrankaFormatedWithAdress>
    <izvorni_sadrzaj> Pittarosso east obuća i kožna galanterija, društvo s ograničenom odgovornošću, Horvatova ulica 80A, 10000 Zagreb; Robert Furjan, Ulica Lackove Čete 31a, 2250 Ptuj</izvorni_sadrzaj>
    <derivirana_varijabla naziv="DomainObject.Predmet.ProtustrankaFormatedWithAdress_1"> Pittarosso east obuća i kožna galanterija, društvo s ograničenom odgovornošću, Horvatova ulica 80A, 10000 Zagreb; Robert Furjan, Ulica Lackove Čete 31a, 2250 Ptuj</derivirana_varijabla>
  </DomainObject.Predmet.ProtustrankaFormatedWithAdress>
  <DomainObject.Predmet.ProtustrankaFormatedWithAdressOIB>
    <izvorni_sadrzaj> Pittarosso east obuća i kožna galanterija, društvo s ograničenom odgovornošću, OIB 33116004070, Horvatova ulica 80A, 10000 Zagreb; Robert Furjan, OIB 26283941725, Ulica Lackove Čete 31a, 2250 Ptuj</izvorni_sadrzaj>
    <derivirana_varijabla naziv="DomainObject.Predmet.ProtustrankaFormatedWithAdressOIB_1"> Pittarosso east obuća i kožna galanterija, društvo s ograničenom odgovornošću, OIB 33116004070, Horvatova ulica 80A, 10000 Zagreb; Robert Furjan, OIB 26283941725, Ulica Lackove Čete 31a, 2250 Ptuj</derivirana_varijabla>
  </DomainObject.Predmet.ProtustrankaFormatedWithAdressOIB>
  <DomainObject.Predmet.ProtustrankaWithAdress>
    <izvorni_sadrzaj>Pittarosso east obuća i kožna galanterija, društvo s ograničenom odgovornošću Horvatova ulica 80A, 10000 Zagreb, Robert Furjan Ulica Lackove Čete 31a, 2250 Ptuj</izvorni_sadrzaj>
    <derivirana_varijabla naziv="DomainObject.Predmet.ProtustrankaWithAdress_1">Pittarosso east obuća i kožna galanterija, društvo s ograničenom odgovornošću Horvatova ulica 80A, 10000 Zagreb, Robert Furjan Ulica Lackove Čete 31a, 2250 Ptuj</derivirana_varijabla>
  </DomainObject.Predmet.ProtustrankaWithAdress>
  <DomainObject.Predmet.ProtustrankaWithAdressOIB>
    <izvorni_sadrzaj>Pittarosso east obuća i kožna galanterija, društvo s ograničenom odgovornošću, OIB 33116004070, Horvatova ulica 80A, 10000 Zagreb, Robert Furjan, OIB 26283941725, Ulica Lackove Čete 31a, 2250 Ptuj</izvorni_sadrzaj>
    <derivirana_varijabla naziv="DomainObject.Predmet.ProtustrankaWithAdressOIB_1">Pittarosso east obuća i kožna galanterija, društvo s ograničenom odgovornošću, OIB 33116004070, Horvatova ulica 80A, 10000 Zagreb, Robert Furjan, OIB 26283941725, Ulica Lackove Čete 31a, 2250 Ptuj</derivirana_varijabla>
  </DomainObject.Predmet.ProtustrankaWithAdressOIB>
  <DomainObject.Predmet.ProtustrankaNazivFormated>
    <izvorni_sadrzaj>Pittarosso east obuća i kožna galanterija, društvo s ograničenom odgovornošću,Robert Furjan</izvorni_sadrzaj>
    <derivirana_varijabla naziv="DomainObject.Predmet.ProtustrankaNazivFormated_1">Robert Furjan</derivirana_varijabla>
    <derivirana_varijabla naziv="Padez">Pittarosso east obuća i kožna galanterija, društvo s ograničenom odgovornošću,Robert Furjan</derivirana_varijabla>
  </DomainObject.Predmet.ProtustrankaNazivFormated>
  <DomainObject.Predmet.ProtustrankaNazivFormatedOIB>
    <izvorni_sadrzaj>Pittarosso east obuća i kožna galanterija, društvo s ograničenom odgovornošću, OIB 33116004070,Robert Furjan, OIB 26283941725</izvorni_sadrzaj>
    <derivirana_varijabla naziv="DomainObject.Predmet.ProtustrankaNazivFormatedOIB_1">Pittarosso east obuća i kožna galanterija, društvo s ograničenom odgovornošću, OIB 33116004070,Robert Furjan, OIB 26283941725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Pittarosso east obuća i kožna galanterija, društvo s ograničenom odgovornošću</item>
      <item>Robert Furjan</item>
    </izvorni_sadrzaj>
    <derivirana_varijabla naziv="DomainObject.Predmet.ProtuStrankaListFormated_1">
      <item>Pittarosso east obuća i kožna galanterija, društvo s ograničenom odgovornošću</item>
      <item>Robert Furjan</item>
    </derivirana_varijabla>
  </DomainObject.Predmet.ProtuStrankaListFormated>
  <DomainObject.Predmet.ProtuStrankaListFormatedOIB>
    <izvorni_sadrzaj>
      <item>Pittarosso east obuća i kožna galanterija, društvo s ograničenom odgovornošću, OIB 33116004070</item>
      <item>Robert Furjan, OIB 26283941725</item>
    </izvorni_sadrzaj>
    <derivirana_varijabla naziv="DomainObject.Predmet.ProtuStrankaListFormatedOIB_1">
      <item>Pittarosso east obuća i kožna galanterija, društvo s ograničenom odgovornošću, OIB 33116004070</item>
      <item>Robert Furjan, OIB 26283941725</item>
    </derivirana_varijabla>
  </DomainObject.Predmet.ProtuStrankaListFormatedOIB>
  <DomainObject.Predmet.ProtuStrankaListFormatedWithAdress>
    <izvorni_sadrzaj>
      <item>Pittarosso east obuća i kožna galanterija, društvo s ograničenom odgovornošću, Horvatova ulica 80A, 10000 Zagreb</item>
      <item>Robert Furjan, Ulica Lackove Čete 31a, 2250 Ptuj</item>
    </izvorni_sadrzaj>
    <derivirana_varijabla naziv="DomainObject.Predmet.ProtuStrankaListFormatedWithAdress_1">
      <item>Pittarosso east obuća i kožna galanterija, društvo s ograničenom odgovornošću, Horvatova ulica 80A, 10000 Zagreb</item>
      <item>Robert Furjan, Ulica Lackove Čete 31a, 2250 Ptuj</item>
    </derivirana_varijabla>
  </DomainObject.Predmet.ProtuStrankaListFormatedWithAdress>
  <DomainObject.Predmet.ProtuStrankaListFormatedWithAdressOIB>
    <izvorni_sadrzaj>
      <item>Pittarosso east obuća i kožna galanterija, društvo s ograničenom odgovornošću, OIB 33116004070, Horvatova ulica 80A, 10000 Zagreb</item>
      <item>Robert Furjan, OIB 26283941725, Ulica Lackove Čete 31a, 2250 Ptuj</item>
    </izvorni_sadrzaj>
    <derivirana_varijabla naziv="DomainObject.Predmet.ProtuStrankaListFormatedWithAdressOIB_1">
      <item>Pittarosso east obuća i kožna galanterija, društvo s ograničenom odgovornošću, OIB 33116004070, Horvatova ulica 80A, 10000 Zagreb</item>
      <item>Robert Furjan, OIB 26283941725, Ulica Lackove Čete 31a, 2250 Ptuj</item>
    </derivirana_varijabla>
  </DomainObject.Predmet.ProtuStrankaListFormatedWithAdressOIB>
  <DomainObject.Predmet.ProtuStrankaListNazivFormated>
    <izvorni_sadrzaj>
      <item>Pittarosso east obuća i kožna galanterija, društvo s ograničenom odgovornošću</item>
      <item>Robert Furjan</item>
    </izvorni_sadrzaj>
    <derivirana_varijabla naziv="DomainObject.Predmet.ProtuStrankaListNazivFormated_1">
      <item>Pittarosso east obuća i kožna galanterija, društvo s ograničenom odgovornošću</item>
      <item>Robert Furjan</item>
    </derivirana_varijabla>
  </DomainObject.Predmet.ProtuStrankaListNazivFormated>
  <DomainObject.Predmet.ProtuStrankaListNazivFormatedOIB>
    <izvorni_sadrzaj>
      <item>Pittarosso east obuća i kožna galanterija, društvo s ograničenom odgovornošću, OIB 33116004070</item>
      <item>Robert Furjan, OIB 26283941725</item>
    </izvorni_sadrzaj>
    <derivirana_varijabla naziv="DomainObject.Predmet.ProtuStrankaListNazivFormatedOIB_1">
      <item>Pittarosso east obuća i kožna galanterija, društvo s ograničenom odgovornošću, OIB 33116004070</item>
      <item>Robert Furjan, OIB 26283941725</item>
    </derivirana_varijabla>
  </DomainObject.Predmet.ProtuStrankaListNazivFormatedOIB>
  <DomainObject.Predmet.OstaliListFormated>
    <izvorni_sadrzaj>
      <item>Damir Čulić</item>
    </izvorni_sadrzaj>
    <derivirana_varijabla naziv="DomainObject.Predmet.OstaliListFormated_1">
      <item>Damir Čulić</item>
    </derivirana_varijabla>
    <derivirana_varijabla naziv="DrugaOsoba">
      <item>Damir Čulić</item>
    </derivirana_varijabla>
  </DomainObject.Predmet.OstaliListFormated>
  <DomainObject.Predmet.OstaliListFormatedOIB>
    <izvorni_sadrzaj>
      <item>Damir Čulić</item>
    </izvorni_sadrzaj>
    <derivirana_varijabla naziv="DomainObject.Predmet.OstaliListFormatedOIB_1">
      <item>Damir Čulić</item>
    </derivirana_varijabla>
  </DomainObject.Predmet.OstaliListFormatedOIB>
  <DomainObject.Predmet.OstaliListFormatedWithAdress>
    <izvorni_sadrzaj>
      <item>Damir Čulić, Heinzelova 62A, 10000 Zagreb</item>
    </izvorni_sadrzaj>
    <derivirana_varijabla naziv="DomainObject.Predmet.OstaliListFormatedWithAdress_1">
      <item>Damir Čulić, Heinzelova 62A, 10000 Zagreb</item>
    </derivirana_varijabla>
  </DomainObject.Predmet.OstaliListFormatedWithAdress>
  <DomainObject.Predmet.OstaliListFormatedWithAdressOIB>
    <izvorni_sadrzaj>
      <item>Damir Čulić, Heinzelova 62A, 10000 Zagreb</item>
    </izvorni_sadrzaj>
    <derivirana_varijabla naziv="DomainObject.Predmet.OstaliListFormatedWithAdressOIB_1">
      <item>Damir Čulić, Heinzelova 62A, 10000 Zagreb</item>
    </derivirana_varijabla>
  </DomainObject.Predmet.OstaliListFormatedWithAdressOIB>
  <DomainObject.Predmet.OstaliListNazivFormated>
    <izvorni_sadrzaj>
      <item>Damir Čulić</item>
    </izvorni_sadrzaj>
    <derivirana_varijabla naziv="DomainObject.Predmet.OstaliListNazivFormated_1">
      <item>Damir Čulić</item>
    </derivirana_varijabla>
  </DomainObject.Predmet.OstaliListNazivFormated>
  <DomainObject.Predmet.OstaliListNazivFormatedOIB>
    <izvorni_sadrzaj>
      <item>Damir Čulić</item>
    </izvorni_sadrzaj>
    <derivirana_varijabla naziv="DomainObject.Predmet.OstaliListNazivFormatedOIB_1">
      <item>Damir Čulić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Pittarosso east obuća i kožna galanterija, društvo s ograničenom odgovornošću i dr.</izvorni_sadrzaj>
    <derivirana_varijabla naziv="DomainObject.Predmet.ProtustrankaIDrugi_1">Pittarosso east d.o.o.</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Pittarosso east obuća i kožna galanterija, društvo s ograničenom odgovornošću, OIB 33116004070, Horvatova ulica 80A, 10000 Zagreb i dr.</izvorni_sadrzaj>
    <derivirana_varijabla naziv="DomainObject.Predmet.ProtustrankaIDrugiAdressOIB_1">Pittarosso east obuća i kožna galanterija, društvo s ograničenom odgovornošću, OIB 33116004070, Horvatova ulica 80A,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Pittarosso east obuća i kožna galanterija, društvo s ograničenom odgovornošću</item>
      <item>Robert Furjan</item>
      <item>Damir Čulić</item>
    </izvorni_sadrzaj>
    <derivirana_varijabla naziv="DomainObject.Predmet.SudioniciListNaziv_1">
      <item>Hrvatsko društvo skladatelja</item>
      <item>Pittarosso east obuća i kožna galanterija, društvo s ograničenom odgovornošću</item>
      <item>Robert Furjan</item>
      <item>Damir Čulić</item>
    </derivirana_varijabla>
    <derivirana_varijabla naziv="OstaliSudionici">
      <item>Hrvatsko društvo skladatelja</item>
      <item>Pittarosso east obuća i kožna galanterija, društvo s ograničenom odgovornošću</item>
      <item>Robert Furjan</item>
      <item>Damir Čulić</item>
    </derivirana_varijabla>
  </DomainObject.Predmet.SudioniciListNaziv>
  <DomainObject.Predmet.SudioniciListAdressOIB>
    <izvorni_sadrzaj>
      <item>Hrvatsko društvo skladatelja, OIB 56668956985, Heinzelova 62a,10000 Zagreb</item>
      <item>Pittarosso east obuća i kožna galanterija, društvo s ograničenom odgovornošću, OIB 33116004070, Horvatova ulica 80A,10000 Zagreb</item>
      <item>Robert Furjan, OIB 26283941725, Ulica Lackove Čete 31a,2250 Ptuj</item>
      <item>Damir Čulić, Heinzelova 62A,10000 Zagreb</item>
    </izvorni_sadrzaj>
    <derivirana_varijabla naziv="DomainObject.Predmet.SudioniciListAdressOIB_1">
      <item>Hrvatsko društvo skladatelja, OIB 56668956985, Heinzelova 62a,10000 Zagreb</item>
      <item>Pittarosso east obuća i kožna galanterija, društvo s ograničenom odgovornošću, OIB 33116004070, Horvatova ulica 80A,10000 Zagreb</item>
      <item>Robert Furjan, OIB 26283941725, Ulica Lackove Čete 31a,2250 Ptuj</item>
      <item>Damir Čulić, Heinzelova 62A,10000 Zagreb</item>
    </derivirana_varijabla>
  </DomainObject.Predmet.SudioniciListAdressOIB>
  <DomainObject.UcesnikSudskeRadnje.NazivFormated>
    <izvorni_sadrzaj>Pittarosso east obuća i kožna galanterija, društvo s ograničenom odgovornošću, OIB 33116004070, Horvatova ulica 80A,10000 Zagreb</izvorni_sadrzaj>
    <derivirana_varijabla naziv="DomainObject.UcesnikSudskeRadnje.NazivFormated_1">Pittarosso east obuća i kožna galanterija, društvo s ograničenom odgovornošću, OIB 33116004070, Horvatova ulica 80A,10000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33116004070</item>
      <item>, OIB 26283941725</item>
      <item>, OIB null</item>
    </izvorni_sadrzaj>
    <derivirana_varijabla naziv="DomainObject.Predmet.SudioniciListNazivOIB_1">
      <item>, OIB 56668956985</item>
      <item>, OIB 33116004070</item>
      <item>, OIB 26283941725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Pittarosso east obuća i kožna galanterija, društvo s ograničenom odgovornošću, OIB 33116004070, Horvatova ulica 80A, 10000 Zagreb
2. Okrivljenik Robert Furjan, OIB 26283941725, Ulica Lackove Čete 31a, 2250 Ptuj
3. Svjedok Damir Čulić, Heinzelova 62A, 10000 Zagreb</izvorni_sadrzaj>
    <derivirana_varijabla naziv="DomainObject.UcesnikSudskeRadnje.SudskaRadnja.UcesniciObavijest_1">1. Okrivljenik Pittarosso east obuća i kožna galanterija, društvo s ograničenom odgovornošću, OIB 33116004070, Horvatova ulica 80A, 10000 Zagreb
2. Okrivljenik Robert Furjan, OIB 26283941725, Ulica Lackove Čete 31a, 2250 Ptuj
3. Svjedok Damir Čulić,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Zakona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Pittarosso east obuća i kožna galanterija, društvo s ograničenom odgovornošću, Horvatova ulica 80A, 10000 Zagreb, OIB: 33116004070</item>
      <item>Robert Furjan, Ulica Lackove Čete 31a, 2250 Ptuj, OIB: 26283941725, rođen-a 23.08.1968., mjesto rođenja PTUJ</item>
    </izvorni_sadrzaj>
    <derivirana_varijabla naziv="DomainObject.Predmet.OkrivljenikAdresaMjestoRodjenjaList_1">
      <item>Pittarosso east obuća i kožna galanterija, društvo s ograničenom odgovornošću, Horvatova ulica 80A, 10000 Zagreb, OIB: 33116004070</item>
      <item>Robert Furjan, Ulica Lackove Čete 31a, 2250 Ptuj, OIB: 26283941725, rođen-a 23.08.1968., mjesto rođenja PTUJ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Pittarosso east obuća i kožna galanterija, društvo s ograničenom odgovornošću, MBS 040006848, Horvatova ulica 80A, 10000 Zagreb</izvorni_sadrzaj>
    <derivirana_varijabla naziv="DomainObject.Predmet.OkrivljenikPravnaNazivAdresaMbs_1">Pittarosso east obuća i kožna galanterija, društvo s ograničenom odgovornošću, MBS 040006848, Horvatova ulica 80A,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325</properties:Words>
  <properties:Characters>1892</properties:Characters>
  <properties:Lines>48</properties:Lines>
  <properties:Paragraphs>20</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2026-09-30T11:24:00Z</cp:lastPrinted>
  <dcterms:modified xmlns:xsi="http://www.w3.org/2001/XMLSchema-instance" xsi:type="dcterms:W3CDTF">2026-09-30T11:24:00Z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Pittarosso east obuća i kožna galanterija, društvo s ograničenom odgovornošću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