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D999ADE"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863F46" w14:paraId="08D7397A"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156D9" w:rsidR="00F156D9">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863F46" w14:paraId="43C4B67E"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156D9" w:rsidR="00F156D9">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863F46" w14:paraId="111F681D" w14:textId="183017A4">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156D9" w:rsidR="00F156D9">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156D9" w:rsidR="00F156D9">
            <w:rPr>
              <w:rStyle w:val="eSPISCCParagraphDefaultFont"/>
              <w:rFonts w:eastAsiaTheme="minorHAnsi"/>
            </w:rPr>
            <w:t>Zagreb</w:t>
          </w:r>
        </w:sdtContent>
      </w:sdt>
      <w:r w:rsidR="001349C2">
        <w:t xml:space="preserve"> </w:t>
      </w:r>
    </w:p>
    <w:p w:rsidRPr="00176071" w:rsidR="00176071" w:rsidP="00610735" w:rsidRDefault="000E43A6" w14:paraId="7CE9CFD0"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156D9" w:rsidR="00F156D9">
            <w:rPr>
              <w:rStyle w:val="eSPISCCParagraphDefaultFont"/>
              <w:rFonts w:eastAsiaTheme="minorHAnsi"/>
            </w:rPr>
            <w:t>Pp-11234/2026</w:t>
          </w:r>
        </w:sdtContent>
      </w:sdt>
      <w:r w:rsidR="00176071">
        <w:t xml:space="preserve">                                                        </w:t>
      </w:r>
    </w:p>
    <w:p w:rsidR="009E7DBB" w:rsidP="000F1677" w:rsidRDefault="00610735" w14:paraId="30D65001"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F156D9" w:rsidR="00F156D9">
            <w:rPr>
              <w:rStyle w:val="eSPISCCParagraphDefaultFont"/>
              <w:rFonts w:eastAsiaTheme="minorHAnsi"/>
            </w:rPr>
            <w:t>RIGHT TIME društvo s ograničenom odgovornošću, za ugostiteljstvo i usluge i dr.</w:t>
          </w:r>
        </w:sdtContent>
      </w:sdt>
      <w:r w:rsidR="00935B82">
        <w:t xml:space="preserve"> </w:t>
      </w:r>
    </w:p>
    <w:p w:rsidRPr="0041581F" w:rsidR="0041581F" w:rsidP="000F1677" w:rsidRDefault="009E7DBB" w14:paraId="28C81081" w14:textId="289B9C5A">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F156D9" w:rsidR="00F156D9">
            <w:rPr>
              <w:rStyle w:val="eSPISCCParagraphDefaultFont"/>
              <w:rFonts w:eastAsiaTheme="minorHAnsi"/>
            </w:rPr>
            <w:t>Vjeka Pirić</w:t>
          </w:r>
        </w:sdtContent>
      </w:sdt>
      <w:r w:rsidR="00935B82">
        <w:rPr>
          <w:rFonts w:eastAsia="Calibri" w:cs="Times New Roman"/>
          <w:noProof/>
        </w:rPr>
        <w:t xml:space="preserve"> </w:t>
      </w:r>
    </w:p>
    <w:p w:rsidRPr="00610735" w:rsidR="00176071" w:rsidP="000F1677" w:rsidRDefault="00176071" w14:paraId="1E2DEC0C"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F156D9" w:rsidR="00F156D9">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F156D9" w:rsidR="00F156D9">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6CB6D6D"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2C55143"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0531D2A1" w14:textId="77777777">
      <w:pPr>
        <w:spacing w:after="0"/>
        <w:jc w:val="right"/>
        <w:rPr>
          <w:rFonts w:eastAsia="Calibri" w:cs="Times New Roman"/>
          <w:noProof/>
        </w:rPr>
      </w:pPr>
    </w:p>
    <w:p w:rsidR="00D7095E" w:rsidP="00D7095E" w:rsidRDefault="00D7095E" w14:paraId="636A30C5" w14:textId="77777777">
      <w:pPr>
        <w:keepNext/>
        <w:spacing w:after="0"/>
        <w:jc w:val="center"/>
        <w:rPr>
          <w:b/>
          <w:caps/>
          <w:spacing w:val="100"/>
        </w:rPr>
      </w:pPr>
    </w:p>
    <w:p w:rsidR="00D7095E" w:rsidP="00D7095E" w:rsidRDefault="00D7095E" w14:paraId="7BDDDDF0" w14:textId="77777777">
      <w:pPr>
        <w:keepNext/>
        <w:spacing w:after="0"/>
        <w:jc w:val="center"/>
        <w:rPr>
          <w:b/>
          <w:caps/>
          <w:spacing w:val="100"/>
        </w:rPr>
      </w:pPr>
    </w:p>
    <w:p w:rsidRPr="00B3638E" w:rsidR="00B3638E" w:rsidP="00B3638E" w:rsidRDefault="00B3638E" w14:paraId="0998415E"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31106C52" w14:textId="77777777">
      <w:pPr>
        <w:spacing w:after="0"/>
        <w:jc w:val="center"/>
        <w:rPr>
          <w:rFonts w:eastAsia="Calibri" w:cs="Times New Roman"/>
          <w:b/>
          <w:lang w:eastAsia="hr-HR"/>
        </w:rPr>
      </w:pPr>
    </w:p>
    <w:p w:rsidRPr="00E801F4" w:rsidR="00E801F4" w:rsidP="00E801F4" w:rsidRDefault="009E7DBB" w14:paraId="5E184FF7"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F156D9" w:rsidR="00F156D9">
            <w:rPr>
              <w:rStyle w:val="eSPISCCParagraphDefaultFont"/>
              <w:rFonts w:eastAsiaTheme="minorHAnsi"/>
            </w:rPr>
            <w:t>Vjeka Pirić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F156D9" w:rsidR="00F156D9">
            <w:rPr>
              <w:rStyle w:val="eSPISCCParagraphDefaultFont"/>
              <w:rFonts w:eastAsiaTheme="minorHAnsi"/>
            </w:rPr>
            <w:t>3.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F156D9" w:rsidR="00F156D9">
            <w:rPr>
              <w:rStyle w:val="eSPISCCParagraphDefaultFont"/>
              <w:rFonts w:eastAsiaTheme="minorHAnsi"/>
            </w:rPr>
            <w:t>09:50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156D9" w:rsidR="00F156D9">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156D9" w:rsidR="00F156D9">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F156D9" w:rsidR="00F156D9">
            <w:rPr>
              <w:rStyle w:val="eSPISCCParagraphDefaultFont"/>
              <w:rFonts w:eastAsiaTheme="minorHAnsi"/>
            </w:rPr>
            <w:t>320</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65C0B030"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2C340C23"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F156D9" w:rsidR="00F156D9">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63C2675D"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34045405"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2518199C"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289B4EB0" w14:textId="77777777">
      <w:pPr>
        <w:spacing w:after="0"/>
      </w:pPr>
    </w:p>
    <w:p w:rsidRPr="0041581F" w:rsidR="0041581F" w:rsidP="00A70E0A" w:rsidRDefault="0041581F" w14:paraId="692687AF"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F156D9" w:rsidR="00F156D9">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F156D9" w:rsidR="00F156D9">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063024F0"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863F46" w14:paraId="0005AEEF"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156D9" w:rsidR="00F156D9">
            <w:rPr>
              <w:rStyle w:val="eSPISCCParagraphDefaultFont"/>
              <w:rFonts w:eastAsiaTheme="minorHAnsi"/>
            </w:rPr>
            <w:t>Marija Malenica Marić</w:t>
          </w:r>
        </w:sdtContent>
      </w:sdt>
    </w:p>
    <w:p w:rsidRPr="0041581F" w:rsidR="006F62A9" w:rsidP="006F62A9" w:rsidRDefault="006F62A9" w14:paraId="7514AC96" w14:textId="77777777">
      <w:pPr>
        <w:keepNext/>
        <w:spacing w:after="0"/>
        <w:contextualSpacing/>
        <w:rPr>
          <w:rFonts w:cs="Times New Roman"/>
          <w:noProof/>
        </w:rPr>
      </w:pPr>
    </w:p>
    <w:p w:rsidRPr="0041581F" w:rsidR="00176071" w:rsidP="000F1677" w:rsidRDefault="006F62A9" w14:paraId="352DE550"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63F46" w:rsidP="00537B78" w:rsidRDefault="00863F46" w14:paraId="4F4D614B" w14:textId="77777777">
      <w:r>
        <w:separator/>
      </w:r>
    </w:p>
  </w:endnote>
  <w:endnote w:type="continuationSeparator" w:id="0">
    <w:p w:rsidR="00863F46" w:rsidP="00537B78" w:rsidRDefault="00863F46" w14:paraId="4974B351"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1B97BF8"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3D5786A"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63F46" w:rsidP="00537B78" w:rsidRDefault="00863F46" w14:paraId="117CB926" w14:textId="77777777">
      <w:r>
        <w:separator/>
      </w:r>
    </w:p>
  </w:footnote>
  <w:footnote w:type="continuationSeparator" w:id="0">
    <w:p w:rsidR="00863F46" w:rsidP="00537B78" w:rsidRDefault="00863F46" w14:paraId="0185F67F"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575464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156D9" w:rsidR="00F156D9">
          <w:rPr>
            <w:rStyle w:val="eSPISCCParagraphDefaultFont"/>
          </w:rPr>
          <w:t>Pp-11234/2026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5FB"/>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3F46"/>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56D9"/>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F1F0F70"/>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355FB"/>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146B0"/>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Omiš</izvorni_sadrzaj>
    <derivirana_varijabla naziv="DomainObject.UcesnikSudskeRadnje.Adresa.Naselje_1">Omiš</derivirana_varijabla>
  </DomainObject.UcesnikSudskeRadnje.Adresa.Naselje>
  <DomainObject.UcesnikSudskeRadnje.Adresa.PostBroj>
    <izvorni_sadrzaj>21310</izvorni_sadrzaj>
    <derivirana_varijabla naziv="DomainObject.UcesnikSudskeRadnje.Adresa.PostBroj_1">21310</derivirana_varijabla>
  </DomainObject.UcesnikSudskeRadnje.Adresa.PostBroj>
  <DomainObject.UcesnikSudskeRadnje.Adresa.UlicaIKBR>
    <izvorni_sadrzaj>Cetinska Cesta 4</izvorni_sadrzaj>
    <derivirana_varijabla naziv="DomainObject.UcesnikSudskeRadnje.Adresa.UlicaIKBR_1">Cetinska Cesta 4</derivirana_varijabla>
  </DomainObject.UcesnikSudskeRadnje.Adresa.UlicaIKBR>
  <DomainObject.UcesnikSudskeRadnje.Naziv>
    <izvorni_sadrzaj>Vjeka Pirić</izvorni_sadrzaj>
    <derivirana_varijabla naziv="DomainObject.UcesnikSudskeRadnje.Naziv_1">Vjeka Pirić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09:50</izvorni_sadrzaj>
    <derivirana_varijabla naziv="DomainObject.UcesnikSudskeRadnje.SudskaRadnja.PlaniraniPocetakVrijeme_1">09:50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11234</izvorni_sadrzaj>
    <derivirana_varijabla naziv="DomainObject.Predmet.Broj_1">11234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kolovoza 2026.</izvorni_sadrzaj>
    <derivirana_varijabla naziv="DomainObject.Predmet.DatumOsnivanja_1">21.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lipnja 1993.</izvorni_sadrzaj>
    <derivirana_varijabla naziv="DomainObject.Predmet.OkrivljenikFizickaOsoba.DatumRodjenja_1">4. lipnja 1993.</derivirana_varijabla>
  </DomainObject.Predmet.OkrivljenikFizickaOsoba.DatumRodjenja>
  <DomainObject.Predmet.OkrivljenikFizickaOsoba.DatumRodjenjaFormated>
    <izvorni_sadrzaj>4.6.1993.</izvorni_sadrzaj>
    <derivirana_varijabla naziv="DomainObject.Predmet.OkrivljenikFizickaOsoba.DatumRodjenjaFormated_1">4.6.1993.</derivirana_varijabla>
  </DomainObject.Predmet.OkrivljenikFizickaOsoba.DatumRodjenjaFormated>
  <DomainObject.Predmet.OkrivljenikFizickaOsoba.Ime>
    <izvorni_sadrzaj>Vjeka</izvorni_sadrzaj>
    <derivirana_varijabla naziv="DomainObject.Predmet.OkrivljenikFizickaOsoba.Ime_1">Vjeka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Vjeka Pirić</izvorni_sadrzaj>
    <derivirana_varijabla naziv="DomainObject.Predmet.OkrivljenikFizickaOsoba.Naziv_1">Vjeka Pirić</derivirana_varijabla>
  </DomainObject.Predmet.OkrivljenikFizickaOsoba.Naziv>
  <DomainObject.Predmet.OkrivljenikFizickaOsoba.Prezime>
    <izvorni_sadrzaj>Pirić</izvorni_sadrzaj>
    <derivirana_varijabla naziv="DomainObject.Predmet.OkrivljenikFizickaOsoba.Prezime_1">Pirić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76182345444</izvorni_sadrzaj>
    <derivirana_varijabla naziv="DomainObject.Predmet.OkrivljenikFizickaOsoba.Oib_1">76182345444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Pp-11234/2026</izvorni_sadrzaj>
    <derivirana_varijabla naziv="DomainObject.Predmet.OznakaBroj_1">Pp-11234/2026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RIGHT TIME društvo s ograničenom odgovornošću, za ugostiteljstvo i usluge; Vjeka Pirić</izvorni_sadrzaj>
    <derivirana_varijabla naziv="DomainObject.Predmet.ProtustrankaFormated_1">  RIGHT TIME društvo s ograničenom odgovornošću, za ugostiteljstvo i usluge; Vjeka Pirić</derivirana_varijabla>
  </DomainObject.Predmet.ProtustrankaFormated>
  <DomainObject.Predmet.ProtustrankaFormatedOIB>
    <izvorni_sadrzaj>  RIGHT TIME društvo s ograničenom odgovornošću, za ugostiteljstvo i usluge, OIB 88707914394; Vjeka Pirić, OIB 76182345444</izvorni_sadrzaj>
    <derivirana_varijabla naziv="DomainObject.Predmet.ProtustrankaFormatedOIB_1">  RIGHT TIME društvo s ograničenom odgovornošću, za ugostiteljstvo i usluge, OIB 88707914394; Vjeka Pirić, OIB 76182345444</derivirana_varijabla>
  </DomainObject.Predmet.ProtustrankaFormatedOIB>
  <DomainObject.Predmet.ProtustrankaFormatedWithAdress>
    <izvorni_sadrzaj> RIGHT TIME društvo s ograničenom odgovornošću, za ugostiteljstvo i usluge, Cetinska cesta 4, 21310 Omiš; Vjeka Pirić, Cetinska Cesta 4, 21310 Omiš</izvorni_sadrzaj>
    <derivirana_varijabla naziv="DomainObject.Predmet.ProtustrankaFormatedWithAdress_1"> RIGHT TIME društvo s ograničenom odgovornošću, za ugostiteljstvo i usluge, Cetinska cesta 4, 21310 Omiš; Vjeka Pirić, Cetinska Cesta 4, 21310 Omiš</derivirana_varijabla>
  </DomainObject.Predmet.ProtustrankaFormatedWithAdress>
  <DomainObject.Predmet.ProtustrankaFormatedWithAdressOIB>
    <izvorni_sadrzaj> RIGHT TIME društvo s ograničenom odgovornošću, za ugostiteljstvo i usluge, OIB 88707914394, Cetinska cesta 4, 21310 Omiš; Vjeka Pirić, OIB 76182345444, Cetinska Cesta 4, 21310 Omiš</izvorni_sadrzaj>
    <derivirana_varijabla naziv="DomainObject.Predmet.ProtustrankaFormatedWithAdressOIB_1"> RIGHT TIME društvo s ograničenom odgovornošću, za ugostiteljstvo i usluge, OIB 88707914394, Cetinska cesta 4, 21310 Omiš; Vjeka Pirić, OIB 76182345444, Cetinska Cesta 4, 21310 Omiš</derivirana_varijabla>
  </DomainObject.Predmet.ProtustrankaFormatedWithAdressOIB>
  <DomainObject.Predmet.ProtustrankaWithAdress>
    <izvorni_sadrzaj>RIGHT TIME društvo s ograničenom odgovornošću, za ugostiteljstvo i usluge Cetinska cesta 4, 21310 Omiš, Vjeka Pirić Cetinska Cesta 4, 21310 Omiš</izvorni_sadrzaj>
    <derivirana_varijabla naziv="DomainObject.Predmet.ProtustrankaWithAdress_1">RIGHT TIME društvo s ograničenom odgovornošću, za ugostiteljstvo i usluge Cetinska cesta 4, 21310 Omiš, Vjeka Pirić Cetinska Cesta 4, 21310 Omiš</derivirana_varijabla>
  </DomainObject.Predmet.ProtustrankaWithAdress>
  <DomainObject.Predmet.ProtustrankaWithAdressOIB>
    <izvorni_sadrzaj>RIGHT TIME društvo s ograničenom odgovornošću, za ugostiteljstvo i usluge, OIB 88707914394, Cetinska cesta 4, 21310 Omiš, Vjeka Pirić, OIB 76182345444, Cetinska Cesta 4, 21310 Omiš</izvorni_sadrzaj>
    <derivirana_varijabla naziv="DomainObject.Predmet.ProtustrankaWithAdressOIB_1">RIGHT TIME društvo s ograničenom odgovornošću, za ugostiteljstvo i usluge, OIB 88707914394, Cetinska cesta 4, 21310 Omiš, Vjeka Pirić, OIB 76182345444, Cetinska Cesta 4, 21310 Omiš</derivirana_varijabla>
  </DomainObject.Predmet.ProtustrankaWithAdressOIB>
  <DomainObject.Predmet.ProtustrankaNazivFormated>
    <izvorni_sadrzaj>RIGHT TIME društvo s ograničenom odgovornošću, za ugostiteljstvo i usluge,Vjeka Pirić</izvorni_sadrzaj>
    <derivirana_varijabla naziv="DomainObject.Predmet.ProtustrankaNazivFormated_1">Vjeka Pirić</derivirana_varijabla>
    <derivirana_varijabla naziv="Padez">RIGHT TIME društvo s ograničenom odgovornošću, za ugostiteljstvo i usluge,Vjeka Pirić</derivirana_varijabla>
  </DomainObject.Predmet.ProtustrankaNazivFormated>
  <DomainObject.Predmet.ProtustrankaNazivFormatedOIB>
    <izvorni_sadrzaj>RIGHT TIME društvo s ograničenom odgovornošću, za ugostiteljstvo i usluge, OIB 88707914394,Vjeka Pirić, OIB 76182345444</izvorni_sadrzaj>
    <derivirana_varijabla naziv="DomainObject.Predmet.ProtustrankaNazivFormatedOIB_1">RIGHT TIME društvo s ograničenom odgovornošću, za ugostiteljstvo i usluge, OIB 88707914394,Vjeka Pirić, OIB 76182345444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Radojka Balen</izvorni_sadrzaj>
    <derivirana_varijabla naziv="DomainObject.Predmet.Zapisnicar_1">Radojka Balen</derivirana_varijabla>
    <derivirana_varijabla naziv="Padez">Radojka Balen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RIGHT TIME društvo s ograničenom odgovornošću, za ugostiteljstvo i usluge</item>
      <item>Vjeka Pirić</item>
    </izvorni_sadrzaj>
    <derivirana_varijabla naziv="DomainObject.Predmet.ProtuStrankaListFormated_1">
      <item>RIGHT TIME društvo s ograničenom odgovornošću, za ugostiteljstvo i usluge</item>
      <item>Vjeka Pirić</item>
    </derivirana_varijabla>
  </DomainObject.Predmet.ProtuStrankaListFormated>
  <DomainObject.Predmet.ProtuStrankaListFormatedOIB>
    <izvorni_sadrzaj>
      <item>RIGHT TIME društvo s ograničenom odgovornošću, za ugostiteljstvo i usluge, OIB 88707914394</item>
      <item>Vjeka Pirić, OIB 76182345444</item>
    </izvorni_sadrzaj>
    <derivirana_varijabla naziv="DomainObject.Predmet.ProtuStrankaListFormatedOIB_1">
      <item>RIGHT TIME društvo s ograničenom odgovornošću, za ugostiteljstvo i usluge, OIB 88707914394</item>
      <item>Vjeka Pirić, OIB 76182345444</item>
    </derivirana_varijabla>
  </DomainObject.Predmet.ProtuStrankaListFormatedOIB>
  <DomainObject.Predmet.ProtuStrankaListFormatedWithAdress>
    <izvorni_sadrzaj>
      <item>RIGHT TIME društvo s ograničenom odgovornošću, za ugostiteljstvo i usluge, Cetinska cesta 4, 21310 Omiš</item>
      <item>Vjeka Pirić, Cetinska Cesta 4, 21310 Omiš</item>
    </izvorni_sadrzaj>
    <derivirana_varijabla naziv="DomainObject.Predmet.ProtuStrankaListFormatedWithAdress_1">
      <item>RIGHT TIME društvo s ograničenom odgovornošću, za ugostiteljstvo i usluge, Cetinska cesta 4, 21310 Omiš</item>
      <item>Vjeka Pirić, Cetinska Cesta 4, 21310 Omiš</item>
    </derivirana_varijabla>
  </DomainObject.Predmet.ProtuStrankaListFormatedWithAdress>
  <DomainObject.Predmet.ProtuStrankaListFormatedWithAdressOIB>
    <izvorni_sadrzaj>
      <item>RIGHT TIME društvo s ograničenom odgovornošću, za ugostiteljstvo i usluge, OIB 88707914394, Cetinska cesta 4, 21310 Omiš</item>
      <item>Vjeka Pirić, OIB 76182345444, Cetinska Cesta 4, 21310 Omiš</item>
    </izvorni_sadrzaj>
    <derivirana_varijabla naziv="DomainObject.Predmet.ProtuStrankaListFormatedWithAdressOIB_1">
      <item>RIGHT TIME društvo s ograničenom odgovornošću, za ugostiteljstvo i usluge, OIB 88707914394, Cetinska cesta 4, 21310 Omiš</item>
      <item>Vjeka Pirić, OIB 76182345444, Cetinska Cesta 4, 21310 Omiš</item>
    </derivirana_varijabla>
  </DomainObject.Predmet.ProtuStrankaListFormatedWithAdressOIB>
  <DomainObject.Predmet.ProtuStrankaListNazivFormated>
    <izvorni_sadrzaj>
      <item>RIGHT TIME društvo s ograničenom odgovornošću, za ugostiteljstvo i usluge</item>
      <item>Vjeka Pirić</item>
    </izvorni_sadrzaj>
    <derivirana_varijabla naziv="DomainObject.Predmet.ProtuStrankaListNazivFormated_1">
      <item>RIGHT TIME društvo s ograničenom odgovornošću, za ugostiteljstvo i usluge</item>
      <item>Vjeka Pirić</item>
    </derivirana_varijabla>
  </DomainObject.Predmet.ProtuStrankaListNazivFormated>
  <DomainObject.Predmet.ProtuStrankaListNazivFormatedOIB>
    <izvorni_sadrzaj>
      <item>RIGHT TIME društvo s ograničenom odgovornošću, za ugostiteljstvo i usluge, OIB 88707914394</item>
      <item>Vjeka Pirić, OIB 76182345444</item>
    </izvorni_sadrzaj>
    <derivirana_varijabla naziv="DomainObject.Predmet.ProtuStrankaListNazivFormatedOIB_1">
      <item>RIGHT TIME društvo s ograničenom odgovornošću, za ugostiteljstvo i usluge, OIB 88707914394</item>
      <item>Vjeka Pirić, OIB 76182345444</item>
    </derivirana_varijabla>
  </DomainObject.Predmet.ProtuStrankaListNazivFormatedOIB>
  <DomainObject.Predmet.OstaliListFormated>
    <izvorni_sadrzaj>
      <item>Milan Krivaja</item>
    </izvorni_sadrzaj>
    <derivirana_varijabla naziv="DomainObject.Predmet.OstaliListFormated_1">
      <item>Milan Krivaja</item>
    </derivirana_varijabla>
    <derivirana_varijabla naziv="DrugaOsoba">
      <item>Milan Krivaja</item>
    </derivirana_varijabla>
  </DomainObject.Predmet.OstaliListFormated>
  <DomainObject.Predmet.OstaliListFormatedOIB>
    <izvorni_sadrzaj>
      <item>Milan Krivaja</item>
    </izvorni_sadrzaj>
    <derivirana_varijabla naziv="DomainObject.Predmet.OstaliListFormatedOIB_1">
      <item>Milan Krivaja</item>
    </derivirana_varijabla>
  </DomainObject.Predmet.OstaliListFormatedOIB>
  <DomainObject.Predmet.OstaliListFormatedWithAdress>
    <izvorni_sadrzaj>
      <item>Milan Krivaja</item>
    </izvorni_sadrzaj>
    <derivirana_varijabla naziv="DomainObject.Predmet.OstaliListFormatedWithAdress_1">
      <item>Milan Krivaja</item>
    </derivirana_varijabla>
  </DomainObject.Predmet.OstaliListFormatedWithAdress>
  <DomainObject.Predmet.OstaliListFormatedWithAdressOIB>
    <izvorni_sadrzaj>
      <item>Milan Krivaja</item>
    </izvorni_sadrzaj>
    <derivirana_varijabla naziv="DomainObject.Predmet.OstaliListFormatedWithAdressOIB_1">
      <item>Milan Krivaja</item>
    </derivirana_varijabla>
  </DomainObject.Predmet.OstaliListFormatedWithAdressOIB>
  <DomainObject.Predmet.OstaliListNazivFormated>
    <izvorni_sadrzaj>
      <item>Milan Krivaja</item>
    </izvorni_sadrzaj>
    <derivirana_varijabla naziv="DomainObject.Predmet.OstaliListNazivFormated_1">
      <item>Milan Krivaja</item>
    </derivirana_varijabla>
  </DomainObject.Predmet.OstaliListNazivFormated>
  <DomainObject.Predmet.OstaliListNazivFormatedOIB>
    <izvorni_sadrzaj>
      <item>Milan Krivaja</item>
    </izvorni_sadrzaj>
    <derivirana_varijabla naziv="DomainObject.Predmet.OstaliListNazivFormatedOIB_1">
      <item>Milan Krivaja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RIGHT TIME društvo s ograničenom odgovornošću, za ugostiteljstvo i usluge i dr.</izvorni_sadrzaj>
    <derivirana_varijabla naziv="DomainObject.Predmet.ProtustrankaIDrugi_1">RIGHT TIME društvo s ograničenom odgovornošću, za ugostiteljstvo i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RIGHT TIME društvo s ograničenom odgovornošću, za ugostiteljstvo i usluge, OIB 88707914394, Cetinska cesta 4, 21310 Omiš i dr.</izvorni_sadrzaj>
    <derivirana_varijabla naziv="DomainObject.Predmet.ProtustrankaIDrugiAdressOIB_1">RIGHT TIME društvo s ograničenom odgovornošću, za ugostiteljstvo i usluge, OIB 88707914394, Cetinska cesta 4, 21310 Omiš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RIGHT TIME društvo s ograničenom odgovornošću, za ugostiteljstvo i usluge</item>
      <item>Vjeka Pirić</item>
      <item>Milan Krivaja</item>
    </izvorni_sadrzaj>
    <derivirana_varijabla naziv="DomainObject.Predmet.SudioniciListNaziv_1">
      <item>HRVATSKO DRUŠTVO SKLADATELJA</item>
      <item>RIGHT TIME društvo s ograničenom odgovornošću, za ugostiteljstvo i usluge</item>
      <item>Vjeka Pirić</item>
      <item>Milan Krivaja</item>
    </derivirana_varijabla>
    <derivirana_varijabla naziv="OstaliSudionici">
      <item>HRVATSKO DRUŠTVO SKLADATELJA</item>
      <item>RIGHT TIME društvo s ograničenom odgovornošću, za ugostiteljstvo i usluge</item>
      <item>Vjeka Pirić</item>
      <item>Milan Krivaja</item>
    </derivirana_varijabla>
  </DomainObject.Predmet.SudioniciListNaziv>
  <DomainObject.Predmet.SudioniciListAdressOIB>
    <izvorni_sadrzaj>
      <item>HRVATSKO DRUŠTVO SKLADATELJA, OIB 56668956985, Heinzelova 62a,10000 Zagreb</item>
      <item>RIGHT TIME društvo s ograničenom odgovornošću, za ugostiteljstvo i usluge, OIB 88707914394, Cetinska cesta 4,21310 Omiš</item>
      <item>Vjeka Pirić, OIB 76182345444, Cetinska Cesta 4,21310 Omiš</item>
      <item>Milan Krivaja</item>
    </izvorni_sadrzaj>
    <derivirana_varijabla naziv="DomainObject.Predmet.SudioniciListAdressOIB_1">
      <item>HRVATSKO DRUŠTVO SKLADATELJA, OIB 56668956985, Heinzelova 62a,10000 Zagreb</item>
      <item>RIGHT TIME društvo s ograničenom odgovornošću, za ugostiteljstvo i usluge, OIB 88707914394, Cetinska cesta 4,21310 Omiš</item>
      <item>Vjeka Pirić, OIB 76182345444, Cetinska Cesta 4,21310 Omiš</item>
      <item>Milan Krivaja</item>
    </derivirana_varijabla>
  </DomainObject.Predmet.SudioniciListAdressOIB>
  <DomainObject.UcesnikSudskeRadnje.NazivFormated>
    <izvorni_sadrzaj>Vjeka Pirić, OIB 76182345444, Cetinska Cesta 4,21310 Omiš</izvorni_sadrzaj>
    <derivirana_varijabla naziv="DomainObject.UcesnikSudskeRadnje.NazivFormated_1">Vjeka Pirić, OIB 76182345444, Cetinska Cesta 4,21310 Omiš</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88707914394</item>
      <item>, OIB 76182345444</item>
      <item>, OIB null</item>
    </izvorni_sadrzaj>
    <derivirana_varijabla naziv="DomainObject.Predmet.SudioniciListNazivOIB_1">
      <item>, OIB 56668956985</item>
      <item>, OIB 88707914394</item>
      <item>, OIB 76182345444</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RIGHT TIME društvo s ograničenom odgovornošću, za ugostiteljstvo i usluge, OIB 88707914394, Cetinska cesta 4, 21310 Omiš
2. Okrivljenik Vjeka Pirić, OIB 76182345444, Cetinska Cesta 4, 21310 Omiš
3. Svjedok Milan Krivaja</izvorni_sadrzaj>
    <derivirana_varijabla naziv="DomainObject.UcesnikSudskeRadnje.SudskaRadnja.UcesniciObavijest_1">1. Okrivljenik RIGHT TIME društvo s ograničenom odgovornošću, za ugostiteljstvo i usluge, OIB 88707914394, Cetinska cesta 4, 21310 Omiš
2. Okrivljenik Vjeka Pirić, OIB 76182345444, Cetinska Cesta 4, 21310 Omiš
3. Svjedok Milan Krivaja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kolovoza 2026.</izvorni_sadrzaj>
    <derivirana_varijabla naziv="DomainObject.Predmet.DatumPocetkaProcesa_1">21.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RIGHT TIME društvo s ograničenom odgovornošću, za ugostiteljstvo i usluge, Cetinska cesta 4, 21310 Omiš, OIB: 88707914394</item>
      <item>Vjeka Pirić, Cetinska Cesta 4, 21310 Omiš, OIB: 76182345444, rođen-a 04.06.1993., mjesto rođenja Split (Split)</item>
    </izvorni_sadrzaj>
    <derivirana_varijabla naziv="DomainObject.Predmet.OkrivljenikAdresaMjestoRodjenjaList_1">
      <item>RIGHT TIME društvo s ograničenom odgovornošću, za ugostiteljstvo i usluge, Cetinska cesta 4, 21310 Omiš, OIB: 88707914394</item>
      <item>Vjeka Pirić, Cetinska Cesta 4, 21310 Omiš, OIB: 76182345444, rođen-a 04.06.1993.,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RIGHT TIME društvo s ograničenom odgovornošću, za ugostiteljstvo i usluge, MBS 060399893, Cetinska cesta 4, 21310 Omiš</izvorni_sadrzaj>
    <derivirana_varijabla naziv="DomainObject.Predmet.OkrivljenikPravnaNazivAdresaMbs_1">RIGHT TIME društvo s ograničenom odgovornošću, za ugostiteljstvo i usluge, MBS 060399893, Cetinska cesta 4, 21310 Omiš</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332</properties:Words>
  <properties:Characters>1925</properties:Characters>
  <properties:Lines>48</properties:Lines>
  <properties:Paragraphs>20</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2425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dcterms:modified xmlns:xsi="http://www.w3.org/2001/XMLSchema-instance" xsi:type="dcterms:W3CDTF">2026-09-30T11:11:00Z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Vjeka Pirić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