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CDD182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72871" w14:paraId="08F5756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F0D11" w:rsidR="005F0D1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72871" w14:paraId="4BA6B2D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F0D11" w:rsidR="005F0D1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D72871" w14:paraId="4B3D4820" w14:textId="01FE8610">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F0D11" w:rsidR="005F0D1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F0D11" w:rsidR="005F0D11">
            <w:rPr>
              <w:rStyle w:val="eSPISCCParagraphDefaultFont"/>
              <w:rFonts w:eastAsiaTheme="minorHAnsi"/>
            </w:rPr>
            <w:t>Zagreb</w:t>
          </w:r>
        </w:sdtContent>
      </w:sdt>
      <w:r w:rsidR="001349C2">
        <w:t xml:space="preserve"> </w:t>
      </w:r>
    </w:p>
    <w:p w:rsidRPr="00176071" w:rsidR="00176071" w:rsidP="00610735" w:rsidRDefault="000E43A6" w14:paraId="0904D423"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F0D11" w:rsidR="005F0D11">
            <w:rPr>
              <w:rStyle w:val="eSPISCCParagraphDefaultFont"/>
              <w:rFonts w:eastAsiaTheme="minorHAnsi"/>
            </w:rPr>
            <w:t>Pp-11234/2026</w:t>
          </w:r>
        </w:sdtContent>
      </w:sdt>
      <w:r w:rsidR="00176071">
        <w:t xml:space="preserve">                                                        </w:t>
      </w:r>
    </w:p>
    <w:p w:rsidR="009E7DBB" w:rsidP="000F1677" w:rsidRDefault="00610735" w14:paraId="194AF465"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F0D11" w:rsidR="005F0D11">
            <w:rPr>
              <w:rStyle w:val="eSPISCCParagraphDefaultFont"/>
              <w:rFonts w:eastAsiaTheme="minorHAnsi"/>
            </w:rPr>
            <w:t>RIGHT TIME društvo s ograničenom odgovornošću, za ugostiteljstvo i usluge i dr.</w:t>
          </w:r>
        </w:sdtContent>
      </w:sdt>
      <w:r w:rsidR="00210894">
        <w:t xml:space="preserve"> </w:t>
      </w:r>
    </w:p>
    <w:p w:rsidRPr="0041581F" w:rsidR="0041581F" w:rsidP="000F1677" w:rsidRDefault="009E7DBB" w14:paraId="6B8E8A93" w14:textId="22B8A06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5F0D11" w:rsidR="005F0D11">
            <w:rPr>
              <w:rStyle w:val="eSPISCCParagraphDefaultFont"/>
              <w:rFonts w:eastAsiaTheme="minorHAnsi"/>
            </w:rPr>
            <w:t>Vjeka Pirić</w:t>
          </w:r>
        </w:sdtContent>
      </w:sdt>
      <w:r w:rsidR="001E00E5">
        <w:rPr>
          <w:rFonts w:eastAsia="Calibri" w:cs="Times New Roman"/>
          <w:noProof/>
        </w:rPr>
        <w:t xml:space="preserve"> </w:t>
      </w:r>
    </w:p>
    <w:p w:rsidRPr="00610735" w:rsidR="00176071" w:rsidP="000F1677" w:rsidRDefault="00176071" w14:paraId="566718F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F0D11" w:rsidR="005F0D11">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5F0D11" w:rsidR="005F0D11">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723B2B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4C35CDC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3F8C0081" w14:textId="77777777">
      <w:pPr>
        <w:spacing w:after="0"/>
        <w:jc w:val="right"/>
        <w:rPr>
          <w:rFonts w:eastAsia="Calibri" w:cs="Times New Roman"/>
          <w:noProof/>
        </w:rPr>
      </w:pPr>
    </w:p>
    <w:p w:rsidR="00D7095E" w:rsidP="00D7095E" w:rsidRDefault="00D7095E" w14:paraId="78FC2F86" w14:textId="77777777">
      <w:pPr>
        <w:keepNext/>
        <w:spacing w:after="0"/>
        <w:jc w:val="center"/>
        <w:rPr>
          <w:b/>
          <w:caps/>
          <w:spacing w:val="100"/>
        </w:rPr>
      </w:pPr>
    </w:p>
    <w:p w:rsidR="00D7095E" w:rsidP="00D7095E" w:rsidRDefault="00D7095E" w14:paraId="7DB81FA3" w14:textId="77777777">
      <w:pPr>
        <w:keepNext/>
        <w:spacing w:after="0"/>
        <w:jc w:val="center"/>
        <w:rPr>
          <w:b/>
          <w:caps/>
          <w:spacing w:val="100"/>
        </w:rPr>
      </w:pPr>
    </w:p>
    <w:p w:rsidR="009E7DBB" w:rsidP="009E7DBB" w:rsidRDefault="009E7DBB" w14:paraId="1BA2A914"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4A3D174B" w14:textId="77777777">
      <w:pPr>
        <w:spacing w:after="0"/>
        <w:jc w:val="center"/>
        <w:rPr>
          <w:rFonts w:eastAsia="Calibri" w:cs="Times New Roman"/>
          <w:b/>
          <w:lang w:eastAsia="hr-HR"/>
        </w:rPr>
      </w:pPr>
    </w:p>
    <w:p w:rsidR="00D7095E" w:rsidP="005F0D11" w:rsidRDefault="009E7DBB" w14:paraId="69BB4118" w14:textId="738C4727">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5F0D11" w:rsidR="005F0D11">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4FBD169A"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5F0D11" w:rsidR="005F0D11">
            <w:rPr>
              <w:rStyle w:val="eSPISCCParagraphDefaultFont"/>
              <w:rFonts w:eastAsiaTheme="minorHAnsi"/>
            </w:rPr>
            <w:t>RIGHT TIME društvo s ograničenom odgovornošću, za ugostiteljstvo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5F0D11" w:rsidR="005F0D11">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5F0D11" w:rsidR="005F0D11">
            <w:rPr>
              <w:rStyle w:val="eSPISCCParagraphDefaultFont"/>
              <w:rFonts w:eastAsiaTheme="minorHAnsi"/>
            </w:rPr>
            <w:t>09:50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F0D11" w:rsidR="005F0D11">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F0D11" w:rsidR="005F0D11">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5F0D11" w:rsidR="005F0D11">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2418E677"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6A4E38DF"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5E8B474" w14:textId="77777777">
      <w:pPr>
        <w:spacing w:after="0"/>
        <w:ind w:firstLine="708"/>
        <w:rPr>
          <w:rFonts w:eastAsia="Times New Roman" w:cs="Times New Roman"/>
          <w:lang w:eastAsia="hr-HR"/>
        </w:rPr>
      </w:pPr>
      <w:r w:rsidRPr="006C0875">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6. Prekršajnog zakona), s time da je predstavnik dužan snositi troškove svojeg dovođenja i odgode ročišta (članak 139. stavak 1. Prekršajnog zakona).</w:t>
      </w:r>
    </w:p>
    <w:p w:rsidRPr="006C0875" w:rsidR="006C0875" w:rsidP="006C0875" w:rsidRDefault="006C0875" w14:paraId="5B5FA021"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7E8EF198"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4CD74BBB" w14:textId="77777777">
      <w:pPr>
        <w:spacing w:after="0"/>
      </w:pPr>
    </w:p>
    <w:p w:rsidRPr="0041581F" w:rsidR="0041581F" w:rsidP="00A70E0A" w:rsidRDefault="0041581F" w14:paraId="7A8113F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5F0D11" w:rsidR="005F0D1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5F0D11" w:rsidR="005F0D11">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44E87639"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72871" w14:paraId="250C543B"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F0D11" w:rsidR="005F0D11">
            <w:rPr>
              <w:rStyle w:val="eSPISCCParagraphDefaultFont"/>
              <w:rFonts w:eastAsiaTheme="minorHAnsi"/>
            </w:rPr>
            <w:t>Marija Malenica Marić</w:t>
          </w:r>
        </w:sdtContent>
      </w:sdt>
    </w:p>
    <w:p w:rsidRPr="0041581F" w:rsidR="006F62A9" w:rsidP="006F62A9" w:rsidRDefault="006F62A9" w14:paraId="65082802" w14:textId="77777777">
      <w:pPr>
        <w:keepNext/>
        <w:spacing w:after="0"/>
        <w:contextualSpacing/>
        <w:rPr>
          <w:rFonts w:cs="Times New Roman"/>
          <w:noProof/>
        </w:rPr>
      </w:pPr>
    </w:p>
    <w:p w:rsidRPr="0041581F" w:rsidR="00176071" w:rsidP="000F1677" w:rsidRDefault="006F62A9" w14:paraId="04F3C6FF"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72871" w:rsidP="00537B78" w:rsidRDefault="00D72871" w14:paraId="1ADBBFA5" w14:textId="77777777">
      <w:r>
        <w:separator/>
      </w:r>
    </w:p>
  </w:endnote>
  <w:endnote w:type="continuationSeparator" w:id="0">
    <w:p w:rsidR="00D72871" w:rsidP="00537B78" w:rsidRDefault="00D72871" w14:paraId="5883B525"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ABDB57A"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1AE7CBA2"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72871" w:rsidP="00537B78" w:rsidRDefault="00D72871" w14:paraId="3A3009F6" w14:textId="77777777">
      <w:r>
        <w:separator/>
      </w:r>
    </w:p>
  </w:footnote>
  <w:footnote w:type="continuationSeparator" w:id="0">
    <w:p w:rsidR="00D72871" w:rsidP="00537B78" w:rsidRDefault="00D72871" w14:paraId="3B7F055B"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3714C5A"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F0D11" w:rsidR="005F0D11">
          <w:rPr>
            <w:rStyle w:val="eSPISCCParagraphDefaultFont"/>
          </w:rPr>
          <w:t>Pp-11234/2026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0D11"/>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1B4"/>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871"/>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DE2D6BF"/>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31B4"/>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25558"/>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Omiš</izvorni_sadrzaj>
    <derivirana_varijabla naziv="DomainObject.UcesnikSudskeRadnje.Adresa.Naselje_1">Omiš</derivirana_varijabla>
  </DomainObject.UcesnikSudskeRadnje.Adresa.Naselje>
  <DomainObject.UcesnikSudskeRadnje.Adresa.PostBroj>
    <izvorni_sadrzaj>21310</izvorni_sadrzaj>
    <derivirana_varijabla naziv="DomainObject.UcesnikSudskeRadnje.Adresa.PostBroj_1">21310</derivirana_varijabla>
  </DomainObject.UcesnikSudskeRadnje.Adresa.PostBroj>
  <DomainObject.UcesnikSudskeRadnje.Adresa.UlicaIKBR>
    <izvorni_sadrzaj>Cetinska cesta 4</izvorni_sadrzaj>
    <derivirana_varijabla naziv="DomainObject.UcesnikSudskeRadnje.Adresa.UlicaIKBR_1">Cetinska cesta 4</derivirana_varijabla>
  </DomainObject.UcesnikSudskeRadnje.Adresa.UlicaIKBR>
  <DomainObject.UcesnikSudskeRadnje.Naziv>
    <izvorni_sadrzaj>RIGHT TIME društvo s ograničenom odgovornošću, za ugostiteljstvo i usluge</izvorni_sadrzaj>
    <derivirana_varijabla naziv="DomainObject.UcesnikSudskeRadnje.Naziv_1">RIGHT TIME društvo s ograničenom odgovornošću, za ugostiteljstvo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11234</izvorni_sadrzaj>
    <derivirana_varijabla naziv="DomainObject.Predmet.Broj_1">11234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lipnja 1993.</izvorni_sadrzaj>
    <derivirana_varijabla naziv="DomainObject.Predmet.OkrivljenikFizickaOsoba.DatumRodjenja_1">4. lipnja 1993.</derivirana_varijabla>
  </DomainObject.Predmet.OkrivljenikFizickaOsoba.DatumRodjenja>
  <DomainObject.Predmet.OkrivljenikFizickaOsoba.DatumRodjenjaFormated>
    <izvorni_sadrzaj>4.6.1993.</izvorni_sadrzaj>
    <derivirana_varijabla naziv="DomainObject.Predmet.OkrivljenikFizickaOsoba.DatumRodjenjaFormated_1">4.6.1993.</derivirana_varijabla>
  </DomainObject.Predmet.OkrivljenikFizickaOsoba.DatumRodjenjaFormated>
  <DomainObject.Predmet.OkrivljenikFizickaOsoba.Ime>
    <izvorni_sadrzaj>Vjeka</izvorni_sadrzaj>
    <derivirana_varijabla naziv="DomainObject.Predmet.OkrivljenikFizickaOsoba.Ime_1">Vjeka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Vjeka Pirić</izvorni_sadrzaj>
    <derivirana_varijabla naziv="DomainObject.Predmet.OkrivljenikFizickaOsoba.Naziv_1">Vjeka Pirić</derivirana_varijabla>
  </DomainObject.Predmet.OkrivljenikFizickaOsoba.Naziv>
  <DomainObject.Predmet.OkrivljenikFizickaOsoba.Prezime>
    <izvorni_sadrzaj>Pirić</izvorni_sadrzaj>
    <derivirana_varijabla naziv="DomainObject.Predmet.OkrivljenikFizickaOsoba.Prezime_1">Pirić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76182345444</izvorni_sadrzaj>
    <derivirana_varijabla naziv="DomainObject.Predmet.OkrivljenikFizickaOsoba.Oib_1">76182345444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Pp-11234/2026</izvorni_sadrzaj>
    <derivirana_varijabla naziv="DomainObject.Predmet.OznakaBroj_1">Pp-11234/2026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RIGHT TIME društvo s ograničenom odgovornošću, za ugostiteljstvo i usluge; Vjeka Pirić</izvorni_sadrzaj>
    <derivirana_varijabla naziv="DomainObject.Predmet.ProtustrankaFormated_1">  RIGHT TIME društvo s ograničenom odgovornošću, za ugostiteljstvo i usluge; Vjeka Pirić</derivirana_varijabla>
  </DomainObject.Predmet.ProtustrankaFormated>
  <DomainObject.Predmet.ProtustrankaFormatedOIB>
    <izvorni_sadrzaj>  RIGHT TIME društvo s ograničenom odgovornošću, za ugostiteljstvo i usluge, OIB 88707914394; Vjeka Pirić, OIB 76182345444</izvorni_sadrzaj>
    <derivirana_varijabla naziv="DomainObject.Predmet.ProtustrankaFormatedOIB_1">  RIGHT TIME društvo s ograničenom odgovornošću, za ugostiteljstvo i usluge, OIB 88707914394; Vjeka Pirić, OIB 76182345444</derivirana_varijabla>
  </DomainObject.Predmet.ProtustrankaFormatedOIB>
  <DomainObject.Predmet.ProtustrankaFormatedWithAdress>
    <izvorni_sadrzaj> RIGHT TIME društvo s ograničenom odgovornošću, za ugostiteljstvo i usluge, Cetinska cesta 4, 21310 Omiš; Vjeka Pirić, Cetinska Cesta 4, 21310 Omiš</izvorni_sadrzaj>
    <derivirana_varijabla naziv="DomainObject.Predmet.ProtustrankaFormatedWithAdress_1"> RIGHT TIME društvo s ograničenom odgovornošću, za ugostiteljstvo i usluge, Cetinska cesta 4, 21310 Omiš; Vjeka Pirić, Cetinska Cesta 4, 21310 Omiš</derivirana_varijabla>
  </DomainObject.Predmet.ProtustrankaFormatedWithAdress>
  <DomainObject.Predmet.ProtustrankaFormatedWithAdressOIB>
    <izvorni_sadrzaj> RIGHT TIME društvo s ograničenom odgovornošću, za ugostiteljstvo i usluge, OIB 88707914394, Cetinska cesta 4, 21310 Omiš; Vjeka Pirić, OIB 76182345444, Cetinska Cesta 4, 21310 Omiš</izvorni_sadrzaj>
    <derivirana_varijabla naziv="DomainObject.Predmet.ProtustrankaFormatedWithAdressOIB_1"> RIGHT TIME društvo s ograničenom odgovornošću, za ugostiteljstvo i usluge, OIB 88707914394, Cetinska cesta 4, 21310 Omiš; Vjeka Pirić, OIB 76182345444, Cetinska Cesta 4, 21310 Omiš</derivirana_varijabla>
  </DomainObject.Predmet.ProtustrankaFormatedWithAdressOIB>
  <DomainObject.Predmet.ProtustrankaWithAdress>
    <izvorni_sadrzaj>RIGHT TIME društvo s ograničenom odgovornošću, za ugostiteljstvo i usluge Cetinska cesta 4, 21310 Omiš, Vjeka Pirić Cetinska Cesta 4, 21310 Omiš</izvorni_sadrzaj>
    <derivirana_varijabla naziv="DomainObject.Predmet.ProtustrankaWithAdress_1">RIGHT TIME društvo s ograničenom odgovornošću, za ugostiteljstvo i usluge Cetinska cesta 4, 21310 Omiš, Vjeka Pirić Cetinska Cesta 4, 21310 Omiš</derivirana_varijabla>
  </DomainObject.Predmet.ProtustrankaWithAdress>
  <DomainObject.Predmet.ProtustrankaWithAdressOIB>
    <izvorni_sadrzaj>RIGHT TIME društvo s ograničenom odgovornošću, za ugostiteljstvo i usluge, OIB 88707914394, Cetinska cesta 4, 21310 Omiš, Vjeka Pirić, OIB 76182345444, Cetinska Cesta 4, 21310 Omiš</izvorni_sadrzaj>
    <derivirana_varijabla naziv="DomainObject.Predmet.ProtustrankaWithAdressOIB_1">RIGHT TIME društvo s ograničenom odgovornošću, za ugostiteljstvo i usluge, OIB 88707914394, Cetinska cesta 4, 21310 Omiš, Vjeka Pirić, OIB 76182345444, Cetinska Cesta 4, 21310 Omiš</derivirana_varijabla>
  </DomainObject.Predmet.ProtustrankaWithAdressOIB>
  <DomainObject.Predmet.ProtustrankaNazivFormated>
    <izvorni_sadrzaj>RIGHT TIME društvo s ograničenom odgovornošću, za ugostiteljstvo i usluge,Vjeka Pirić</izvorni_sadrzaj>
    <derivirana_varijabla naziv="DomainObject.Predmet.ProtustrankaNazivFormated_1">Vjeka Pirić</derivirana_varijabla>
    <derivirana_varijabla naziv="Padez">RIGHT TIME društvo s ograničenom odgovornošću, za ugostiteljstvo i usluge,Vjeka Pirić</derivirana_varijabla>
  </DomainObject.Predmet.ProtustrankaNazivFormated>
  <DomainObject.Predmet.ProtustrankaNazivFormatedOIB>
    <izvorni_sadrzaj>RIGHT TIME društvo s ograničenom odgovornošću, za ugostiteljstvo i usluge, OIB 88707914394,Vjeka Pirić, OIB 76182345444</izvorni_sadrzaj>
    <derivirana_varijabla naziv="DomainObject.Predmet.ProtustrankaNazivFormatedOIB_1">RIGHT TIME društvo s ograničenom odgovornošću, za ugostiteljstvo i usluge, OIB 88707914394,Vjeka Pirić, OIB 76182345444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RIGHT TIME društvo s ograničenom odgovornošću, za ugostiteljstvo i usluge</item>
      <item>Vjeka Pirić</item>
    </izvorni_sadrzaj>
    <derivirana_varijabla naziv="DomainObject.Predmet.ProtuStrankaListFormated_1">
      <item>RIGHT TIME društvo s ograničenom odgovornošću, za ugostiteljstvo i usluge</item>
      <item>Vjeka Pirić</item>
    </derivirana_varijabla>
  </DomainObject.Predmet.ProtuStrankaListFormated>
  <DomainObject.Predmet.ProtuStrankaListFormatedOIB>
    <izvorni_sadrzaj>
      <item>RIGHT TIME društvo s ograničenom odgovornošću, za ugostiteljstvo i usluge, OIB 88707914394</item>
      <item>Vjeka Pirić, OIB 76182345444</item>
    </izvorni_sadrzaj>
    <derivirana_varijabla naziv="DomainObject.Predmet.ProtuStrankaListFormatedOIB_1">
      <item>RIGHT TIME društvo s ograničenom odgovornošću, za ugostiteljstvo i usluge, OIB 88707914394</item>
      <item>Vjeka Pirić, OIB 76182345444</item>
    </derivirana_varijabla>
  </DomainObject.Predmet.ProtuStrankaListFormatedOIB>
  <DomainObject.Predmet.ProtuStrankaListFormatedWithAdress>
    <izvorni_sadrzaj>
      <item>RIGHT TIME društvo s ograničenom odgovornošću, za ugostiteljstvo i usluge, Cetinska cesta 4, 21310 Omiš</item>
      <item>Vjeka Pirić, Cetinska Cesta 4, 21310 Omiš</item>
    </izvorni_sadrzaj>
    <derivirana_varijabla naziv="DomainObject.Predmet.ProtuStrankaListFormatedWithAdress_1">
      <item>RIGHT TIME društvo s ograničenom odgovornošću, za ugostiteljstvo i usluge, Cetinska cesta 4, 21310 Omiš</item>
      <item>Vjeka Pirić, Cetinska Cesta 4, 21310 Omiš</item>
    </derivirana_varijabla>
  </DomainObject.Predmet.ProtuStrankaListFormatedWithAdress>
  <DomainObject.Predmet.ProtuStrankaListFormatedWithAdressOIB>
    <izvorni_sadrzaj>
      <item>RIGHT TIME društvo s ograničenom odgovornošću, za ugostiteljstvo i usluge, OIB 88707914394, Cetinska cesta 4, 21310 Omiš</item>
      <item>Vjeka Pirić, OIB 76182345444, Cetinska Cesta 4, 21310 Omiš</item>
    </izvorni_sadrzaj>
    <derivirana_varijabla naziv="DomainObject.Predmet.ProtuStrankaListFormatedWithAdressOIB_1">
      <item>RIGHT TIME društvo s ograničenom odgovornošću, za ugostiteljstvo i usluge, OIB 88707914394, Cetinska cesta 4, 21310 Omiš</item>
      <item>Vjeka Pirić, OIB 76182345444, Cetinska Cesta 4, 21310 Omiš</item>
    </derivirana_varijabla>
  </DomainObject.Predmet.ProtuStrankaListFormatedWithAdressOIB>
  <DomainObject.Predmet.ProtuStrankaListNazivFormated>
    <izvorni_sadrzaj>
      <item>RIGHT TIME društvo s ograničenom odgovornošću, za ugostiteljstvo i usluge</item>
      <item>Vjeka Pirić</item>
    </izvorni_sadrzaj>
    <derivirana_varijabla naziv="DomainObject.Predmet.ProtuStrankaListNazivFormated_1">
      <item>RIGHT TIME društvo s ograničenom odgovornošću, za ugostiteljstvo i usluge</item>
      <item>Vjeka Pirić</item>
    </derivirana_varijabla>
  </DomainObject.Predmet.ProtuStrankaListNazivFormated>
  <DomainObject.Predmet.ProtuStrankaListNazivFormatedOIB>
    <izvorni_sadrzaj>
      <item>RIGHT TIME društvo s ograničenom odgovornošću, za ugostiteljstvo i usluge, OIB 88707914394</item>
      <item>Vjeka Pirić, OIB 76182345444</item>
    </izvorni_sadrzaj>
    <derivirana_varijabla naziv="DomainObject.Predmet.ProtuStrankaListNazivFormatedOIB_1">
      <item>RIGHT TIME društvo s ograničenom odgovornošću, za ugostiteljstvo i usluge, OIB 88707914394</item>
      <item>Vjeka Pirić, OIB 76182345444</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RIGHT TIME društvo s ograničenom odgovornošću, za ugostiteljstvo i usluge i dr.</izvorni_sadrzaj>
    <derivirana_varijabla naziv="DomainObject.Predmet.ProtustrankaIDrugi_1">RIGHT TIME društvo s ograničenom odgovornošću, za ugostiteljstvo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RIGHT TIME društvo s ograničenom odgovornošću, za ugostiteljstvo i usluge, OIB 88707914394, Cetinska cesta 4, 21310 Omiš i dr.</izvorni_sadrzaj>
    <derivirana_varijabla naziv="DomainObject.Predmet.ProtustrankaIDrugiAdressOIB_1">RIGHT TIME društvo s ograničenom odgovornošću, za ugostiteljstvo i usluge, OIB 88707914394, Cetinska cesta 4, 21310 Omiš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RIGHT TIME društvo s ograničenom odgovornošću, za ugostiteljstvo i usluge</item>
      <item>Vjeka Pirić</item>
      <item>Milan Krivaja</item>
    </izvorni_sadrzaj>
    <derivirana_varijabla naziv="DomainObject.Predmet.SudioniciListNaziv_1">
      <item>HRVATSKO DRUŠTVO SKLADATELJA</item>
      <item>RIGHT TIME društvo s ograničenom odgovornošću, za ugostiteljstvo i usluge</item>
      <item>Vjeka Pirić</item>
      <item>Milan Krivaja</item>
    </derivirana_varijabla>
    <derivirana_varijabla naziv="OstaliSudionici">
      <item>HRVATSKO DRUŠTVO SKLADATELJA</item>
      <item>RIGHT TIME društvo s ograničenom odgovornošću, za ugostiteljstvo i usluge</item>
      <item>Vjeka Pirić</item>
      <item>Milan Krivaja</item>
    </derivirana_varijabla>
  </DomainObject.Predmet.SudioniciListNaziv>
  <DomainObject.Predmet.SudioniciListAdressOIB>
    <izvorni_sadrzaj>
      <item>HRVATSKO DRUŠTVO SKLADATELJA, OIB 56668956985, Heinzelova 62a,10000 Zagreb</item>
      <item>RIGHT TIME društvo s ograničenom odgovornošću, za ugostiteljstvo i usluge, OIB 88707914394, Cetinska cesta 4,21310 Omiš</item>
      <item>Vjeka Pirić, OIB 76182345444, Cetinska Cesta 4,21310 Omiš</item>
      <item>Milan Krivaja</item>
    </izvorni_sadrzaj>
    <derivirana_varijabla naziv="DomainObject.Predmet.SudioniciListAdressOIB_1">
      <item>HRVATSKO DRUŠTVO SKLADATELJA, OIB 56668956985, Heinzelova 62a,10000 Zagreb</item>
      <item>RIGHT TIME društvo s ograničenom odgovornošću, za ugostiteljstvo i usluge, OIB 88707914394, Cetinska cesta 4,21310 Omiš</item>
      <item>Vjeka Pirić, OIB 76182345444, Cetinska Cesta 4,21310 Omiš</item>
      <item>Milan Krivaja</item>
    </derivirana_varijabla>
  </DomainObject.Predmet.SudioniciListAdressOIB>
  <DomainObject.UcesnikSudskeRadnje.NazivFormated>
    <izvorni_sadrzaj>RIGHT TIME društvo s ograničenom odgovornošću, za ugostiteljstvo i usluge, OIB 88707914394, Cetinska cesta 4,21310 Omiš</izvorni_sadrzaj>
    <derivirana_varijabla naziv="DomainObject.UcesnikSudskeRadnje.NazivFormated_1">RIGHT TIME društvo s ograničenom odgovornošću, za ugostiteljstvo i usluge, OIB 88707914394, Cetinska cesta 4,21310 Omiš</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88707914394</item>
      <item>, OIB 76182345444</item>
      <item>, OIB null</item>
    </izvorni_sadrzaj>
    <derivirana_varijabla naziv="DomainObject.Predmet.SudioniciListNazivOIB_1">
      <item>, OIB 56668956985</item>
      <item>, OIB 88707914394</item>
      <item>, OIB 76182345444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RIGHT TIME društvo s ograničenom odgovornošću, za ugostiteljstvo i usluge, OIB 88707914394, Cetinska cesta 4, 21310 Omiš
2. Okrivljenik Vjeka Pirić, OIB 76182345444, Cetinska Cesta 4, 21310 Omiš
3. Svjedok Milan Krivaja</izvorni_sadrzaj>
    <derivirana_varijabla naziv="DomainObject.UcesnikSudskeRadnje.SudskaRadnja.UcesniciObavijest_1">1. Okrivljenik RIGHT TIME društvo s ograničenom odgovornošću, za ugostiteljstvo i usluge, OIB 88707914394, Cetinska cesta 4, 21310 Omiš
2. Okrivljenik Vjeka Pirić, OIB 76182345444, Cetinska Cesta 4, 21310 Omiš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RIGHT TIME društvo s ograničenom odgovornošću, za ugostiteljstvo i usluge, Cetinska cesta 4, 21310 Omiš, OIB: 88707914394</item>
      <item>Vjeka Pirić, Cetinska Cesta 4, 21310 Omiš, OIB: 76182345444, rođen-a 04.06.1993., mjesto rođenja Split (Split)</item>
    </izvorni_sadrzaj>
    <derivirana_varijabla naziv="DomainObject.Predmet.OkrivljenikAdresaMjestoRodjenjaList_1">
      <item>RIGHT TIME društvo s ograničenom odgovornošću, za ugostiteljstvo i usluge, Cetinska cesta 4, 21310 Omiš, OIB: 88707914394</item>
      <item>Vjeka Pirić, Cetinska Cesta 4, 21310 Omiš, OIB: 76182345444, rođen-a 04.06.1993.,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RIGHT TIME društvo s ograničenom odgovornošću, za ugostiteljstvo i usluge, MBS 060399893, Cetinska cesta 4, 21310 Omiš</izvorni_sadrzaj>
    <derivirana_varijabla naziv="DomainObject.Predmet.OkrivljenikPravnaNazivAdresaMbs_1">RIGHT TIME društvo s ograničenom odgovornošću, za ugostiteljstvo i usluge, MBS 060399893, Cetinska cesta 4, 21310 Omiš</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325</properties:Words>
  <properties:Characters>1889</properties:Characters>
  <properties:Lines>49</properties:Lines>
  <properties:Paragraphs>21</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2026-09-30T11:11:00Z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RIGHT TIME društvo s ograničenom odgovornošću, za ugostiteljstvo i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