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7DAD" w:rsidRDefault="009D7DAD" w:rsidP="009D7DAD">
      <w:bookmarkStart w:id="0" w:name="_GoBack"/>
      <w:bookmarkEnd w:id="0"/>
      <w:r>
        <w:rPr>
          <w:noProof/>
        </w:rPr>
        <w:drawing>
          <wp:anchor distT="0" distB="0" distL="114300" distR="114300" simplePos="0" relativeHeight="251659264" behindDoc="0" locked="0" layoutInCell="1" allowOverlap="0">
            <wp:simplePos x="0" y="0"/>
            <wp:positionH relativeFrom="column">
              <wp:posOffset>928370</wp:posOffset>
            </wp:positionH>
            <wp:positionV relativeFrom="paragraph">
              <wp:posOffset>-40005</wp:posOffset>
            </wp:positionV>
            <wp:extent cx="643255" cy="818515"/>
            <wp:effectExtent l="0" t="0" r="4445" b="635"/>
            <wp:wrapSquare wrapText="bothSides"/>
            <wp:docPr id="1" name="Slika 1" descr="grb-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r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3255" cy="818515"/>
                    </a:xfrm>
                    <a:prstGeom prst="rect">
                      <a:avLst/>
                    </a:prstGeom>
                    <a:noFill/>
                    <a:ln>
                      <a:noFill/>
                    </a:ln>
                  </pic:spPr>
                </pic:pic>
              </a:graphicData>
            </a:graphic>
          </wp:anchor>
        </w:drawing>
      </w:r>
    </w:p>
    <w:p w:rsidR="009D7DAD" w:rsidRDefault="009D7DAD" w:rsidP="009D7DAD"/>
    <w:p w:rsidR="009D7DAD" w:rsidRDefault="009D7DAD" w:rsidP="009D7DAD"/>
    <w:p w:rsidR="009D7DAD" w:rsidRDefault="009D7DAD" w:rsidP="009D7DAD"/>
    <w:p w:rsidR="009D7DAD" w:rsidRDefault="009D7DAD" w:rsidP="009D7DAD"/>
    <w:p w:rsidR="009D7DAD" w:rsidRDefault="009D7DAD" w:rsidP="009D7DAD">
      <w:r>
        <w:t xml:space="preserve">          REPUBLIKA HRVATSKA</w:t>
      </w:r>
    </w:p>
    <w:p w:rsidR="009D7DAD" w:rsidRPr="00696942" w:rsidRDefault="009D7DAD" w:rsidP="009D7DAD">
      <w:pPr>
        <w:rPr>
          <w:b/>
          <w:sz w:val="22"/>
          <w:szCs w:val="22"/>
        </w:rPr>
      </w:pPr>
      <w:r>
        <w:rPr>
          <w:b/>
          <w:sz w:val="22"/>
          <w:szCs w:val="22"/>
        </w:rPr>
        <w:t xml:space="preserve">  </w:t>
      </w:r>
      <w:r w:rsidRPr="00696942">
        <w:rPr>
          <w:b/>
          <w:sz w:val="22"/>
          <w:szCs w:val="22"/>
        </w:rPr>
        <w:t>OPĆINSKI RADNI SUD U ZAGREBU</w:t>
      </w:r>
    </w:p>
    <w:p w:rsidR="00FD02D8" w:rsidRDefault="009D7DAD" w:rsidP="009D7DAD">
      <w:r>
        <w:rPr>
          <w:b/>
        </w:rPr>
        <w:tab/>
      </w:r>
      <w:r>
        <w:t>Ulica grada Vukovara 84</w:t>
      </w:r>
      <w:r w:rsidR="006900A7">
        <w:tab/>
      </w:r>
      <w:r w:rsidR="006900A7">
        <w:tab/>
      </w:r>
      <w:r w:rsidR="006900A7">
        <w:tab/>
      </w:r>
      <w:r w:rsidR="006900A7">
        <w:tab/>
      </w:r>
      <w:r>
        <w:t xml:space="preserve">   </w:t>
      </w:r>
      <w:r w:rsidR="00657468">
        <w:t xml:space="preserve"> </w:t>
      </w:r>
      <w:r w:rsidR="006900A7">
        <w:t xml:space="preserve">Poslovni broj: </w:t>
      </w:r>
      <w:r w:rsidR="000D2A10">
        <w:t>15</w:t>
      </w:r>
      <w:r w:rsidR="00CD6B13">
        <w:t xml:space="preserve"> Pr- </w:t>
      </w:r>
      <w:r w:rsidR="004A65BC">
        <w:t>28</w:t>
      </w:r>
      <w:r w:rsidR="00C16C5C">
        <w:t>51</w:t>
      </w:r>
      <w:r w:rsidR="004A65BC">
        <w:t>/16-</w:t>
      </w:r>
      <w:r w:rsidR="005D716E">
        <w:t>2</w:t>
      </w:r>
      <w:r w:rsidR="00C16C5C">
        <w:t>7</w:t>
      </w:r>
    </w:p>
    <w:p w:rsidR="006900A7" w:rsidRDefault="006900A7">
      <w:pPr>
        <w:jc w:val="both"/>
      </w:pPr>
    </w:p>
    <w:p w:rsidR="00657468" w:rsidRDefault="00657468">
      <w:pPr>
        <w:jc w:val="both"/>
      </w:pPr>
    </w:p>
    <w:p w:rsidR="006900A7" w:rsidRDefault="00657468" w:rsidP="004E33E9">
      <w:pPr>
        <w:jc w:val="center"/>
      </w:pPr>
      <w:r>
        <w:t xml:space="preserve">U IM E  </w:t>
      </w:r>
      <w:r w:rsidR="004E33E9">
        <w:t xml:space="preserve">R E P U B L I K </w:t>
      </w:r>
      <w:r>
        <w:t xml:space="preserve">E </w:t>
      </w:r>
      <w:r w:rsidR="004E33E9">
        <w:t xml:space="preserve">  H R V A T S K </w:t>
      </w:r>
      <w:r>
        <w:t>E</w:t>
      </w:r>
    </w:p>
    <w:p w:rsidR="00657468" w:rsidRDefault="00657468" w:rsidP="004E33E9">
      <w:pPr>
        <w:jc w:val="center"/>
      </w:pPr>
    </w:p>
    <w:p w:rsidR="006900A7" w:rsidRDefault="006900A7">
      <w:pPr>
        <w:pStyle w:val="Heading1"/>
        <w:rPr>
          <w:b w:val="0"/>
          <w:bCs w:val="0"/>
        </w:rPr>
      </w:pPr>
      <w:r>
        <w:rPr>
          <w:b w:val="0"/>
          <w:bCs w:val="0"/>
        </w:rPr>
        <w:t>R J E Š E N J E</w:t>
      </w:r>
    </w:p>
    <w:p w:rsidR="006900A7" w:rsidRDefault="006900A7">
      <w:pPr>
        <w:jc w:val="both"/>
      </w:pPr>
    </w:p>
    <w:p w:rsidR="006900A7" w:rsidRDefault="006900A7" w:rsidP="00657468">
      <w:pPr>
        <w:pStyle w:val="BodyText"/>
      </w:pPr>
      <w:r>
        <w:tab/>
        <w:t xml:space="preserve">Općinski </w:t>
      </w:r>
      <w:r w:rsidR="00CD6B13">
        <w:t xml:space="preserve">radni </w:t>
      </w:r>
      <w:r>
        <w:t xml:space="preserve">sud u Zagrebu po sucu toga suda </w:t>
      </w:r>
      <w:r w:rsidR="004E33E9">
        <w:t>Adeli Turkalj</w:t>
      </w:r>
      <w:r w:rsidR="000D2A10">
        <w:t xml:space="preserve">, kao sucu pojedincu </w:t>
      </w:r>
      <w:r w:rsidR="00EC2D8C">
        <w:t xml:space="preserve"> </w:t>
      </w:r>
      <w:r w:rsidR="00C16C5C">
        <w:t xml:space="preserve">u pravnoj stvari 1. tužitelja Vladimira </w:t>
      </w:r>
      <w:proofErr w:type="spellStart"/>
      <w:r w:rsidR="00C16C5C">
        <w:t>Radenića</w:t>
      </w:r>
      <w:proofErr w:type="spellEnd"/>
      <w:r w:rsidR="00C16C5C">
        <w:t xml:space="preserve"> iz Lukavca, Turopoljska 48, OIB-68881907132,  2. tužitelja Augustina </w:t>
      </w:r>
      <w:proofErr w:type="spellStart"/>
      <w:r w:rsidR="00C16C5C">
        <w:t>Rajiča</w:t>
      </w:r>
      <w:proofErr w:type="spellEnd"/>
      <w:r w:rsidR="00C16C5C">
        <w:t xml:space="preserve"> iz Velike Gorice, Istarska 3, OIB-66982558819,  3. tužitelja Petra Rajkovića iz </w:t>
      </w:r>
      <w:proofErr w:type="spellStart"/>
      <w:r w:rsidR="00C16C5C">
        <w:t>Križpolja</w:t>
      </w:r>
      <w:proofErr w:type="spellEnd"/>
      <w:r w:rsidR="00C16C5C">
        <w:t xml:space="preserve">, </w:t>
      </w:r>
      <w:proofErr w:type="spellStart"/>
      <w:r w:rsidR="00C16C5C">
        <w:t>Jelvica</w:t>
      </w:r>
      <w:proofErr w:type="spellEnd"/>
      <w:r w:rsidR="00C16C5C">
        <w:t xml:space="preserve"> 69, OIB-31053343653,  4. tužitelja Milene </w:t>
      </w:r>
      <w:proofErr w:type="spellStart"/>
      <w:r w:rsidR="00C16C5C">
        <w:t>Romčević</w:t>
      </w:r>
      <w:proofErr w:type="spellEnd"/>
      <w:r w:rsidR="00C16C5C">
        <w:t xml:space="preserve"> iz Zagreba, Vinka Jeđuta 13, OIB-69020940115,  5. tužitelja Nade Sabol iz Velike Gorice, Trg k. Tomislava 33, OIB-89267637015, 6. tužitelja </w:t>
      </w:r>
      <w:proofErr w:type="spellStart"/>
      <w:r w:rsidR="00C16C5C">
        <w:t>Aiše</w:t>
      </w:r>
      <w:proofErr w:type="spellEnd"/>
      <w:r w:rsidR="00C16C5C">
        <w:t xml:space="preserve"> Sejarić iz BiH, Prijedor, Ulica A. Kneževića 72, OIB-44822372240,  7. tužitelja </w:t>
      </w:r>
      <w:proofErr w:type="spellStart"/>
      <w:r w:rsidR="00C16C5C">
        <w:t>Ferida</w:t>
      </w:r>
      <w:proofErr w:type="spellEnd"/>
      <w:r w:rsidR="00C16C5C">
        <w:t xml:space="preserve"> </w:t>
      </w:r>
      <w:proofErr w:type="spellStart"/>
      <w:r w:rsidR="00C16C5C">
        <w:t>Sejarića</w:t>
      </w:r>
      <w:proofErr w:type="spellEnd"/>
      <w:r w:rsidR="00C16C5C">
        <w:t xml:space="preserve"> iz Vodnjana, </w:t>
      </w:r>
      <w:proofErr w:type="spellStart"/>
      <w:r w:rsidR="00C16C5C">
        <w:t>Pian</w:t>
      </w:r>
      <w:proofErr w:type="spellEnd"/>
      <w:r w:rsidR="00C16C5C">
        <w:t xml:space="preserve"> 27,OIB-90388917250,  8. tužitelja Hasana </w:t>
      </w:r>
      <w:proofErr w:type="spellStart"/>
      <w:r w:rsidR="00C16C5C">
        <w:t>Selimagića</w:t>
      </w:r>
      <w:proofErr w:type="spellEnd"/>
      <w:r w:rsidR="00C16C5C">
        <w:t xml:space="preserve"> iz Zagreba, </w:t>
      </w:r>
      <w:proofErr w:type="spellStart"/>
      <w:r w:rsidR="00C16C5C">
        <w:t>Bibinska</w:t>
      </w:r>
      <w:proofErr w:type="spellEnd"/>
      <w:r w:rsidR="00C16C5C">
        <w:t xml:space="preserve"> 12, OIB-25178450546, 9. tužitelja Huseina </w:t>
      </w:r>
      <w:proofErr w:type="spellStart"/>
      <w:r w:rsidR="00C16C5C">
        <w:t>Selimagića</w:t>
      </w:r>
      <w:proofErr w:type="spellEnd"/>
      <w:r w:rsidR="00C16C5C">
        <w:t xml:space="preserve"> iz Zagreba, </w:t>
      </w:r>
      <w:proofErr w:type="spellStart"/>
      <w:r w:rsidR="00C16C5C">
        <w:t>Sabunička</w:t>
      </w:r>
      <w:proofErr w:type="spellEnd"/>
      <w:r w:rsidR="00C16C5C">
        <w:t xml:space="preserve"> ulica 12, OIB-12924072961, 10. tužitelja Davorke </w:t>
      </w:r>
      <w:proofErr w:type="spellStart"/>
      <w:r w:rsidR="00C16C5C">
        <w:t>Smiljanec</w:t>
      </w:r>
      <w:proofErr w:type="spellEnd"/>
      <w:r w:rsidR="00C16C5C">
        <w:t xml:space="preserve"> iz Zagreba, Rapska 37 c, OIB-53537822651 </w:t>
      </w:r>
      <w:r w:rsidR="00DC2A75">
        <w:t xml:space="preserve">s time da su tužitelji </w:t>
      </w:r>
      <w:r w:rsidR="003B30E3">
        <w:t xml:space="preserve">1., 3., 4., 5., 6., </w:t>
      </w:r>
      <w:r w:rsidR="005D716E">
        <w:t xml:space="preserve"> 7., 8., 9. i 10. </w:t>
      </w:r>
      <w:r w:rsidR="00DF3237">
        <w:t xml:space="preserve">zastupani po punomoćnici </w:t>
      </w:r>
      <w:proofErr w:type="spellStart"/>
      <w:r w:rsidR="00DF3237">
        <w:t>Melihi</w:t>
      </w:r>
      <w:proofErr w:type="spellEnd"/>
      <w:r w:rsidR="00DF3237">
        <w:t xml:space="preserve"> Okić Buljanović, odvjetnici u Zagrebu, protiv tuženika Industrogradnja Grupa d.d. iz Zagreba, </w:t>
      </w:r>
      <w:proofErr w:type="spellStart"/>
      <w:r w:rsidR="00DF3237">
        <w:t>Kennedyjev</w:t>
      </w:r>
      <w:proofErr w:type="spellEnd"/>
      <w:r w:rsidR="00DF3237">
        <w:t xml:space="preserve"> trg 2, OIB-19751350811, </w:t>
      </w:r>
      <w:r>
        <w:t xml:space="preserve">radi </w:t>
      </w:r>
      <w:r w:rsidR="002058ED">
        <w:t xml:space="preserve">isplate, </w:t>
      </w:r>
      <w:r>
        <w:t xml:space="preserve">dana </w:t>
      </w:r>
      <w:r w:rsidR="00DC2A75">
        <w:t xml:space="preserve">16. rujna 2019. </w:t>
      </w:r>
      <w:r>
        <w:t>godine</w:t>
      </w:r>
    </w:p>
    <w:p w:rsidR="00657468" w:rsidRDefault="00657468" w:rsidP="00657468">
      <w:pPr>
        <w:pStyle w:val="BodyText"/>
      </w:pPr>
    </w:p>
    <w:p w:rsidR="006900A7" w:rsidRDefault="006900A7">
      <w:pPr>
        <w:jc w:val="center"/>
      </w:pPr>
      <w:r>
        <w:t>r i j e š i o   j e</w:t>
      </w:r>
    </w:p>
    <w:p w:rsidR="006900A7" w:rsidRDefault="006900A7">
      <w:pPr>
        <w:jc w:val="both"/>
      </w:pPr>
    </w:p>
    <w:p w:rsidR="00657468" w:rsidRDefault="00657468">
      <w:pPr>
        <w:jc w:val="both"/>
      </w:pPr>
    </w:p>
    <w:p w:rsidR="00271D24" w:rsidRDefault="00271D24" w:rsidP="00271D24">
      <w:pPr>
        <w:jc w:val="both"/>
      </w:pPr>
      <w:r>
        <w:t>I</w:t>
      </w:r>
      <w:r>
        <w:tab/>
      </w:r>
      <w:r w:rsidR="00DC2A75">
        <w:t xml:space="preserve">Nastavlja se parnični postupak u ovoj pravnoj stvari prekinut rješenjem ovog suda od </w:t>
      </w:r>
      <w:r w:rsidR="00EA3E6F">
        <w:t>30.</w:t>
      </w:r>
      <w:r w:rsidR="00DC2A75">
        <w:t xml:space="preserve"> </w:t>
      </w:r>
      <w:r w:rsidR="00EA3E6F">
        <w:t>studenog</w:t>
      </w:r>
      <w:r w:rsidR="00DC2A75">
        <w:t xml:space="preserve"> 2017. godine i pozivaju se</w:t>
      </w:r>
      <w:r w:rsidR="00EA3E6F" w:rsidRPr="00EA3E6F">
        <w:t xml:space="preserve"> ISTO d.d., iz Varaždina, Augusta Šenoe 4-6 OIB-88502209643</w:t>
      </w:r>
      <w:r w:rsidR="00EA3E6F">
        <w:t xml:space="preserve">, </w:t>
      </w:r>
      <w:r w:rsidR="00DC2A75">
        <w:t xml:space="preserve">ISTO Grupa d.d., iz Varaždina, Augusta Šenoe 4-6 OIB-78858201330 i Industrogradnja d.d. iz Varaždina, Augusta Šenoe 4-6 OIB-03714155365 kao pravni </w:t>
      </w:r>
      <w:proofErr w:type="spellStart"/>
      <w:r w:rsidR="00DC2A75">
        <w:t>sljednici</w:t>
      </w:r>
      <w:proofErr w:type="spellEnd"/>
      <w:r w:rsidR="00DC2A75">
        <w:t xml:space="preserve"> tuženika Industrogradnja grupa d.d. da preuzmu postupak u ovoj pravnoj stvari. </w:t>
      </w:r>
    </w:p>
    <w:p w:rsidR="00271D24" w:rsidRDefault="00271D24" w:rsidP="00271D24">
      <w:pPr>
        <w:ind w:firstLine="708"/>
        <w:jc w:val="both"/>
      </w:pPr>
    </w:p>
    <w:p w:rsidR="00DC2A75" w:rsidRDefault="00DC2A75" w:rsidP="00271D24">
      <w:pPr>
        <w:ind w:firstLine="708"/>
        <w:jc w:val="both"/>
      </w:pPr>
    </w:p>
    <w:p w:rsidR="00271D24" w:rsidRDefault="00271D24" w:rsidP="00271D24">
      <w:pPr>
        <w:jc w:val="center"/>
      </w:pPr>
      <w:r>
        <w:t xml:space="preserve">Obrazloženje </w:t>
      </w:r>
    </w:p>
    <w:p w:rsidR="00271D24" w:rsidRDefault="00271D24" w:rsidP="00271D24">
      <w:pPr>
        <w:jc w:val="both"/>
      </w:pPr>
    </w:p>
    <w:p w:rsidR="00271D24" w:rsidRDefault="00271D24" w:rsidP="00271D24">
      <w:pPr>
        <w:jc w:val="both"/>
      </w:pPr>
    </w:p>
    <w:p w:rsidR="00DC2A75" w:rsidRDefault="00DC2A75" w:rsidP="00271D24">
      <w:pPr>
        <w:jc w:val="both"/>
      </w:pPr>
      <w:r>
        <w:tab/>
        <w:t xml:space="preserve">Kod ovog suda vodi se parnični postupak između 1-10 tužitelja i tuženika radi isplate. </w:t>
      </w:r>
    </w:p>
    <w:p w:rsidR="00DC2A75" w:rsidRDefault="00DC2A75" w:rsidP="00271D24">
      <w:pPr>
        <w:jc w:val="both"/>
      </w:pPr>
    </w:p>
    <w:p w:rsidR="00DC2A75" w:rsidRDefault="00DC2A75" w:rsidP="00271D24">
      <w:pPr>
        <w:jc w:val="both"/>
      </w:pPr>
      <w:r>
        <w:tab/>
        <w:t>U ovom postupku sud je rješenjem broj Pr-28</w:t>
      </w:r>
      <w:r w:rsidR="00F95D72">
        <w:t>51</w:t>
      </w:r>
      <w:r>
        <w:t>/16-2</w:t>
      </w:r>
      <w:r w:rsidR="00F95D72">
        <w:t>2</w:t>
      </w:r>
      <w:r>
        <w:t xml:space="preserve"> od 30. studenog 2017. godine </w:t>
      </w:r>
      <w:r w:rsidR="001E35AD">
        <w:t>prekinuo</w:t>
      </w:r>
      <w:r>
        <w:t xml:space="preserve"> postup</w:t>
      </w:r>
      <w:r w:rsidR="001E35AD">
        <w:t>a</w:t>
      </w:r>
      <w:r>
        <w:t xml:space="preserve">k s obzirom da je uvidom u izvadak iz sudskog registra Trgovačkog suda u Zagrebu utvrdio da je tuženik brisan iz sudskog registra dana 21. rujna 2017. godine rješenjem Tt-17/10198-1. </w:t>
      </w:r>
    </w:p>
    <w:p w:rsidR="00DC2A75" w:rsidRDefault="00DC2A75" w:rsidP="00271D24">
      <w:pPr>
        <w:jc w:val="both"/>
      </w:pPr>
    </w:p>
    <w:p w:rsidR="00DC2A75" w:rsidRDefault="00DC2A75" w:rsidP="00271D24">
      <w:pPr>
        <w:jc w:val="both"/>
      </w:pPr>
      <w:r>
        <w:lastRenderedPageBreak/>
        <w:tab/>
        <w:t>Tužitelji su podneskom od 0</w:t>
      </w:r>
      <w:r w:rsidR="005D716E">
        <w:t>9</w:t>
      </w:r>
      <w:r>
        <w:t>. ožujka 2018. godine</w:t>
      </w:r>
      <w:r w:rsidR="00EA3E6F">
        <w:t xml:space="preserve"> (sukladno ranijem podnesku od 20. </w:t>
      </w:r>
      <w:r w:rsidR="00F157B4">
        <w:t xml:space="preserve">srpnja  </w:t>
      </w:r>
      <w:r w:rsidR="00EA3E6F">
        <w:t xml:space="preserve">2017. godine) </w:t>
      </w:r>
      <w:r>
        <w:t xml:space="preserve"> predložili da se postupak nastavi s pravnim </w:t>
      </w:r>
      <w:proofErr w:type="spellStart"/>
      <w:r>
        <w:t>sljednicima</w:t>
      </w:r>
      <w:proofErr w:type="spellEnd"/>
      <w:r>
        <w:t xml:space="preserve"> tuženika</w:t>
      </w:r>
      <w:r w:rsidR="00D4271F" w:rsidRPr="00D4271F">
        <w:t xml:space="preserve"> ISTO d.d.</w:t>
      </w:r>
      <w:r w:rsidR="00D4271F">
        <w:t>,</w:t>
      </w:r>
      <w:r w:rsidR="00D4271F" w:rsidRPr="00D4271F">
        <w:t xml:space="preserve"> </w:t>
      </w:r>
      <w:r>
        <w:t xml:space="preserve"> ISTO Gru</w:t>
      </w:r>
      <w:r w:rsidR="00D4271F">
        <w:t xml:space="preserve">pa d.d. </w:t>
      </w:r>
      <w:r>
        <w:t xml:space="preserve">i Industrogradnja d.d. </w:t>
      </w:r>
    </w:p>
    <w:p w:rsidR="00DC2A75" w:rsidRDefault="00DC2A75" w:rsidP="00271D24">
      <w:pPr>
        <w:jc w:val="both"/>
      </w:pPr>
    </w:p>
    <w:p w:rsidR="00DC2A75" w:rsidRDefault="00DC2A75" w:rsidP="00271D24">
      <w:pPr>
        <w:jc w:val="both"/>
      </w:pPr>
      <w:r>
        <w:tab/>
        <w:t>Uvidom u izvadak iz Sudskog registra za tuženika i izvadak iz Sudskog registra za ISTO d.d. iz Varaždina utvrđeno je da je tuženik pripojen društvu ISTO d.d. iz Varaždina temeljem Ugovora o pripajanju od 21. prosinca 2016. godine</w:t>
      </w:r>
      <w:r w:rsidR="00D4271F">
        <w:t>,</w:t>
      </w:r>
      <w:r>
        <w:t xml:space="preserve"> </w:t>
      </w:r>
      <w:r w:rsidR="00D4271F">
        <w:t xml:space="preserve">Odluke </w:t>
      </w:r>
      <w:r>
        <w:t xml:space="preserve">Skupštine ISTO d.d. iz Varaždina od 30. prosinca 2016. </w:t>
      </w:r>
      <w:r w:rsidR="00D4271F">
        <w:t xml:space="preserve">godine </w:t>
      </w:r>
      <w:r>
        <w:t xml:space="preserve">i Odluke Skupštine tuženika od 30. prosinca 2016. godine. </w:t>
      </w:r>
    </w:p>
    <w:p w:rsidR="00DC2A75" w:rsidRDefault="00DC2A75" w:rsidP="00271D24">
      <w:pPr>
        <w:jc w:val="both"/>
      </w:pPr>
    </w:p>
    <w:p w:rsidR="00DC2A75" w:rsidRDefault="00DC2A75" w:rsidP="00271D24">
      <w:pPr>
        <w:jc w:val="both"/>
      </w:pPr>
      <w:r>
        <w:tab/>
        <w:t xml:space="preserve">Uvidom u izvadak iz Sudskog registra za ISTO d.d. iz Varaždina, </w:t>
      </w:r>
      <w:r w:rsidR="00D4271F" w:rsidRPr="00D4271F">
        <w:t>izvadak iz Sudskog registra za ISTO Grupu d.d.</w:t>
      </w:r>
      <w:r w:rsidR="00D4271F">
        <w:t xml:space="preserve"> iz Varaždina i</w:t>
      </w:r>
      <w:r w:rsidR="00D4271F" w:rsidRPr="00D4271F">
        <w:t xml:space="preserve"> </w:t>
      </w:r>
      <w:r>
        <w:t>izvadak iz Sudskog registra za Industrogradnju d.d. iz Varaždina  utvrđeno je da je temeljem Plana podjele društva ISTO d.d. iz Varaždina izvršena podjela navedenog društva prijenosom dijela njegove imovine</w:t>
      </w:r>
      <w:r w:rsidR="00D4271F">
        <w:t>,</w:t>
      </w:r>
      <w:r>
        <w:t xml:space="preserve"> kao društva koje se dijeli i ne prestaje</w:t>
      </w:r>
      <w:r w:rsidR="00D4271F">
        <w:t>,</w:t>
      </w:r>
      <w:r>
        <w:t xml:space="preserve"> na društva ISTO Grupa d.d. iz Varaždina i Industrogradnja d.d. iz Varaždina. </w:t>
      </w:r>
    </w:p>
    <w:p w:rsidR="00DC2A75" w:rsidRDefault="00DC2A75" w:rsidP="00271D24">
      <w:pPr>
        <w:jc w:val="both"/>
      </w:pPr>
    </w:p>
    <w:p w:rsidR="00271D24" w:rsidRDefault="00DC2A75" w:rsidP="00271D24">
      <w:pPr>
        <w:ind w:firstLine="708"/>
        <w:jc w:val="both"/>
      </w:pPr>
      <w:r>
        <w:t>Odredbom čl. 522.st.3. Zakona o trgovačkim društvima (NN 111/93, 34 /99, 121/99, 52/00, 118/03, 107/07, 146/08, 137/09, 125/11, 111/12 i 68/13</w:t>
      </w:r>
      <w:r w:rsidR="006F249D">
        <w:t xml:space="preserve"> i 110/15</w:t>
      </w:r>
      <w:r>
        <w:t xml:space="preserve"> dalje </w:t>
      </w:r>
      <w:proofErr w:type="spellStart"/>
      <w:r>
        <w:t>ZTD</w:t>
      </w:r>
      <w:proofErr w:type="spellEnd"/>
      <w:r>
        <w:t xml:space="preserve">) </w:t>
      </w:r>
      <w:r w:rsidR="00E17B96">
        <w:t>propisano je da upisom pripajanja u sudski registar u kojem je upisano društvo preuzimatelj, imovina pripojenog društva i njegove obveze prelaze na društvo preuzimatelja koj</w:t>
      </w:r>
      <w:r w:rsidR="006F249D">
        <w:t>e</w:t>
      </w:r>
      <w:r w:rsidR="00E17B96">
        <w:t xml:space="preserve"> je sveopći pravni </w:t>
      </w:r>
      <w:proofErr w:type="spellStart"/>
      <w:r w:rsidR="00E17B96">
        <w:t>sljednik</w:t>
      </w:r>
      <w:proofErr w:type="spellEnd"/>
      <w:r w:rsidR="00E17B96">
        <w:t xml:space="preserve"> pripojenog društva te time stupa u sve pravne odnose pripojenog društva. </w:t>
      </w:r>
    </w:p>
    <w:p w:rsidR="00DC2A75" w:rsidRDefault="00E17B96" w:rsidP="00271D24">
      <w:pPr>
        <w:ind w:firstLine="708"/>
        <w:jc w:val="both"/>
      </w:pPr>
      <w:r>
        <w:t xml:space="preserve">Iz </w:t>
      </w:r>
      <w:r w:rsidR="006F249D">
        <w:t>navedenog</w:t>
      </w:r>
      <w:r>
        <w:t xml:space="preserve"> proizlazi da je društvo ISTO d.d. kao sveopći pravni </w:t>
      </w:r>
      <w:proofErr w:type="spellStart"/>
      <w:r>
        <w:t>sljednik</w:t>
      </w:r>
      <w:proofErr w:type="spellEnd"/>
      <w:r>
        <w:t xml:space="preserve"> Industrogradnja </w:t>
      </w:r>
      <w:r w:rsidR="006F249D">
        <w:t xml:space="preserve">grupe </w:t>
      </w:r>
      <w:r>
        <w:t>d.d.</w:t>
      </w:r>
      <w:r w:rsidR="006F249D">
        <w:t xml:space="preserve"> (tuženika)</w:t>
      </w:r>
      <w:r>
        <w:t xml:space="preserve"> stupilo u sve pravne odnose tog pripojenog društva.</w:t>
      </w:r>
    </w:p>
    <w:p w:rsidR="00E17B96" w:rsidRDefault="00E17B96" w:rsidP="00271D24">
      <w:pPr>
        <w:ind w:firstLine="708"/>
        <w:jc w:val="both"/>
      </w:pPr>
    </w:p>
    <w:p w:rsidR="00E17B96" w:rsidRDefault="006F249D" w:rsidP="00271D24">
      <w:pPr>
        <w:ind w:firstLine="708"/>
        <w:jc w:val="both"/>
      </w:pPr>
      <w:r>
        <w:t>Iz odredbe čl. 550.a</w:t>
      </w:r>
      <w:r w:rsidR="00E17B96">
        <w:t xml:space="preserve"> st.1. </w:t>
      </w:r>
      <w:proofErr w:type="spellStart"/>
      <w:r w:rsidR="00E17B96">
        <w:t>ZTD</w:t>
      </w:r>
      <w:proofErr w:type="spellEnd"/>
      <w:r w:rsidR="00E17B96">
        <w:t>-a proizlazi da se društvo kapitala</w:t>
      </w:r>
      <w:r>
        <w:t>,</w:t>
      </w:r>
      <w:r w:rsidR="00E17B96">
        <w:t xml:space="preserve"> ovdje dioničko društvo (čl. 2.st.3. </w:t>
      </w:r>
      <w:proofErr w:type="spellStart"/>
      <w:r w:rsidR="00E17B96">
        <w:t>ZTD</w:t>
      </w:r>
      <w:proofErr w:type="spellEnd"/>
      <w:r w:rsidR="00E17B96">
        <w:t xml:space="preserve">-a) može podijeliti razdvajanjem ili odvajanjem. Stavkom 3. navedenog članka odvajanje se može provesti kao u ovom slučaju tj. odvajanje s osnivanjem, na način da se provodi prijenos jednog ili više dijelova imovine društva koje se dijeli, a da to društvo ne prestaje, na jedno ili više novih društava koja se osnivaju radi provođenja odvajanja. </w:t>
      </w:r>
    </w:p>
    <w:p w:rsidR="00E17B96" w:rsidRDefault="00E17B96" w:rsidP="00271D24">
      <w:pPr>
        <w:ind w:firstLine="708"/>
        <w:jc w:val="both"/>
      </w:pPr>
    </w:p>
    <w:p w:rsidR="00E17B96" w:rsidRDefault="006F249D" w:rsidP="00271D24">
      <w:pPr>
        <w:ind w:firstLine="708"/>
        <w:jc w:val="both"/>
      </w:pPr>
      <w:r>
        <w:t>Nadalje, odredbom čl. 550.a</w:t>
      </w:r>
      <w:r w:rsidR="00E17B96">
        <w:t xml:space="preserve"> st.6. </w:t>
      </w:r>
      <w:proofErr w:type="spellStart"/>
      <w:r w:rsidR="00E17B96">
        <w:t>ZTD</w:t>
      </w:r>
      <w:proofErr w:type="spellEnd"/>
      <w:r w:rsidR="00E17B96">
        <w:t xml:space="preserve">-a propisano je da su pri podjeli društva kapitala nova društva ili društva preuzimatelji sveopći pravni </w:t>
      </w:r>
      <w:proofErr w:type="spellStart"/>
      <w:r w:rsidR="00E17B96">
        <w:t>sljednici</w:t>
      </w:r>
      <w:proofErr w:type="spellEnd"/>
      <w:r w:rsidR="00E17B96">
        <w:t xml:space="preserve"> društva koje se dijeli te za obveze društva koje se dijeli odgovaraju prema odredbama toga Zakona.</w:t>
      </w:r>
    </w:p>
    <w:p w:rsidR="006F249D" w:rsidRDefault="006F249D" w:rsidP="00271D24">
      <w:pPr>
        <w:ind w:firstLine="708"/>
        <w:jc w:val="both"/>
      </w:pPr>
    </w:p>
    <w:p w:rsidR="00E17B96" w:rsidRDefault="005002E2" w:rsidP="00285F50">
      <w:pPr>
        <w:ind w:firstLine="708"/>
        <w:jc w:val="both"/>
      </w:pPr>
      <w:r>
        <w:t>O</w:t>
      </w:r>
      <w:r w:rsidR="00E17B96">
        <w:t>dredb</w:t>
      </w:r>
      <w:r>
        <w:t>om</w:t>
      </w:r>
      <w:r w:rsidR="00E17B96">
        <w:t xml:space="preserve"> čl. 550.o</w:t>
      </w:r>
      <w:r>
        <w:t xml:space="preserve"> </w:t>
      </w:r>
      <w:r w:rsidR="00E17B96">
        <w:t xml:space="preserve">st.1. </w:t>
      </w:r>
      <w:proofErr w:type="spellStart"/>
      <w:r w:rsidR="00E17B96">
        <w:t>ZTD</w:t>
      </w:r>
      <w:proofErr w:type="spellEnd"/>
      <w:r w:rsidR="00E17B96">
        <w:t xml:space="preserve">-a </w:t>
      </w:r>
      <w:r>
        <w:t xml:space="preserve">propisano je da za </w:t>
      </w:r>
      <w:r w:rsidR="00E17B96">
        <w:t xml:space="preserve">sve obveze društva koje se dijeli, a koje su nastale do upisa u Sudski registar, kao što je ovdje slučaj, </w:t>
      </w:r>
      <w:r>
        <w:t xml:space="preserve">odgovaraju, </w:t>
      </w:r>
      <w:r w:rsidR="00E17B96">
        <w:t>zajedno s onim društvom na koje je ta obveza prešla suglasno planu podjel</w:t>
      </w:r>
      <w:r>
        <w:t>e</w:t>
      </w:r>
      <w:r w:rsidR="00E17B96">
        <w:t xml:space="preserve">, sva ostala društva koja su sudjelovala u podjeli </w:t>
      </w:r>
      <w:r>
        <w:t>i to</w:t>
      </w:r>
      <w:r w:rsidR="00E17B96">
        <w:t xml:space="preserve"> kao solidarni dužnici, ograničeno do iznosa vrijednosti dijela imovine koja je prešla na svakog od njih suglasno planu podjel</w:t>
      </w:r>
      <w:r>
        <w:t>e</w:t>
      </w:r>
      <w:r w:rsidR="00E17B96">
        <w:t>, umanjene za obveze koje su pojedino</w:t>
      </w:r>
      <w:r>
        <w:t>m</w:t>
      </w:r>
      <w:r w:rsidR="00E17B96">
        <w:t xml:space="preserve"> društvu dodijeljene suglasno planu podjel</w:t>
      </w:r>
      <w:r>
        <w:t>e</w:t>
      </w:r>
      <w:r w:rsidR="00285F50">
        <w:t xml:space="preserve"> (</w:t>
      </w:r>
      <w:r w:rsidR="00E17B96">
        <w:t xml:space="preserve">tako i u Rješenju Županijskog suda u Zagrebu broj </w:t>
      </w:r>
      <w:proofErr w:type="spellStart"/>
      <w:r w:rsidR="00E17B96">
        <w:t>Gž</w:t>
      </w:r>
      <w:proofErr w:type="spellEnd"/>
      <w:r w:rsidR="00E17B96">
        <w:t xml:space="preserve"> R-996/19-2 od 25. srpnja 2019. godine).</w:t>
      </w:r>
    </w:p>
    <w:p w:rsidR="00285F50" w:rsidRDefault="00285F50" w:rsidP="00285F50">
      <w:pPr>
        <w:ind w:firstLine="708"/>
        <w:jc w:val="both"/>
      </w:pPr>
      <w:r>
        <w:t xml:space="preserve">  </w:t>
      </w:r>
    </w:p>
    <w:p w:rsidR="00285F50" w:rsidRDefault="00285F50" w:rsidP="00285F50">
      <w:pPr>
        <w:ind w:firstLine="708"/>
        <w:jc w:val="both"/>
      </w:pPr>
      <w:r>
        <w:t xml:space="preserve">Odredbom čl. 550.n st.1. </w:t>
      </w:r>
      <w:proofErr w:type="spellStart"/>
      <w:r>
        <w:t>ZTD</w:t>
      </w:r>
      <w:proofErr w:type="spellEnd"/>
      <w:r>
        <w:t xml:space="preserve">-a propisano je da  upisom podjele u sudski registar dijelovi imovine društva koje se dijeli, obveze i pravni odnosi, suglasno planu podjele sveopćim sljedništvom prelaze na nova društva, a ako neki dio imovine nije planom podjele raspoređen ili to suglasno planu podjele ne bi bilo moguće učiniti, takav dio imovine ili naknada za njega rasporedit će se na sva nova društva u istom omjeru kao što im je prema planu podjele pripala raspoređena neto imovina društva koje se dijeli. Vjerovnik društva koje se dijeli, sve dok nije obaviješten o tome na koje od novih društava, odnosno društava koje sudjeluju u podjeli je prešla obveza iz njegove tražbine, može zahtijevati njeno podmirenje od bilo kojeg od njih (čl. 550.n st. 4. </w:t>
      </w:r>
      <w:proofErr w:type="spellStart"/>
      <w:r>
        <w:t>ZTD</w:t>
      </w:r>
      <w:proofErr w:type="spellEnd"/>
      <w:r>
        <w:t>-a).</w:t>
      </w:r>
    </w:p>
    <w:p w:rsidR="00E17B96" w:rsidRDefault="00E17B96" w:rsidP="00271D24">
      <w:pPr>
        <w:ind w:firstLine="708"/>
        <w:jc w:val="both"/>
      </w:pPr>
    </w:p>
    <w:p w:rsidR="00E17B96" w:rsidRDefault="00E17B96" w:rsidP="00271D24">
      <w:pPr>
        <w:ind w:firstLine="708"/>
        <w:jc w:val="both"/>
      </w:pPr>
      <w:r>
        <w:t xml:space="preserve">Slijedom navedenog </w:t>
      </w:r>
      <w:r w:rsidR="0035606E">
        <w:t xml:space="preserve">sud je temeljem odredbe čl. 215.st.1. </w:t>
      </w:r>
      <w:proofErr w:type="spellStart"/>
      <w:r w:rsidR="0035606E">
        <w:t>ZPP</w:t>
      </w:r>
      <w:proofErr w:type="spellEnd"/>
      <w:r w:rsidR="0035606E">
        <w:t xml:space="preserve">-a pozvao pravne </w:t>
      </w:r>
      <w:proofErr w:type="spellStart"/>
      <w:r w:rsidR="0035606E">
        <w:t>sljednike</w:t>
      </w:r>
      <w:proofErr w:type="spellEnd"/>
      <w:r w:rsidR="0035606E">
        <w:t xml:space="preserve"> da preuzmu postupak u ovoj pravnoj stvari. </w:t>
      </w:r>
      <w:r>
        <w:t xml:space="preserve"> </w:t>
      </w:r>
    </w:p>
    <w:p w:rsidR="00DC2A75" w:rsidRDefault="00DC2A75" w:rsidP="00271D24">
      <w:pPr>
        <w:ind w:firstLine="708"/>
        <w:jc w:val="both"/>
      </w:pPr>
    </w:p>
    <w:p w:rsidR="00271D24" w:rsidRDefault="00271D24" w:rsidP="00271D24">
      <w:pPr>
        <w:ind w:firstLine="708"/>
        <w:jc w:val="both"/>
      </w:pPr>
    </w:p>
    <w:p w:rsidR="00271D24" w:rsidRDefault="00271D24" w:rsidP="00271D24">
      <w:pPr>
        <w:jc w:val="center"/>
      </w:pPr>
      <w:r>
        <w:t xml:space="preserve">U Zagrebu, dana </w:t>
      </w:r>
      <w:r w:rsidR="0035606E">
        <w:t xml:space="preserve">16. rujna 2019. godine </w:t>
      </w:r>
      <w:r>
        <w:t xml:space="preserve"> </w:t>
      </w:r>
    </w:p>
    <w:p w:rsidR="00271D24" w:rsidRDefault="00271D24" w:rsidP="00271D24">
      <w:pPr>
        <w:jc w:val="center"/>
      </w:pPr>
      <w:r>
        <w:t xml:space="preserve"> </w:t>
      </w:r>
    </w:p>
    <w:p w:rsidR="00271D24" w:rsidRDefault="00271D24" w:rsidP="00271D24">
      <w:pPr>
        <w:jc w:val="center"/>
      </w:pPr>
    </w:p>
    <w:p w:rsidR="00271D24" w:rsidRDefault="00271D24" w:rsidP="00271D24">
      <w:pPr>
        <w:jc w:val="both"/>
      </w:pPr>
      <w:r>
        <w:tab/>
      </w:r>
      <w:r>
        <w:tab/>
      </w:r>
      <w:r>
        <w:tab/>
      </w:r>
      <w:r>
        <w:tab/>
      </w:r>
      <w:r>
        <w:tab/>
      </w:r>
      <w:r>
        <w:tab/>
      </w:r>
      <w:r>
        <w:tab/>
      </w:r>
      <w:r>
        <w:tab/>
      </w:r>
      <w:r>
        <w:tab/>
        <w:t xml:space="preserve">      Sudac:</w:t>
      </w:r>
    </w:p>
    <w:p w:rsidR="00271D24" w:rsidRDefault="00271D24" w:rsidP="00271D24">
      <w:pPr>
        <w:jc w:val="both"/>
      </w:pPr>
      <w:r>
        <w:tab/>
      </w:r>
      <w:r>
        <w:tab/>
      </w:r>
      <w:r>
        <w:tab/>
      </w:r>
      <w:r>
        <w:tab/>
      </w:r>
      <w:r>
        <w:tab/>
      </w:r>
      <w:r>
        <w:tab/>
      </w:r>
      <w:r>
        <w:tab/>
      </w:r>
      <w:r>
        <w:tab/>
        <w:t xml:space="preserve">                 Adela Turkalj </w:t>
      </w:r>
    </w:p>
    <w:p w:rsidR="00271D24" w:rsidRDefault="00271D24" w:rsidP="00271D24">
      <w:pPr>
        <w:jc w:val="both"/>
      </w:pPr>
    </w:p>
    <w:p w:rsidR="00F157B4" w:rsidRDefault="00F157B4" w:rsidP="00F157B4">
      <w:pPr>
        <w:jc w:val="both"/>
      </w:pPr>
      <w:r>
        <w:t>POUKA O PRAVNOM LIJEKU</w:t>
      </w:r>
    </w:p>
    <w:p w:rsidR="00F157B4" w:rsidRDefault="00F157B4" w:rsidP="00F157B4">
      <w:pPr>
        <w:jc w:val="both"/>
      </w:pPr>
      <w:r>
        <w:t xml:space="preserve">Protiv ovog rješenja dopuštena je žalba u roku od 8 dana od dana primitka pisanog  </w:t>
      </w:r>
      <w:proofErr w:type="spellStart"/>
      <w:r>
        <w:t>otpravka</w:t>
      </w:r>
      <w:proofErr w:type="spellEnd"/>
      <w:r>
        <w:t xml:space="preserve"> istog. Žalba se podnosi pisano u 4 primjerka putem ovog suda na Županijski sud. </w:t>
      </w:r>
    </w:p>
    <w:p w:rsidR="00271D24" w:rsidRDefault="00271D24" w:rsidP="00271D24">
      <w:pPr>
        <w:jc w:val="both"/>
      </w:pPr>
    </w:p>
    <w:p w:rsidR="00271D24" w:rsidRDefault="00271D24" w:rsidP="00271D24">
      <w:pPr>
        <w:jc w:val="both"/>
      </w:pPr>
      <w:r>
        <w:t>DNA</w:t>
      </w:r>
    </w:p>
    <w:p w:rsidR="00271D24" w:rsidRDefault="00271D24" w:rsidP="00271D24">
      <w:pPr>
        <w:jc w:val="both"/>
      </w:pPr>
      <w:r>
        <w:t xml:space="preserve">1. </w:t>
      </w:r>
      <w:r w:rsidR="003B30E3">
        <w:t>1., 3., 4., 5., 6.,  7., 8., 9. i 10</w:t>
      </w:r>
      <w:r w:rsidR="005D716E">
        <w:t>.</w:t>
      </w:r>
      <w:r w:rsidR="004D7829">
        <w:t xml:space="preserve"> </w:t>
      </w:r>
      <w:r>
        <w:t>tužiteljima po pun.</w:t>
      </w:r>
    </w:p>
    <w:p w:rsidR="003B30E3" w:rsidRDefault="004D7829" w:rsidP="00271D24">
      <w:pPr>
        <w:jc w:val="both"/>
      </w:pPr>
      <w:r>
        <w:t xml:space="preserve">2. </w:t>
      </w:r>
      <w:r w:rsidR="003B30E3">
        <w:t xml:space="preserve">2. </w:t>
      </w:r>
      <w:r w:rsidR="0035606E">
        <w:t>tužitelj</w:t>
      </w:r>
      <w:r w:rsidR="003B30E3">
        <w:t xml:space="preserve">u </w:t>
      </w:r>
    </w:p>
    <w:p w:rsidR="0035606E" w:rsidRDefault="004262AA" w:rsidP="00271D24">
      <w:pPr>
        <w:jc w:val="both"/>
      </w:pPr>
      <w:r>
        <w:t xml:space="preserve">3. </w:t>
      </w:r>
      <w:r w:rsidRPr="004262AA">
        <w:t>ISTO d.d</w:t>
      </w:r>
      <w:r>
        <w:t>.</w:t>
      </w:r>
      <w:r w:rsidR="0035606E">
        <w:t xml:space="preserve"> </w:t>
      </w:r>
    </w:p>
    <w:p w:rsidR="004262AA" w:rsidRDefault="004262AA" w:rsidP="00271D24">
      <w:pPr>
        <w:jc w:val="both"/>
      </w:pPr>
      <w:r>
        <w:t>4</w:t>
      </w:r>
      <w:r w:rsidR="0035606E">
        <w:t>. ISTO Grupa d.d.</w:t>
      </w:r>
    </w:p>
    <w:p w:rsidR="0035606E" w:rsidRDefault="004262AA" w:rsidP="00271D24">
      <w:pPr>
        <w:jc w:val="both"/>
      </w:pPr>
      <w:r>
        <w:t>5.</w:t>
      </w:r>
      <w:r w:rsidR="0035606E">
        <w:t xml:space="preserve"> Industrogradnja d.d. </w:t>
      </w:r>
    </w:p>
    <w:p w:rsidR="00271D24" w:rsidRDefault="004262AA" w:rsidP="00271D24">
      <w:pPr>
        <w:jc w:val="both"/>
      </w:pPr>
      <w:r>
        <w:t>6</w:t>
      </w:r>
      <w:r w:rsidR="0035606E">
        <w:t xml:space="preserve">. </w:t>
      </w:r>
      <w:r w:rsidR="00271D24">
        <w:t xml:space="preserve">Kao obavijest: odvjetnica </w:t>
      </w:r>
      <w:proofErr w:type="spellStart"/>
      <w:r w:rsidR="00271D24">
        <w:t>Mirella</w:t>
      </w:r>
      <w:proofErr w:type="spellEnd"/>
      <w:r w:rsidR="00271D24">
        <w:t xml:space="preserve"> Paola </w:t>
      </w:r>
      <w:proofErr w:type="spellStart"/>
      <w:r w:rsidR="00271D24">
        <w:t>Frlan</w:t>
      </w:r>
      <w:proofErr w:type="spellEnd"/>
    </w:p>
    <w:p w:rsidR="00271D24" w:rsidRDefault="00271D24" w:rsidP="00271D24">
      <w:pPr>
        <w:jc w:val="both"/>
      </w:pPr>
    </w:p>
    <w:p w:rsidR="00271D24" w:rsidRDefault="00271D24" w:rsidP="00271D24">
      <w:pPr>
        <w:jc w:val="both"/>
      </w:pPr>
      <w:proofErr w:type="spellStart"/>
      <w:r>
        <w:t>Rj</w:t>
      </w:r>
      <w:proofErr w:type="spellEnd"/>
      <w:r>
        <w:t>.</w:t>
      </w:r>
    </w:p>
    <w:p w:rsidR="00271D24" w:rsidRDefault="00271D24" w:rsidP="00271D24">
      <w:pPr>
        <w:jc w:val="both"/>
      </w:pPr>
      <w:r>
        <w:t>1. Rješenje nepravomoćno</w:t>
      </w:r>
    </w:p>
    <w:p w:rsidR="00271D24" w:rsidRDefault="00271D24" w:rsidP="00271D24">
      <w:pPr>
        <w:jc w:val="both"/>
      </w:pPr>
      <w:r>
        <w:t>2. Kal. 30 dana</w:t>
      </w:r>
    </w:p>
    <w:p w:rsidR="00271D24" w:rsidRDefault="00271D24" w:rsidP="00271D24">
      <w:pPr>
        <w:jc w:val="both"/>
      </w:pPr>
    </w:p>
    <w:p w:rsidR="00271D24" w:rsidRDefault="00271D24" w:rsidP="00271D24">
      <w:pPr>
        <w:jc w:val="both"/>
      </w:pPr>
      <w:r>
        <w:t xml:space="preserve">U Zagrebu, dana </w:t>
      </w:r>
      <w:r w:rsidR="0035606E">
        <w:t xml:space="preserve">16. rujna 2019. godine </w:t>
      </w:r>
    </w:p>
    <w:p w:rsidR="00271D24" w:rsidRDefault="00271D24" w:rsidP="00271D24">
      <w:pPr>
        <w:jc w:val="both"/>
      </w:pPr>
      <w:r>
        <w:t xml:space="preserve">Sudac: </w:t>
      </w:r>
      <w:smartTag w:uri="urn:schemas-microsoft-com:office:smarttags" w:element="PersonName">
        <w:r>
          <w:t>Adela Turkalj</w:t>
        </w:r>
      </w:smartTag>
    </w:p>
    <w:p w:rsidR="00271D24" w:rsidRDefault="00271D24" w:rsidP="00271D24">
      <w:pPr>
        <w:jc w:val="both"/>
      </w:pPr>
    </w:p>
    <w:p w:rsidR="00271D24" w:rsidRDefault="00271D24" w:rsidP="00271D24">
      <w:pPr>
        <w:jc w:val="both"/>
      </w:pPr>
    </w:p>
    <w:p w:rsidR="006900A7" w:rsidRDefault="006900A7" w:rsidP="00C03E4D">
      <w:pPr>
        <w:jc w:val="both"/>
      </w:pPr>
    </w:p>
    <w:sectPr w:rsidR="006900A7" w:rsidSect="00B23045">
      <w:headerReference w:type="even" r:id="rId8"/>
      <w:headerReference w:type="default" r:id="rId9"/>
      <w:pgSz w:w="12240" w:h="15840"/>
      <w:pgMar w:top="1134" w:right="1418" w:bottom="851" w:left="141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082A" w:rsidRDefault="00A9082A">
      <w:r>
        <w:separator/>
      </w:r>
    </w:p>
  </w:endnote>
  <w:endnote w:type="continuationSeparator" w:id="0">
    <w:p w:rsidR="00A9082A" w:rsidRDefault="00A90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082A" w:rsidRDefault="00A9082A">
      <w:r>
        <w:separator/>
      </w:r>
    </w:p>
  </w:footnote>
  <w:footnote w:type="continuationSeparator" w:id="0">
    <w:p w:rsidR="00A9082A" w:rsidRDefault="00A908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7B96" w:rsidRDefault="00E17B96" w:rsidP="00B2304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17B96" w:rsidRDefault="00E17B9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7B96" w:rsidRDefault="00E17B96" w:rsidP="00B2304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93761">
      <w:rPr>
        <w:rStyle w:val="PageNumber"/>
        <w:noProof/>
      </w:rPr>
      <w:t>3</w:t>
    </w:r>
    <w:r>
      <w:rPr>
        <w:rStyle w:val="PageNumber"/>
      </w:rPr>
      <w:fldChar w:fldCharType="end"/>
    </w:r>
  </w:p>
  <w:p w:rsidR="00E17B96" w:rsidRDefault="00E17B96" w:rsidP="00D10A45">
    <w:r>
      <w:tab/>
    </w:r>
    <w:r>
      <w:tab/>
    </w:r>
    <w:r>
      <w:tab/>
    </w:r>
    <w:r>
      <w:tab/>
    </w:r>
    <w:r>
      <w:tab/>
    </w:r>
    <w:r>
      <w:tab/>
    </w:r>
    <w:r>
      <w:tab/>
    </w:r>
    <w:r>
      <w:tab/>
      <w:t xml:space="preserve">       </w:t>
    </w:r>
    <w:r w:rsidR="00C16C5C">
      <w:t>Poslovni broj: 15 Pr- 2851/16-27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020"/>
    <w:rsid w:val="00093761"/>
    <w:rsid w:val="000964B0"/>
    <w:rsid w:val="0009791A"/>
    <w:rsid w:val="000D2A10"/>
    <w:rsid w:val="000F5C4E"/>
    <w:rsid w:val="00173020"/>
    <w:rsid w:val="001976ED"/>
    <w:rsid w:val="001A3411"/>
    <w:rsid w:val="001E35AD"/>
    <w:rsid w:val="001F4859"/>
    <w:rsid w:val="002058ED"/>
    <w:rsid w:val="00271D24"/>
    <w:rsid w:val="00285F50"/>
    <w:rsid w:val="002C2268"/>
    <w:rsid w:val="0035606E"/>
    <w:rsid w:val="003B30E3"/>
    <w:rsid w:val="004012ED"/>
    <w:rsid w:val="00421AAA"/>
    <w:rsid w:val="004262AA"/>
    <w:rsid w:val="004347E2"/>
    <w:rsid w:val="00455239"/>
    <w:rsid w:val="00497A2A"/>
    <w:rsid w:val="004A65BC"/>
    <w:rsid w:val="004D7829"/>
    <w:rsid w:val="004E33E9"/>
    <w:rsid w:val="004E50D3"/>
    <w:rsid w:val="005002E2"/>
    <w:rsid w:val="00540A84"/>
    <w:rsid w:val="00541B4E"/>
    <w:rsid w:val="00541DA5"/>
    <w:rsid w:val="005429D3"/>
    <w:rsid w:val="0058355F"/>
    <w:rsid w:val="0059313E"/>
    <w:rsid w:val="005A454A"/>
    <w:rsid w:val="005D716E"/>
    <w:rsid w:val="00620993"/>
    <w:rsid w:val="006430EE"/>
    <w:rsid w:val="00657468"/>
    <w:rsid w:val="0067083E"/>
    <w:rsid w:val="0067426A"/>
    <w:rsid w:val="00685D88"/>
    <w:rsid w:val="006900A7"/>
    <w:rsid w:val="006A0F3A"/>
    <w:rsid w:val="006B3678"/>
    <w:rsid w:val="006E0565"/>
    <w:rsid w:val="006F249D"/>
    <w:rsid w:val="00701804"/>
    <w:rsid w:val="00764A56"/>
    <w:rsid w:val="00793AE4"/>
    <w:rsid w:val="007B01C6"/>
    <w:rsid w:val="007D5FFE"/>
    <w:rsid w:val="007E6CC9"/>
    <w:rsid w:val="007F270E"/>
    <w:rsid w:val="007F6A9C"/>
    <w:rsid w:val="00806E5A"/>
    <w:rsid w:val="00860D68"/>
    <w:rsid w:val="008B2940"/>
    <w:rsid w:val="008C65C8"/>
    <w:rsid w:val="008D793C"/>
    <w:rsid w:val="00973F29"/>
    <w:rsid w:val="009830F4"/>
    <w:rsid w:val="009D7DAD"/>
    <w:rsid w:val="009F769C"/>
    <w:rsid w:val="00A7225C"/>
    <w:rsid w:val="00A9082A"/>
    <w:rsid w:val="00AC77A7"/>
    <w:rsid w:val="00AE2D11"/>
    <w:rsid w:val="00B23045"/>
    <w:rsid w:val="00B341B4"/>
    <w:rsid w:val="00B40A45"/>
    <w:rsid w:val="00B76842"/>
    <w:rsid w:val="00B86C29"/>
    <w:rsid w:val="00B935E2"/>
    <w:rsid w:val="00BB7022"/>
    <w:rsid w:val="00BE6EA6"/>
    <w:rsid w:val="00C03E4D"/>
    <w:rsid w:val="00C16C5C"/>
    <w:rsid w:val="00C8244D"/>
    <w:rsid w:val="00CD6B13"/>
    <w:rsid w:val="00CE16C5"/>
    <w:rsid w:val="00D10A45"/>
    <w:rsid w:val="00D4271F"/>
    <w:rsid w:val="00DC2A75"/>
    <w:rsid w:val="00DD6984"/>
    <w:rsid w:val="00DF3237"/>
    <w:rsid w:val="00E140DF"/>
    <w:rsid w:val="00E17B96"/>
    <w:rsid w:val="00E20E9F"/>
    <w:rsid w:val="00EA3E6F"/>
    <w:rsid w:val="00EC2D8C"/>
    <w:rsid w:val="00EE539A"/>
    <w:rsid w:val="00EF4047"/>
    <w:rsid w:val="00F157B4"/>
    <w:rsid w:val="00F21C2B"/>
    <w:rsid w:val="00F47E5D"/>
    <w:rsid w:val="00F61D2E"/>
    <w:rsid w:val="00F95D72"/>
    <w:rsid w:val="00FC54EA"/>
    <w:rsid w:val="00FD02D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docId w15:val="{89A29E5A-B183-4923-88C8-D3172C907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style>
  <w:style w:type="paragraph" w:styleId="BalloonText">
    <w:name w:val="Balloon Text"/>
    <w:basedOn w:val="Normal"/>
    <w:semiHidden/>
    <w:rPr>
      <w:rFonts w:ascii="Tahoma" w:hAnsi="Tahoma" w:cs="Tahoma"/>
      <w:sz w:val="16"/>
      <w:szCs w:val="16"/>
    </w:rPr>
  </w:style>
  <w:style w:type="paragraph" w:styleId="Header">
    <w:name w:val="header"/>
    <w:basedOn w:val="Normal"/>
    <w:rsid w:val="00B23045"/>
    <w:pPr>
      <w:tabs>
        <w:tab w:val="center" w:pos="4703"/>
        <w:tab w:val="right" w:pos="9406"/>
      </w:tabs>
    </w:pPr>
  </w:style>
  <w:style w:type="character" w:styleId="PageNumber">
    <w:name w:val="page number"/>
    <w:basedOn w:val="DefaultParagraphFont"/>
    <w:rsid w:val="00B23045"/>
  </w:style>
  <w:style w:type="paragraph" w:styleId="Footer">
    <w:name w:val="footer"/>
    <w:basedOn w:val="Normal"/>
    <w:rsid w:val="00B23045"/>
    <w:pPr>
      <w:tabs>
        <w:tab w:val="center" w:pos="4703"/>
        <w:tab w:val="right" w:pos="9406"/>
      </w:tabs>
    </w:pPr>
  </w:style>
  <w:style w:type="character" w:styleId="PlaceholderText">
    <w:name w:val="Placeholder Text"/>
    <w:basedOn w:val="DefaultParagraphFont"/>
    <w:uiPriority w:val="99"/>
    <w:semiHidden/>
    <w:rsid w:val="004012ED"/>
    <w:rPr>
      <w:color w:val="808080"/>
      <w:bdr w:val="none" w:sz="0" w:space="0" w:color="auto"/>
      <w:shd w:val="clear" w:color="auto" w:fill="auto"/>
    </w:rPr>
  </w:style>
  <w:style w:type="character" w:customStyle="1" w:styleId="eSPISCCParagraphDefaultFont">
    <w:name w:val="eSPIS_CC_Paragraph Default Font"/>
    <w:basedOn w:val="DefaultParagraphFont"/>
    <w:rsid w:val="004012ED"/>
    <w:rPr>
      <w:rFonts w:ascii="Times New Roman" w:hAnsi="Times New Roman" w:cs="Times New Roman"/>
      <w:sz w:val="24"/>
      <w:bdr w:val="none" w:sz="0" w:space="0" w:color="auto"/>
      <w:shd w:val="clear" w:color="auto" w:fill="auto"/>
      <w:lang w:val="hr-HR"/>
    </w:rPr>
  </w:style>
  <w:style w:type="character" w:customStyle="1" w:styleId="PozadinaSvijetloZuta">
    <w:name w:val="Pozadina_SvijetloZuta"/>
    <w:basedOn w:val="DefaultParagraphFont"/>
    <w:rsid w:val="004012ED"/>
    <w:rPr>
      <w:bdr w:val="none" w:sz="0" w:space="0" w:color="auto"/>
      <w:shd w:val="clear" w:color="auto" w:fill="FFFFCC"/>
      <w:lang w:val="hr-HR"/>
    </w:rPr>
  </w:style>
  <w:style w:type="character" w:customStyle="1" w:styleId="PozadinaSvijetloCrvena">
    <w:name w:val="Pozadina_SvijetloCrvena"/>
    <w:basedOn w:val="eSPISCCParagraphDefaultFont"/>
    <w:rsid w:val="004012ED"/>
    <w:rPr>
      <w:rFonts w:ascii="Times New Roman" w:hAnsi="Times New Roman" w:cs="Times New Roman"/>
      <w:sz w:val="24"/>
      <w:bdr w:val="none" w:sz="0" w:space="0" w:color="auto"/>
      <w:shd w:val="clear" w:color="auto" w:fill="FFCCCC"/>
      <w:lang w:val="hr-HR"/>
    </w:rPr>
  </w:style>
  <w:style w:type="character" w:customStyle="1" w:styleId="PozadinaSvijetloZelena">
    <w:name w:val="Pozadina_SvijetloZelena"/>
    <w:basedOn w:val="eSPISCCParagraphDefaultFont"/>
    <w:rsid w:val="004012ED"/>
    <w:rPr>
      <w:rFonts w:ascii="Times New Roman" w:hAnsi="Times New Roman" w:cs="Times New Roman"/>
      <w:sz w:val="24"/>
      <w:bdr w:val="none" w:sz="0" w:space="0" w:color="auto"/>
      <w:shd w:val="clear" w:color="auto" w:fill="CCFFCC"/>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9909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eSpis\MasterTemplate.dotm"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16. rujna 2019.</izvorni_sadrzaj>
    <derivirana_varijabla naziv="DomainObject.DatumDonosenjaOdluke_1">16. rujna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Adela</izvorni_sadrzaj>
    <derivirana_varijabla naziv="DomainObject.DonositeljOdluke.Ime_1">Adela</derivirana_varijabla>
  </DomainObject.DonositeljOdluke.Ime>
  <DomainObject.DonositeljOdluke.Prezime>
    <izvorni_sadrzaj>Turkalj</izvorni_sadrzaj>
    <derivirana_varijabla naziv="DomainObject.DonositeljOdluke.Prezime_1">Turkalj</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2851</izvorni_sadrzaj>
    <derivirana_varijabla naziv="DomainObject.Predmet.Broj_1">2851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25. studenog 2016.</izvorni_sadrzaj>
    <derivirana_varijabla naziv="DomainObject.Predmet.DatumOsnivanja_1">25. studenog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30. studenog 2017.</izvorni_sadrzaj>
    <derivirana_varijabla naziv="DomainObject.Predmet.DatumRjesavanja_1">30. studenog 2017.</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10001</izvorni_sadrzaj>
    <derivirana_varijabla naziv="DomainObject.Predmet.InicijalnaVrijednost_1">10001</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isplata dodatka na plaću</izvorni_sadrzaj>
    <derivirana_varijabla naziv="DomainObject.Predmet.Opis_1">isplata dodatka na plaću</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Pr-2851/2016</izvorni_sadrzaj>
    <derivirana_varijabla naziv="DomainObject.Predmet.OznakaBroj_1">Pr-2851/2016</derivirana_varijabla>
  </DomainObject.Predmet.OznakaBroj>
  <DomainObject.Predmet.OznakaBrojOptuznogAkta>
    <izvorni_sadrzaj/>
    <derivirana_varijabla naziv="DomainObject.Predmet.OznakaBrojOptuznogAkta_1"/>
  </DomainObject.Predmet.OznakaBrojOptuznogAkta>
  <DomainObject.Predmet.PredmetRijesio.Ime>
    <izvorni_sadrzaj>Adela</izvorni_sadrzaj>
    <derivirana_varijabla naziv="DomainObject.Predmet.PredmetRijesio.Ime_1">Adela</derivirana_varijabla>
  </DomainObject.Predmet.PredmetRijesio.Ime>
  <DomainObject.Predmet.PredmetRijesio.Oib>
    <izvorni_sadrzaj>78751584595</izvorni_sadrzaj>
    <derivirana_varijabla naziv="DomainObject.Predmet.PredmetRijesio.Oib_1">78751584595</derivirana_varijabla>
  </DomainObject.Predmet.PredmetRijesio.Oib>
  <DomainObject.Predmet.PredmetRijesio.Prezime>
    <izvorni_sadrzaj>Turkalj</izvorni_sadrzaj>
    <derivirana_varijabla naziv="DomainObject.Predmet.PredmetRijesio.Prezime_1">Turkalj</derivirana_varijabla>
  </DomainObject.Predmet.PredmetRijesio.Prezime>
  <DomainObject.Predmet.PrimjedbaSuca>
    <izvorni_sadrzaj>D, 66 tužitelj nema oib, referada obaviještena</izvorni_sadrzaj>
    <derivirana_varijabla naziv="DomainObject.Predmet.PrimjedbaSuca_1">D, 66 tužitelj nema oib, referada obaviještena</derivirana_varijabla>
  </DomainObject.Predmet.PrimjedbaSuca>
  <DomainObject.Predmet.ProtustrankaFormated>
    <izvorni_sadrzaj>  INDUSTROGRADNJA GRUPA dioničko društvo zastupanog po punomoćniku Mirella Paola Frlan</izvorni_sadrzaj>
    <derivirana_varijabla naziv="DomainObject.Predmet.ProtustrankaFormated_1">  INDUSTROGRADNJA GRUPA dioničko društvo zastupanog po punomoćniku Mirella Paola Frlan</derivirana_varijabla>
  </DomainObject.Predmet.ProtustrankaFormated>
  <DomainObject.Predmet.ProtustrankaFormatedOIB>
    <izvorni_sadrzaj>  INDUSTROGRADNJA GRUPA dioničko društvo, OIB 19751350811 zastupanog po punomoćniku Mirella Paola Frlan</izvorni_sadrzaj>
    <derivirana_varijabla naziv="DomainObject.Predmet.ProtustrankaFormatedOIB_1">  INDUSTROGRADNJA GRUPA dioničko društvo, OIB 19751350811 zastupanog po punomoćniku Mirella Paola Frlan</derivirana_varijabla>
  </DomainObject.Predmet.ProtustrankaFormatedOIB>
  <DomainObject.Predmet.ProtustrankaFormatedWithAdress>
    <izvorni_sadrzaj> INDUSTROGRADNJA GRUPA dioničko društvo, Kennedyjev trg 2, 10000 Zagreb zastupanog po punomoćniku Mirella Paola Frlan</izvorni_sadrzaj>
    <derivirana_varijabla naziv="DomainObject.Predmet.ProtustrankaFormatedWithAdress_1"> INDUSTROGRADNJA GRUPA dioničko društvo, Kennedyjev trg 2, 10000 Zagreb zastupanog po punomoćniku Mirella Paola Frlan</derivirana_varijabla>
  </DomainObject.Predmet.ProtustrankaFormatedWithAdress>
  <DomainObject.Predmet.ProtustrankaFormatedWithAdressOIB>
    <izvorni_sadrzaj> INDUSTROGRADNJA GRUPA dioničko društvo, OIB 19751350811, Kennedyjev trg 2, 10000 Zagreb zastupanog po punomoćniku Mirella Paola Frlan</izvorni_sadrzaj>
    <derivirana_varijabla naziv="DomainObject.Predmet.ProtustrankaFormatedWithAdressOIB_1"> INDUSTROGRADNJA GRUPA dioničko društvo, OIB 19751350811, Kennedyjev trg 2, 10000 Zagreb zastupanog po punomoćniku Mirella Paola Frlan</derivirana_varijabla>
  </DomainObject.Predmet.ProtustrankaFormatedWithAdressOIB>
  <DomainObject.Predmet.ProtustrankaWithAdress>
    <izvorni_sadrzaj>INDUSTROGRADNJA GRUPA dioničko društvo Kennedyjev trg 2, 10000 Zagreb</izvorni_sadrzaj>
    <derivirana_varijabla naziv="DomainObject.Predmet.ProtustrankaWithAdress_1">INDUSTROGRADNJA GRUPA dioničko društvo Kennedyjev trg 2, 10000 Zagreb</derivirana_varijabla>
  </DomainObject.Predmet.ProtustrankaWithAdress>
  <DomainObject.Predmet.ProtustrankaWithAdressOIB>
    <izvorni_sadrzaj>INDUSTROGRADNJA GRUPA dioničko društvo, OIB 19751350811, Kennedyjev trg 2, 10000 Zagreb</izvorni_sadrzaj>
    <derivirana_varijabla naziv="DomainObject.Predmet.ProtustrankaWithAdressOIB_1">INDUSTROGRADNJA GRUPA dioničko društvo, OIB 19751350811, Kennedyjev trg 2, 10000 Zagreb</derivirana_varijabla>
  </DomainObject.Predmet.ProtustrankaWithAdressOIB>
  <DomainObject.Predmet.ProtustrankaNazivFormated>
    <izvorni_sadrzaj>INDUSTROGRADNJA GRUPA dioničko društvo</izvorni_sadrzaj>
    <derivirana_varijabla naziv="DomainObject.Predmet.ProtustrankaNazivFormated_1">INDUSTROGRADNJA GRUPA dioničko društvo</derivirana_varijabla>
  </DomainObject.Predmet.ProtustrankaNazivFormated>
  <DomainObject.Predmet.ProtustrankaNazivFormatedOIB>
    <izvorni_sadrzaj>INDUSTROGRADNJA GRUPA dioničko društvo, OIB 19751350811</izvorni_sadrzaj>
    <derivirana_varijabla naziv="DomainObject.Predmet.ProtustrankaNazivFormatedOIB_1">INDUSTROGRADNJA GRUPA dioničko društvo, OIB 19751350811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15</izvorni_sadrzaj>
    <derivirana_varijabla naziv="DomainObject.Predmet.Referada.Naziv_1">Referada 15</derivirana_varijabla>
  </DomainObject.Predmet.Referada.Naziv>
  <DomainObject.Predmet.Referada.Oznaka>
    <izvorni_sadrzaj>15</izvorni_sadrzaj>
    <derivirana_varijabla naziv="DomainObject.Predmet.Referada.Oznaka_1">15</derivirana_varijabla>
  </DomainObject.Predmet.Referada.Oznaka>
  <DomainObject.Predmet.Referada.Prostorija.Naziv>
    <izvorni_sadrzaj>Soba 513/V</izvorni_sadrzaj>
    <derivirana_varijabla naziv="DomainObject.Predmet.Referada.Prostorija.Naziv_1">Soba 513/V</derivirana_varijabla>
  </DomainObject.Predmet.Referada.Prostorija.Naziv>
  <DomainObject.Predmet.Referada.Prostorija.Oznaka>
    <izvorni_sadrzaj>513/V</izvorni_sadrzaj>
    <derivirana_varijabla naziv="DomainObject.Predmet.Referada.Prostorija.Oznaka_1">513/V</derivirana_varijabla>
  </DomainObject.Predmet.Referada.Prostorija.Oznaka>
  <DomainObject.Predmet.Referada.Sud.Naziv>
    <izvorni_sadrzaj>Općinski radni sud u Zagrebu</izvorni_sadrzaj>
    <derivirana_varijabla naziv="DomainObject.Predmet.Referada.Sud.Naziv_1">Općinski radni sud u Zagrebu</derivirana_varijabla>
  </DomainObject.Predmet.Referada.Sud.Naziv>
  <DomainObject.Predmet.Referada.Sudac>
    <izvorni_sadrzaj>Adela Turkalj</izvorni_sadrzaj>
    <derivirana_varijabla naziv="DomainObject.Predmet.Referada.Sudac_1">Adela Turkalj</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Vladimir Radenić zastupanog po punomoćniku Meliha Okić Buljanović; Augustin Rajič; Petar Rajković zastupanog po punomoćniku Meliha Okić Buljanović; Milena Romčević zastupane po punomoćniku Meliha Okić Buljanović; Nada Sabol zastupane po punomoćniku Meliha Okić Buljanović; Aiša Sejarić zastupanog po punomoćniku Meliha Okić Buljanović; Ferid Sejarić zastupanog po punomoćniku Meliha Okić Buljanović; Hasan Selimagić zastupanog po punomoćniku Meliha Okić Buljanović; Husein Selimagić zastupanog po punomoćniku Meliha Okić Buljanović; Davorka Smiljanec zastupane po punomoćniku Meliha Okić Buljanović</izvorni_sadrzaj>
    <derivirana_varijabla naziv="DomainObject.Predmet.StrankaFormated_1">  Vladimir Radenić zastupanog po punomoćniku Meliha Okić Buljanović; Augustin Rajič; Petar Rajković zastupanog po punomoćniku Meliha Okić Buljanović; Milena Romčević zastupane po punomoćniku Meliha Okić Buljanović; Nada Sabol zastupane po punomoćniku Meliha Okić Buljanović; Aiša Sejarić zastupanog po punomoćniku Meliha Okić Buljanović; Ferid Sejarić zastupanog po punomoćniku Meliha Okić Buljanović; Hasan Selimagić zastupanog po punomoćniku Meliha Okić Buljanović; Husein Selimagić zastupanog po punomoćniku Meliha Okić Buljanović; Davorka Smiljanec zastupane po punomoćniku Meliha Okić Buljanović</derivirana_varijabla>
  </DomainObject.Predmet.StrankaFormated>
  <DomainObject.Predmet.StrankaFormatedOIB>
    <izvorni_sadrzaj>  Vladimir Radenić, OIB 68881907132 zastupanog po punomoćniku Meliha Okić Buljanović; Augustin Rajič, OIB 66982558819; Petar Rajković, OIB 31053343653 zastupanog po punomoćniku Meliha Okić Buljanović; Milena Romčević, OIB 69020940115 zastupane po punomoćniku Meliha Okić Buljanović; Nada Sabol, OIB 89267637015 zastupane po punomoćniku Meliha Okić Buljanović; Aiša Sejarić, OIB 44822372240 zastupanog po punomoćniku Meliha Okić Buljanović; Ferid Sejarić, OIB 90388917250 zastupanog po punomoćniku Meliha Okić Buljanović; Hasan Selimagić, OIB 25178450546 zastupanog po punomoćniku Meliha Okić Buljanović; Husein Selimagić, OIB 12924072961 zastupanog po punomoćniku Meliha Okić Buljanović; Davorka Smiljanec, OIB 53537822651 zastupane po punomoćniku Meliha Okić Buljanović</izvorni_sadrzaj>
    <derivirana_varijabla naziv="DomainObject.Predmet.StrankaFormatedOIB_1">  Vladimir Radenić, OIB 68881907132 zastupanog po punomoćniku Meliha Okić Buljanović; Augustin Rajič, OIB 66982558819; Petar Rajković, OIB 31053343653 zastupanog po punomoćniku Meliha Okić Buljanović; Milena Romčević, OIB 69020940115 zastupane po punomoćniku Meliha Okić Buljanović; Nada Sabol, OIB 89267637015 zastupane po punomoćniku Meliha Okić Buljanović; Aiša Sejarić, OIB 44822372240 zastupanog po punomoćniku Meliha Okić Buljanović; Ferid Sejarić, OIB 90388917250 zastupanog po punomoćniku Meliha Okić Buljanović; Hasan Selimagić, OIB 25178450546 zastupanog po punomoćniku Meliha Okić Buljanović; Husein Selimagić, OIB 12924072961 zastupanog po punomoćniku Meliha Okić Buljanović; Davorka Smiljanec, OIB 53537822651 zastupane po punomoćniku Meliha Okić Buljanović</derivirana_varijabla>
  </DomainObject.Predmet.StrankaFormatedOIB>
  <DomainObject.Predmet.StrankaFormatedWithAdress>
    <izvorni_sadrzaj> Vladimir Radenić, Turopoljska 48, 10412 Lukavec zastupanog po punomoćniku Meliha Okić Buljanović; Augustin Rajič, Istarska 3, 10410 Petrovina Turopoljska; Petar Rajković, Jelvica 69, 53260 Križpolje zastupanog po punomoćniku Meliha Okić Buljanović; Milena Romčević, Vinka Jeđuta 13, 10000 Zagreb zastupane po punomoćniku Meliha Okić Buljanović; Nada Sabol, Trg Kralja Tomislava 33, 10410 Velika Gorica zastupane po punomoćniku Meliha Okić Buljanović; Aiša Sejarić, Ulica Andje Kneževića 72, Prijedor zastupanog po punomoćniku Meliha Okić Buljanović; Ferid Sejarić, Pian 27, 52100 Vodnjan zastupanog po punomoćniku Meliha Okić Buljanović; Hasan Selimagić, Nadinska 14g, 10010 Veliko Polje zastupanog po punomoćniku Meliha Okić Buljanović; Husein Selimagić, Nadinska 26c, 10010 Veliko Polje zastupanog po punomoćniku Meliha Okić Buljanović; Davorka Smiljanec, Rapska 37c, 10000 Zagreb zastupane po punomoćniku Meliha Okić Buljanović</izvorni_sadrzaj>
    <derivirana_varijabla naziv="DomainObject.Predmet.StrankaFormatedWithAdress_1"> Vladimir Radenić, Turopoljska 48, 10412 Lukavec zastupanog po punomoćniku Meliha Okić Buljanović; Augustin Rajič, Istarska 3, 10410 Petrovina Turopoljska; Petar Rajković, Jelvica 69, 53260 Križpolje zastupanog po punomoćniku Meliha Okić Buljanović; Milena Romčević, Vinka Jeđuta 13, 10000 Zagreb zastupane po punomoćniku Meliha Okić Buljanović; Nada Sabol, Trg Kralja Tomislava 33, 10410 Velika Gorica zastupane po punomoćniku Meliha Okić Buljanović; Aiša Sejarić, Ulica Andje Kneževića 72, Prijedor zastupanog po punomoćniku Meliha Okić Buljanović; Ferid Sejarić, Pian 27, 52100 Vodnjan zastupanog po punomoćniku Meliha Okić Buljanović; Hasan Selimagić, Nadinska 14g, 10010 Veliko Polje zastupanog po punomoćniku Meliha Okić Buljanović; Husein Selimagić, Nadinska 26c, 10010 Veliko Polje zastupanog po punomoćniku Meliha Okić Buljanović; Davorka Smiljanec, Rapska 37c, 10000 Zagreb zastupane po punomoćniku Meliha Okić Buljanović</derivirana_varijabla>
  </DomainObject.Predmet.StrankaFormatedWithAdress>
  <DomainObject.Predmet.StrankaFormatedWithAdressOIB>
    <izvorni_sadrzaj> Vladimir Radenić, OIB 68881907132, Turopoljska 48, 10412 Lukavec zastupanog po punomoćniku Meliha Okić Buljanović; Augustin Rajič, OIB 66982558819, Istarska 3, 10410 Petrovina Turopoljska; Petar Rajković, OIB 31053343653, Jelvica 69, 53260 Križpolje zastupanog po punomoćniku Meliha Okić Buljanović; Milena Romčević, OIB 69020940115, Vinka Jeđuta 13, 10000 Zagreb zastupane po punomoćniku Meliha Okić Buljanović; Nada Sabol, OIB 89267637015, Trg Kralja Tomislava 33, 10410 Velika Gorica zastupane po punomoćniku Meliha Okić Buljanović; Aiša Sejarić, OIB 44822372240, Ulica Andje Kneževića 72, Prijedor zastupanog po punomoćniku Meliha Okić Buljanović; Ferid Sejarić, OIB 90388917250, Pian 27, 52100 Vodnjan zastupanog po punomoćniku Meliha Okić Buljanović; Hasan Selimagić, OIB 25178450546, Nadinska 14g, 10010 Veliko Polje zastupanog po punomoćniku Meliha Okić Buljanović; Husein Selimagić, OIB 12924072961, Nadinska 26c, 10010 Veliko Polje zastupanog po punomoćniku Meliha Okić Buljanović; Davorka Smiljanec, OIB 53537822651, Rapska 37c, 10000 Zagreb zastupane po punomoćniku Meliha Okić Buljanović</izvorni_sadrzaj>
    <derivirana_varijabla naziv="DomainObject.Predmet.StrankaFormatedWithAdressOIB_1"> Vladimir Radenić, OIB 68881907132, Turopoljska 48, 10412 Lukavec zastupanog po punomoćniku Meliha Okić Buljanović; Augustin Rajič, OIB 66982558819, Istarska 3, 10410 Petrovina Turopoljska; Petar Rajković, OIB 31053343653, Jelvica 69, 53260 Križpolje zastupanog po punomoćniku Meliha Okić Buljanović; Milena Romčević, OIB 69020940115, Vinka Jeđuta 13, 10000 Zagreb zastupane po punomoćniku Meliha Okić Buljanović; Nada Sabol, OIB 89267637015, Trg Kralja Tomislava 33, 10410 Velika Gorica zastupane po punomoćniku Meliha Okić Buljanović; Aiša Sejarić, OIB 44822372240, Ulica Andje Kneževića 72, Prijedor zastupanog po punomoćniku Meliha Okić Buljanović; Ferid Sejarić, OIB 90388917250, Pian 27, 52100 Vodnjan zastupanog po punomoćniku Meliha Okić Buljanović; Hasan Selimagić, OIB 25178450546, Nadinska 14g, 10010 Veliko Polje zastupanog po punomoćniku Meliha Okić Buljanović; Husein Selimagić, OIB 12924072961, Nadinska 26c, 10010 Veliko Polje zastupanog po punomoćniku Meliha Okić Buljanović; Davorka Smiljanec, OIB 53537822651, Rapska 37c, 10000 Zagreb zastupane po punomoćniku Meliha Okić Buljanović</derivirana_varijabla>
  </DomainObject.Predmet.StrankaFormatedWithAdressOIB>
  <DomainObject.Predmet.StrankaWithAdress>
    <izvorni_sadrzaj>Vladimir Radenić Turopoljska 48,10412 Lukavec,Augustin Rajič Istarska 3,10410 Petrovina Turopoljska,Petar Rajković Jelvica 69,53260 Križpolje,Milena Romčević Vinka Jeđuta 13,10000 Zagreb,Nada Sabol Trg Kralja Tomislava 33,10410 Velika Gorica,Aiša Sejarić Ulica Andje Kneževića 72,Prijedor,Ferid Sejarić Pian 27,52100 Vodnjan,Hasan Selimagić Nadinska 14g,10010 Veliko Polje,Husein Selimagić Nadinska 26c,10010 Veliko Polje,Davorka Smiljanec Rapska 37c,10000 Zagreb</izvorni_sadrzaj>
    <derivirana_varijabla naziv="DomainObject.Predmet.StrankaWithAdress_1">Vladimir Radenić Turopoljska 48,10412 Lukavec,Augustin Rajič Istarska 3,10410 Petrovina Turopoljska,Petar Rajković Jelvica 69,53260 Križpolje,Milena Romčević Vinka Jeđuta 13,10000 Zagreb,Nada Sabol Trg Kralja Tomislava 33,10410 Velika Gorica,Aiša Sejarić Ulica Andje Kneževića 72,Prijedor,Ferid Sejarić Pian 27,52100 Vodnjan,Hasan Selimagić Nadinska 14g,10010 Veliko Polje,Husein Selimagić Nadinska 26c,10010 Veliko Polje,Davorka Smiljanec Rapska 37c,10000 Zagreb</derivirana_varijabla>
  </DomainObject.Predmet.StrankaWithAdress>
  <DomainObject.Predmet.StrankaWithAdressOIB>
    <izvorni_sadrzaj>Vladimir Radenić, OIB 68881907132, Turopoljska 48,10412 Lukavec,Augustin Rajič, OIB 66982558819, Istarska 3,10410 Petrovina Turopoljska,Petar Rajković, OIB 31053343653, Jelvica 69,53260 Križpolje,Milena Romčević, OIB 69020940115, Vinka Jeđuta 13,10000 Zagreb,Nada Sabol, OIB 89267637015, Trg Kralja Tomislava 33,10410 Velika Gorica,Aiša Sejarić, OIB 44822372240, Ulica Andje Kneževića 72,Prijedor,Ferid Sejarić, OIB 90388917250, Pian 27,52100 Vodnjan,Hasan Selimagić, OIB 25178450546, Nadinska 14g,10010 Veliko Polje,Husein Selimagić, OIB 12924072961, Nadinska 26c,10010 Veliko Polje,Davorka Smiljanec, OIB 53537822651, Rapska 37c,10000 Zagreb</izvorni_sadrzaj>
    <derivirana_varijabla naziv="DomainObject.Predmet.StrankaWithAdressOIB_1">Vladimir Radenić, OIB 68881907132, Turopoljska 48,10412 Lukavec,Augustin Rajič, OIB 66982558819, Istarska 3,10410 Petrovina Turopoljska,Petar Rajković, OIB 31053343653, Jelvica 69,53260 Križpolje,Milena Romčević, OIB 69020940115, Vinka Jeđuta 13,10000 Zagreb,Nada Sabol, OIB 89267637015, Trg Kralja Tomislava 33,10410 Velika Gorica,Aiša Sejarić, OIB 44822372240, Ulica Andje Kneževića 72,Prijedor,Ferid Sejarić, OIB 90388917250, Pian 27,52100 Vodnjan,Hasan Selimagić, OIB 25178450546, Nadinska 14g,10010 Veliko Polje,Husein Selimagić, OIB 12924072961, Nadinska 26c,10010 Veliko Polje,Davorka Smiljanec, OIB 53537822651, Rapska 37c,10000 Zagreb</derivirana_varijabla>
  </DomainObject.Predmet.StrankaWithAdressOIB>
  <DomainObject.Predmet.StrankaNazivFormated>
    <izvorni_sadrzaj>Vladimir Radenić,Augustin Rajič,Petar Rajković,Milena Romčević,Nada Sabol,Aiša Sejarić,Ferid Sejarić,Hasan Selimagić,Husein Selimagić,Davorka Smiljanec</izvorni_sadrzaj>
    <derivirana_varijabla naziv="DomainObject.Predmet.StrankaNazivFormated_1">Vladimir Radenić,Augustin Rajič,Petar Rajković,Milena Romčević,Nada Sabol,Aiša Sejarić,Ferid Sejarić,Hasan Selimagić,Husein Selimagić,Davorka Smiljanec</derivirana_varijabla>
  </DomainObject.Predmet.StrankaNazivFormated>
  <DomainObject.Predmet.StrankaNazivFormatedOIB>
    <izvorni_sadrzaj>Vladimir Radenić, OIB 68881907132,Augustin Rajič, OIB 66982558819,Petar Rajković, OIB 31053343653,Milena Romčević, OIB 69020940115,Nada Sabol, OIB 89267637015,Aiša Sejarić, OIB 44822372240,Ferid Sejarić, OIB 90388917250,Hasan Selimagić, OIB 25178450546,Husein Selimagić, OIB 12924072961,Davorka Smiljanec, OIB 53537822651</izvorni_sadrzaj>
    <derivirana_varijabla naziv="DomainObject.Predmet.StrankaNazivFormatedOIB_1">Vladimir Radenić, OIB 68881907132,Augustin Rajič, OIB 66982558819,Petar Rajković, OIB 31053343653,Milena Romčević, OIB 69020940115,Nada Sabol, OIB 89267637015,Aiša Sejarić, OIB 44822372240,Ferid Sejarić, OIB 90388917250,Hasan Selimagić, OIB 25178450546,Husein Selimagić, OIB 12924072961,Davorka Smiljanec, OIB 53537822651</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Ulica grada Vukovara 84</izvorni_sadrzaj>
    <derivirana_varijabla naziv="DomainObject.Predmet.Sud.Adresa.UlicaIKBR_1">Ulica grada Vukovara 84</derivirana_varijabla>
  </DomainObject.Predmet.Sud.Adresa.UlicaIKBR>
  <DomainObject.Predmet.Sud.Naziv>
    <izvorni_sadrzaj>Općinski radni sud u Zagrebu</izvorni_sadrzaj>
    <derivirana_varijabla naziv="DomainObject.Predmet.Sud.Naziv_1">Općinski radni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15</izvorni_sadrzaj>
    <derivirana_varijabla naziv="DomainObject.Predmet.TrenutnaLokacijaSpisa.Naziv_1">Referada 15</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radni sud u Zagrebu</izvorni_sadrzaj>
    <derivirana_varijabla naziv="DomainObject.Predmet.TrenutnaLokacijaSpisa.Sud.Naziv_1">Općinski radni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 pisarnica</izvorni_sadrzaj>
    <derivirana_varijabla naziv="DomainObject.Predmet.UstrojstvenaJedinicaVodi.Naziv_1">Pr pisarnica</derivirana_varijabla>
  </DomainObject.Predmet.UstrojstvenaJedinicaVodi.Naziv>
  <DomainObject.Predmet.UstrojstvenaJedinicaVodi.Oznaka>
    <izvorni_sadrzaj>Pr pisarn</izvorni_sadrzaj>
    <derivirana_varijabla naziv="DomainObject.Predmet.UstrojstvenaJedinicaVodi.Oznaka_1">Pr pisarn</derivirana_varijabla>
  </DomainObject.Predmet.UstrojstvenaJedinicaVodi.Oznaka>
  <DomainObject.Predmet.UstrojstvenaJedinicaVodi.Prostorija.Naziv>
    <izvorni_sadrzaj>Soba 016/MZ</izvorni_sadrzaj>
    <derivirana_varijabla naziv="DomainObject.Predmet.UstrojstvenaJedinicaVodi.Prostorija.Naziv_1">Soba 016/MZ</derivirana_varijabla>
  </DomainObject.Predmet.UstrojstvenaJedinicaVodi.Prostorija.Naziv>
  <DomainObject.Predmet.UstrojstvenaJedinicaVodi.Prostorija.Oznaka>
    <izvorni_sadrzaj>016/MZ</izvorni_sadrzaj>
    <derivirana_varijabla naziv="DomainObject.Predmet.UstrojstvenaJedinicaVodi.Prostorija.Oznaka_1">016/MZ</derivirana_varijabla>
  </DomainObject.Predmet.UstrojstvenaJedinicaVodi.Prostorija.Oznaka>
  <DomainObject.Predmet.UstrojstvenaJedinicaVodi.Sud.Naziv>
    <izvorni_sadrzaj>Općinski radni sud u Zagrebu</izvorni_sadrzaj>
    <derivirana_varijabla naziv="DomainObject.Predmet.UstrojstvenaJedinicaVodi.Sud.Naziv_1">Općinski radni sud u Zagrebu</derivirana_varijabla>
  </DomainObject.Predmet.UstrojstvenaJedinicaVodi.Sud.Naziv>
  <DomainObject.Predmet.VrstaSpora.Naziv>
    <izvorni_sadrzaj>Radno - materijalna davanja (isplata)</izvorni_sadrzaj>
    <derivirana_varijabla naziv="DomainObject.Predmet.VrstaSpora.Naziv_1">Radno - materijalna davanja (isplata)</derivirana_varijabla>
  </DomainObject.Predmet.VrstaSpora.Naziv>
  <DomainObject.Predmet.Zapisnicar>
    <izvorni_sadrzaj>Sanja Ćućuz</izvorni_sadrzaj>
    <derivirana_varijabla naziv="DomainObject.Predmet.Zapisnicar_1">Sanja Ćućuz</derivirana_varijabla>
  </DomainObject.Predmet.Zapisnicar>
  <DomainObject.Predmet.StrankaListFormated>
    <izvorni_sadrzaj>
      <item>Vladimir Radenić zastupanog po punomoćniku Meliha Okić Buljanović</item>
      <item>Augustin Rajič</item>
      <item>Petar Rajković zastupanog po punomoćniku Meliha Okić Buljanović</item>
      <item>Milena Romčević zastupane po punomoćniku Meliha Okić Buljanović</item>
      <item>Nada Sabol zastupane po punomoćniku Meliha Okić Buljanović</item>
      <item>Aiša Sejarić zastupanog po punomoćniku Meliha Okić Buljanović</item>
      <item>Ferid Sejarić zastupanog po punomoćniku Meliha Okić Buljanović</item>
      <item>Hasan Selimagić zastupanog po punomoćniku Meliha Okić Buljanović</item>
      <item>Husein Selimagić zastupanog po punomoćniku Meliha Okić Buljanović</item>
      <item>Davorka Smiljanec zastupane po punomoćniku Meliha Okić Buljanović</item>
    </izvorni_sadrzaj>
    <derivirana_varijabla naziv="DomainObject.Predmet.StrankaListFormated_1">
      <item>Vladimir Radenić zastupanog po punomoćniku Meliha Okić Buljanović</item>
      <item>Augustin Rajič</item>
      <item>Petar Rajković zastupanog po punomoćniku Meliha Okić Buljanović</item>
      <item>Milena Romčević zastupane po punomoćniku Meliha Okić Buljanović</item>
      <item>Nada Sabol zastupane po punomoćniku Meliha Okić Buljanović</item>
      <item>Aiša Sejarić zastupanog po punomoćniku Meliha Okić Buljanović</item>
      <item>Ferid Sejarić zastupanog po punomoćniku Meliha Okić Buljanović</item>
      <item>Hasan Selimagić zastupanog po punomoćniku Meliha Okić Buljanović</item>
      <item>Husein Selimagić zastupanog po punomoćniku Meliha Okić Buljanović</item>
      <item>Davorka Smiljanec zastupane po punomoćniku Meliha Okić Buljanović</item>
    </derivirana_varijabla>
  </DomainObject.Predmet.StrankaListFormated>
  <DomainObject.Predmet.StrankaListFormatedOIB>
    <izvorni_sadrzaj>
      <item>Vladimir Radenić, OIB 68881907132 zastupanog po punomoćniku Meliha Okić Buljanović</item>
      <item>Augustin Rajič, OIB 66982558819</item>
      <item>Petar Rajković, OIB 31053343653 zastupanog po punomoćniku Meliha Okić Buljanović</item>
      <item>Milena Romčević, OIB 69020940115 zastupane po punomoćniku Meliha Okić Buljanović</item>
      <item>Nada Sabol, OIB 89267637015 zastupane po punomoćniku Meliha Okić Buljanović</item>
      <item>Aiša Sejarić, OIB 44822372240 zastupanog po punomoćniku Meliha Okić Buljanović</item>
      <item>Ferid Sejarić, OIB 90388917250 zastupanog po punomoćniku Meliha Okić Buljanović</item>
      <item>Hasan Selimagić, OIB 25178450546 zastupanog po punomoćniku Meliha Okić Buljanović</item>
      <item>Husein Selimagić, OIB 12924072961 zastupanog po punomoćniku Meliha Okić Buljanović</item>
      <item>Davorka Smiljanec, OIB 53537822651 zastupane po punomoćniku Meliha Okić Buljanović</item>
    </izvorni_sadrzaj>
    <derivirana_varijabla naziv="DomainObject.Predmet.StrankaListFormatedOIB_1">
      <item>Vladimir Radenić, OIB 68881907132 zastupanog po punomoćniku Meliha Okić Buljanović</item>
      <item>Augustin Rajič, OIB 66982558819</item>
      <item>Petar Rajković, OIB 31053343653 zastupanog po punomoćniku Meliha Okić Buljanović</item>
      <item>Milena Romčević, OIB 69020940115 zastupane po punomoćniku Meliha Okić Buljanović</item>
      <item>Nada Sabol, OIB 89267637015 zastupane po punomoćniku Meliha Okić Buljanović</item>
      <item>Aiša Sejarić, OIB 44822372240 zastupanog po punomoćniku Meliha Okić Buljanović</item>
      <item>Ferid Sejarić, OIB 90388917250 zastupanog po punomoćniku Meliha Okić Buljanović</item>
      <item>Hasan Selimagić, OIB 25178450546 zastupanog po punomoćniku Meliha Okić Buljanović</item>
      <item>Husein Selimagić, OIB 12924072961 zastupanog po punomoćniku Meliha Okić Buljanović</item>
      <item>Davorka Smiljanec, OIB 53537822651 zastupane po punomoćniku Meliha Okić Buljanović</item>
    </derivirana_varijabla>
  </DomainObject.Predmet.StrankaListFormatedOIB>
  <DomainObject.Predmet.StrankaListFormatedWithAdress>
    <izvorni_sadrzaj>
      <item>Vladimir Radenić, Turopoljska 48, 10412 Lukavec zastupanog po punomoćniku Meliha Okić Buljanović</item>
      <item>Augustin Rajič, Istarska 3, 10410 Petrovina Turopoljska</item>
      <item>Petar Rajković, Jelvica 69, 53260 Križpolje zastupanog po punomoćniku Meliha Okić Buljanović</item>
      <item>Milena Romčević, Vinka Jeđuta 13, 10000 Zagreb zastupane po punomoćniku Meliha Okić Buljanović</item>
      <item>Nada Sabol, Trg Kralja Tomislava 33, 10410 Velika Gorica zastupane po punomoćniku Meliha Okić Buljanović</item>
      <item>Aiša Sejarić, Ulica Andje Kneževića 72, Prijedor zastupanog po punomoćniku Meliha Okić Buljanović</item>
      <item>Ferid Sejarić, Pian 27, 52100 Vodnjan zastupanog po punomoćniku Meliha Okić Buljanović</item>
      <item>Hasan Selimagić, Nadinska 14g, 10010 Veliko Polje zastupanog po punomoćniku Meliha Okić Buljanović</item>
      <item>Husein Selimagić, Nadinska 26c, 10010 Veliko Polje zastupanog po punomoćniku Meliha Okić Buljanović</item>
      <item>Davorka Smiljanec, Rapska 37c, 10000 Zagreb zastupane po punomoćniku Meliha Okić Buljanović</item>
    </izvorni_sadrzaj>
    <derivirana_varijabla naziv="DomainObject.Predmet.StrankaListFormatedWithAdress_1">
      <item>Vladimir Radenić, Turopoljska 48, 10412 Lukavec zastupanog po punomoćniku Meliha Okić Buljanović</item>
      <item>Augustin Rajič, Istarska 3, 10410 Petrovina Turopoljska</item>
      <item>Petar Rajković, Jelvica 69, 53260 Križpolje zastupanog po punomoćniku Meliha Okić Buljanović</item>
      <item>Milena Romčević, Vinka Jeđuta 13, 10000 Zagreb zastupane po punomoćniku Meliha Okić Buljanović</item>
      <item>Nada Sabol, Trg Kralja Tomislava 33, 10410 Velika Gorica zastupane po punomoćniku Meliha Okić Buljanović</item>
      <item>Aiša Sejarić, Ulica Andje Kneževića 72, Prijedor zastupanog po punomoćniku Meliha Okić Buljanović</item>
      <item>Ferid Sejarić, Pian 27, 52100 Vodnjan zastupanog po punomoćniku Meliha Okić Buljanović</item>
      <item>Hasan Selimagić, Nadinska 14g, 10010 Veliko Polje zastupanog po punomoćniku Meliha Okić Buljanović</item>
      <item>Husein Selimagić, Nadinska 26c, 10010 Veliko Polje zastupanog po punomoćniku Meliha Okić Buljanović</item>
      <item>Davorka Smiljanec, Rapska 37c, 10000 Zagreb zastupane po punomoćniku Meliha Okić Buljanović</item>
    </derivirana_varijabla>
  </DomainObject.Predmet.StrankaListFormatedWithAdress>
  <DomainObject.Predmet.StrankaListFormatedWithAdressOIB>
    <izvorni_sadrzaj>
      <item>Vladimir Radenić, OIB 68881907132, Turopoljska 48, 10412 Lukavec zastupanog po punomoćniku Meliha Okić Buljanović</item>
      <item>Augustin Rajič, OIB 66982558819, Istarska 3, 10410 Petrovina Turopoljska</item>
      <item>Petar Rajković, OIB 31053343653, Jelvica 69, 53260 Križpolje zastupanog po punomoćniku Meliha Okić Buljanović</item>
      <item>Milena Romčević, OIB 69020940115, Vinka Jeđuta 13, 10000 Zagreb zastupane po punomoćniku Meliha Okić Buljanović</item>
      <item>Nada Sabol, OIB 89267637015, Trg Kralja Tomislava 33, 10410 Velika Gorica zastupane po punomoćniku Meliha Okić Buljanović</item>
      <item>Aiša Sejarić, OIB 44822372240, Ulica Andje Kneževića 72, Prijedor zastupanog po punomoćniku Meliha Okić Buljanović</item>
      <item>Ferid Sejarić, OIB 90388917250, Pian 27, 52100 Vodnjan zastupanog po punomoćniku Meliha Okić Buljanović</item>
      <item>Hasan Selimagić, OIB 25178450546, Nadinska 14g, 10010 Veliko Polje zastupanog po punomoćniku Meliha Okić Buljanović</item>
      <item>Husein Selimagić, OIB 12924072961, Nadinska 26c, 10010 Veliko Polje zastupanog po punomoćniku Meliha Okić Buljanović</item>
      <item>Davorka Smiljanec, OIB 53537822651, Rapska 37c, 10000 Zagreb zastupane po punomoćniku Meliha Okić Buljanović</item>
    </izvorni_sadrzaj>
    <derivirana_varijabla naziv="DomainObject.Predmet.StrankaListFormatedWithAdressOIB_1">
      <item>Vladimir Radenić, OIB 68881907132, Turopoljska 48, 10412 Lukavec zastupanog po punomoćniku Meliha Okić Buljanović</item>
      <item>Augustin Rajič, OIB 66982558819, Istarska 3, 10410 Petrovina Turopoljska</item>
      <item>Petar Rajković, OIB 31053343653, Jelvica 69, 53260 Križpolje zastupanog po punomoćniku Meliha Okić Buljanović</item>
      <item>Milena Romčević, OIB 69020940115, Vinka Jeđuta 13, 10000 Zagreb zastupane po punomoćniku Meliha Okić Buljanović</item>
      <item>Nada Sabol, OIB 89267637015, Trg Kralja Tomislava 33, 10410 Velika Gorica zastupane po punomoćniku Meliha Okić Buljanović</item>
      <item>Aiša Sejarić, OIB 44822372240, Ulica Andje Kneževića 72, Prijedor zastupanog po punomoćniku Meliha Okić Buljanović</item>
      <item>Ferid Sejarić, OIB 90388917250, Pian 27, 52100 Vodnjan zastupanog po punomoćniku Meliha Okić Buljanović</item>
      <item>Hasan Selimagić, OIB 25178450546, Nadinska 14g, 10010 Veliko Polje zastupanog po punomoćniku Meliha Okić Buljanović</item>
      <item>Husein Selimagić, OIB 12924072961, Nadinska 26c, 10010 Veliko Polje zastupanog po punomoćniku Meliha Okić Buljanović</item>
      <item>Davorka Smiljanec, OIB 53537822651, Rapska 37c, 10000 Zagreb zastupane po punomoćniku Meliha Okić Buljanović</item>
    </derivirana_varijabla>
  </DomainObject.Predmet.StrankaListFormatedWithAdressOIB>
  <DomainObject.Predmet.StrankaListNazivFormated>
    <izvorni_sadrzaj>
      <item>Vladimir Radenić</item>
      <item>Augustin Rajič</item>
      <item>Petar Rajković</item>
      <item>Milena Romčević</item>
      <item>Nada Sabol</item>
      <item>Aiša Sejarić</item>
      <item>Ferid Sejarić</item>
      <item>Hasan Selimagić</item>
      <item>Husein Selimagić</item>
      <item>Davorka Smiljanec</item>
    </izvorni_sadrzaj>
    <derivirana_varijabla naziv="DomainObject.Predmet.StrankaListNazivFormated_1">
      <item>Vladimir Radenić</item>
      <item>Augustin Rajič</item>
      <item>Petar Rajković</item>
      <item>Milena Romčević</item>
      <item>Nada Sabol</item>
      <item>Aiša Sejarić</item>
      <item>Ferid Sejarić</item>
      <item>Hasan Selimagić</item>
      <item>Husein Selimagić</item>
      <item>Davorka Smiljanec</item>
    </derivirana_varijabla>
  </DomainObject.Predmet.StrankaListNazivFormated>
  <DomainObject.Predmet.StrankaListNazivFormatedOIB>
    <izvorni_sadrzaj>
      <item>Vladimir Radenić, OIB 68881907132</item>
      <item>Augustin Rajič, OIB 66982558819</item>
      <item>Petar Rajković, OIB 31053343653</item>
      <item>Milena Romčević, OIB 69020940115</item>
      <item>Nada Sabol, OIB 89267637015</item>
      <item>Aiša Sejarić, OIB 44822372240</item>
      <item>Ferid Sejarić, OIB 90388917250</item>
      <item>Hasan Selimagić, OIB 25178450546</item>
      <item>Husein Selimagić, OIB 12924072961</item>
      <item>Davorka Smiljanec, OIB 53537822651</item>
    </izvorni_sadrzaj>
    <derivirana_varijabla naziv="DomainObject.Predmet.StrankaListNazivFormatedOIB_1">
      <item>Vladimir Radenić, OIB 68881907132</item>
      <item>Augustin Rajič, OIB 66982558819</item>
      <item>Petar Rajković, OIB 31053343653</item>
      <item>Milena Romčević, OIB 69020940115</item>
      <item>Nada Sabol, OIB 89267637015</item>
      <item>Aiša Sejarić, OIB 44822372240</item>
      <item>Ferid Sejarić, OIB 90388917250</item>
      <item>Hasan Selimagić, OIB 25178450546</item>
      <item>Husein Selimagić, OIB 12924072961</item>
      <item>Davorka Smiljanec, OIB 53537822651</item>
    </derivirana_varijabla>
  </DomainObject.Predmet.StrankaListNazivFormatedOIB>
  <DomainObject.Predmet.ProtuStrankaListFormated>
    <izvorni_sadrzaj>
      <item>INDUSTROGRADNJA GRUPA dioničko društvo zastupanog po punomoćniku Mirella Paola Frlan</item>
    </izvorni_sadrzaj>
    <derivirana_varijabla naziv="DomainObject.Predmet.ProtuStrankaListFormated_1">
      <item>INDUSTROGRADNJA GRUPA dioničko društvo zastupanog po punomoćniku Mirella Paola Frlan</item>
    </derivirana_varijabla>
  </DomainObject.Predmet.ProtuStrankaListFormated>
  <DomainObject.Predmet.ProtuStrankaListFormatedOIB>
    <izvorni_sadrzaj>
      <item>INDUSTROGRADNJA GRUPA dioničko društvo, OIB 19751350811 zastupanog po punomoćniku Mirella Paola Frlan</item>
    </izvorni_sadrzaj>
    <derivirana_varijabla naziv="DomainObject.Predmet.ProtuStrankaListFormatedOIB_1">
      <item>INDUSTROGRADNJA GRUPA dioničko društvo, OIB 19751350811 zastupanog po punomoćniku Mirella Paola Frlan</item>
    </derivirana_varijabla>
  </DomainObject.Predmet.ProtuStrankaListFormatedOIB>
  <DomainObject.Predmet.ProtuStrankaListFormatedWithAdress>
    <izvorni_sadrzaj>
      <item>INDUSTROGRADNJA GRUPA dioničko društvo, Kennedyjev trg 2, 10000 Zagreb zastupanog po punomoćniku Mirella Paola Frlan</item>
    </izvorni_sadrzaj>
    <derivirana_varijabla naziv="DomainObject.Predmet.ProtuStrankaListFormatedWithAdress_1">
      <item>INDUSTROGRADNJA GRUPA dioničko društvo, Kennedyjev trg 2, 10000 Zagreb zastupanog po punomoćniku Mirella Paola Frlan</item>
    </derivirana_varijabla>
  </DomainObject.Predmet.ProtuStrankaListFormatedWithAdress>
  <DomainObject.Predmet.ProtuStrankaListFormatedWithAdressOIB>
    <izvorni_sadrzaj>
      <item>INDUSTROGRADNJA GRUPA dioničko društvo, OIB 19751350811, Kennedyjev trg 2, 10000 Zagreb zastupanog po punomoćniku Mirella Paola Frlan</item>
    </izvorni_sadrzaj>
    <derivirana_varijabla naziv="DomainObject.Predmet.ProtuStrankaListFormatedWithAdressOIB_1">
      <item>INDUSTROGRADNJA GRUPA dioničko društvo, OIB 19751350811, Kennedyjev trg 2, 10000 Zagreb zastupanog po punomoćniku Mirella Paola Frlan</item>
    </derivirana_varijabla>
  </DomainObject.Predmet.ProtuStrankaListFormatedWithAdressOIB>
  <DomainObject.Predmet.ProtuStrankaListNazivFormated>
    <izvorni_sadrzaj>
      <item>INDUSTROGRADNJA GRUPA dioničko društvo</item>
    </izvorni_sadrzaj>
    <derivirana_varijabla naziv="DomainObject.Predmet.ProtuStrankaListNazivFormated_1">
      <item>INDUSTROGRADNJA GRUPA dioničko društvo</item>
    </derivirana_varijabla>
  </DomainObject.Predmet.ProtuStrankaListNazivFormated>
  <DomainObject.Predmet.ProtuStrankaListNazivFormatedOIB>
    <izvorni_sadrzaj>
      <item>INDUSTROGRADNJA GRUPA dioničko društvo, OIB 19751350811</item>
    </izvorni_sadrzaj>
    <derivirana_varijabla naziv="DomainObject.Predmet.ProtuStrankaListNazivFormatedOIB_1">
      <item>INDUSTROGRADNJA GRUPA dioničko društvo, OIB 19751350811</item>
    </derivirana_varijabla>
  </DomainObject.Predmet.ProtuStrankaListNazivFormatedOIB>
  <DomainObject.Predmet.OstaliListFormated>
    <izvorni_sadrzaj>
      <item>Meliha Okić Buljanović punomoćnik sudionika u postupku Petar Rajković; Hasan Selimagić; Aiša Sejarić; Milena Romčević; Husein Selimagić; Vladimir Radenić; Ferid Sejarić; Nada Sabol; Davorka Smiljanec</item>
      <item>Mirella Paola Frlan punomoćnik sudionika u postupku INDUSTROGRADNJA GRUPA dioničko društvo</item>
      <item>Vještak Tkalec d.o.o.</item>
    </izvorni_sadrzaj>
    <derivirana_varijabla naziv="DomainObject.Predmet.OstaliListFormated_1">
      <item>Meliha Okić Buljanović punomoćnik sudionika u postupku Petar Rajković; Hasan Selimagić; Aiša Sejarić; Milena Romčević; Husein Selimagić; Vladimir Radenić; Ferid Sejarić; Nada Sabol; Davorka Smiljanec</item>
      <item>Mirella Paola Frlan punomoćnik sudionika u postupku INDUSTROGRADNJA GRUPA dioničko društvo</item>
      <item>Vještak Tkalec d.o.o.</item>
    </derivirana_varijabla>
  </DomainObject.Predmet.OstaliListFormated>
  <DomainObject.Predmet.OstaliListFormatedOIB>
    <izvorni_sadrzaj>
      <item>Meliha Okić Buljanović punomoćnik sudionika u postupku Petar Rajković; Hasan Selimagić; Aiša Sejarić; Milena Romčević; Husein Selimagić; Vladimir Radenić; Ferid Sejarić; Nada Sabol; Davorka Smiljanec</item>
      <item>Mirella Paola Frlan punomoćnik sudionika u postupku INDUSTROGRADNJA GRUPA dioničko društvo</item>
      <item>Vještak Tkalec d.o.o.</item>
    </izvorni_sadrzaj>
    <derivirana_varijabla naziv="DomainObject.Predmet.OstaliListFormatedOIB_1">
      <item>Meliha Okić Buljanović punomoćnik sudionika u postupku Petar Rajković; Hasan Selimagić; Aiša Sejarić; Milena Romčević; Husein Selimagić; Vladimir Radenić; Ferid Sejarić; Nada Sabol; Davorka Smiljanec</item>
      <item>Mirella Paola Frlan punomoćnik sudionika u postupku INDUSTROGRADNJA GRUPA dioničko društvo</item>
      <item>Vještak Tkalec d.o.o.</item>
    </derivirana_varijabla>
  </DomainObject.Predmet.OstaliListFormatedOIB>
  <DomainObject.Predmet.OstaliListFormatedWithAdress>
    <izvorni_sadrzaj>
      <item>Meliha Okić Buljanović, Andrije Hebranga 23, 10000 Zagreb punomoćnik sudionika u postupku Petar Rajković; Hasan Selimagić; Aiša Sejarić; Milena Romčević; Husein Selimagić; Vladimir Radenić; Ferid Sejarić; Nada Sabol; Davorka Smiljanec</item>
      <item>Mirella Paola Frlan, Jaruščica5 A, 10000 Zagreb punomoćnik sudionika u postupku INDUSTROGRADNJA GRUPA dioničko društvo</item>
      <item>Vještak Tkalec d.o.o.</item>
    </izvorni_sadrzaj>
    <derivirana_varijabla naziv="DomainObject.Predmet.OstaliListFormatedWithAdress_1">
      <item>Meliha Okić Buljanović, Andrije Hebranga 23, 10000 Zagreb punomoćnik sudionika u postupku Petar Rajković; Hasan Selimagić; Aiša Sejarić; Milena Romčević; Husein Selimagić; Vladimir Radenić; Ferid Sejarić; Nada Sabol; Davorka Smiljanec</item>
      <item>Mirella Paola Frlan, Jaruščica5 A, 10000 Zagreb punomoćnik sudionika u postupku INDUSTROGRADNJA GRUPA dioničko društvo</item>
      <item>Vještak Tkalec d.o.o.</item>
    </derivirana_varijabla>
  </DomainObject.Predmet.OstaliListFormatedWithAdress>
  <DomainObject.Predmet.OstaliListFormatedWithAdressOIB>
    <izvorni_sadrzaj>
      <item>Meliha Okić Buljanović, Andrije Hebranga 23, 10000 Zagreb punomoćnik sudionika u postupku Petar Rajković; Hasan Selimagić; Aiša Sejarić; Milena Romčević; Husein Selimagić; Vladimir Radenić; Ferid Sejarić; Nada Sabol; Davorka Smiljanec</item>
      <item>Mirella Paola Frlan, Jaruščica5 A, 10000 Zagreb punomoćnik sudionika u postupku INDUSTROGRADNJA GRUPA dioničko društvo</item>
      <item>Vještak Tkalec d.o.o.</item>
    </izvorni_sadrzaj>
    <derivirana_varijabla naziv="DomainObject.Predmet.OstaliListFormatedWithAdressOIB_1">
      <item>Meliha Okić Buljanović, Andrije Hebranga 23, 10000 Zagreb punomoćnik sudionika u postupku Petar Rajković; Hasan Selimagić; Aiša Sejarić; Milena Romčević; Husein Selimagić; Vladimir Radenić; Ferid Sejarić; Nada Sabol; Davorka Smiljanec</item>
      <item>Mirella Paola Frlan, Jaruščica5 A, 10000 Zagreb punomoćnik sudionika u postupku INDUSTROGRADNJA GRUPA dioničko društvo</item>
      <item>Vještak Tkalec d.o.o.</item>
    </derivirana_varijabla>
  </DomainObject.Predmet.OstaliListFormatedWithAdressOIB>
  <DomainObject.Predmet.OstaliListNazivFormated>
    <izvorni_sadrzaj>
      <item>Meliha Okić Buljanović</item>
      <item>Mirella Paola Frlan</item>
      <item>Vještak Tkalec d.o.o.</item>
    </izvorni_sadrzaj>
    <derivirana_varijabla naziv="DomainObject.Predmet.OstaliListNazivFormated_1">
      <item>Meliha Okić Buljanović</item>
      <item>Mirella Paola Frlan</item>
      <item>Vještak Tkalec d.o.o.</item>
    </derivirana_varijabla>
  </DomainObject.Predmet.OstaliListNazivFormated>
  <DomainObject.Predmet.OstaliListNazivFormatedOIB>
    <izvorni_sadrzaj>
      <item>Meliha Okić Buljanović</item>
      <item>Mirella Paola Frlan</item>
      <item>Vještak Tkalec d.o.o.</item>
    </izvorni_sadrzaj>
    <derivirana_varijabla naziv="DomainObject.Predmet.OstaliListNazivFormatedOIB_1">
      <item>Meliha Okić Buljanović</item>
      <item>Mirella Paola Frlan</item>
      <item>Vještak Tkalec d.o.o.</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Zagrebu</izvorni_sadrzaj>
    <derivirana_varijabla naziv="DomainObject.Predmet.Sud.Parent.Naziv_1">Županijski sud u Zagrebu</derivirana_varijabla>
  </DomainObject.Predmet.Sud.Parent.Naziv>
  <DomainObject.Predmet.FunkcijaOsobe>
    <izvorni_sadrzaj/>
    <derivirana_varijabla naziv="DomainObject.Predmet.FunkcijaOsobe_1"/>
  </DomainObject.Predmet.FunkcijaOsobe>
  <DomainObject.Datum>
    <izvorni_sadrzaj>18. rujna 2019.</izvorni_sadrzaj>
    <derivirana_varijabla naziv="DomainObject.Datum_1">18. rujna 2019.</derivirana_varijabla>
  </DomainObject.Datum>
  <DomainObject.PoslovniBrojDokumenta>
    <izvorni_sadrzaj/>
    <derivirana_varijabla naziv="DomainObject.PoslovniBrojDokumenta_1"/>
  </DomainObject.PoslovniBrojDokumenta>
  <DomainObject.Predmet.StrankaIDrugi>
    <izvorni_sadrzaj>Vladimir Radenić i dr.</izvorni_sadrzaj>
    <derivirana_varijabla naziv="DomainObject.Predmet.StrankaIDrugi_1">Vladimir Radenić i dr.</derivirana_varijabla>
  </DomainObject.Predmet.StrankaIDrugi>
  <DomainObject.Predmet.ProtustrankaIDrugi>
    <izvorni_sadrzaj>INDUSTROGRADNJA GRUPA dioničko društvo</izvorni_sadrzaj>
    <derivirana_varijabla naziv="DomainObject.Predmet.ProtustrankaIDrugi_1">INDUSTROGRADNJA GRUPA dioničko društvo</derivirana_varijabla>
  </DomainObject.Predmet.ProtustrankaIDrugi>
  <DomainObject.Predmet.StrankaIDrugiAdressOIB>
    <izvorni_sadrzaj>Vladimir Radenić, OIB 68881907132, Turopoljska 48, 10412 Lukavec i dr.</izvorni_sadrzaj>
    <derivirana_varijabla naziv="DomainObject.Predmet.StrankaIDrugiAdressOIB_1">Vladimir Radenić, OIB 68881907132, Turopoljska 48, 10412 Lukavec i dr.</derivirana_varijabla>
  </DomainObject.Predmet.StrankaIDrugiAdressOIB>
  <DomainObject.Predmet.ProtustrankaIDrugiAdressOIB>
    <izvorni_sadrzaj>INDUSTROGRADNJA GRUPA dioničko društvo, OIB 19751350811, Kennedyjev trg 2, 10000 Zagreb</izvorni_sadrzaj>
    <derivirana_varijabla naziv="DomainObject.Predmet.ProtustrankaIDrugiAdressOIB_1">INDUSTROGRADNJA GRUPA dioničko društvo, OIB 19751350811, Kennedyjev trg 2,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30. studenog 2017.</izvorni_sadrzaj>
    <derivirana_varijabla naziv="DomainObject.Predmet.OdlukaRjesenje.DatumDonosenjaOdluke_1">30. studenog 2017.</derivirana_varijabla>
  </DomainObject.Predmet.OdlukaRjesenje.DatumDonosenjaOdluke>
  <DomainObject.Predmet.OdlukaRjesenje.DatumPravomocnosti>
    <izvorni_sadrzaj>16. prosinca 2017.</izvorni_sadrzaj>
    <derivirana_varijabla naziv="DomainObject.Predmet.OdlukaRjesenje.DatumPravomocnosti_1">16. prosinca 2017.</derivirana_varijabla>
  </DomainObject.Predmet.OdlukaRjesenje.DatumPravomocnosti>
  <DomainObject.Predmet.OdlukaRjesenje.Oznaka>
    <izvorni_sadrzaj>Pr-2851/2016-22</izvorni_sadrzaj>
    <derivirana_varijabla naziv="DomainObject.Predmet.OdlukaRjesenje.Oznaka_1">Pr-2851/2016-22</derivirana_varijabla>
  </DomainObject.Predmet.OdlukaRjesenje.Oznaka>
  <DomainObject.Predmet.SudioniciListNaziv>
    <izvorni_sadrzaj>
      <item>INDUSTROGRADNJA GRUPA dioničko društvo</item>
      <item>Vladimir Radenić</item>
      <item>Augustin Rajič</item>
      <item>Petar Rajković</item>
      <item>Milena Romčević</item>
      <item>Nada Sabol</item>
      <item>Aiša Sejarić</item>
      <item>Ferid Sejarić</item>
      <item>Hasan Selimagić</item>
      <item>Husein Selimagić</item>
      <item>Davorka Smiljanec</item>
      <item>Meliha Okić Buljanović</item>
      <item>Mirella Paola Frlan</item>
      <item>Vještak Tkalec d.o.o.</item>
    </izvorni_sadrzaj>
    <derivirana_varijabla naziv="DomainObject.Predmet.SudioniciListNaziv_1">
      <item>INDUSTROGRADNJA GRUPA dioničko društvo</item>
      <item>Vladimir Radenić</item>
      <item>Augustin Rajič</item>
      <item>Petar Rajković</item>
      <item>Milena Romčević</item>
      <item>Nada Sabol</item>
      <item>Aiša Sejarić</item>
      <item>Ferid Sejarić</item>
      <item>Hasan Selimagić</item>
      <item>Husein Selimagić</item>
      <item>Davorka Smiljanec</item>
      <item>Meliha Okić Buljanović</item>
      <item>Mirella Paola Frlan</item>
      <item>Vještak Tkalec d.o.o.</item>
    </derivirana_varijabla>
  </DomainObject.Predmet.SudioniciListNaziv>
  <DomainObject.Predmet.SudioniciListAdressOIB>
    <izvorni_sadrzaj>
      <item>INDUSTROGRADNJA GRUPA dioničko društvo, OIB 19751350811, Kennedyjev trg 2,10000 Zagreb</item>
      <item>Vladimir Radenić, OIB 68881907132, Turopoljska 48,10412 Lukavec</item>
      <item>Augustin Rajič, OIB 66982558819, Istarska 3,10410 Petrovina Turopoljska</item>
      <item>Petar Rajković, OIB 31053343653, Jelvica 69,53260 Križpolje</item>
      <item>Milena Romčević, OIB 69020940115, Vinka Jeđuta 13,10000 Zagreb</item>
      <item>Nada Sabol, OIB 89267637015, Trg Kralja Tomislava 33,10410 Velika Gorica</item>
      <item>Aiša Sejarić, OIB 44822372240, Ulica Andje Kneževića 72,Prijedor</item>
      <item>Ferid Sejarić, OIB 90388917250, Pian 27,52100 Vodnjan</item>
      <item>Hasan Selimagić, OIB 25178450546, Nadinska 14g,10010 Veliko Polje</item>
      <item>Husein Selimagić, OIB 12924072961, Nadinska 26c,10010 Veliko Polje</item>
      <item>Davorka Smiljanec, OIB 53537822651, Rapska 37c,10000 Zagreb</item>
      <item>Meliha Okić Buljanović, Andrije Hebranga 23,10000 Zagreb</item>
      <item>Mirella Paola Frlan, Jaruščica5 A,10000 Zagreb</item>
      <item>Vještak Tkalec d.o.o.</item>
    </izvorni_sadrzaj>
    <derivirana_varijabla naziv="DomainObject.Predmet.SudioniciListAdressOIB_1">
      <item>INDUSTROGRADNJA GRUPA dioničko društvo, OIB 19751350811, Kennedyjev trg 2,10000 Zagreb</item>
      <item>Vladimir Radenić, OIB 68881907132, Turopoljska 48,10412 Lukavec</item>
      <item>Augustin Rajič, OIB 66982558819, Istarska 3,10410 Petrovina Turopoljska</item>
      <item>Petar Rajković, OIB 31053343653, Jelvica 69,53260 Križpolje</item>
      <item>Milena Romčević, OIB 69020940115, Vinka Jeđuta 13,10000 Zagreb</item>
      <item>Nada Sabol, OIB 89267637015, Trg Kralja Tomislava 33,10410 Velika Gorica</item>
      <item>Aiša Sejarić, OIB 44822372240, Ulica Andje Kneževića 72,Prijedor</item>
      <item>Ferid Sejarić, OIB 90388917250, Pian 27,52100 Vodnjan</item>
      <item>Hasan Selimagić, OIB 25178450546, Nadinska 14g,10010 Veliko Polje</item>
      <item>Husein Selimagić, OIB 12924072961, Nadinska 26c,10010 Veliko Polje</item>
      <item>Davorka Smiljanec, OIB 53537822651, Rapska 37c,10000 Zagreb</item>
      <item>Meliha Okić Buljanović, Andrije Hebranga 23,10000 Zagreb</item>
      <item>Mirella Paola Frlan, Jaruščica5 A,10000 Zagreb</item>
      <item>Vještak Tkalec d.o.o.</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19751350811</item>
      <item>, OIB 68881907132</item>
      <item>, OIB 66982558819</item>
      <item>, OIB 31053343653</item>
      <item>, OIB 69020940115</item>
      <item>, OIB 89267637015</item>
      <item>, OIB 44822372240</item>
      <item>, OIB 90388917250</item>
      <item>, OIB 25178450546</item>
      <item>, OIB 12924072961</item>
      <item>, OIB 53537822651</item>
      <item>, OIB null</item>
      <item>, OIB null</item>
      <item>, OIB null</item>
    </izvorni_sadrzaj>
    <derivirana_varijabla naziv="DomainObject.Predmet.SudioniciListNazivOIB_1">
      <item>, OIB 19751350811</item>
      <item>, OIB 68881907132</item>
      <item>, OIB 66982558819</item>
      <item>, OIB 31053343653</item>
      <item>, OIB 69020940115</item>
      <item>, OIB 89267637015</item>
      <item>, OIB 44822372240</item>
      <item>, OIB 90388917250</item>
      <item>, OIB 25178450546</item>
      <item>, OIB 12924072961</item>
      <item>, OIB 53537822651</item>
      <item>, OIB null</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11. srpnja 2017.</izvorni_sadrzaj>
    <derivirana_varijabla naziv="DomainObject.Predmet.DatumZadnjeOdrzaneSudskeRadnje_1">11. srpnja 2017.</derivirana_varijabla>
  </DomainObject.Predmet.DatumZadnjeOdrzaneSudskeRadnje>
  <DomainObject.PredzadnjaOdlukaIzPredmeta.DatumDonosenjaOdluke>
    <izvorni_sadrzaj>15. rujna 2017.</izvorni_sadrzaj>
    <derivirana_varijabla naziv="DomainObject.PredzadnjaOdlukaIzPredmeta.DatumDonosenjaOdluke_1">15. rujna 2017.</derivirana_varijabla>
  </DomainObject.PredzadnjaOdlukaIzPredmeta.DatumDonosenjaOdluke>
  <DomainObject.PredzadnjaOdlukaIzPredmeta.Oznaka>
    <izvorni_sadrzaj>Pr-2851/2016-20</izvorni_sadrzaj>
    <derivirana_varijabla naziv="DomainObject.PredzadnjaOdlukaIzPredmeta.Oznaka_1">Pr-2851/2016-20</derivirana_varijabla>
  </DomainObject.PredzadnjaOdlukaIzPredmeta.Oznak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 xmlns="http://schemas.openxmlformats.org/officeDocument/2006/extended-properties" xmlns:vt="http://schemas.openxmlformats.org/officeDocument/2006/docPropsVTypes">
  <Template>MasterTemplate.dotm</Template>
  <TotalTime>1</TotalTime>
  <Pages>3</Pages>
  <Words>988</Words>
  <Characters>5634</Characters>
  <Application>Microsoft Office Word</Application>
  <DocSecurity>0</DocSecurity>
  <Lines>46</Lines>
  <Paragraphs>13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6609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Microbase</dc:creator>
  <cp:lastModifiedBy>OU BULJANOVIĆ</cp:lastModifiedBy>
  <cp:revision>2</cp:revision>
  <cp:lastPrinted>2019-09-16T12:51:00Z</cp:lastPrinted>
  <dcterms:created xsi:type="dcterms:W3CDTF">2021-06-13T08:41:00Z</dcterms:created>
  <dcterms:modified xsi:type="dcterms:W3CDTF">2021-06-13T08:41:00Z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ved">
    <vt:bool>true</vt:bool>
  </property>
  <property fmtid="{D5CDD505-2E9C-101B-9397-08002B2CF9AE}" pid="3" name="Naslov">
    <vt:lpwstr>Odluka - Rješenje - nastavak postupka (Industrogradnja - nastavak Pr-2851-16 Radenić.docx)</vt:lpwstr>
  </property>
  <property fmtid="{D5CDD505-2E9C-101B-9397-08002B2CF9AE}" pid="4" name="CC_coloring">
    <vt:bool>false</vt:bool>
  </property>
  <property fmtid="{D5CDD505-2E9C-101B-9397-08002B2CF9AE}" pid="5" name="BrojStranica">
    <vt:i4>3</vt:i4>
  </property>
</Properties>
</file>