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07F1E" w:rsidR="00325398" w:rsidP="00325398" w:rsidRDefault="005632E0" w14:paraId="18bb345" w14:textId="18bb345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T="0" distB="0" distL="0" distR="0">
            <wp:extent cx="596679" cy="779145"/>
            <wp:effectExtent l="0" t="0" r="0" b="190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0" cy="78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F1E" w:rsidR="00325398">
        <w:t xml:space="preserve">                            </w:t>
      </w:r>
    </w:p>
    <w:p w:rsidRPr="00F92CCF" w:rsidR="00325398" w:rsidP="00572798" w:rsidRDefault="00325398">
      <w:pPr>
        <w:tabs>
          <w:tab w:val="left" w:pos="7020"/>
        </w:tabs>
      </w:pPr>
      <w:r w:rsidRPr="00F92CCF">
        <w:t>REPUBLIKA HRVATSKA</w:t>
      </w:r>
      <w:r w:rsidRPr="00F92CCF" w:rsidR="00572798">
        <w:t xml:space="preserve"> </w:t>
      </w:r>
    </w:p>
    <w:p w:rsidRPr="00F92CCF" w:rsidR="00325398" w:rsidP="00325398" w:rsidRDefault="00325398">
      <w:r w:rsidRPr="00F92CCF">
        <w:t>Trgovački sud u Zagrebu</w:t>
      </w:r>
    </w:p>
    <w:p w:rsidRPr="00F92CCF" w:rsidR="00325398" w:rsidP="00325398" w:rsidRDefault="00325398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Pr="00774CCB" w:rsidR="00656166" w:rsidP="00656166" w:rsidRDefault="00A506A9">
      <w:pPr>
        <w:pStyle w:val="Zaglavlje"/>
        <w:jc w:val="right"/>
      </w:pPr>
      <w:r>
        <w:t>18</w:t>
      </w:r>
      <w:r w:rsidR="00E30E68">
        <w:t xml:space="preserve"> St-</w:t>
      </w:r>
      <w:r w:rsidR="00210996">
        <w:t>1531</w:t>
      </w:r>
      <w:r>
        <w:t>/2019</w:t>
      </w:r>
    </w:p>
    <w:p w:rsidRPr="00F92CCF" w:rsidR="00ED6AA8" w:rsidP="00325398" w:rsidRDefault="00ED6AA8"/>
    <w:p w:rsidRPr="00F92CCF" w:rsidR="005632E0" w:rsidP="00325398" w:rsidRDefault="005632E0"/>
    <w:p w:rsidRPr="00F92CCF" w:rsidR="00325398" w:rsidP="009419D8" w:rsidRDefault="00325398">
      <w:pPr>
        <w:jc w:val="both"/>
      </w:pPr>
      <w:r w:rsidRPr="00F92CCF">
        <w:t xml:space="preserve"> </w:t>
      </w:r>
      <w:r w:rsidRPr="00F92CCF" w:rsidR="00ED6AA8">
        <w:tab/>
      </w:r>
      <w:r w:rsidR="00A506A9">
        <w:t>Trgovački sud u Zagrebu</w:t>
      </w:r>
      <w:r w:rsidRPr="00F92CCF">
        <w:t xml:space="preserve">, </w:t>
      </w:r>
      <w:r w:rsidRPr="008C1BD5" w:rsidR="006C2F0F">
        <w:t xml:space="preserve">sudac </w:t>
      </w:r>
      <w:r w:rsidR="00A506A9">
        <w:t>Danijela Uzelac</w:t>
      </w:r>
      <w:r w:rsidR="004C0B54">
        <w:t xml:space="preserve"> Ljubić</w:t>
      </w:r>
      <w:r w:rsidRPr="00F92CCF" w:rsidR="005632E0">
        <w:t xml:space="preserve">, </w:t>
      </w:r>
      <w:r w:rsidRPr="00F92CCF">
        <w:t>u skraćenom stečajnom postupku</w:t>
      </w:r>
      <w:r w:rsidRPr="00F92CCF" w:rsidR="008155EE">
        <w:t xml:space="preserve"> pod poslovnim brojem St-</w:t>
      </w:r>
      <w:r w:rsidR="00656166">
        <w:t>6645/2016</w:t>
      </w:r>
      <w:r w:rsidRPr="00F92CCF" w:rsidR="001F6933">
        <w:t>,</w:t>
      </w:r>
      <w:r w:rsidRPr="00F92CCF">
        <w:t xml:space="preserve"> </w:t>
      </w:r>
      <w:r w:rsidR="00656166">
        <w:t>sukladno odredbi</w:t>
      </w:r>
      <w:r w:rsidRPr="00F92CCF" w:rsidR="00774CCB">
        <w:t xml:space="preserve"> čl.</w:t>
      </w:r>
      <w:r w:rsidRPr="00F92CCF">
        <w:t xml:space="preserve"> </w:t>
      </w:r>
      <w:r w:rsidRPr="00F92CCF" w:rsidR="00AC4528">
        <w:t>430.</w:t>
      </w:r>
      <w:r w:rsidRPr="00F92CCF">
        <w:t xml:space="preserve"> Stečajnog zakona</w:t>
      </w:r>
      <w:r w:rsidRPr="00F92CCF" w:rsidR="008155EE">
        <w:t xml:space="preserve"> </w:t>
      </w:r>
      <w:r w:rsidRPr="00F92CCF">
        <w:t>(</w:t>
      </w:r>
      <w:r w:rsidRPr="00F92CCF" w:rsidR="002A6A30">
        <w:t>„Narodne novine“ broj 71/15</w:t>
      </w:r>
      <w:r w:rsidR="006C2F0F">
        <w:t xml:space="preserve"> i 104/17</w:t>
      </w:r>
      <w:r w:rsidR="00D14196">
        <w:t>; dalje: SZ</w:t>
      </w:r>
      <w:r w:rsidRPr="00F92CCF">
        <w:t>)</w:t>
      </w:r>
      <w:r w:rsidRPr="00F92CCF" w:rsidR="008155EE">
        <w:t>,</w:t>
      </w:r>
      <w:r w:rsidRPr="00F92CCF">
        <w:t xml:space="preserve"> </w:t>
      </w:r>
      <w:r w:rsidR="004C0B54">
        <w:t xml:space="preserve">19. kolovoza </w:t>
      </w:r>
      <w:r w:rsidR="006C2F0F">
        <w:t>2019</w:t>
      </w:r>
      <w:r w:rsidRPr="00F92CCF" w:rsidR="00590AEF">
        <w:t>.</w:t>
      </w:r>
      <w:r w:rsidRPr="00F92CCF">
        <w:t>,</w:t>
      </w:r>
      <w:r w:rsidRPr="00F92CCF" w:rsidR="00F034D3">
        <w:t xml:space="preserve"> </w:t>
      </w:r>
      <w:r w:rsidRPr="00F92CCF">
        <w:t>objavljuje</w:t>
      </w:r>
      <w:r w:rsidRPr="00F92CCF" w:rsidR="008155EE">
        <w:t>:</w:t>
      </w:r>
    </w:p>
    <w:p w:rsidRPr="00F92CCF" w:rsidR="005632E0" w:rsidP="00325398" w:rsidRDefault="005632E0">
      <w:pPr>
        <w:jc w:val="center"/>
        <w:rPr>
          <w:b/>
        </w:rPr>
      </w:pPr>
    </w:p>
    <w:p w:rsidRPr="00F92CCF" w:rsidR="00325398" w:rsidP="00325398" w:rsidRDefault="00325398">
      <w:pPr>
        <w:jc w:val="center"/>
      </w:pPr>
      <w:r w:rsidRPr="00F92CCF">
        <w:t>O G L A S</w:t>
      </w:r>
    </w:p>
    <w:p w:rsidRPr="00F92CCF" w:rsidR="00325398" w:rsidP="00325398" w:rsidRDefault="00325398">
      <w:pPr>
        <w:rPr>
          <w:b/>
        </w:rPr>
      </w:pPr>
    </w:p>
    <w:p w:rsidR="004C0B54" w:rsidP="004C0B54" w:rsidRDefault="008155EE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Pr="00F92CCF" w:rsidR="00D66226">
        <w:t xml:space="preserve">a </w:t>
      </w:r>
      <w:r w:rsidRPr="00F92CCF" w:rsidR="00AC4528">
        <w:t>dužnik</w:t>
      </w:r>
      <w:r w:rsidRPr="00F92CCF" w:rsidR="00D66226">
        <w:t xml:space="preserve">a </w:t>
      </w:r>
      <w:r w:rsidRPr="00F92CCF" w:rsidR="00AC4528">
        <w:t xml:space="preserve"> </w:t>
      </w:r>
      <w:r w:rsidR="00210996">
        <w:t xml:space="preserve">VENTISS d.o.o., OIB: 38715697939, </w:t>
      </w:r>
      <w:proofErr w:type="spellStart"/>
      <w:r w:rsidR="00210996">
        <w:t>Strmec</w:t>
      </w:r>
      <w:proofErr w:type="spellEnd"/>
      <w:r w:rsidR="00210996">
        <w:t>, Nova cesta 4.</w:t>
      </w:r>
    </w:p>
    <w:p w:rsidR="004C0B54" w:rsidP="004C0B54" w:rsidRDefault="004C0B54">
      <w:pPr>
        <w:pStyle w:val="Odlomakpopisa"/>
        <w:ind w:left="709"/>
        <w:jc w:val="both"/>
      </w:pPr>
    </w:p>
    <w:p w:rsidRPr="00F92CCF" w:rsidR="00AC4528" w:rsidP="004C0B54" w:rsidRDefault="00AC4528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Pr="00F92CCF" w:rsidR="00D66226">
        <w:t xml:space="preserve">je </w:t>
      </w:r>
      <w:r w:rsidRPr="004C0B54" w:rsidR="004C0B54">
        <w:t>841.791,84</w:t>
      </w:r>
      <w:r w:rsidR="004C0B54">
        <w:t xml:space="preserve"> </w:t>
      </w:r>
      <w:r w:rsidRPr="00F92CCF">
        <w:t>kn</w:t>
      </w:r>
      <w:r w:rsidRPr="00F92CCF" w:rsidR="005F4627">
        <w:t>.</w:t>
      </w:r>
    </w:p>
    <w:p w:rsidRPr="00F92CCF" w:rsidR="00AC4528" w:rsidP="00224945" w:rsidRDefault="00AC4528">
      <w:pPr>
        <w:ind w:left="709"/>
        <w:jc w:val="both"/>
      </w:pPr>
      <w:r w:rsidRPr="00F92CCF">
        <w:t xml:space="preserve"> </w:t>
      </w: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Pr="00F92CCF" w:rsidR="00413F4C">
        <w:t xml:space="preserve"> </w:t>
      </w:r>
      <w:r w:rsidRPr="00F92CCF">
        <w:t xml:space="preserve">15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Pr="00F92CCF" w:rsidR="005F4627">
        <w:t>.</w:t>
      </w:r>
    </w:p>
    <w:p w:rsidRPr="00F92CCF" w:rsidR="00D01B78" w:rsidP="00224945" w:rsidRDefault="00D01B78">
      <w:pPr>
        <w:ind w:left="709" w:firstLine="720"/>
        <w:jc w:val="both"/>
      </w:pP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45 dana od </w:t>
      </w:r>
      <w:r w:rsidR="00AC7C5F">
        <w:t xml:space="preserve">isteka osmoga </w:t>
      </w:r>
      <w:r w:rsidRPr="00F92CCF" w:rsidR="00AC7C5F">
        <w:t xml:space="preserve">dana </w:t>
      </w:r>
      <w:r w:rsidR="00AC7C5F">
        <w:t xml:space="preserve">od dana </w:t>
      </w:r>
      <w:r w:rsidRPr="00F92CCF" w:rsidR="00AC7C5F">
        <w:t xml:space="preserve">objave </w:t>
      </w:r>
      <w:r w:rsidR="00AC7C5F">
        <w:t xml:space="preserve">ovog </w:t>
      </w:r>
      <w:r w:rsidRPr="00F92CCF" w:rsidR="00AC7C5F">
        <w:t xml:space="preserve">oglasa </w:t>
      </w:r>
      <w:r w:rsidR="00AC7C5F">
        <w:t>na mrežnoj stranici e-oglasna ploča Trgovačkog suda u Zagrebu</w:t>
      </w:r>
      <w:r w:rsidRPr="00F92CCF" w:rsidR="00D01B78">
        <w:t xml:space="preserve"> </w:t>
      </w:r>
      <w:r w:rsidRPr="00F92CCF">
        <w:t>predložiti otvaranje stečajnog postupka</w:t>
      </w:r>
      <w:r w:rsidRPr="00F92CCF" w:rsidR="001F6933">
        <w:t xml:space="preserve"> te po pozivu suda predujmiti sredstva za namirenje troškova postupka</w:t>
      </w:r>
      <w:r w:rsidRPr="00F92CCF">
        <w:t>.</w:t>
      </w:r>
    </w:p>
    <w:p w:rsidRPr="00F92CCF" w:rsidR="00D01B78" w:rsidP="00224945" w:rsidRDefault="00D01B78">
      <w:pPr>
        <w:pStyle w:val="Odlomakpopisa"/>
        <w:ind w:left="709"/>
        <w:jc w:val="both"/>
      </w:pPr>
    </w:p>
    <w:p w:rsidRPr="00F92CCF" w:rsidR="001F6933" w:rsidP="00224945" w:rsidRDefault="001F6933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Pr="00F92CCF" w:rsidR="00F034D3" w:rsidP="00224945" w:rsidRDefault="00D01B78">
      <w:pPr>
        <w:pStyle w:val="Odlomakpopisa"/>
        <w:ind w:left="709"/>
        <w:jc w:val="both"/>
      </w:pPr>
      <w:r w:rsidRPr="00F92CC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096783">
        <w:t>te ako u roku od 45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Pr="00F92CCF" w:rsidR="00D66226" w:rsidP="00224945" w:rsidRDefault="00D01B78">
      <w:pPr>
        <w:pStyle w:val="Odlomakpopisa"/>
        <w:ind w:left="709"/>
        <w:jc w:val="both"/>
      </w:pPr>
      <w:r w:rsidRPr="00F92CCF">
        <w:t xml:space="preserve">U </w:t>
      </w:r>
      <w:r w:rsidRPr="00F92CCF" w:rsidR="00F034D3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431. </w:t>
      </w:r>
      <w:r w:rsidRPr="00F92CCF" w:rsidR="00204F0A">
        <w:t>S</w:t>
      </w:r>
      <w:r w:rsidR="00C934B5">
        <w:t>Z</w:t>
      </w:r>
      <w:r w:rsidR="00560EF9">
        <w:t>-a</w:t>
      </w:r>
      <w:r w:rsidR="00B96889">
        <w:t>)</w:t>
      </w:r>
      <w:r w:rsidRPr="00F92CCF" w:rsidR="001F6933">
        <w:t>.</w:t>
      </w:r>
    </w:p>
    <w:p w:rsidRPr="00F92CCF" w:rsidR="008155EE" w:rsidP="00325398" w:rsidRDefault="008155EE">
      <w:pPr>
        <w:jc w:val="center"/>
      </w:pPr>
    </w:p>
    <w:p w:rsidRPr="00875A7D" w:rsidR="006C2F0F" w:rsidP="006C2F0F" w:rsidRDefault="00E30E68">
      <w:pPr>
        <w:pStyle w:val="Tijeloteksta"/>
        <w:jc w:val="center"/>
      </w:pPr>
      <w:r>
        <w:t xml:space="preserve">      </w:t>
      </w:r>
      <w:r w:rsidRPr="00875A7D" w:rsidR="006C2F0F">
        <w:t xml:space="preserve">Zagreb, </w:t>
      </w:r>
      <w:r w:rsidR="004C0B54">
        <w:t>19. kolovoza</w:t>
      </w:r>
      <w:r w:rsidR="00A506A9">
        <w:t xml:space="preserve"> </w:t>
      </w:r>
      <w:r w:rsidR="006C2F0F">
        <w:t>2019</w:t>
      </w:r>
      <w:r w:rsidRPr="00875A7D" w:rsidR="006C2F0F">
        <w:rPr>
          <w:lang w:val="pt-BR"/>
        </w:rPr>
        <w:t>.</w:t>
      </w:r>
    </w:p>
    <w:p w:rsidRPr="00875A7D" w:rsidR="006C2F0F" w:rsidP="006C2F0F" w:rsidRDefault="006C2F0F">
      <w:pPr>
        <w:pStyle w:val="Tijeloteksta"/>
        <w:jc w:val="center"/>
      </w:pPr>
    </w:p>
    <w:p w:rsidRPr="00875A7D" w:rsidR="006C2F0F" w:rsidP="00FD140D" w:rsidRDefault="00A506A9">
      <w:pPr>
        <w:ind w:left="4956" w:firstLine="708"/>
        <w:jc w:val="right"/>
      </w:pPr>
      <w:r>
        <w:t xml:space="preserve">    </w:t>
      </w:r>
      <w:r w:rsidR="00E30E68">
        <w:t xml:space="preserve">       </w:t>
      </w:r>
      <w:r w:rsidRPr="00875A7D" w:rsidR="006C2F0F">
        <w:t>Sudac</w:t>
      </w:r>
    </w:p>
    <w:p w:rsidR="006C2F0F" w:rsidP="00FD140D" w:rsidRDefault="006C2F0F">
      <w:pPr>
        <w:jc w:val="right"/>
      </w:pPr>
      <w:r w:rsidRPr="00875A7D">
        <w:t xml:space="preserve"> </w:t>
      </w:r>
      <w:r w:rsidRPr="00875A7D">
        <w:tab/>
      </w:r>
      <w:r w:rsidRPr="00875A7D">
        <w:tab/>
      </w:r>
      <w:r w:rsidRPr="00875A7D">
        <w:tab/>
      </w:r>
      <w:r w:rsidRPr="00875A7D">
        <w:tab/>
      </w:r>
      <w:r>
        <w:tab/>
      </w:r>
      <w:r>
        <w:tab/>
      </w:r>
      <w:r>
        <w:tab/>
      </w:r>
      <w:r>
        <w:tab/>
      </w:r>
      <w:r w:rsidR="00E30E68">
        <w:t xml:space="preserve">     </w:t>
      </w:r>
      <w:r w:rsidR="00A506A9">
        <w:t>Danijela Uzelac</w:t>
      </w:r>
      <w:r w:rsidR="004C0B54">
        <w:t xml:space="preserve"> Ljubić</w:t>
      </w:r>
      <w:r w:rsidR="00FD140D">
        <w:t>, v.r.</w:t>
      </w:r>
    </w:p>
    <w:p w:rsidR="00FD140D" w:rsidP="00FD140D" w:rsidRDefault="00FD140D">
      <w:pPr>
        <w:jc w:val="right"/>
      </w:pPr>
    </w:p>
    <w:p w:rsidR="00FD140D" w:rsidP="00FD140D" w:rsidRDefault="00FD140D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Pr="00875A7D" w:rsidR="00FD140D" w:rsidP="00FD140D" w:rsidRDefault="00FD140D">
      <w:pPr>
        <w:jc w:val="right"/>
      </w:pPr>
      <w:r>
        <w:t>Katarina Franjić</w:t>
      </w:r>
    </w:p>
    <w:p w:rsidRPr="00F92CCF" w:rsidR="005632E0" w:rsidP="00BE567D" w:rsidRDefault="005632E0">
      <w:pPr>
        <w:jc w:val="both"/>
      </w:pPr>
    </w:p>
    <w:p w:rsidRPr="00F92CCF" w:rsidR="00BE567D" w:rsidP="0090200D" w:rsidRDefault="00BE567D">
      <w:pPr>
        <w:pStyle w:val="Odlomakpopisa"/>
        <w:jc w:val="both"/>
      </w:pPr>
    </w:p>
    <w:sectPr w:rsidRPr="00F92CCF" w:rsidR="00BE567D" w:rsidSect="005632E0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7C24" w:rsidRDefault="00FD7C24">
      <w:r>
        <w:separator/>
      </w:r>
    </w:p>
  </w:endnote>
  <w:endnote w:type="continuationSeparator" w:id="0">
    <w:p w:rsidR="00FD7C24" w:rsidRDefault="00FD7C2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7C24" w:rsidRDefault="00FD7C24">
      <w:r>
        <w:separator/>
      </w:r>
    </w:p>
  </w:footnote>
  <w:footnote w:type="continuationSeparator" w:id="0">
    <w:p w:rsidR="00FD7C24" w:rsidRDefault="00FD7C2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C0B54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74CCB" w:rsidR="00BE567D" w:rsidP="00BE567D" w:rsidRDefault="00BE567D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F255E2"/>
    <w:multiLevelType w:val="hybridMultilevel"/>
    <w:tmpl w:val="714274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192475"/>
    <w:multiLevelType w:val="hybridMultilevel"/>
    <w:tmpl w:val="5DE0DD3A"/>
    <w:lvl w:ilvl="0" w:tplc="BB0C676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262E3"/>
    <w:rsid w:val="0018101A"/>
    <w:rsid w:val="00185571"/>
    <w:rsid w:val="001E50FB"/>
    <w:rsid w:val="001F3C4A"/>
    <w:rsid w:val="001F6933"/>
    <w:rsid w:val="00204F0A"/>
    <w:rsid w:val="00210996"/>
    <w:rsid w:val="00224945"/>
    <w:rsid w:val="00230A63"/>
    <w:rsid w:val="00263D6D"/>
    <w:rsid w:val="00264D19"/>
    <w:rsid w:val="00297E94"/>
    <w:rsid w:val="002A6A30"/>
    <w:rsid w:val="002E2A8F"/>
    <w:rsid w:val="00325398"/>
    <w:rsid w:val="0035104B"/>
    <w:rsid w:val="0038246E"/>
    <w:rsid w:val="003D35F9"/>
    <w:rsid w:val="003E3A15"/>
    <w:rsid w:val="00413F4C"/>
    <w:rsid w:val="00430885"/>
    <w:rsid w:val="004B337A"/>
    <w:rsid w:val="004C0B54"/>
    <w:rsid w:val="004F3962"/>
    <w:rsid w:val="0053446F"/>
    <w:rsid w:val="00560EF9"/>
    <w:rsid w:val="005632E0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6166"/>
    <w:rsid w:val="00657B8E"/>
    <w:rsid w:val="006C2F0F"/>
    <w:rsid w:val="00744A74"/>
    <w:rsid w:val="00774CCB"/>
    <w:rsid w:val="007B5AFD"/>
    <w:rsid w:val="007D3D2E"/>
    <w:rsid w:val="007D5A5D"/>
    <w:rsid w:val="00807F1E"/>
    <w:rsid w:val="008155EE"/>
    <w:rsid w:val="00847F8F"/>
    <w:rsid w:val="008613BD"/>
    <w:rsid w:val="00863025"/>
    <w:rsid w:val="00871F01"/>
    <w:rsid w:val="00876321"/>
    <w:rsid w:val="008C0DDC"/>
    <w:rsid w:val="0090200D"/>
    <w:rsid w:val="00920CA0"/>
    <w:rsid w:val="009419D8"/>
    <w:rsid w:val="009A129A"/>
    <w:rsid w:val="009F50A7"/>
    <w:rsid w:val="00A147E6"/>
    <w:rsid w:val="00A506A9"/>
    <w:rsid w:val="00A51E00"/>
    <w:rsid w:val="00A677F5"/>
    <w:rsid w:val="00A71431"/>
    <w:rsid w:val="00AB09B6"/>
    <w:rsid w:val="00AC4528"/>
    <w:rsid w:val="00AC7C5F"/>
    <w:rsid w:val="00AD027A"/>
    <w:rsid w:val="00AE4574"/>
    <w:rsid w:val="00B24FBD"/>
    <w:rsid w:val="00B759FB"/>
    <w:rsid w:val="00B82F18"/>
    <w:rsid w:val="00B96889"/>
    <w:rsid w:val="00BE567D"/>
    <w:rsid w:val="00BF4D75"/>
    <w:rsid w:val="00C35C3A"/>
    <w:rsid w:val="00C5073B"/>
    <w:rsid w:val="00C836B9"/>
    <w:rsid w:val="00C934B5"/>
    <w:rsid w:val="00C958E9"/>
    <w:rsid w:val="00CE7362"/>
    <w:rsid w:val="00D01B78"/>
    <w:rsid w:val="00D14196"/>
    <w:rsid w:val="00D66226"/>
    <w:rsid w:val="00D8335B"/>
    <w:rsid w:val="00D90D9C"/>
    <w:rsid w:val="00DA748B"/>
    <w:rsid w:val="00E04EDB"/>
    <w:rsid w:val="00E30E68"/>
    <w:rsid w:val="00E6623E"/>
    <w:rsid w:val="00E70287"/>
    <w:rsid w:val="00EC3302"/>
    <w:rsid w:val="00EC599A"/>
    <w:rsid w:val="00ED6AA8"/>
    <w:rsid w:val="00F034D3"/>
    <w:rsid w:val="00F35D21"/>
    <w:rsid w:val="00F92CCF"/>
    <w:rsid w:val="00FD140D"/>
    <w:rsid w:val="00FD78CF"/>
    <w:rsid w:val="00FD7C24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paragraph" w:styleId="Podnoje">
    <w:name w:val="footer"/>
    <w:basedOn w:val="Normal"/>
    <w:link w:val="PodnojeChar"/>
    <w:unhideWhenUsed/>
    <w:rsid w:val="00BE567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BE567D"/>
    <w:rPr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6C2F0F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6C2F0F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90200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0200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0200D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0200D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0200D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ijeloteksta" w:type="paragraph">
    <w:name w:val="Body Text"/>
    <w:basedOn w:val="Normal"/>
    <w:link w:val="TijelotekstaChar"/>
    <w:unhideWhenUsed/>
    <w:rsid w:val="006C2F0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6C2F0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0200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0200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0200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0200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0200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kolovoza 2019.</izvorni_sadrzaj>
    <derivirana_varijabla naziv="DomainObject.DatumDonosenjaOdluke_1">19.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Danijela</izvorni_sadrzaj>
    <derivirana_varijabla naziv="DomainObject.DonositeljOdluke.Ime_1">Danijela</derivirana_varijabla>
  </DomainObject.DonositeljOdluke.Ime>
  <DomainObject.DonositeljOdluke.Prezime>
    <izvorni_sadrzaj>Uzelac Ljubić</izvorni_sadrzaj>
    <derivirana_varijabla naziv="DomainObject.DonositeljOdluke.Prezime_1">Uzelac Ljubić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1531</izvorni_sadrzaj>
    <derivirana_varijabla naziv="DomainObject.Predmet.Broj_1">1531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srpnja 2019.</izvorni_sadrzaj>
    <derivirana_varijabla naziv="DomainObject.Predmet.DatumOsnivanja_1">2.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St-1531/2019</izvorni_sadrzaj>
    <derivirana_varijabla naziv="DomainObject.Predmet.OznakaBroj_1">St-1531/2019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VENTISS d.o.o.</izvorni_sadrzaj>
    <derivirana_varijabla naziv="DomainObject.Predmet.ProtustrankaFormated_1">  VENTISS d.o.o.</derivirana_varijabla>
  </DomainObject.Predmet.ProtustrankaFormated>
  <DomainObject.Predmet.ProtustrankaFormatedOIB>
    <izvorni_sadrzaj>  VENTISS d.o.o., OIB 38715697939</izvorni_sadrzaj>
    <derivirana_varijabla naziv="DomainObject.Predmet.ProtustrankaFormatedOIB_1">  VENTISS d.o.o., OIB 38715697939</derivirana_varijabla>
  </DomainObject.Predmet.ProtustrankaFormatedOIB>
  <DomainObject.Predmet.ProtustrankaFormatedWithAdress>
    <izvorni_sadrzaj> VENTISS d.o.o., Nova cesta 4, 10020 Strmec</izvorni_sadrzaj>
    <derivirana_varijabla naziv="DomainObject.Predmet.ProtustrankaFormatedWithAdress_1"> VENTISS d.o.o., Nova cesta 4, 10020 Strmec</derivirana_varijabla>
  </DomainObject.Predmet.ProtustrankaFormatedWithAdress>
  <DomainObject.Predmet.ProtustrankaFormatedWithAdressOIB>
    <izvorni_sadrzaj> VENTISS d.o.o., OIB 38715697939, Nova cesta 4, 10020 Strmec</izvorni_sadrzaj>
    <derivirana_varijabla naziv="DomainObject.Predmet.ProtustrankaFormatedWithAdressOIB_1"> VENTISS d.o.o., OIB 38715697939, Nova cesta 4, 10020 Strmec</derivirana_varijabla>
  </DomainObject.Predmet.ProtustrankaFormatedWithAdressOIB>
  <DomainObject.Predmet.ProtustrankaWithAdress>
    <izvorni_sadrzaj>VENTISS d.o.o. Nova cesta 4, 10020 Strmec</izvorni_sadrzaj>
    <derivirana_varijabla naziv="DomainObject.Predmet.ProtustrankaWithAdress_1">VENTISS d.o.o. Nova cesta 4, 10020 Strmec</derivirana_varijabla>
  </DomainObject.Predmet.ProtustrankaWithAdress>
  <DomainObject.Predmet.ProtustrankaWithAdressOIB>
    <izvorni_sadrzaj>VENTISS d.o.o., OIB 38715697939, Nova cesta 4, 10020 Strmec</izvorni_sadrzaj>
    <derivirana_varijabla naziv="DomainObject.Predmet.ProtustrankaWithAdressOIB_1">VENTISS d.o.o., OIB 38715697939, Nova cesta 4, 10020 Strmec</derivirana_varijabla>
  </DomainObject.Predmet.ProtustrankaWithAdressOIB>
  <DomainObject.Predmet.ProtustrankaNazivFormated>
    <izvorni_sadrzaj>VENTISS d.o.o.</izvorni_sadrzaj>
    <derivirana_varijabla naziv="DomainObject.Predmet.ProtustrankaNazivFormated_1">VENTISS d.o.o.</derivirana_varijabla>
  </DomainObject.Predmet.ProtustrankaNazivFormated>
  <DomainObject.Predmet.ProtustrankaNazivFormatedOIB>
    <izvorni_sadrzaj>VENTISS d.o.o., OIB 38715697939</izvorni_sadrzaj>
    <derivirana_varijabla naziv="DomainObject.Predmet.ProtustrankaNazivFormatedOIB_1">VENTISS d.o.o., OIB 38715697939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- D. Uzelac Ljubić</izvorni_sadrzaj>
    <derivirana_varijabla naziv="DomainObject.Predmet.Referada.Naziv_1">18. - D. Uzelac Ljubić</derivirana_varijabla>
  </DomainObject.Predmet.Referada.Naziv>
  <DomainObject.Predmet.Referada.Oznaka>
    <izvorni_sadrzaj>18. </izvorni_sadrzaj>
    <derivirana_varijabla naziv="DomainObject.Predmet.Referada.Oznaka_1">18. 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Danijela Uzelac Ljubić</izvorni_sadrzaj>
    <derivirana_varijabla naziv="DomainObject.Predmet.Referada.Sudac_1">Danijela Uzelac Ljubić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- D. Uzelac Ljubić</izvorni_sadrzaj>
    <derivirana_varijabla naziv="DomainObject.Predmet.TrenutnaLokacijaSpisa.Naziv_1">18. - D. Uzelac Ljubić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Franjić</izvorni_sadrzaj>
    <derivirana_varijabla naziv="DomainObject.Predmet.Zapisnicar_1">Katarina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VENTISS d.o.o.</item>
    </izvorni_sadrzaj>
    <derivirana_varijabla naziv="DomainObject.Predmet.ProtuStrankaListFormated_1">
      <item>VENTISS d.o.o.</item>
    </derivirana_varijabla>
  </DomainObject.Predmet.ProtuStrankaListFormated>
  <DomainObject.Predmet.ProtuStrankaListFormatedOIB>
    <izvorni_sadrzaj>
      <item>VENTISS d.o.o., OIB 38715697939</item>
    </izvorni_sadrzaj>
    <derivirana_varijabla naziv="DomainObject.Predmet.ProtuStrankaListFormatedOIB_1">
      <item>VENTISS d.o.o., OIB 38715697939</item>
    </derivirana_varijabla>
  </DomainObject.Predmet.ProtuStrankaListFormatedOIB>
  <DomainObject.Predmet.ProtuStrankaListFormatedWithAdress>
    <izvorni_sadrzaj>
      <item>VENTISS d.o.o., Nova cesta 4, 10020 Strmec</item>
    </izvorni_sadrzaj>
    <derivirana_varijabla naziv="DomainObject.Predmet.ProtuStrankaListFormatedWithAdress_1">
      <item>VENTISS d.o.o., Nova cesta 4, 10020 Strmec</item>
    </derivirana_varijabla>
  </DomainObject.Predmet.ProtuStrankaListFormatedWithAdress>
  <DomainObject.Predmet.ProtuStrankaListFormatedWithAdressOIB>
    <izvorni_sadrzaj>
      <item>VENTISS d.o.o., OIB 38715697939, Nova cesta 4, 10020 Strmec</item>
    </izvorni_sadrzaj>
    <derivirana_varijabla naziv="DomainObject.Predmet.ProtuStrankaListFormatedWithAdressOIB_1">
      <item>VENTISS d.o.o., OIB 38715697939, Nova cesta 4, 10020 Strmec</item>
    </derivirana_varijabla>
  </DomainObject.Predmet.ProtuStrankaListFormatedWithAdressOIB>
  <DomainObject.Predmet.ProtuStrankaListNazivFormated>
    <izvorni_sadrzaj>
      <item>VENTISS d.o.o.</item>
    </izvorni_sadrzaj>
    <derivirana_varijabla naziv="DomainObject.Predmet.ProtuStrankaListNazivFormated_1">
      <item>VENTISS d.o.o.</item>
    </derivirana_varijabla>
  </DomainObject.Predmet.ProtuStrankaListNazivFormated>
  <DomainObject.Predmet.ProtuStrankaListNazivFormatedOIB>
    <izvorni_sadrzaj>
      <item>VENTISS d.o.o., OIB 38715697939</item>
    </izvorni_sadrzaj>
    <derivirana_varijabla naziv="DomainObject.Predmet.ProtuStrankaListNazivFormatedOIB_1">
      <item>VENTISS d.o.o., OIB 38715697939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kolovoza 2019.</izvorni_sadrzaj>
    <derivirana_varijabla naziv="DomainObject.Datum_1">19.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VENTISS d.o.o.</izvorni_sadrzaj>
    <derivirana_varijabla naziv="DomainObject.Predmet.ProtustrankaIDrugi_1">VENTISS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VENTISS d.o.o., OIB 38715697939, Nova cesta 4, 10020 Strmec</izvorni_sadrzaj>
    <derivirana_varijabla naziv="DomainObject.Predmet.ProtustrankaIDrugiAdressOIB_1">VENTISS d.o.o., OIB 38715697939, Nova cesta 4, 10020 Strmec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VENTISS d.o.o.</item>
    </izvorni_sadrzaj>
    <derivirana_varijabla naziv="DomainObject.Predmet.SudioniciListNaziv_1">
      <item>FINA Regionalni centar Zagreb</item>
      <item>VENTISS 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VENTISS d.o.o., OIB 38715697939, Nova cesta 4,10020 Strmec</item>
    </izvorni_sadrzaj>
    <derivirana_varijabla naziv="DomainObject.Predmet.SudioniciListAdressOIB_1">
      <item>FINA Regionalni centar Zagreb, OIB 85821130368, Trg svibanjskih žrtava 1995.1,10000 Zagreb</item>
      <item>VENTISS d.o.o., OIB 38715697939, Nova cesta 4,10020 Strmec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38715697939</item>
    </izvorni_sadrzaj>
    <derivirana_varijabla naziv="DomainObject.Predmet.SudioniciListNazivOIB_1">
      <item>, OIB 85821130368</item>
      <item>, OIB 38715697939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srpnja 2019.</izvorni_sadrzaj>
    <derivirana_varijabla naziv="DomainObject.PredzadnjaOdlukaIzPredmeta.DatumDonosenjaOdluke_1">11. srpnja 2019.</derivirana_varijabla>
  </DomainObject.PredzadnjaOdlukaIzPredmeta.DatumDonosenjaOdluke>
  <DomainObject.PredzadnjaOdlukaIzPredmeta.Oznaka>
    <izvorni_sadrzaj>St-1531/2019-3</izvorni_sadrzaj>
    <derivirana_varijabla naziv="DomainObject.PredzadnjaOdlukaIzPredmeta.Oznaka_1">St-1531/2019-3</derivirana_varijabla>
  </DomainObject.PredzadnjaOdlukaIzPredmeta.Oznak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2018898-B3F6-437B-ADD3-21D85C5540B3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microsoft.com/office/word/2012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266</properties:Words>
  <properties:Characters>1472</properties:Characters>
  <properties:Lines>45</properties:Lines>
  <properties:Paragraphs>18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2019-07-12T06:32:00Z</dcterms:created>
  <dc:creator>ilukac</dc:creator>
  <cp:lastModifiedBy>Katarina Franjić</cp:lastModifiedBy>
  <cp:lastPrinted>2015-09-23T11:51:00Z</cp:lastPrinted>
  <dcterms:modified xmlns:xsi="http://www.w3.org/2001/XMLSchema-instance" xsi:type="dcterms:W3CDTF">2019-08-19T08:39:00Z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(3. Oglas - čl. 430. SZ.docx)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