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2eb4f0" w14:paraId="42eb4f0" w:rsidRDefault="009753E5" w:rsidP="009753E5" w:rsidR="0041612F" w:rsidRPr="00BD57E4">
      <w:pPr>
        <w:tabs>
          <w:tab w:pos="6480" w:val="left"/>
        </w:tabs>
        <w:jc w:val="both"/>
        <w15:collapsed w:val="false"/>
        <w:rPr>
          <w:rFonts w:hAnsi="Times New Roman" w:ascii="Times New Roman"/>
          <w:szCs w:val="24"/>
          <w:lang w:val="hr-HR"/>
        </w:rPr>
      </w:pPr>
      <w:bookmarkStart w:name="_GoBack" w:id="0"/>
      <w:bookmarkEnd w:id="0"/>
      <w:r w:rsidRPr="00BD57E4">
        <w:rPr>
          <w:rFonts w:hAnsi="Times New Roman" w:ascii="Times New Roman"/>
          <w:szCs w:val="24"/>
          <w:lang w:val="hr-HR"/>
        </w:rPr>
        <w:tab/>
      </w:r>
    </w:p>
    <w:p w:rsidRDefault="0041612F" w:rsidR="0041612F" w:rsidRPr="00A3525C">
      <w:pPr>
        <w:jc w:val="both"/>
        <w:rPr>
          <w:rFonts w:hAnsi="Times New Roman" w:ascii="Times New Roman"/>
          <w:szCs w:val="24"/>
          <w:lang w:val="hr-HR"/>
        </w:rPr>
      </w:pPr>
      <w:r w:rsidRPr="00BD57E4">
        <w:rPr>
          <w:rFonts w:hAnsi="Times New Roman" w:ascii="Times New Roman"/>
          <w:szCs w:val="24"/>
          <w:lang w:val="hr-HR"/>
        </w:rPr>
        <w:tab/>
      </w:r>
      <w:r w:rsidRPr="00A3525C">
        <w:rPr>
          <w:rFonts w:hAnsi="Times New Roman" w:ascii="Times New Roman"/>
          <w:szCs w:val="24"/>
          <w:lang w:val="hr-HR"/>
        </w:rPr>
        <w:t>sastavljen kod T</w:t>
      </w:r>
      <w:r w:rsidR="00F74FB2" w:rsidRPr="00A3525C">
        <w:rPr>
          <w:rFonts w:hAnsi="Times New Roman" w:ascii="Times New Roman"/>
          <w:szCs w:val="24"/>
          <w:lang w:val="hr-HR"/>
        </w:rPr>
        <w:t xml:space="preserve">rgovačkog suda u Zagrebu, dana </w:t>
      </w:r>
      <w:r w:rsidR="00881ED7">
        <w:rPr>
          <w:rFonts w:hAnsi="Times New Roman" w:ascii="Times New Roman"/>
          <w:szCs w:val="24"/>
          <w:lang w:val="hr-HR"/>
        </w:rPr>
        <w:t>24</w:t>
      </w:r>
      <w:r w:rsidR="00693345" w:rsidRPr="00A3525C">
        <w:rPr>
          <w:rFonts w:hAnsi="Times New Roman" w:ascii="Times New Roman"/>
          <w:szCs w:val="24"/>
          <w:lang w:val="hr-HR"/>
        </w:rPr>
        <w:t xml:space="preserve">. </w:t>
      </w:r>
      <w:r w:rsidR="00881ED7">
        <w:rPr>
          <w:rFonts w:hAnsi="Times New Roman" w:ascii="Times New Roman"/>
          <w:szCs w:val="24"/>
          <w:lang w:val="hr-HR"/>
        </w:rPr>
        <w:t>svibnja</w:t>
      </w:r>
      <w:r w:rsidR="00CF2253" w:rsidRPr="00A3525C">
        <w:rPr>
          <w:rFonts w:hAnsi="Times New Roman" w:ascii="Times New Roman"/>
          <w:szCs w:val="24"/>
          <w:lang w:val="hr-HR"/>
        </w:rPr>
        <w:t xml:space="preserve"> </w:t>
      </w:r>
      <w:r w:rsidR="00140736" w:rsidRPr="00A3525C">
        <w:rPr>
          <w:rFonts w:hAnsi="Times New Roman" w:ascii="Times New Roman"/>
          <w:szCs w:val="24"/>
          <w:lang w:val="hr-HR"/>
        </w:rPr>
        <w:t>201</w:t>
      </w:r>
      <w:r w:rsidR="00523EF6">
        <w:rPr>
          <w:rFonts w:hAnsi="Times New Roman" w:ascii="Times New Roman"/>
          <w:szCs w:val="24"/>
          <w:lang w:val="hr-HR"/>
        </w:rPr>
        <w:t>7</w:t>
      </w:r>
      <w:r w:rsidRPr="00A3525C">
        <w:rPr>
          <w:rFonts w:hAnsi="Times New Roman" w:ascii="Times New Roman"/>
          <w:szCs w:val="24"/>
          <w:lang w:val="hr-HR"/>
        </w:rPr>
        <w:t>.</w:t>
      </w:r>
      <w:r w:rsidR="00DF6F24" w:rsidRPr="00A3525C">
        <w:rPr>
          <w:rFonts w:hAnsi="Times New Roman" w:ascii="Times New Roman"/>
          <w:szCs w:val="24"/>
          <w:lang w:val="hr-HR"/>
        </w:rPr>
        <w:t xml:space="preserve"> godine</w:t>
      </w:r>
      <w:r w:rsidRPr="00A3525C">
        <w:rPr>
          <w:rFonts w:hAnsi="Times New Roman" w:ascii="Times New Roman"/>
          <w:szCs w:val="24"/>
          <w:lang w:val="hr-HR"/>
        </w:rPr>
        <w:t xml:space="preserve">, </w:t>
      </w:r>
      <w:r w:rsidR="005329B2" w:rsidRPr="00A3525C">
        <w:rPr>
          <w:rFonts w:hAnsi="Times New Roman" w:ascii="Times New Roman"/>
          <w:szCs w:val="24"/>
          <w:lang w:val="hr-HR"/>
        </w:rPr>
        <w:t xml:space="preserve">o ročištu određenom radi </w:t>
      </w:r>
      <w:r w:rsidR="00F449C8">
        <w:rPr>
          <w:rFonts w:hAnsi="Times New Roman" w:ascii="Times New Roman"/>
          <w:szCs w:val="24"/>
          <w:lang w:val="hr-HR"/>
        </w:rPr>
        <w:t>očitovanja</w:t>
      </w:r>
      <w:r w:rsidR="005329B2" w:rsidRPr="00A3525C">
        <w:rPr>
          <w:rFonts w:hAnsi="Times New Roman" w:ascii="Times New Roman"/>
          <w:szCs w:val="24"/>
          <w:lang w:val="hr-HR"/>
        </w:rPr>
        <w:t xml:space="preserve"> o prijedlogu za otvaranje stečajnog postupka </w:t>
      </w:r>
      <w:r w:rsidR="00140736" w:rsidRPr="00A3525C">
        <w:rPr>
          <w:rFonts w:hAnsi="Times New Roman" w:ascii="Times New Roman"/>
          <w:szCs w:val="24"/>
          <w:lang w:val="hr-HR"/>
        </w:rPr>
        <w:t>nad</w:t>
      </w:r>
      <w:r w:rsidR="00D05625" w:rsidRPr="00A3525C">
        <w:rPr>
          <w:rFonts w:hAnsi="Times New Roman" w:ascii="Times New Roman"/>
          <w:szCs w:val="24"/>
          <w:lang w:val="hr-HR"/>
        </w:rPr>
        <w:t xml:space="preserve"> </w:t>
      </w:r>
      <w:r w:rsidR="00F95CF8" w:rsidRPr="00A3525C">
        <w:rPr>
          <w:rFonts w:hAnsi="Times New Roman" w:ascii="Times New Roman"/>
          <w:szCs w:val="24"/>
          <w:lang w:val="hr-HR"/>
        </w:rPr>
        <w:t xml:space="preserve">dužnikom </w:t>
      </w:r>
      <w:r w:rsidR="008E4632" w:rsidRPr="00207423">
        <w:rPr>
          <w:rFonts w:hAnsi="Times New Roman" w:ascii="Times New Roman"/>
          <w:szCs w:val="24"/>
        </w:rPr>
        <w:t>WELLNESS MASSAGE d.o.o., Zagreb, Sveti Duh 141, OIB 39233018340</w:t>
      </w:r>
      <w:r w:rsidR="00420007" w:rsidRPr="00287787">
        <w:rPr>
          <w:rFonts w:hAnsi="Times New Roman" w:ascii="Times New Roman"/>
          <w:szCs w:val="24"/>
        </w:rPr>
        <w:t>,</w:t>
      </w:r>
      <w:r w:rsidR="00EB5C51" w:rsidRPr="00A3525C">
        <w:rPr>
          <w:rFonts w:hAnsi="Times New Roman" w:ascii="Times New Roman"/>
          <w:szCs w:val="24"/>
          <w:lang w:val="hr-HR"/>
        </w:rPr>
        <w:t xml:space="preserve"> </w:t>
      </w:r>
      <w:r w:rsidR="00AD40E6" w:rsidRPr="00A3525C">
        <w:rPr>
          <w:rFonts w:hAnsi="Times New Roman" w:ascii="Times New Roman"/>
          <w:szCs w:val="24"/>
          <w:lang w:val="hr-HR"/>
        </w:rPr>
        <w:t xml:space="preserve">s početkom u </w:t>
      </w:r>
      <w:r w:rsidR="008E4632">
        <w:rPr>
          <w:rFonts w:hAnsi="Times New Roman" w:ascii="Times New Roman"/>
          <w:szCs w:val="24"/>
          <w:lang w:val="hr-HR"/>
        </w:rPr>
        <w:t>10</w:t>
      </w:r>
      <w:r w:rsidR="00E21103" w:rsidRPr="00A3525C">
        <w:rPr>
          <w:rFonts w:hAnsi="Times New Roman" w:ascii="Times New Roman"/>
          <w:szCs w:val="24"/>
          <w:lang w:val="hr-HR"/>
        </w:rPr>
        <w:t>,</w:t>
      </w:r>
      <w:r w:rsidR="00BC7670">
        <w:rPr>
          <w:rFonts w:hAnsi="Times New Roman" w:ascii="Times New Roman"/>
          <w:szCs w:val="24"/>
          <w:lang w:val="hr-HR"/>
        </w:rPr>
        <w:t>3</w:t>
      </w:r>
      <w:r w:rsidR="00F95CF8" w:rsidRPr="00A3525C">
        <w:rPr>
          <w:rFonts w:hAnsi="Times New Roman" w:ascii="Times New Roman"/>
          <w:szCs w:val="24"/>
          <w:lang w:val="hr-HR"/>
        </w:rPr>
        <w:t>0</w:t>
      </w:r>
      <w:r w:rsidR="00037E69" w:rsidRPr="00A3525C">
        <w:rPr>
          <w:rFonts w:hAnsi="Times New Roman" w:ascii="Times New Roman"/>
          <w:szCs w:val="24"/>
          <w:lang w:val="hr-HR"/>
        </w:rPr>
        <w:t xml:space="preserve"> </w:t>
      </w:r>
      <w:r w:rsidRPr="00A3525C">
        <w:rPr>
          <w:rFonts w:hAnsi="Times New Roman" w:ascii="Times New Roman"/>
          <w:szCs w:val="24"/>
          <w:lang w:val="hr-HR"/>
        </w:rPr>
        <w:t>sati</w:t>
      </w:r>
    </w:p>
    <w:p w:rsidRDefault="00DF6F24" w:rsidR="00DF6F24" w:rsidRPr="00BD57E4">
      <w:pPr>
        <w:jc w:val="both"/>
        <w:rPr>
          <w:rFonts w:hAnsi="Times New Roman" w:ascii="Times New Roman"/>
          <w:szCs w:val="24"/>
          <w:lang w:val="hr-HR"/>
        </w:rPr>
      </w:pPr>
    </w:p>
    <w:p w:rsidRDefault="0041612F" w:rsidR="0041612F" w:rsidRPr="00BC7670">
      <w:pPr>
        <w:jc w:val="both"/>
        <w:rPr>
          <w:rFonts w:hAnsi="Times New Roman" w:ascii="Times New Roman"/>
          <w:szCs w:val="24"/>
          <w:u w:val="single"/>
          <w:lang w:val="hr-HR"/>
        </w:rPr>
      </w:pPr>
      <w:r w:rsidRPr="00BC7670">
        <w:rPr>
          <w:rFonts w:hAnsi="Times New Roman" w:ascii="Times New Roman"/>
          <w:szCs w:val="24"/>
          <w:u w:val="single"/>
          <w:lang w:val="hr-HR"/>
        </w:rPr>
        <w:t>NAZOČNI OD SUDA</w:t>
      </w:r>
    </w:p>
    <w:p w:rsidRDefault="00DF6F24" w:rsidR="00E062D7" w:rsidRPr="00BD57E4">
      <w:pPr>
        <w:jc w:val="both"/>
        <w:rPr>
          <w:rFonts w:hAnsi="Times New Roman" w:ascii="Times New Roman"/>
          <w:szCs w:val="24"/>
          <w:lang w:val="hr-HR"/>
        </w:rPr>
      </w:pPr>
      <w:r>
        <w:rPr>
          <w:rFonts w:hAnsi="Times New Roman" w:ascii="Times New Roman"/>
          <w:szCs w:val="24"/>
          <w:lang w:val="hr-HR"/>
        </w:rPr>
        <w:t xml:space="preserve">1.) Nevenka Siladi Rstić, sudac </w:t>
      </w:r>
    </w:p>
    <w:p w:rsidRDefault="00227BDF" w:rsidP="00170A38" w:rsidR="00EF02A9" w:rsidRPr="00BD57E4">
      <w:pPr>
        <w:jc w:val="both"/>
        <w:rPr>
          <w:rFonts w:hAnsi="Times New Roman" w:ascii="Times New Roman"/>
          <w:szCs w:val="24"/>
          <w:lang w:val="hr-HR"/>
        </w:rPr>
      </w:pPr>
      <w:r w:rsidRPr="00BD57E4">
        <w:rPr>
          <w:rFonts w:hAnsi="Times New Roman" w:ascii="Times New Roman"/>
          <w:szCs w:val="24"/>
          <w:lang w:val="hr-HR"/>
        </w:rPr>
        <w:t>2.</w:t>
      </w:r>
      <w:r w:rsidR="00DF6F24">
        <w:rPr>
          <w:rFonts w:hAnsi="Times New Roman" w:ascii="Times New Roman"/>
          <w:szCs w:val="24"/>
          <w:lang w:val="hr-HR"/>
        </w:rPr>
        <w:t>)</w:t>
      </w:r>
      <w:r w:rsidRPr="00BD57E4">
        <w:rPr>
          <w:rFonts w:hAnsi="Times New Roman" w:ascii="Times New Roman"/>
          <w:szCs w:val="24"/>
          <w:lang w:val="hr-HR"/>
        </w:rPr>
        <w:t xml:space="preserve"> </w:t>
      </w:r>
      <w:r w:rsidR="00523EF6">
        <w:rPr>
          <w:rFonts w:hAnsi="Times New Roman" w:ascii="Times New Roman"/>
          <w:szCs w:val="24"/>
          <w:lang w:val="hr-HR"/>
        </w:rPr>
        <w:t>Monika Grbac</w:t>
      </w:r>
      <w:r w:rsidR="0041612F" w:rsidRPr="00BD57E4">
        <w:rPr>
          <w:rFonts w:hAnsi="Times New Roman" w:ascii="Times New Roman"/>
          <w:szCs w:val="24"/>
          <w:lang w:val="hr-HR"/>
        </w:rPr>
        <w:t>, zapisničar</w:t>
      </w:r>
    </w:p>
    <w:p w:rsidRDefault="004C044F" w:rsidP="00170A38" w:rsidR="00DB74DB" w:rsidRPr="00BD57E4">
      <w:pPr>
        <w:jc w:val="both"/>
        <w:rPr>
          <w:rFonts w:hAnsi="Times New Roman" w:ascii="Times New Roman"/>
          <w:szCs w:val="24"/>
          <w:lang w:val="hr-HR"/>
        </w:rPr>
      </w:pPr>
      <w:r w:rsidRPr="00BD57E4">
        <w:rPr>
          <w:rFonts w:hAnsi="Times New Roman" w:ascii="Times New Roman"/>
          <w:szCs w:val="24"/>
          <w:lang w:val="hr-HR"/>
        </w:rPr>
        <w:tab/>
      </w:r>
    </w:p>
    <w:p w:rsidRDefault="00AD40E6" w:rsidP="004D267E" w:rsidR="00170A38" w:rsidRPr="00BD57E4">
      <w:pPr>
        <w:jc w:val="both"/>
        <w:rPr>
          <w:rFonts w:hAnsi="Times New Roman" w:ascii="Times New Roman"/>
          <w:szCs w:val="24"/>
          <w:u w:val="single"/>
          <w:lang w:val="hr-HR"/>
        </w:rPr>
      </w:pPr>
      <w:r w:rsidRPr="00BD57E4">
        <w:rPr>
          <w:rFonts w:hAnsi="Times New Roman" w:ascii="Times New Roman"/>
          <w:szCs w:val="24"/>
          <w:u w:val="single"/>
          <w:lang w:val="hr-HR"/>
        </w:rPr>
        <w:t>Konstatira se da su pristupili</w:t>
      </w:r>
      <w:r w:rsidR="00BC7670">
        <w:rPr>
          <w:rFonts w:hAnsi="Times New Roman" w:ascii="Times New Roman"/>
          <w:szCs w:val="24"/>
          <w:u w:val="single"/>
          <w:lang w:val="hr-HR"/>
        </w:rPr>
        <w:t>:</w:t>
      </w:r>
    </w:p>
    <w:p w:rsidRDefault="00471842" w:rsidP="00F95CF8" w:rsidR="00EE5F3A">
      <w:pPr>
        <w:jc w:val="both"/>
        <w:rPr>
          <w:rFonts w:hAnsi="Times New Roman" w:ascii="Times New Roman"/>
          <w:szCs w:val="24"/>
          <w:lang w:val="hr-HR"/>
        </w:rPr>
      </w:pPr>
      <w:r w:rsidRPr="00BD57E4">
        <w:rPr>
          <w:rFonts w:hAnsi="Times New Roman" w:ascii="Times New Roman"/>
          <w:szCs w:val="24"/>
          <w:lang w:val="hr-HR"/>
        </w:rPr>
        <w:t>-</w:t>
      </w:r>
      <w:r w:rsidR="009753E5" w:rsidRPr="00BD57E4">
        <w:rPr>
          <w:rFonts w:hAnsi="Times New Roman" w:ascii="Times New Roman"/>
          <w:szCs w:val="24"/>
          <w:lang w:val="hr-HR"/>
        </w:rPr>
        <w:t xml:space="preserve"> </w:t>
      </w:r>
      <w:r w:rsidR="00F95CF8">
        <w:rPr>
          <w:rFonts w:hAnsi="Times New Roman" w:ascii="Times New Roman"/>
          <w:szCs w:val="24"/>
          <w:lang w:val="hr-HR"/>
        </w:rPr>
        <w:t>za  predlagatelja</w:t>
      </w:r>
      <w:r w:rsidR="00A3525C">
        <w:rPr>
          <w:rFonts w:hAnsi="Times New Roman" w:ascii="Times New Roman"/>
          <w:szCs w:val="24"/>
          <w:lang w:val="hr-HR"/>
        </w:rPr>
        <w:t>, FINA-u, nitko, dostava poziva uredno iskazana</w:t>
      </w:r>
    </w:p>
    <w:p w:rsidRDefault="00850522" w:rsidP="00F95CF8" w:rsidR="00850522">
      <w:pPr>
        <w:jc w:val="both"/>
        <w:rPr>
          <w:rFonts w:hAnsi="Times New Roman" w:ascii="Times New Roman"/>
          <w:szCs w:val="24"/>
          <w:lang w:val="hr-HR"/>
        </w:rPr>
      </w:pPr>
      <w:r>
        <w:rPr>
          <w:rFonts w:hAnsi="Times New Roman" w:ascii="Times New Roman"/>
          <w:szCs w:val="24"/>
          <w:lang w:val="hr-HR"/>
        </w:rPr>
        <w:t>- za dužnika,</w:t>
      </w:r>
      <w:r w:rsidR="00A6646C">
        <w:rPr>
          <w:rFonts w:hAnsi="Times New Roman" w:ascii="Times New Roman"/>
          <w:szCs w:val="24"/>
          <w:lang w:val="hr-HR"/>
        </w:rPr>
        <w:t xml:space="preserve"> </w:t>
      </w:r>
      <w:r w:rsidR="00BA5BBE">
        <w:rPr>
          <w:rFonts w:hAnsi="Times New Roman" w:ascii="Times New Roman"/>
          <w:szCs w:val="24"/>
          <w:lang w:val="hr-HR"/>
        </w:rPr>
        <w:t xml:space="preserve">nitko, dostava poziva uredno iskazana </w:t>
      </w:r>
    </w:p>
    <w:p w:rsidRDefault="00523EF6" w:rsidP="008E4632" w:rsidR="008E4632">
      <w:pPr>
        <w:jc w:val="both"/>
        <w:rPr>
          <w:rFonts w:hAnsi="Times New Roman" w:ascii="Times New Roman"/>
          <w:szCs w:val="24"/>
          <w:lang w:val="hr-HR"/>
        </w:rPr>
      </w:pPr>
      <w:r>
        <w:rPr>
          <w:rFonts w:hAnsi="Times New Roman" w:ascii="Times New Roman"/>
          <w:szCs w:val="24"/>
          <w:lang w:val="hr-HR"/>
        </w:rPr>
        <w:t>- za zakonskog zastupnika:</w:t>
      </w:r>
      <w:r w:rsidRPr="00523EF6">
        <w:rPr>
          <w:rFonts w:hAnsi="Times New Roman" w:ascii="Times New Roman"/>
          <w:szCs w:val="24"/>
          <w:lang w:val="hr-HR"/>
        </w:rPr>
        <w:t xml:space="preserve"> </w:t>
      </w:r>
      <w:r>
        <w:rPr>
          <w:rFonts w:hAnsi="Times New Roman" w:ascii="Times New Roman"/>
          <w:szCs w:val="24"/>
          <w:lang w:val="hr-HR"/>
        </w:rPr>
        <w:t>nitko, dostava poziva uredno iskazana</w:t>
      </w:r>
      <w:r w:rsidR="002709DF">
        <w:rPr>
          <w:rFonts w:hAnsi="Times New Roman" w:ascii="Times New Roman"/>
          <w:szCs w:val="24"/>
          <w:lang w:val="hr-HR"/>
        </w:rPr>
        <w:t xml:space="preserve"> </w:t>
      </w:r>
      <w:r w:rsidR="008E4632">
        <w:rPr>
          <w:rFonts w:hAnsi="Times New Roman" w:ascii="Times New Roman"/>
          <w:szCs w:val="24"/>
          <w:lang w:val="hr-HR"/>
        </w:rPr>
        <w:t xml:space="preserve">putem e-oglasne ploče suda  </w:t>
      </w:r>
    </w:p>
    <w:p w:rsidRDefault="00523EF6" w:rsidP="00F95CF8" w:rsidR="00523EF6">
      <w:pPr>
        <w:jc w:val="both"/>
        <w:rPr>
          <w:rFonts w:hAnsi="Times New Roman" w:ascii="Times New Roman"/>
          <w:szCs w:val="24"/>
          <w:lang w:val="hr-HR"/>
        </w:rPr>
      </w:pPr>
    </w:p>
    <w:p w:rsidRDefault="00F449C8" w:rsidP="008E4632" w:rsidR="008B2427">
      <w:pPr>
        <w:jc w:val="both"/>
        <w:rPr>
          <w:rFonts w:hAnsi="Times New Roman" w:ascii="Times New Roman"/>
          <w:szCs w:val="24"/>
          <w:lang w:val="hr-HR"/>
        </w:rPr>
      </w:pPr>
      <w:r>
        <w:rPr>
          <w:rFonts w:hAnsi="Times New Roman" w:ascii="Times New Roman"/>
          <w:szCs w:val="24"/>
          <w:lang w:val="hr-HR"/>
        </w:rPr>
        <w:tab/>
      </w:r>
      <w:r w:rsidR="00420007">
        <w:rPr>
          <w:rFonts w:hAnsi="Times New Roman" w:ascii="Times New Roman"/>
          <w:szCs w:val="24"/>
          <w:lang w:val="hr-HR"/>
        </w:rPr>
        <w:t>Dostava poziva je uredno iskazana</w:t>
      </w:r>
      <w:r w:rsidR="008B2427">
        <w:rPr>
          <w:rFonts w:hAnsi="Times New Roman" w:ascii="Times New Roman"/>
          <w:szCs w:val="24"/>
          <w:lang w:val="hr-HR"/>
        </w:rPr>
        <w:t xml:space="preserve"> putem e-oglasne ploče suda  sukladno odredbi čl. 12. SZ-a.</w:t>
      </w:r>
    </w:p>
    <w:p w:rsidRDefault="00B105DA" w:rsidP="000E3BB7" w:rsidR="00B105DA">
      <w:pPr>
        <w:jc w:val="both"/>
        <w:rPr>
          <w:rFonts w:hAnsi="Times New Roman" w:ascii="Times New Roman"/>
          <w:lang w:val="hr-HR"/>
        </w:rPr>
      </w:pPr>
    </w:p>
    <w:p w:rsidRDefault="00B105DA" w:rsidP="00B105DA" w:rsidR="00B105DA">
      <w:pPr>
        <w:ind w:firstLine="720"/>
        <w:jc w:val="both"/>
        <w:rPr>
          <w:rFonts w:hAnsi="Times New Roman" w:ascii="Times New Roman"/>
          <w:szCs w:val="24"/>
          <w:lang w:val="hr-HR"/>
        </w:rPr>
      </w:pPr>
      <w:r w:rsidRPr="00B105DA">
        <w:rPr>
          <w:rFonts w:hAnsi="Times New Roman" w:ascii="Times New Roman"/>
          <w:szCs w:val="24"/>
          <w:lang w:val="hr-HR"/>
        </w:rPr>
        <w:t>Konstatira se da se FINA pismena očitovala navodeći da kod dužnika i nadalje postoji stečajni razlog- nesposobnost za plaćanje jer jer  blokada rač</w:t>
      </w:r>
      <w:r w:rsidR="0042774A">
        <w:rPr>
          <w:rFonts w:hAnsi="Times New Roman" w:ascii="Times New Roman"/>
          <w:szCs w:val="24"/>
          <w:lang w:val="hr-HR"/>
        </w:rPr>
        <w:t xml:space="preserve">una preko </w:t>
      </w:r>
      <w:r w:rsidR="00BC7670">
        <w:rPr>
          <w:rFonts w:hAnsi="Times New Roman" w:ascii="Times New Roman"/>
          <w:szCs w:val="24"/>
          <w:lang w:val="hr-HR"/>
        </w:rPr>
        <w:t>120</w:t>
      </w:r>
      <w:r w:rsidR="004D7032">
        <w:rPr>
          <w:rFonts w:hAnsi="Times New Roman" w:ascii="Times New Roman"/>
          <w:szCs w:val="24"/>
          <w:lang w:val="hr-HR"/>
        </w:rPr>
        <w:t xml:space="preserve"> dana u iznosu od </w:t>
      </w:r>
      <w:r w:rsidR="008E4632">
        <w:rPr>
          <w:rFonts w:hAnsi="Times New Roman" w:ascii="Times New Roman"/>
          <w:szCs w:val="24"/>
          <w:lang w:val="hr-HR"/>
        </w:rPr>
        <w:t>13.465,10</w:t>
      </w:r>
      <w:r w:rsidR="0042774A">
        <w:rPr>
          <w:rFonts w:hAnsi="Times New Roman" w:ascii="Times New Roman"/>
          <w:szCs w:val="24"/>
          <w:lang w:val="hr-HR"/>
        </w:rPr>
        <w:t xml:space="preserve"> </w:t>
      </w:r>
      <w:r w:rsidRPr="00B105DA">
        <w:rPr>
          <w:rFonts w:hAnsi="Times New Roman" w:ascii="Times New Roman"/>
          <w:szCs w:val="24"/>
          <w:lang w:val="hr-HR"/>
        </w:rPr>
        <w:t>kn.</w:t>
      </w:r>
    </w:p>
    <w:p w:rsidRDefault="00B105DA" w:rsidP="000E3BB7" w:rsidR="00B105DA">
      <w:pPr>
        <w:jc w:val="both"/>
        <w:rPr>
          <w:rFonts w:hAnsi="Times New Roman" w:ascii="Times New Roman"/>
          <w:lang w:val="hr-HR"/>
        </w:rPr>
      </w:pPr>
    </w:p>
    <w:p w:rsidRDefault="00FE44D0" w:rsidP="00BC7670" w:rsidR="00BC7670">
      <w:pPr>
        <w:ind w:firstLine="720"/>
        <w:jc w:val="both"/>
        <w:rPr>
          <w:rFonts w:hAnsi="Times New Roman" w:ascii="Times New Roman"/>
          <w:szCs w:val="24"/>
          <w:lang w:val="hr-HR"/>
        </w:rPr>
      </w:pPr>
      <w:r>
        <w:rPr>
          <w:rFonts w:hAnsi="Times New Roman" w:ascii="Times New Roman"/>
          <w:szCs w:val="24"/>
          <w:lang w:val="hr-HR"/>
        </w:rPr>
        <w:t>Nadalje se konstatira da  je neposredno prije ročišta zakonski zastupnik dužnika Buljubašić Perica obavijestio sud  da ispričava ne dolazak na današnje ročište zbog službene spriječenosti, nadalje da će podmirit dugovanje da se protivi otvaranju stečajnog postupka nad  istim.</w:t>
      </w:r>
    </w:p>
    <w:p w:rsidRDefault="005B54CA" w:rsidP="00BC7670" w:rsidR="005B54CA">
      <w:pPr>
        <w:ind w:firstLine="720"/>
        <w:jc w:val="both"/>
        <w:rPr>
          <w:rFonts w:hAnsi="Times New Roman" w:ascii="Times New Roman"/>
          <w:szCs w:val="24"/>
          <w:lang w:val="hr-HR"/>
        </w:rPr>
      </w:pPr>
    </w:p>
    <w:p w:rsidRDefault="00BC7670" w:rsidP="00BC7670" w:rsidR="00BC7670">
      <w:pPr>
        <w:ind w:firstLine="720"/>
        <w:jc w:val="both"/>
        <w:rPr>
          <w:rFonts w:hAnsi="Times New Roman" w:ascii="Times New Roman"/>
          <w:szCs w:val="24"/>
          <w:lang w:val="hr-HR"/>
        </w:rPr>
      </w:pPr>
      <w:r>
        <w:rPr>
          <w:rFonts w:hAnsi="Times New Roman" w:ascii="Times New Roman"/>
          <w:szCs w:val="24"/>
          <w:lang w:val="hr-HR"/>
        </w:rPr>
        <w:t>Sud donosi sljedeće</w:t>
      </w:r>
    </w:p>
    <w:p w:rsidRDefault="00BC7670" w:rsidP="00BC7670" w:rsidR="00BC7670">
      <w:pPr>
        <w:jc w:val="center"/>
        <w:rPr>
          <w:rFonts w:hAnsi="Times New Roman" w:ascii="Times New Roman"/>
          <w:szCs w:val="24"/>
          <w:lang w:val="hr-HR"/>
        </w:rPr>
      </w:pPr>
    </w:p>
    <w:p w:rsidRDefault="00BA5BBE" w:rsidP="00BA5BBE" w:rsidR="00BA5BBE">
      <w:pPr>
        <w:jc w:val="center"/>
        <w:rPr>
          <w:rFonts w:hAnsi="Times New Roman" w:ascii="Times New Roman"/>
          <w:szCs w:val="24"/>
          <w:lang w:val="hr-HR"/>
        </w:rPr>
      </w:pPr>
      <w:r>
        <w:rPr>
          <w:rFonts w:hAnsi="Times New Roman" w:ascii="Times New Roman"/>
          <w:szCs w:val="24"/>
          <w:lang w:val="hr-HR"/>
        </w:rPr>
        <w:t>r j e š e n je</w:t>
      </w:r>
    </w:p>
    <w:p w:rsidRDefault="002B03B2" w:rsidP="005B54CA" w:rsidR="005B54CA">
      <w:pPr>
        <w:jc w:val="both"/>
        <w:rPr>
          <w:rFonts w:hAnsi="Times New Roman" w:ascii="Times New Roman"/>
          <w:szCs w:val="24"/>
          <w:lang w:val="hr-HR"/>
        </w:rPr>
      </w:pPr>
      <w:r>
        <w:rPr>
          <w:rFonts w:hAnsi="Times New Roman" w:ascii="Times New Roman"/>
          <w:szCs w:val="24"/>
          <w:lang w:val="hr-HR"/>
        </w:rPr>
        <w:tab/>
      </w:r>
    </w:p>
    <w:p w:rsidRDefault="00AC1DD8" w:rsidP="005B54CA" w:rsidR="00AC1DD8">
      <w:pPr>
        <w:jc w:val="both"/>
        <w:rPr>
          <w:rFonts w:hAnsi="Times New Roman" w:ascii="Times New Roman"/>
          <w:szCs w:val="24"/>
          <w:lang w:val="hr-HR"/>
        </w:rPr>
      </w:pPr>
      <w:r>
        <w:rPr>
          <w:rFonts w:hAnsi="Times New Roman" w:ascii="Times New Roman"/>
          <w:szCs w:val="24"/>
          <w:lang w:val="hr-HR"/>
        </w:rPr>
        <w:t xml:space="preserve">Određuje se drugo ročište radi raspravljanja i odlučivanja o pretpostavkama za otvaranjem i vođenjem stečajnog postupka nad dužnikom za dan  </w:t>
      </w:r>
      <w:r w:rsidR="00FE44D0">
        <w:rPr>
          <w:rFonts w:hAnsi="Times New Roman" w:ascii="Times New Roman"/>
          <w:b/>
          <w:szCs w:val="24"/>
          <w:u w:val="single"/>
          <w:lang w:val="hr-HR"/>
        </w:rPr>
        <w:t>12. listopada 2017. u 11,00</w:t>
      </w:r>
      <w:r w:rsidRPr="00F24EB6">
        <w:rPr>
          <w:rFonts w:hAnsi="Times New Roman" w:ascii="Times New Roman"/>
          <w:b/>
          <w:szCs w:val="24"/>
          <w:u w:val="single"/>
          <w:lang w:val="hr-HR"/>
        </w:rPr>
        <w:t xml:space="preserve"> sati</w:t>
      </w:r>
      <w:r>
        <w:rPr>
          <w:rFonts w:hAnsi="Times New Roman" w:ascii="Times New Roman"/>
          <w:szCs w:val="24"/>
          <w:lang w:val="hr-HR"/>
        </w:rPr>
        <w:t>, na koje se pozivaju uz kopiju ovog zapisnika: FINA, te dužnik i zakonski zastupnik dužnika na adrese i sjedišta iz sudskog registara  i putem e-oglasne ploče ovog suda.</w:t>
      </w:r>
    </w:p>
    <w:p w:rsidRDefault="002016DB" w:rsidP="00E529ED" w:rsidR="002016DB">
      <w:pPr>
        <w:ind w:firstLine="720"/>
        <w:jc w:val="both"/>
        <w:rPr>
          <w:rFonts w:hAnsi="Times New Roman" w:ascii="Times New Roman"/>
          <w:szCs w:val="24"/>
          <w:lang w:val="hr-HR"/>
        </w:rPr>
      </w:pPr>
    </w:p>
    <w:p w:rsidRDefault="00BA5BBE" w:rsidP="002016DB" w:rsidR="00B52A4D" w:rsidRPr="00DB74DB">
      <w:pPr>
        <w:jc w:val="both"/>
        <w:rPr>
          <w:rFonts w:hAnsi="Times New Roman" w:ascii="Times New Roman"/>
          <w:szCs w:val="24"/>
          <w:u w:val="single"/>
          <w:lang w:val="hr-HR"/>
        </w:rPr>
      </w:pPr>
      <w:r>
        <w:rPr>
          <w:rFonts w:hAnsi="Times New Roman" w:ascii="Times New Roman"/>
          <w:szCs w:val="24"/>
          <w:lang w:val="hr-HR"/>
        </w:rPr>
        <w:tab/>
      </w:r>
      <w:r w:rsidR="002016DB">
        <w:rPr>
          <w:rFonts w:hAnsi="Times New Roman" w:ascii="Times New Roman"/>
          <w:szCs w:val="24"/>
          <w:lang w:val="hr-HR"/>
        </w:rPr>
        <w:tab/>
      </w:r>
      <w:r w:rsidR="002016DB">
        <w:rPr>
          <w:rFonts w:hAnsi="Times New Roman" w:ascii="Times New Roman"/>
          <w:szCs w:val="24"/>
          <w:lang w:val="hr-HR"/>
        </w:rPr>
        <w:tab/>
      </w:r>
      <w:r w:rsidR="002016DB">
        <w:rPr>
          <w:rFonts w:hAnsi="Times New Roman" w:ascii="Times New Roman"/>
          <w:szCs w:val="24"/>
          <w:lang w:val="hr-HR"/>
        </w:rPr>
        <w:tab/>
      </w:r>
      <w:r w:rsidR="002016DB">
        <w:rPr>
          <w:rFonts w:hAnsi="Times New Roman" w:ascii="Times New Roman"/>
          <w:szCs w:val="24"/>
          <w:lang w:val="hr-HR"/>
        </w:rPr>
        <w:tab/>
      </w:r>
      <w:r w:rsidR="00F14BA2" w:rsidRPr="00BA5BBE">
        <w:rPr>
          <w:rFonts w:hAnsi="Times New Roman" w:ascii="Times New Roman"/>
          <w:szCs w:val="24"/>
          <w:u w:val="single"/>
          <w:lang w:val="hr-HR"/>
        </w:rPr>
        <w:t>D</w:t>
      </w:r>
      <w:r w:rsidR="004D267E" w:rsidRPr="00BA5BBE">
        <w:rPr>
          <w:rFonts w:hAnsi="Times New Roman" w:ascii="Times New Roman"/>
          <w:szCs w:val="24"/>
          <w:u w:val="single"/>
          <w:lang w:val="hr-HR"/>
        </w:rPr>
        <w:t>ovršeno u</w:t>
      </w:r>
      <w:r w:rsidR="001B7037" w:rsidRPr="00BA5BBE">
        <w:rPr>
          <w:rFonts w:hAnsi="Times New Roman" w:ascii="Times New Roman"/>
          <w:szCs w:val="24"/>
          <w:u w:val="single"/>
          <w:lang w:val="hr-HR"/>
        </w:rPr>
        <w:t xml:space="preserve"> </w:t>
      </w:r>
      <w:r w:rsidR="008E4632">
        <w:rPr>
          <w:rFonts w:hAnsi="Times New Roman" w:ascii="Times New Roman"/>
          <w:szCs w:val="24"/>
          <w:u w:val="single"/>
          <w:lang w:val="hr-HR"/>
        </w:rPr>
        <w:t>10</w:t>
      </w:r>
      <w:r w:rsidR="00F35F61" w:rsidRPr="00BA5BBE">
        <w:rPr>
          <w:rFonts w:hAnsi="Times New Roman" w:ascii="Times New Roman"/>
          <w:szCs w:val="24"/>
          <w:u w:val="single"/>
          <w:lang w:val="hr-HR"/>
        </w:rPr>
        <w:t>.</w:t>
      </w:r>
      <w:r w:rsidR="005B54CA">
        <w:rPr>
          <w:rFonts w:hAnsi="Times New Roman" w:ascii="Times New Roman"/>
          <w:szCs w:val="24"/>
          <w:u w:val="single"/>
          <w:lang w:val="hr-HR"/>
        </w:rPr>
        <w:t>35</w:t>
      </w:r>
      <w:r w:rsidR="00F35F61" w:rsidRPr="00BA5BBE">
        <w:rPr>
          <w:rFonts w:hAnsi="Times New Roman" w:ascii="Times New Roman"/>
          <w:szCs w:val="24"/>
          <w:u w:val="single"/>
          <w:lang w:val="hr-HR"/>
        </w:rPr>
        <w:t xml:space="preserve"> </w:t>
      </w:r>
      <w:r w:rsidR="004D267E" w:rsidRPr="00BA5BBE">
        <w:rPr>
          <w:rFonts w:hAnsi="Times New Roman" w:ascii="Times New Roman"/>
          <w:szCs w:val="24"/>
          <w:u w:val="single"/>
          <w:lang w:val="hr-HR"/>
        </w:rPr>
        <w:t>sati</w:t>
      </w:r>
    </w:p>
    <w:p w:rsidRDefault="00A75B8C" w:rsidP="00E5685F" w:rsidR="00A75B8C" w:rsidRPr="00BD57E4">
      <w:pPr>
        <w:rPr>
          <w:rFonts w:hAnsi="Times New Roman" w:ascii="Times New Roman"/>
          <w:szCs w:val="24"/>
          <w:lang w:val="hr-HR"/>
        </w:rPr>
      </w:pPr>
    </w:p>
    <w:p w:rsidRDefault="004D267E" w:rsidP="004D267E" w:rsidR="004D267E" w:rsidRPr="00BD57E4">
      <w:pPr>
        <w:jc w:val="center"/>
        <w:rPr>
          <w:rFonts w:hAnsi="Times New Roman" w:ascii="Times New Roman"/>
          <w:szCs w:val="24"/>
          <w:lang w:val="hr-HR"/>
        </w:rPr>
      </w:pPr>
      <w:r w:rsidRPr="00BD57E4">
        <w:rPr>
          <w:rFonts w:hAnsi="Times New Roman" w:ascii="Times New Roman"/>
          <w:szCs w:val="24"/>
          <w:lang w:val="hr-HR"/>
        </w:rPr>
        <w:t>SUDAC</w:t>
      </w:r>
    </w:p>
    <w:p w:rsidRDefault="004F1B61" w:rsidP="00227BDF" w:rsidR="00F91396" w:rsidRPr="00BD57E4">
      <w:pPr>
        <w:jc w:val="center"/>
        <w:rPr>
          <w:rFonts w:hAnsi="Times New Roman" w:ascii="Times New Roman"/>
          <w:szCs w:val="24"/>
          <w:lang w:val="hr-HR"/>
        </w:rPr>
      </w:pPr>
      <w:r w:rsidRPr="00BD57E4">
        <w:rPr>
          <w:rFonts w:hAnsi="Times New Roman" w:ascii="Times New Roman"/>
          <w:szCs w:val="24"/>
          <w:lang w:val="hr-HR"/>
        </w:rPr>
        <w:t xml:space="preserve">Nevenka Siladi </w:t>
      </w:r>
      <w:r w:rsidR="007C366A" w:rsidRPr="00BD57E4">
        <w:rPr>
          <w:rFonts w:hAnsi="Times New Roman" w:ascii="Times New Roman"/>
          <w:szCs w:val="24"/>
          <w:lang w:val="hr-HR"/>
        </w:rPr>
        <w:t xml:space="preserve">Rstić </w:t>
      </w:r>
    </w:p>
    <w:p w:rsidRDefault="00F95CF8" w:rsidP="00227BDF" w:rsidR="00F95CF8">
      <w:pPr>
        <w:jc w:val="center"/>
        <w:rPr>
          <w:rFonts w:hAnsi="Times New Roman" w:ascii="Times New Roman"/>
          <w:szCs w:val="24"/>
          <w:lang w:val="hr-HR"/>
        </w:rPr>
      </w:pPr>
    </w:p>
    <w:p w:rsidRDefault="00F95CF8" w:rsidP="00227BDF" w:rsidR="00F95CF8">
      <w:pPr>
        <w:jc w:val="center"/>
        <w:rPr>
          <w:rFonts w:hAnsi="Times New Roman" w:ascii="Times New Roman"/>
          <w:szCs w:val="24"/>
          <w:lang w:val="hr-HR"/>
        </w:rPr>
      </w:pPr>
      <w:r>
        <w:rPr>
          <w:rFonts w:hAnsi="Times New Roman" w:ascii="Times New Roman"/>
          <w:szCs w:val="24"/>
          <w:lang w:val="hr-HR"/>
        </w:rPr>
        <w:t>_______________________</w:t>
      </w:r>
    </w:p>
    <w:p w:rsidRDefault="00F449C8" w:rsidP="00227BDF" w:rsidR="00F449C8" w:rsidRPr="00BD57E4">
      <w:pPr>
        <w:jc w:val="center"/>
        <w:rPr>
          <w:rFonts w:hAnsi="Times New Roman" w:ascii="Times New Roman"/>
          <w:szCs w:val="24"/>
          <w:lang w:val="hr-HR"/>
        </w:rPr>
      </w:pPr>
    </w:p>
    <w:p w:rsidRDefault="0041612F" w:rsidP="00227BDF" w:rsidR="00E5685F" w:rsidRPr="00BD57E4">
      <w:pPr>
        <w:jc w:val="center"/>
        <w:rPr>
          <w:rFonts w:hAnsi="Times New Roman" w:ascii="Times New Roman"/>
          <w:szCs w:val="24"/>
          <w:lang w:val="hr-HR"/>
        </w:rPr>
      </w:pPr>
      <w:r w:rsidRPr="00BD57E4">
        <w:rPr>
          <w:rFonts w:hAnsi="Times New Roman" w:ascii="Times New Roman"/>
          <w:szCs w:val="24"/>
          <w:lang w:val="hr-HR"/>
        </w:rPr>
        <w:t>Zapisničar</w:t>
      </w:r>
    </w:p>
    <w:p w:rsidRDefault="00523EF6" w:rsidP="00227BDF" w:rsidR="0041612F">
      <w:pPr>
        <w:jc w:val="center"/>
        <w:rPr>
          <w:rFonts w:hAnsi="Times New Roman" w:ascii="Times New Roman"/>
          <w:szCs w:val="24"/>
          <w:lang w:val="hr-HR"/>
        </w:rPr>
      </w:pPr>
      <w:r>
        <w:rPr>
          <w:rFonts w:hAnsi="Times New Roman" w:ascii="Times New Roman"/>
          <w:szCs w:val="24"/>
          <w:lang w:val="hr-HR"/>
        </w:rPr>
        <w:t>Monika Grbac</w:t>
      </w:r>
    </w:p>
    <w:p w:rsidRDefault="00696501" w:rsidP="00696501" w:rsidR="00696501">
      <w:pPr>
        <w:rPr>
          <w:rFonts w:hAnsi="Times New Roman" w:ascii="Times New Roman"/>
          <w:szCs w:val="24"/>
          <w:lang w:val="hr-HR"/>
        </w:rPr>
      </w:pPr>
    </w:p>
    <w:sectPr w:rsidSect="00DF6F24" w:rsidR="00696501">
      <w:headerReference w:type="default" r:id="rId10"/>
      <w:headerReference w:type="first" r:id="rId11"/>
      <w:pgSz w:code="9" w:h="16840" w:w="11907"/>
      <w:pgMar w:gutter="0" w:footer="720" w:header="720" w:left="1418" w:bottom="1418" w:right="1418" w:top="1418"/>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EC1DB7" w:rsidR="00EC1DB7">
      <w:r>
        <w:separator/>
      </w:r>
    </w:p>
  </w:endnote>
  <w:endnote w:id="0" w:type="continuationSeparator">
    <w:p w:rsidRDefault="00EC1DB7" w:rsidR="00EC1DB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EC1DB7" w:rsidR="00EC1DB7">
      <w:r>
        <w:separator/>
      </w:r>
    </w:p>
  </w:footnote>
  <w:footnote w:id="0" w:type="continuationSeparator">
    <w:p w:rsidRDefault="00EC1DB7" w:rsidR="00EC1DB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03463507"/>
      <w:docPartObj>
        <w:docPartGallery w:val="Page Numbers (Top of Page)"/>
        <w:docPartUnique/>
      </w:docPartObj>
    </w:sdtPr>
    <w:sdtEndPr>
      <w:rPr>
        <w:rFonts w:hAnsi="Times New Roman" w:ascii="Times New Roman"/>
      </w:rPr>
    </w:sdtEndPr>
    <w:sdtContent>
      <w:p w:rsidRDefault="00DB74DB" w:rsidR="00DB74DB">
        <w:pPr>
          <w:pStyle w:val="Zaglavlje"/>
          <w:jc w:val="center"/>
        </w:pPr>
        <w:r>
          <w:rPr>
            <w:rFonts w:hAnsi="Times New Roman" w:ascii="Times New Roman"/>
          </w:rPr>
          <w:fldChar w:fldCharType="begin"/>
        </w:r>
        <w:r>
          <w:rPr>
            <w:rFonts w:hAnsi="Times New Roman" w:ascii="Times New Roman"/>
          </w:rPr>
          <w:instrText xml:space="preserve"> PAGE  \* ArabicDash  \* MERGEFORMAT </w:instrText>
        </w:r>
        <w:r>
          <w:rPr>
            <w:rFonts w:hAnsi="Times New Roman" w:ascii="Times New Roman"/>
          </w:rPr>
          <w:fldChar w:fldCharType="separate"/>
        </w:r>
        <w:r w:rsidR="005B54CA">
          <w:rPr>
            <w:rFonts w:hAnsi="Times New Roman" w:ascii="Times New Roman"/>
            <w:noProof/>
          </w:rPr>
          <w:t>- 2 -</w:t>
        </w:r>
        <w:r>
          <w:rPr>
            <w:rFonts w:hAnsi="Times New Roman" w:ascii="Times New Roman"/>
          </w:rPr>
          <w:fldChar w:fldCharType="end"/>
        </w:r>
      </w:p>
    </w:sdtContent>
  </w:sdt>
  <w:p w:rsidRDefault="00DB74DB" w:rsidR="004C0374" w:rsidRPr="004C0374">
    <w:pPr>
      <w:pStyle w:val="Zaglavlje"/>
      <w:rPr>
        <w:lang w:val="hr-HR"/>
      </w:rPr>
    </w:pPr>
    <w:r>
      <w:rPr>
        <w:lang w:val="hr-HR"/>
      </w:rPr>
      <w:tab/>
    </w:r>
    <w:r>
      <w:rPr>
        <w:lang w:val="hr-HR"/>
      </w:rPr>
      <w:tab/>
    </w:r>
    <w:r w:rsidR="006767EB" w:rsidRPr="00DF6F24">
      <w:rPr>
        <w:rFonts w:hAnsi="Times New Roman" w:ascii="Times New Roman"/>
        <w:lang w:val="hr-HR"/>
      </w:rPr>
      <w:t>47. St-</w:t>
    </w:r>
    <w:r w:rsidR="008E4632">
      <w:rPr>
        <w:rFonts w:hAnsi="Times New Roman" w:ascii="Times New Roman"/>
        <w:lang w:val="hr-HR"/>
      </w:rPr>
      <w:t>7136</w:t>
    </w:r>
    <w:r w:rsidR="00116A33">
      <w:rPr>
        <w:rFonts w:hAnsi="Times New Roman" w:ascii="Times New Roman"/>
        <w:lang w:val="hr-HR"/>
      </w:rPr>
      <w:t>/16</w:t>
    </w:r>
    <w:r w:rsidR="00A3525C" w:rsidRPr="00DF6F24">
      <w:rPr>
        <w:rFonts w:hAnsi="Times New Roman" w:ascii="Times New Roman"/>
        <w:lang w:val="hr-HR"/>
      </w:rPr>
      <w:tab/>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6F24" w:rsidR="00D42047">
    <w:pPr>
      <w:pStyle w:val="Zaglavlje"/>
      <w:rPr>
        <w:rFonts w:hAnsi="Times New Roman" w:ascii="Times New Roman"/>
        <w:lang w:val="hr-HR"/>
      </w:rPr>
    </w:pPr>
    <w:r>
      <w:rPr>
        <w:rFonts w:hAnsi="Times New Roman" w:ascii="Times New Roman"/>
        <w:lang w:val="hr-HR"/>
      </w:rPr>
      <w:tab/>
    </w:r>
    <w:r>
      <w:rPr>
        <w:rFonts w:hAnsi="Times New Roman" w:ascii="Times New Roman"/>
        <w:lang w:val="hr-HR"/>
      </w:rPr>
      <w:tab/>
    </w:r>
    <w:r w:rsidR="00557ED3">
      <w:rPr>
        <w:rFonts w:hAnsi="Times New Roman" w:ascii="Times New Roman"/>
        <w:szCs w:val="24"/>
      </w:rPr>
      <w:t>47. St-</w:t>
    </w:r>
    <w:r w:rsidR="008E4632">
      <w:rPr>
        <w:rFonts w:hAnsi="Times New Roman" w:ascii="Times New Roman"/>
        <w:szCs w:val="24"/>
      </w:rPr>
      <w:t>7136</w:t>
    </w:r>
    <w:r w:rsidR="00395346">
      <w:rPr>
        <w:rFonts w:hAnsi="Times New Roman" w:ascii="Times New Roman"/>
        <w:szCs w:val="24"/>
      </w:rPr>
      <w:t>/16</w:t>
    </w:r>
  </w:p>
  <w:p w:rsidRDefault="00DF6F24" w:rsidR="00DF6F24">
    <w:pPr>
      <w:pStyle w:val="Zaglavlje"/>
      <w:rPr>
        <w:rFonts w:hAnsi="Times New Roman" w:ascii="Times New Roman"/>
        <w:sz w:val="20"/>
        <w:lang w:val="hr-HR"/>
      </w:rPr>
    </w:pPr>
  </w:p>
  <w:p w:rsidRDefault="00DF6F24" w:rsidP="00DF6F24" w:rsidR="00DF6F24" w:rsidRPr="00953077">
    <w:pPr>
      <w:pStyle w:val="Zaglavlje"/>
      <w:rPr>
        <w:rFonts w:hAnsi="Times New Roman" w:ascii="Times New Roman"/>
      </w:rPr>
    </w:pPr>
    <w:r w:rsidRPr="00953077">
      <w:rPr>
        <w:rFonts w:hAnsi="Times New Roman" w:ascii="Times New Roman"/>
      </w:rPr>
      <w:t>REPUBLIKA HRVAT</w:t>
    </w:r>
    <w:r>
      <w:rPr>
        <w:rFonts w:hAnsi="Times New Roman" w:ascii="Times New Roman"/>
      </w:rPr>
      <w:t>S</w:t>
    </w:r>
    <w:r w:rsidRPr="00953077">
      <w:rPr>
        <w:rFonts w:hAnsi="Times New Roman" w:ascii="Times New Roman"/>
      </w:rPr>
      <w:t>KA</w:t>
    </w:r>
  </w:p>
  <w:p w:rsidRDefault="00DF6F24" w:rsidP="00DF6F24" w:rsidR="00DF6F24" w:rsidRPr="00953077">
    <w:pPr>
      <w:pStyle w:val="Zaglavlje"/>
      <w:rPr>
        <w:rFonts w:hAnsi="Times New Roman" w:ascii="Times New Roman"/>
      </w:rPr>
    </w:pPr>
    <w:r w:rsidRPr="00953077">
      <w:rPr>
        <w:rFonts w:hAnsi="Times New Roman" w:ascii="Times New Roman"/>
      </w:rPr>
      <w:t>Trgovački sud u Zagrebu</w:t>
    </w:r>
  </w:p>
  <w:p w:rsidRDefault="00DF6F24" w:rsidP="00DF6F24" w:rsidR="00DF6F24">
    <w:pPr>
      <w:pStyle w:val="Zaglavlje"/>
      <w:rPr>
        <w:rFonts w:hAnsi="Times New Roman" w:ascii="Times New Roman"/>
      </w:rPr>
    </w:pPr>
    <w:r w:rsidRPr="00953077">
      <w:rPr>
        <w:rFonts w:hAnsi="Times New Roman" w:ascii="Times New Roman"/>
      </w:rPr>
      <w:t>Zagreb</w:t>
    </w:r>
    <w:r w:rsidR="00713482">
      <w:rPr>
        <w:rFonts w:hAnsi="Times New Roman" w:ascii="Times New Roman"/>
      </w:rPr>
      <w:t>, Amruševa 2/II, desno (p.p. 432</w:t>
    </w:r>
    <w:r w:rsidRPr="00953077">
      <w:rPr>
        <w:rFonts w:hAnsi="Times New Roman" w:ascii="Times New Roman"/>
      </w:rPr>
      <w:t>)</w:t>
    </w:r>
  </w:p>
  <w:p w:rsidRDefault="00DF6F24" w:rsidP="00DF6F24" w:rsidR="00DF6F24">
    <w:pPr>
      <w:pStyle w:val="Zaglavlje"/>
      <w:rPr>
        <w:rFonts w:hAnsi="Times New Roman" w:ascii="Times New Roman"/>
      </w:rPr>
    </w:pPr>
  </w:p>
  <w:p w:rsidRDefault="00DF6F24" w:rsidP="00DF6F24" w:rsidR="00DF6F24" w:rsidRPr="00BD57E4">
    <w:pPr>
      <w:jc w:val="center"/>
      <w:rPr>
        <w:rFonts w:hAnsi="Times New Roman" w:ascii="Times New Roman"/>
        <w:szCs w:val="24"/>
        <w:lang w:val="hr-HR"/>
      </w:rPr>
    </w:pPr>
    <w:r w:rsidRPr="00BD57E4">
      <w:rPr>
        <w:rFonts w:hAnsi="Times New Roman" w:ascii="Times New Roman"/>
        <w:szCs w:val="24"/>
        <w:lang w:val="hr-HR"/>
      </w:rPr>
      <w:t>Z A P I S N I K</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B2C72CD"/>
    <w:multiLevelType w:val="hybridMultilevel"/>
    <w:tmpl w:val="D7F2FA70"/>
    <w:lvl w:tplc="D8F4952A"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380D097F"/>
    <w:multiLevelType w:val="hybridMultilevel"/>
    <w:tmpl w:val="C5DE8468"/>
    <w:lvl w:tplc="041A0011"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617332B9"/>
    <w:multiLevelType w:val="hybridMultilevel"/>
    <w:tmpl w:val="D1C4CF84"/>
    <w:lvl w:tplc="9A789612"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 w:numId="2">
    <w:abstractNumId w:val="2"/>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hdrShapeDefaults>
    <o:shapedefaults v:ext="edit" spidmax="93185"/>
  </w:hdrShapeDefaults>
  <w:footnotePr>
    <w:footnote w:id="-1"/>
    <w:footnote w:id="0"/>
  </w:footnotePr>
  <w:endnotePr>
    <w:endnote w:id="-1"/>
    <w:endnote w:id="0"/>
  </w:endnotePr>
  <w:compat>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D14F1"/>
    <w:rsid w:val="0000214E"/>
    <w:rsid w:val="00007EDB"/>
    <w:rsid w:val="00037E69"/>
    <w:rsid w:val="00040054"/>
    <w:rsid w:val="000418BA"/>
    <w:rsid w:val="00044366"/>
    <w:rsid w:val="00051ACB"/>
    <w:rsid w:val="000837ED"/>
    <w:rsid w:val="00083D2C"/>
    <w:rsid w:val="000861D0"/>
    <w:rsid w:val="000945A7"/>
    <w:rsid w:val="00095B77"/>
    <w:rsid w:val="000A7903"/>
    <w:rsid w:val="000B6E08"/>
    <w:rsid w:val="000D3A18"/>
    <w:rsid w:val="000E3BB7"/>
    <w:rsid w:val="000E7599"/>
    <w:rsid w:val="000F4491"/>
    <w:rsid w:val="000F6468"/>
    <w:rsid w:val="001027B0"/>
    <w:rsid w:val="00116A33"/>
    <w:rsid w:val="001259E0"/>
    <w:rsid w:val="00130A17"/>
    <w:rsid w:val="001344AC"/>
    <w:rsid w:val="001401AA"/>
    <w:rsid w:val="00140736"/>
    <w:rsid w:val="001526B1"/>
    <w:rsid w:val="00170A38"/>
    <w:rsid w:val="00176895"/>
    <w:rsid w:val="0017728C"/>
    <w:rsid w:val="001A73EA"/>
    <w:rsid w:val="001B1949"/>
    <w:rsid w:val="001B58B8"/>
    <w:rsid w:val="001B7037"/>
    <w:rsid w:val="001C7567"/>
    <w:rsid w:val="001D479E"/>
    <w:rsid w:val="001D5162"/>
    <w:rsid w:val="00200242"/>
    <w:rsid w:val="002016DB"/>
    <w:rsid w:val="00202C7B"/>
    <w:rsid w:val="00205A35"/>
    <w:rsid w:val="00211124"/>
    <w:rsid w:val="00220765"/>
    <w:rsid w:val="00221689"/>
    <w:rsid w:val="002277E0"/>
    <w:rsid w:val="00227BDF"/>
    <w:rsid w:val="002312D7"/>
    <w:rsid w:val="00251330"/>
    <w:rsid w:val="00257D9B"/>
    <w:rsid w:val="00263846"/>
    <w:rsid w:val="002709DF"/>
    <w:rsid w:val="00273E12"/>
    <w:rsid w:val="00274661"/>
    <w:rsid w:val="00282AF5"/>
    <w:rsid w:val="00282F40"/>
    <w:rsid w:val="002847EA"/>
    <w:rsid w:val="002936E0"/>
    <w:rsid w:val="002B03B2"/>
    <w:rsid w:val="002B3476"/>
    <w:rsid w:val="002B724B"/>
    <w:rsid w:val="002C468C"/>
    <w:rsid w:val="002C5A0B"/>
    <w:rsid w:val="002D589C"/>
    <w:rsid w:val="002E3F40"/>
    <w:rsid w:val="002E67C7"/>
    <w:rsid w:val="002F38A3"/>
    <w:rsid w:val="002F40E5"/>
    <w:rsid w:val="002F5784"/>
    <w:rsid w:val="00311775"/>
    <w:rsid w:val="00313878"/>
    <w:rsid w:val="00315B70"/>
    <w:rsid w:val="003218F1"/>
    <w:rsid w:val="0032629A"/>
    <w:rsid w:val="00347B4D"/>
    <w:rsid w:val="00353304"/>
    <w:rsid w:val="00375101"/>
    <w:rsid w:val="003939CE"/>
    <w:rsid w:val="00395346"/>
    <w:rsid w:val="003E2C15"/>
    <w:rsid w:val="003E45EB"/>
    <w:rsid w:val="00406087"/>
    <w:rsid w:val="0041612F"/>
    <w:rsid w:val="00420007"/>
    <w:rsid w:val="00422EFF"/>
    <w:rsid w:val="00424ACD"/>
    <w:rsid w:val="0042774A"/>
    <w:rsid w:val="00437443"/>
    <w:rsid w:val="00441361"/>
    <w:rsid w:val="004572F2"/>
    <w:rsid w:val="00471842"/>
    <w:rsid w:val="00471DA8"/>
    <w:rsid w:val="00477D25"/>
    <w:rsid w:val="00495118"/>
    <w:rsid w:val="004A1910"/>
    <w:rsid w:val="004A6C0C"/>
    <w:rsid w:val="004C0374"/>
    <w:rsid w:val="004C044F"/>
    <w:rsid w:val="004D267E"/>
    <w:rsid w:val="004D7032"/>
    <w:rsid w:val="004F1B61"/>
    <w:rsid w:val="00516461"/>
    <w:rsid w:val="00523EF6"/>
    <w:rsid w:val="00531E2B"/>
    <w:rsid w:val="005329B2"/>
    <w:rsid w:val="00546C47"/>
    <w:rsid w:val="00557ED3"/>
    <w:rsid w:val="0057422D"/>
    <w:rsid w:val="0058161B"/>
    <w:rsid w:val="005852BD"/>
    <w:rsid w:val="0059122D"/>
    <w:rsid w:val="00596CF6"/>
    <w:rsid w:val="005A459E"/>
    <w:rsid w:val="005A5E8C"/>
    <w:rsid w:val="005B40A1"/>
    <w:rsid w:val="005B54CA"/>
    <w:rsid w:val="005B723C"/>
    <w:rsid w:val="00600E2B"/>
    <w:rsid w:val="00600E5E"/>
    <w:rsid w:val="0060233C"/>
    <w:rsid w:val="00604CEB"/>
    <w:rsid w:val="00612F86"/>
    <w:rsid w:val="006179AA"/>
    <w:rsid w:val="00625A6C"/>
    <w:rsid w:val="00635A97"/>
    <w:rsid w:val="006368B3"/>
    <w:rsid w:val="00644A3A"/>
    <w:rsid w:val="00652E89"/>
    <w:rsid w:val="006767EB"/>
    <w:rsid w:val="00693345"/>
    <w:rsid w:val="00696501"/>
    <w:rsid w:val="006B76B2"/>
    <w:rsid w:val="006E6FDA"/>
    <w:rsid w:val="00701F99"/>
    <w:rsid w:val="007122DC"/>
    <w:rsid w:val="00713482"/>
    <w:rsid w:val="00714A75"/>
    <w:rsid w:val="00731512"/>
    <w:rsid w:val="00731B3D"/>
    <w:rsid w:val="00761F87"/>
    <w:rsid w:val="007752BA"/>
    <w:rsid w:val="007765E8"/>
    <w:rsid w:val="007827E7"/>
    <w:rsid w:val="007941EC"/>
    <w:rsid w:val="007942A2"/>
    <w:rsid w:val="0079708E"/>
    <w:rsid w:val="007A4AC0"/>
    <w:rsid w:val="007A71CF"/>
    <w:rsid w:val="007B5748"/>
    <w:rsid w:val="007C366A"/>
    <w:rsid w:val="007E0CE5"/>
    <w:rsid w:val="00800AB0"/>
    <w:rsid w:val="00812D85"/>
    <w:rsid w:val="00827B9E"/>
    <w:rsid w:val="00844389"/>
    <w:rsid w:val="00850522"/>
    <w:rsid w:val="00850880"/>
    <w:rsid w:val="00881ED7"/>
    <w:rsid w:val="00886CA7"/>
    <w:rsid w:val="008872DC"/>
    <w:rsid w:val="008933CF"/>
    <w:rsid w:val="008967BB"/>
    <w:rsid w:val="008A0EA3"/>
    <w:rsid w:val="008B0A0C"/>
    <w:rsid w:val="008B2427"/>
    <w:rsid w:val="008B7E38"/>
    <w:rsid w:val="008C0BCA"/>
    <w:rsid w:val="008C1DA2"/>
    <w:rsid w:val="008C779E"/>
    <w:rsid w:val="008D0861"/>
    <w:rsid w:val="008D1940"/>
    <w:rsid w:val="008E4632"/>
    <w:rsid w:val="008E4D1A"/>
    <w:rsid w:val="008F0D5D"/>
    <w:rsid w:val="008F3B0B"/>
    <w:rsid w:val="00905A28"/>
    <w:rsid w:val="00907A1C"/>
    <w:rsid w:val="00916DC3"/>
    <w:rsid w:val="009207B9"/>
    <w:rsid w:val="00925921"/>
    <w:rsid w:val="00931962"/>
    <w:rsid w:val="00933D2B"/>
    <w:rsid w:val="00944D8D"/>
    <w:rsid w:val="00955607"/>
    <w:rsid w:val="00972F91"/>
    <w:rsid w:val="009753E5"/>
    <w:rsid w:val="0098108E"/>
    <w:rsid w:val="00986FBC"/>
    <w:rsid w:val="009A67DA"/>
    <w:rsid w:val="009C0A73"/>
    <w:rsid w:val="009C18A1"/>
    <w:rsid w:val="009D1B20"/>
    <w:rsid w:val="009E401A"/>
    <w:rsid w:val="009F115F"/>
    <w:rsid w:val="009F6B3F"/>
    <w:rsid w:val="00A1310F"/>
    <w:rsid w:val="00A17544"/>
    <w:rsid w:val="00A3525C"/>
    <w:rsid w:val="00A36077"/>
    <w:rsid w:val="00A367CA"/>
    <w:rsid w:val="00A52219"/>
    <w:rsid w:val="00A56BB5"/>
    <w:rsid w:val="00A6646C"/>
    <w:rsid w:val="00A75110"/>
    <w:rsid w:val="00A75B8C"/>
    <w:rsid w:val="00A91185"/>
    <w:rsid w:val="00A9766B"/>
    <w:rsid w:val="00AA4021"/>
    <w:rsid w:val="00AC1DD8"/>
    <w:rsid w:val="00AD40E6"/>
    <w:rsid w:val="00AD4E0F"/>
    <w:rsid w:val="00AE67D8"/>
    <w:rsid w:val="00AF3320"/>
    <w:rsid w:val="00B105DA"/>
    <w:rsid w:val="00B205E3"/>
    <w:rsid w:val="00B23A10"/>
    <w:rsid w:val="00B34235"/>
    <w:rsid w:val="00B364F9"/>
    <w:rsid w:val="00B44ED3"/>
    <w:rsid w:val="00B4788F"/>
    <w:rsid w:val="00B52A4D"/>
    <w:rsid w:val="00B54709"/>
    <w:rsid w:val="00B62DA7"/>
    <w:rsid w:val="00B922A9"/>
    <w:rsid w:val="00BA5BBE"/>
    <w:rsid w:val="00BA5EBB"/>
    <w:rsid w:val="00BB5489"/>
    <w:rsid w:val="00BC5BFF"/>
    <w:rsid w:val="00BC7670"/>
    <w:rsid w:val="00BD555C"/>
    <w:rsid w:val="00BD57E4"/>
    <w:rsid w:val="00BE7C70"/>
    <w:rsid w:val="00C053D5"/>
    <w:rsid w:val="00C46DA2"/>
    <w:rsid w:val="00C5282B"/>
    <w:rsid w:val="00C6296A"/>
    <w:rsid w:val="00C71226"/>
    <w:rsid w:val="00C944DC"/>
    <w:rsid w:val="00C9640C"/>
    <w:rsid w:val="00CA0AC2"/>
    <w:rsid w:val="00CA2788"/>
    <w:rsid w:val="00CA61A6"/>
    <w:rsid w:val="00CB0EAE"/>
    <w:rsid w:val="00CB15F1"/>
    <w:rsid w:val="00CB2D77"/>
    <w:rsid w:val="00CB623E"/>
    <w:rsid w:val="00CB6770"/>
    <w:rsid w:val="00CC05BF"/>
    <w:rsid w:val="00CC38C5"/>
    <w:rsid w:val="00CE0092"/>
    <w:rsid w:val="00CE5BE3"/>
    <w:rsid w:val="00CF2091"/>
    <w:rsid w:val="00CF2253"/>
    <w:rsid w:val="00CF44E2"/>
    <w:rsid w:val="00D0133F"/>
    <w:rsid w:val="00D05625"/>
    <w:rsid w:val="00D204AC"/>
    <w:rsid w:val="00D206F8"/>
    <w:rsid w:val="00D31338"/>
    <w:rsid w:val="00D42047"/>
    <w:rsid w:val="00D43BA9"/>
    <w:rsid w:val="00D47644"/>
    <w:rsid w:val="00D5499B"/>
    <w:rsid w:val="00D6037E"/>
    <w:rsid w:val="00D67E04"/>
    <w:rsid w:val="00D74E95"/>
    <w:rsid w:val="00D76322"/>
    <w:rsid w:val="00D903D2"/>
    <w:rsid w:val="00DA7EC2"/>
    <w:rsid w:val="00DB74DB"/>
    <w:rsid w:val="00DE6825"/>
    <w:rsid w:val="00DF2DFC"/>
    <w:rsid w:val="00DF6F24"/>
    <w:rsid w:val="00E062D7"/>
    <w:rsid w:val="00E119E4"/>
    <w:rsid w:val="00E21103"/>
    <w:rsid w:val="00E25821"/>
    <w:rsid w:val="00E30F63"/>
    <w:rsid w:val="00E529ED"/>
    <w:rsid w:val="00E53E55"/>
    <w:rsid w:val="00E5685F"/>
    <w:rsid w:val="00E711F7"/>
    <w:rsid w:val="00E71CE0"/>
    <w:rsid w:val="00E93843"/>
    <w:rsid w:val="00E97B8E"/>
    <w:rsid w:val="00EA36B7"/>
    <w:rsid w:val="00EA54DC"/>
    <w:rsid w:val="00EB5C51"/>
    <w:rsid w:val="00EC1DB7"/>
    <w:rsid w:val="00EC551C"/>
    <w:rsid w:val="00ED7160"/>
    <w:rsid w:val="00EE5F3A"/>
    <w:rsid w:val="00EF02A9"/>
    <w:rsid w:val="00EF1C88"/>
    <w:rsid w:val="00EF6CAF"/>
    <w:rsid w:val="00F14BA2"/>
    <w:rsid w:val="00F246C7"/>
    <w:rsid w:val="00F24EB6"/>
    <w:rsid w:val="00F35F61"/>
    <w:rsid w:val="00F449C8"/>
    <w:rsid w:val="00F62998"/>
    <w:rsid w:val="00F64FAE"/>
    <w:rsid w:val="00F74127"/>
    <w:rsid w:val="00F74FB2"/>
    <w:rsid w:val="00F91396"/>
    <w:rsid w:val="00F95CF8"/>
    <w:rsid w:val="00FB775E"/>
    <w:rsid w:val="00FD14F1"/>
    <w:rsid w:val="00FD6284"/>
    <w:rsid w:val="00FE251D"/>
    <w:rsid w:val="00FE44D0"/>
    <w:rsid w:val="00FF3A1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931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rPr>
      <w:rFonts w:hAnsi="Arial" w:ascii="Arial"/>
      <w:sz w:val="24"/>
      <w:lang w:val="en-G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257D9B"/>
    <w:rPr>
      <w:rFonts w:cs="Tahoma" w:hAnsi="Tahoma" w:ascii="Tahoma"/>
      <w:sz w:val="16"/>
      <w:szCs w:val="16"/>
    </w:rPr>
  </w:style>
  <w:style w:styleId="Zaglavlje" w:type="paragraph">
    <w:name w:val="header"/>
    <w:basedOn w:val="Normal"/>
    <w:link w:val="ZaglavljeChar"/>
    <w:uiPriority w:val="99"/>
    <w:rsid w:val="009753E5"/>
    <w:pPr>
      <w:tabs>
        <w:tab w:pos="4536" w:val="center"/>
        <w:tab w:pos="9072" w:val="right"/>
      </w:tabs>
    </w:pPr>
  </w:style>
  <w:style w:styleId="Podnoje" w:type="paragraph">
    <w:name w:val="footer"/>
    <w:basedOn w:val="Normal"/>
    <w:rsid w:val="009753E5"/>
    <w:pPr>
      <w:tabs>
        <w:tab w:pos="4536" w:val="center"/>
        <w:tab w:pos="9072" w:val="right"/>
      </w:tabs>
    </w:pPr>
  </w:style>
  <w:style w:styleId="Odlomakpopisa" w:type="paragraph">
    <w:name w:val="List Paragraph"/>
    <w:basedOn w:val="Normal"/>
    <w:uiPriority w:val="34"/>
    <w:qFormat/>
    <w:rsid w:val="004C0374"/>
    <w:pPr>
      <w:ind w:left="720"/>
      <w:contextualSpacing/>
    </w:pPr>
  </w:style>
  <w:style w:customStyle="true" w:styleId="ZaglavljeChar" w:type="character">
    <w:name w:val="Zaglavlje Char"/>
    <w:basedOn w:val="Zadanifontodlomka"/>
    <w:link w:val="Zaglavlje"/>
    <w:uiPriority w:val="99"/>
    <w:rsid w:val="00DB74DB"/>
    <w:rPr>
      <w:rFonts w:hAnsi="Arial" w:ascii="Arial"/>
      <w:sz w:val="24"/>
      <w:lang w:val="en-GB"/>
    </w:rPr>
  </w:style>
  <w:style w:styleId="Tekstrezerviranogmjesta" w:type="character">
    <w:name w:val="Placeholder Text"/>
    <w:basedOn w:val="Zadanifontodlomka"/>
    <w:uiPriority w:val="99"/>
    <w:semiHidden/>
    <w:rsid w:val="001B58B8"/>
    <w:rPr>
      <w:color w:val="808080"/>
      <w:bdr w:space="0" w:sz="0" w:color="auto" w:val="none"/>
      <w:shd w:fill="auto" w:color="auto" w:val="clear"/>
    </w:rPr>
  </w:style>
  <w:style w:customStyle="true" w:styleId="eSPISCCParagraphDefaultFont" w:type="character">
    <w:name w:val="eSPIS_CC_Paragraph Default Font"/>
    <w:basedOn w:val="Zadanifontodlomka"/>
    <w:rsid w:val="001B58B8"/>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1B58B8"/>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1B58B8"/>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1B58B8"/>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rPr>
      <w:rFonts w:ascii="Arial" w:hAnsi="Arial"/>
      <w:sz w:val="24"/>
      <w:lang w:val="en-G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257D9B"/>
    <w:rPr>
      <w:rFonts w:ascii="Tahoma" w:cs="Tahoma" w:hAnsi="Tahoma"/>
      <w:sz w:val="16"/>
      <w:szCs w:val="16"/>
    </w:rPr>
  </w:style>
  <w:style w:styleId="Zaglavlje" w:type="paragraph">
    <w:name w:val="header"/>
    <w:basedOn w:val="Normal"/>
    <w:link w:val="ZaglavljeChar"/>
    <w:uiPriority w:val="99"/>
    <w:rsid w:val="009753E5"/>
    <w:pPr>
      <w:tabs>
        <w:tab w:pos="4536" w:val="center"/>
        <w:tab w:pos="9072" w:val="right"/>
      </w:tabs>
    </w:pPr>
  </w:style>
  <w:style w:styleId="Podnoje" w:type="paragraph">
    <w:name w:val="footer"/>
    <w:basedOn w:val="Normal"/>
    <w:rsid w:val="009753E5"/>
    <w:pPr>
      <w:tabs>
        <w:tab w:pos="4536" w:val="center"/>
        <w:tab w:pos="9072" w:val="right"/>
      </w:tabs>
    </w:pPr>
  </w:style>
  <w:style w:styleId="Odlomakpopisa" w:type="paragraph">
    <w:name w:val="List Paragraph"/>
    <w:basedOn w:val="Normal"/>
    <w:uiPriority w:val="34"/>
    <w:qFormat/>
    <w:rsid w:val="004C0374"/>
    <w:pPr>
      <w:ind w:left="720"/>
      <w:contextualSpacing/>
    </w:pPr>
  </w:style>
  <w:style w:customStyle="1" w:styleId="ZaglavljeChar" w:type="character">
    <w:name w:val="Zaglavlje Char"/>
    <w:basedOn w:val="Zadanifontodlomka"/>
    <w:link w:val="Zaglavlje"/>
    <w:uiPriority w:val="99"/>
    <w:rsid w:val="00DB74DB"/>
    <w:rPr>
      <w:rFonts w:ascii="Arial" w:hAnsi="Arial"/>
      <w:sz w:val="24"/>
      <w:lang w:val="en-GB"/>
    </w:rPr>
  </w:style>
  <w:style w:styleId="Tekstrezerviranogmjesta" w:type="character">
    <w:name w:val="Placeholder Text"/>
    <w:basedOn w:val="Zadanifontodlomka"/>
    <w:uiPriority w:val="99"/>
    <w:semiHidden/>
    <w:rsid w:val="001B58B8"/>
    <w:rPr>
      <w:color w:val="808080"/>
      <w:bdr w:color="auto" w:space="0" w:sz="0" w:val="none"/>
      <w:shd w:color="auto" w:fill="auto" w:val="clear"/>
    </w:rPr>
  </w:style>
  <w:style w:customStyle="1" w:styleId="eSPISCCParagraphDefaultFont" w:type="character">
    <w:name w:val="eSPIS_CC_Paragraph Default Font"/>
    <w:basedOn w:val="Zadanifontodlomka"/>
    <w:rsid w:val="001B58B8"/>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1B58B8"/>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1B58B8"/>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1B58B8"/>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0613707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UZ II 94</izvorni_sadrzaj>
    <derivirana_varijabla naziv="DomainObject.Prostorija.Naziv_1">Soba UZ II 94</derivirana_varijabla>
  </DomainObject.Prostorija.Naziv>
  <DomainObject.Prostorija.Oznaka>
    <izvorni_sadrzaj>UZ II 94</izvorni_sadrzaj>
    <derivirana_varijabla naziv="DomainObject.Prostorija.Oznaka_1">UZ II 94</derivirana_varijabla>
  </DomainObject.Prostorija.Oznaka>
  <DomainObject.Obrazlozenje>
    <izvorni_sadrzaj/>
    <derivirana_varijabla naziv="DomainObject.Obrazlozenje_1"/>
  </DomainObject.Obrazlozenje>
  <DomainObject.StvarniPocetakDatum>
    <izvorni_sadrzaj>24. svibnja 2017.</izvorni_sadrzaj>
    <derivirana_varijabla naziv="DomainObject.StvarniPocetakDatum_1">24. svibnja 2017.</derivirana_varijabla>
  </DomainObject.StvarniPocetakDatum>
  <DomainObject.StvarniZavrsetakDatum>
    <izvorni_sadrzaj>24. svibnja 2017.</izvorni_sadrzaj>
    <derivirana_varijabla naziv="DomainObject.StvarniZavrsetakDatum_1">24. svibnja 2017.</derivirana_varijabla>
  </DomainObject.StvarniZavrsetakDatum>
  <DomainObject.PlaniraniZavrsetakDatum>
    <izvorni_sadrzaj>24. svibnja 2017.</izvorni_sadrzaj>
    <derivirana_varijabla naziv="DomainObject.PlaniraniZavrsetakDatum_1">24. svibnja 2017.</derivirana_varijabla>
  </DomainObject.PlaniraniZavrsetakDatum>
  <DomainObject.PlaniraniPocetakDatum>
    <izvorni_sadrzaj>24. svibnja 2017.</izvorni_sadrzaj>
    <derivirana_varijabla naziv="DomainObject.PlaniraniPocetakDatum_1">24. svibnja 2017.</derivirana_varijabla>
  </DomainObject.PlaniraniPocetakDatum>
  <DomainObject.StvarniPocetakVrijeme>
    <izvorni_sadrzaj>10:30</izvorni_sadrzaj>
    <derivirana_varijabla naziv="DomainObject.StvarniPocetakVrijeme_1">10:30</derivirana_varijabla>
  </DomainObject.StvarniPocetakVrijeme>
  <DomainObject.StvarniZavrsetakVrijeme>
    <izvorni_sadrzaj>10:35</izvorni_sadrzaj>
    <derivirana_varijabla naziv="DomainObject.StvarniZavrsetakVrijeme_1">10:35</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10:30</izvorni_sadrzaj>
    <derivirana_varijabla naziv="DomainObject.PlaniraniPocetakVrijeme_1">10:30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24. svibnja 2017.</izvorni_sadrzaj>
    <derivirana_varijabla naziv="DomainObject.Zapisnik.DatumKreiranja_1">24. svibnja 2017.</derivirana_varijabla>
  </DomainObject.Zapisnik.DatumKreiranja>
  <DomainObject.Zapisnik.ImovinskaKorist>
    <izvorni_sadrzaj/>
    <derivirana_varijabla naziv="DomainObject.Zapisnik.ImovinskaKorist_1"/>
  </DomainObject.Zapisnik.ImovinskaKorist>
  <DomainObject.Zapisnik.Oznaka>
    <izvorni_sadrzaj>St-7136/2016-7</izvorni_sadrzaj>
    <derivirana_varijabla naziv="DomainObject.Zapisnik.Oznaka_1">St-7136/2016-7</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7136</izvorni_sadrzaj>
    <derivirana_varijabla naziv="DomainObject.Predmet.Broj_1">7136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prosinca 2016.</izvorni_sadrzaj>
    <derivirana_varijabla naziv="DomainObject.Predmet.DatumOsnivanja_1">30. prosinca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St-7136/2016</izvorni_sadrzaj>
    <derivirana_varijabla naziv="DomainObject.Predmet.OznakaBroj_1">St-7136/2016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WELLNESS MASSAGE d.o.o. zastupanog po punomoćniku Perica Buljubašić</izvorni_sadrzaj>
    <derivirana_varijabla naziv="DomainObject.Predmet.ProtustrankaFormated_1">  WELLNESS MASSAGE d.o.o. zastupanog po punomoćniku Perica Buljubašić</derivirana_varijabla>
  </DomainObject.Predmet.ProtustrankaFormated>
  <DomainObject.Predmet.ProtustrankaFormatedOIB>
    <izvorni_sadrzaj>  WELLNESS MASSAGE d.o.o., OIB 39233018340 zastupanog po punomoćniku Perica Buljubašić</izvorni_sadrzaj>
    <derivirana_varijabla naziv="DomainObject.Predmet.ProtustrankaFormatedOIB_1">  WELLNESS MASSAGE d.o.o., OIB 39233018340 zastupanog po punomoćniku Perica Buljubašić</derivirana_varijabla>
  </DomainObject.Predmet.ProtustrankaFormatedOIB>
  <DomainObject.Predmet.ProtustrankaFormatedWithAdress>
    <izvorni_sadrzaj> WELLNESS MASSAGE d.o.o., Sveti Duh 141, 10000 Zagreb zastupanog po punomoćniku Perica Buljubašić</izvorni_sadrzaj>
    <derivirana_varijabla naziv="DomainObject.Predmet.ProtustrankaFormatedWithAdress_1"> WELLNESS MASSAGE d.o.o., Sveti Duh 141, 10000 Zagreb zastupanog po punomoćniku Perica Buljubašić</derivirana_varijabla>
  </DomainObject.Predmet.ProtustrankaFormatedWithAdress>
  <DomainObject.Predmet.ProtustrankaFormatedWithAdressOIB>
    <izvorni_sadrzaj> WELLNESS MASSAGE d.o.o., OIB 39233018340, Sveti Duh 141, 10000 Zagreb zastupanog po punomoćniku Perica Buljubašić</izvorni_sadrzaj>
    <derivirana_varijabla naziv="DomainObject.Predmet.ProtustrankaFormatedWithAdressOIB_1"> WELLNESS MASSAGE d.o.o., OIB 39233018340, Sveti Duh 141, 10000 Zagreb zastupanog po punomoćniku Perica Buljubašić</derivirana_varijabla>
  </DomainObject.Predmet.ProtustrankaFormatedWithAdressOIB>
  <DomainObject.Predmet.ProtustrankaWithAdress>
    <izvorni_sadrzaj>WELLNESS MASSAGE d.o.o. Sveti Duh 141, 10000 Zagreb</izvorni_sadrzaj>
    <derivirana_varijabla naziv="DomainObject.Predmet.ProtustrankaWithAdress_1">WELLNESS MASSAGE d.o.o. Sveti Duh 141, 10000 Zagreb</derivirana_varijabla>
  </DomainObject.Predmet.ProtustrankaWithAdress>
  <DomainObject.Predmet.ProtustrankaWithAdressOIB>
    <izvorni_sadrzaj>WELLNESS MASSAGE d.o.o., OIB 39233018340, Sveti Duh 141, 10000 Zagreb</izvorni_sadrzaj>
    <derivirana_varijabla naziv="DomainObject.Predmet.ProtustrankaWithAdressOIB_1">WELLNESS MASSAGE d.o.o., OIB 39233018340, Sveti Duh 141, 10000 Zagreb</derivirana_varijabla>
  </DomainObject.Predmet.ProtustrankaWithAdressOIB>
  <DomainObject.Predmet.ProtustrankaNazivFormated>
    <izvorni_sadrzaj>WELLNESS MASSAGE d.o.o.</izvorni_sadrzaj>
    <derivirana_varijabla naziv="DomainObject.Predmet.ProtustrankaNazivFormated_1">WELLNESS MASSAGE d.o.o.</derivirana_varijabla>
  </DomainObject.Predmet.ProtustrankaNazivFormated>
  <DomainObject.Predmet.ProtustrankaNazivFormatedOIB>
    <izvorni_sadrzaj>WELLNESS MASSAGE d.o.o., OIB 39233018340</izvorni_sadrzaj>
    <derivirana_varijabla naziv="DomainObject.Predmet.ProtustrankaNazivFormatedOIB_1">WELLNESS MASSAGE d.o.o., OIB 39233018340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47.St - N. Siladi Rstić</izvorni_sadrzaj>
    <derivirana_varijabla naziv="DomainObject.Predmet.Referada.Naziv_1">47.St - N. Siladi Rstić</derivirana_varijabla>
  </DomainObject.Predmet.Referada.Naziv>
  <DomainObject.Predmet.Referada.Oznaka>
    <izvorni_sadrzaj>47. St</izvorni_sadrzaj>
    <derivirana_varijabla naziv="DomainObject.Predmet.Referada.Oznaka_1">47. St</derivirana_varijabla>
  </DomainObject.Predmet.Referada.Oznaka>
  <DomainObject.Predmet.Referada.Prostorija.Naziv>
    <izvorni_sadrzaj>Soba UZ II 94</izvorni_sadrzaj>
    <derivirana_varijabla naziv="DomainObject.Predmet.Referada.Prostorija.Naziv_1">Soba UZ II 94</derivirana_varijabla>
  </DomainObject.Predmet.Referada.Prostorija.Naziv>
  <DomainObject.Predmet.Referada.Prostorija.Oznaka>
    <izvorni_sadrzaj>UZ II 94</izvorni_sadrzaj>
    <derivirana_varijabla naziv="DomainObject.Predmet.Referada.Prostorija.Oznaka_1">UZ II 94</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Nevenka Siladi Rstić</izvorni_sadrzaj>
    <derivirana_varijabla naziv="DomainObject.Predmet.Referada.Sudac_1">Nevenka Siladi Rstić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47.St - N. Siladi Rstić</izvorni_sadrzaj>
    <derivirana_varijabla naziv="DomainObject.Predmet.TrenutnaLokacijaSpisa.Naziv_1">47.St - N. Siladi Rstić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Monika Grbac</izvorni_sadrzaj>
    <derivirana_varijabla naziv="DomainObject.Predmet.Zapisnicar_1">Monika Grbac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WELLNESS MASSAGE d.o.o. zastupanog po punomoćniku Perica Buljubašić</item>
    </izvorni_sadrzaj>
    <derivirana_varijabla naziv="DomainObject.Predmet.ProtuStrankaListFormated_1">
      <item>WELLNESS MASSAGE d.o.o. zastupanog po punomoćniku Perica Buljubašić</item>
    </derivirana_varijabla>
  </DomainObject.Predmet.ProtuStrankaListFormated>
  <DomainObject.Predmet.ProtuStrankaListFormatedOIB>
    <izvorni_sadrzaj>
      <item>WELLNESS MASSAGE d.o.o., OIB 39233018340 zastupanog po punomoćniku Perica Buljubašić</item>
    </izvorni_sadrzaj>
    <derivirana_varijabla naziv="DomainObject.Predmet.ProtuStrankaListFormatedOIB_1">
      <item>WELLNESS MASSAGE d.o.o., OIB 39233018340 zastupanog po punomoćniku Perica Buljubašić</item>
    </derivirana_varijabla>
  </DomainObject.Predmet.ProtuStrankaListFormatedOIB>
  <DomainObject.Predmet.ProtuStrankaListFormatedWithAdress>
    <izvorni_sadrzaj>
      <item>WELLNESS MASSAGE d.o.o., Sveti Duh 141, 10000 Zagreb zastupanog po punomoćniku Perica Buljubašić</item>
    </izvorni_sadrzaj>
    <derivirana_varijabla naziv="DomainObject.Predmet.ProtuStrankaListFormatedWithAdress_1">
      <item>WELLNESS MASSAGE d.o.o., Sveti Duh 141, 10000 Zagreb zastupanog po punomoćniku Perica Buljubašić</item>
    </derivirana_varijabla>
  </DomainObject.Predmet.ProtuStrankaListFormatedWithAdress>
  <DomainObject.Predmet.ProtuStrankaListFormatedWithAdressOIB>
    <izvorni_sadrzaj>
      <item>WELLNESS MASSAGE d.o.o., OIB 39233018340, Sveti Duh 141, 10000 Zagreb zastupanog po punomoćniku Perica Buljubašić</item>
    </izvorni_sadrzaj>
    <derivirana_varijabla naziv="DomainObject.Predmet.ProtuStrankaListFormatedWithAdressOIB_1">
      <item>WELLNESS MASSAGE d.o.o., OIB 39233018340, Sveti Duh 141, 10000 Zagreb zastupanog po punomoćniku Perica Buljubašić</item>
    </derivirana_varijabla>
  </DomainObject.Predmet.ProtuStrankaListFormatedWithAdressOIB>
  <DomainObject.Predmet.ProtuStrankaListNazivFormated>
    <izvorni_sadrzaj>
      <item>WELLNESS MASSAGE d.o.o.</item>
    </izvorni_sadrzaj>
    <derivirana_varijabla naziv="DomainObject.Predmet.ProtuStrankaListNazivFormated_1">
      <item>WELLNESS MASSAGE d.o.o.</item>
    </derivirana_varijabla>
  </DomainObject.Predmet.ProtuStrankaListNazivFormated>
  <DomainObject.Predmet.ProtuStrankaListNazivFormatedOIB>
    <izvorni_sadrzaj>
      <item>WELLNESS MASSAGE d.o.o., OIB 39233018340</item>
    </izvorni_sadrzaj>
    <derivirana_varijabla naziv="DomainObject.Predmet.ProtuStrankaListNazivFormatedOIB_1">
      <item>WELLNESS MASSAGE d.o.o., OIB 39233018340</item>
    </derivirana_varijabla>
  </DomainObject.Predmet.ProtuStrankaListNazivFormatedOIB>
  <DomainObject.Predmet.OstaliListFormated>
    <izvorni_sadrzaj>
      <item>Perica Buljubašić punomoćnik sudionika u postupku WELLNESS MASSAGE d.o.o.</item>
    </izvorni_sadrzaj>
    <derivirana_varijabla naziv="DomainObject.Predmet.OstaliListFormated_1">
      <item>Perica Buljubašić punomoćnik sudionika u postupku WELLNESS MASSAGE d.o.o.</item>
    </derivirana_varijabla>
  </DomainObject.Predmet.OstaliListFormated>
  <DomainObject.Predmet.OstaliListFormatedOIB>
    <izvorni_sadrzaj>
      <item>Perica Buljubašić, OIB 63203837699 punomoćnik sudionika u postupku WELLNESS MASSAGE d.o.o.</item>
    </izvorni_sadrzaj>
    <derivirana_varijabla naziv="DomainObject.Predmet.OstaliListFormatedOIB_1">
      <item>Perica Buljubašić, OIB 63203837699 punomoćnik sudionika u postupku WELLNESS MASSAGE d.o.o.</item>
    </derivirana_varijabla>
  </DomainObject.Predmet.OstaliListFormatedOIB>
  <DomainObject.Predmet.OstaliListFormatedWithAdress>
    <izvorni_sadrzaj>
      <item>Perica Buljubašić, Sveti Duh 141, 10000 Zagreb punomoćnik sudionika u postupku WELLNESS MASSAGE d.o.o.</item>
    </izvorni_sadrzaj>
    <derivirana_varijabla naziv="DomainObject.Predmet.OstaliListFormatedWithAdress_1">
      <item>Perica Buljubašić, Sveti Duh 141, 10000 Zagreb punomoćnik sudionika u postupku WELLNESS MASSAGE d.o.o.</item>
    </derivirana_varijabla>
  </DomainObject.Predmet.OstaliListFormatedWithAdress>
  <DomainObject.Predmet.OstaliListFormatedWithAdressOIB>
    <izvorni_sadrzaj>
      <item>Perica Buljubašić, OIB 63203837699, Sveti Duh 141, 10000 Zagreb punomoćnik sudionika u postupku WELLNESS MASSAGE d.o.o.</item>
    </izvorni_sadrzaj>
    <derivirana_varijabla naziv="DomainObject.Predmet.OstaliListFormatedWithAdressOIB_1">
      <item>Perica Buljubašić, OIB 63203837699, Sveti Duh 141, 10000 Zagreb punomoćnik sudionika u postupku WELLNESS MASSAGE d.o.o.</item>
    </derivirana_varijabla>
  </DomainObject.Predmet.OstaliListFormatedWithAdressOIB>
  <DomainObject.Predmet.OstaliListNazivFormated>
    <izvorni_sadrzaj>
      <item>Perica Buljubašić</item>
    </izvorni_sadrzaj>
    <derivirana_varijabla naziv="DomainObject.Predmet.OstaliListNazivFormated_1">
      <item>Perica Buljubašić</item>
    </derivirana_varijabla>
  </DomainObject.Predmet.OstaliListNazivFormated>
  <DomainObject.Predmet.OstaliListNazivFormatedOIB>
    <izvorni_sadrzaj>
      <item>Perica Buljubašić, OIB 63203837699</item>
    </izvorni_sadrzaj>
    <derivirana_varijabla naziv="DomainObject.Predmet.OstaliListNazivFormatedOIB_1">
      <item>Perica Buljubašić, OIB 63203837699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svibnja 2017.</izvorni_sadrzaj>
    <derivirana_varijabla naziv="DomainObject.Datum_1">24. svibnja 2017.</derivirana_varijabla>
  </DomainObject.Datum>
  <DomainObject.PoslovniBrojDokumenta>
    <izvorni_sadrzaj>St-7136/2016-7</izvorni_sadrzaj>
    <derivirana_varijabla naziv="DomainObject.PoslovniBrojDokumenta_1">St-7136/2016-7</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WELLNESS MASSAGE d.o.o.</izvorni_sadrzaj>
    <derivirana_varijabla naziv="DomainObject.Predmet.ProtustrankaIDrugi_1">WELLNESS MASSAGE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WELLNESS MASSAGE d.o.o., OIB 39233018340, Sveti Duh 141, 10000 Zagreb</izvorni_sadrzaj>
    <derivirana_varijabla naziv="DomainObject.Predmet.ProtustrankaIDrugiAdressOIB_1">WELLNESS MASSAGE d.o.o., OIB 39233018340, Sveti Duh 141,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WELLNESS MASSAGE d.o.o.</item>
      <item>Perica Buljubašić</item>
    </izvorni_sadrzaj>
    <derivirana_varijabla naziv="DomainObject.Predmet.SudioniciListNaziv_1">
      <item>FINA Regionalni centar Zagreb</item>
      <item>WELLNESS MASSAGE d.o.o.</item>
      <item>Perica Buljubašić</item>
    </derivirana_varijabla>
  </DomainObject.Predmet.SudioniciListNaziv>
  <DomainObject.Predmet.SudioniciListAdressOIB>
    <izvorni_sadrzaj>
      <item>FINA Regionalni centar Zagreb, OIB 85821130368, Trg svibanjskih žrtava 1995. br. 1,10000 Zagreb</item>
      <item>WELLNESS MASSAGE d.o.o., OIB 39233018340, Sveti Duh 141,10000 Zagreb</item>
      <item>Perica Buljubašić, OIB 63203837699, Sveti Duh 141,10000 Zagreb</item>
    </izvorni_sadrzaj>
    <derivirana_varijabla naziv="DomainObject.Predmet.SudioniciListAdressOIB_1">
      <item>FINA Regionalni centar Zagreb, OIB 85821130368, Trg svibanjskih žrtava 1995. br. 1,10000 Zagreb</item>
      <item>WELLNESS MASSAGE d.o.o., OIB 39233018340, Sveti Duh 141,10000 Zagreb</item>
      <item>Perica Buljubašić, OIB 63203837699, Sveti Duh 141,10000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39233018340</item>
      <item>, OIB 63203837699</item>
    </izvorni_sadrzaj>
    <derivirana_varijabla naziv="DomainObject.Predmet.SudioniciListNazivOIB_1">
      <item>, OIB 85821130368</item>
      <item>, OIB 39233018340</item>
      <item>, OIB 63203837699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349DC76-A8B0-45F8-80C0-0064B3069B9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TRGOVACKI SUD U ZAGREBU</properties:Company>
  <properties:Pages>1</properties:Pages>
  <properties:Words>244</properties:Words>
  <properties:Characters>1362</properties:Characters>
  <properties:Lines>45</properties:Lines>
  <properties:Paragraphs>20</properties:Paragraphs>
  <properties:TotalTime>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1609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2017-05-24T05:43:00Z</dcterms:created>
  <dc:creator>Sudsko vijeće</dc:creator>
  <cp:lastModifiedBy>Monika Grbac</cp:lastModifiedBy>
  <cp:lastPrinted>2016-05-18T08:18:00Z</cp:lastPrinted>
  <dcterms:modified xmlns:xsi="http://www.w3.org/2001/XMLSchema-instance" xsi:type="dcterms:W3CDTF">2017-05-24T08:36:00Z</dcterms:modified>
  <cp:revision>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St-7136/2016-7 / Zapisnik - Ročište radi izjašnjenja o prijedlogu za otvaranje steč.post</vt:lpwstr>
  </prop:property>
  <prop:property name="CC_coloring" pid="4" fmtid="{D5CDD505-2E9C-101B-9397-08002B2CF9AE}">
    <vt:bool>false</vt:bool>
  </prop:property>
  <prop:property name="BrojStranica" pid="5" fmtid="{D5CDD505-2E9C-101B-9397-08002B2CF9AE}">
    <vt:i4>1</vt:i4>
  </prop:property>
</prop:Properties>
</file>