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0013AB" w:rsidP="001349C2" w:rsidRDefault="008A4169" w14:paraId="552DE521" w14:textId="77777777">
      <w:pPr>
        <w:spacing w:after="0"/>
        <w15:collapsed w:val="false"/>
        <w:rPr>
          <w:rStyle w:val="PozadinaSvijetloZelena"/>
          <w:noProof w:val="false"/>
          <w:shd w:val="clear" w:color="auto" w:fill="auto"/>
        </w:rPr>
      </w:pPr>
      <w:r>
        <w:rPr>
          <w:noProof/>
          <w:lang w:eastAsia="hr-HR"/>
        </w:rPr>
        <w:drawing>
          <wp:inline distT="0" distB="0" distL="0" distR="0">
            <wp:extent cx="720000" cy="961200"/>
            <wp:effectExtent l="0" t="0" r="4445" b="0"/>
            <wp:docPr id="2" name="Picture 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00" cy="96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013AB">
        <w:rPr>
          <w:rStyle w:val="PozadinaSvijetloZelena"/>
          <w:noProof w:val="false"/>
          <w:shd w:val="clear" w:color="auto" w:fill="auto"/>
        </w:rPr>
        <w:t xml:space="preserve">      </w:t>
      </w:r>
    </w:p>
    <w:p w:rsidR="001349C2" w:rsidP="001349C2" w:rsidRDefault="001349C2" w14:paraId="5CBBF7F5" w14:textId="77777777">
      <w:pPr>
        <w:spacing w:after="0"/>
        <w:rPr>
          <w:rStyle w:val="PozadinaSvijetloZelena"/>
          <w:noProof w:val="false"/>
          <w:shd w:val="clear" w:color="auto" w:fill="auto"/>
        </w:rPr>
      </w:pPr>
      <w:r>
        <w:rPr>
          <w:rStyle w:val="PozadinaSvijetloZelena"/>
          <w:noProof w:val="false"/>
          <w:shd w:val="clear" w:color="auto" w:fill="auto"/>
        </w:rPr>
        <w:t>REPUBLIKA HRVATSKA</w:t>
      </w:r>
    </w:p>
    <w:p w:rsidR="001349C2" w:rsidP="001349C2" w:rsidRDefault="00F92340" w14:paraId="32244B18" w14:textId="77777777">
      <w:pPr>
        <w:spacing w:after="0"/>
        <w:rPr>
          <w:rStyle w:val="PozadinaSvijetloZelena"/>
          <w:noProof w:val="false"/>
          <w:shd w:val="clear" w:color="auto" w:fill="auto"/>
        </w:rPr>
      </w:pPr>
      <w:sdt>
        <w:sdtPr>
          <w:rPr>
            <w:rStyle w:val="eSPISCCParagraphDefaultFont"/>
            <w:rFonts w:eastAsiaTheme="minorHAnsi"/>
          </w:rPr>
          <w:alias w:val="Sud"/>
          <w:tag w:val="DomainObject.Predmet.Sud.Naziv_1"/>
          <w:id w:val="-1418392616"/>
          <w:lock w:val="sdtLocked"/>
          <w:placeholder>
            <w:docPart w:val="A34973DC92EB4B0EB993DD9884587CDD"/>
          </w:placeholder>
          <w:dataBinding w:xpath="/icms/DomainObject.Predmet.Sud.Naziv/derivirana_varijabla[@naziv='DomainObject.Predmet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C703C" w:rsidR="009C703C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1349C2">
        <w:rPr>
          <w:rStyle w:val="PozadinaSvijetloZelena"/>
          <w:noProof w:val="false"/>
          <w:shd w:val="clear" w:color="auto" w:fill="auto"/>
        </w:rPr>
        <w:t xml:space="preserve"> </w:t>
      </w:r>
    </w:p>
    <w:p w:rsidR="001349C2" w:rsidP="001349C2" w:rsidRDefault="00F92340" w14:paraId="7FBA6E8F" w14:textId="55067ACA">
      <w:pPr>
        <w:spacing w:after="0"/>
      </w:pPr>
      <w:sdt>
        <w:sdtPr>
          <w:rPr>
            <w:rStyle w:val="eSPISCCParagraphDefaultFont"/>
            <w:rFonts w:eastAsiaTheme="minorHAnsi"/>
          </w:rPr>
          <w:alias w:val="Sud (adresa)"/>
          <w:tag w:val="DomainObject.Predmet.Sud.Adresa.UlicaIKBR_1"/>
          <w:id w:val="1417828595"/>
          <w:lock w:val="sdtLocked"/>
          <w:placeholder>
            <w:docPart w:val="3D93525548BF47C3BDBCBD56393EA658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C703C" w:rsidR="009C703C">
            <w:rPr>
              <w:rStyle w:val="eSPISCCParagraphDefaultFont"/>
              <w:rFonts w:eastAsiaTheme="minorHAnsi"/>
            </w:rPr>
            <w:t>Avenija Dubrovnik 8,</w:t>
          </w:r>
        </w:sdtContent>
      </w:sdt>
      <w:r w:rsidR="001349C2">
        <w:rPr>
          <w:rStyle w:val="PozadinaSvijetloZelena"/>
          <w:noProof w:val="false"/>
          <w:shd w:val="clear" w:color="auto" w:fill="auto"/>
        </w:rPr>
        <w:t xml:space="preserve"> </w:t>
      </w:r>
      <w:r w:rsidRPr="001349C2" w:rsidR="005D2A7B">
        <w:rPr>
          <w:rStyle w:val="PozadinaSvijetloZelena"/>
          <w:noProof w:val="false"/>
          <w:shd w:val="clear" w:color="auto" w:fill="auto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Poštanski broj naselja"/>
          <w:tag w:val="DomainObject.Predmet.Sud.Adresa.PostBroj_1"/>
          <w:id w:val="-152758005"/>
          <w:lock w:val="sdtLocked"/>
          <w:placeholder>
            <w:docPart w:val="3D1BBEF5B79346DCB993F5BE21B0829C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C703C" w:rsidR="009C703C">
            <w:rPr>
              <w:rStyle w:val="eSPISCCParagraphDefaultFont"/>
              <w:rFonts w:eastAsiaTheme="minorHAnsi"/>
            </w:rPr>
            <w:t>10020</w:t>
          </w:r>
        </w:sdtContent>
      </w:sdt>
      <w:r w:rsidR="001349C2">
        <w:t xml:space="preserve">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_1"/>
          <w:id w:val="-305014789"/>
          <w:lock w:val="sdtLocked"/>
          <w:placeholder>
            <w:docPart w:val="519A462C7A044A6FA2F612B118EB5616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C703C" w:rsidR="009C703C">
            <w:rPr>
              <w:rStyle w:val="eSPISCCParagraphDefaultFont"/>
              <w:rFonts w:eastAsiaTheme="minorHAnsi"/>
            </w:rPr>
            <w:t>Zagreb</w:t>
          </w:r>
        </w:sdtContent>
      </w:sdt>
      <w:r w:rsidR="001349C2">
        <w:t xml:space="preserve"> </w:t>
      </w:r>
    </w:p>
    <w:p w:rsidR="000E43A6" w:rsidP="009C703C" w:rsidRDefault="001958B7" w14:paraId="017FEEA8" w14:textId="47282DAC">
      <w:r w:rsidRPr="003B4689">
        <w:rPr>
          <w:rFonts w:eastAsia="Times New Roman" w:cs="Times New Roman"/>
        </w:rPr>
        <w:t>Od</w:t>
      </w:r>
      <w:r w:rsidR="009C703C">
        <w:rPr>
          <w:rFonts w:eastAsia="Times New Roman" w:cs="Times New Roman"/>
        </w:rPr>
        <w:t>jel</w:t>
      </w:r>
      <w:r w:rsidRPr="003B4689">
        <w:rPr>
          <w:rFonts w:eastAsia="Times New Roman" w:cs="Times New Roman"/>
        </w:rPr>
        <w:t xml:space="preserve"> za izvršenje prekršajnih sankcija</w:t>
      </w:r>
    </w:p>
    <w:p w:rsidRPr="00176071" w:rsidR="00176071" w:rsidP="00610735" w:rsidRDefault="000E43A6" w14:paraId="23F34294" w14:textId="77777777">
      <w:pPr>
        <w:spacing w:after="0"/>
        <w:jc w:val="right"/>
        <w:rPr>
          <w:noProof/>
          <w:shd w:val="clear" w:color="auto" w:fill="CCFFCC"/>
        </w:rPr>
      </w:pPr>
      <w:r w:rsidRPr="00C92375">
        <w:rPr>
          <w:rStyle w:val="PozadinaSvijetloCrvena"/>
          <w:noProof w:val="false"/>
          <w:shd w:val="clear" w:color="auto" w:fill="auto"/>
        </w:rPr>
        <w:t>Poslovni</w:t>
      </w:r>
      <w:r w:rsidRPr="001C4583">
        <w:rPr>
          <w:rStyle w:val="PozadinaSvijetloCrvena"/>
          <w:shd w:val="clear" w:color="auto" w:fill="auto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"/>
          <w:tag w:val="DomainObject.Predmet.OznakaBroj_1"/>
          <w:id w:val="-352733987"/>
          <w:placeholder>
            <w:docPart w:val="1206A131F683432D84BF0CE7C7A95F5E"/>
          </w:placeholder>
          <w:dataBinding w:xpath="/icms/DomainObject.Predmet.OznakaBroj/derivirana_varijabla[@naziv='DomainObject.Predmet.Oznaka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C703C" w:rsidR="009C703C">
            <w:rPr>
              <w:rStyle w:val="eSPISCCParagraphDefaultFont"/>
              <w:rFonts w:eastAsiaTheme="minorHAnsi"/>
            </w:rPr>
            <w:t>Pp Ikp-1840/2026</w:t>
          </w:r>
        </w:sdtContent>
      </w:sdt>
      <w:r w:rsidR="00176071">
        <w:t xml:space="preserve">                                                        </w:t>
      </w:r>
    </w:p>
    <w:p w:rsidR="00D7095E" w:rsidP="00D7095E" w:rsidRDefault="00D7095E" w14:paraId="464DED4D" w14:textId="77777777">
      <w:pPr>
        <w:spacing w:after="0"/>
        <w:jc w:val="right"/>
        <w:rPr>
          <w:rFonts w:eastAsia="Calibri" w:cs="Times New Roman"/>
          <w:noProof/>
        </w:rPr>
      </w:pPr>
    </w:p>
    <w:p w:rsidR="000650C2" w:rsidP="00D7095E" w:rsidRDefault="00F92340" w14:paraId="36957788" w14:textId="3A1E0F90">
      <w:pPr>
        <w:spacing w:after="0"/>
        <w:jc w:val="right"/>
        <w:rPr>
          <w:rFonts w:eastAsia="Calibri" w:cs="Times New Roman"/>
          <w:noProof/>
        </w:rPr>
      </w:pPr>
      <w:sdt>
        <w:sdtPr>
          <w:rPr>
            <w:rStyle w:val="eSPISCCParagraphDefaultFont"/>
            <w:rFonts w:eastAsiaTheme="minorHAnsi"/>
          </w:rPr>
          <w:alias w:val="sudionici"/>
          <w:tag w:val="DomainObject.Predmet.SudioniciListAdressOIB_1"/>
          <w:id w:val="1713995587"/>
          <w:lock w:val="sdtLocked"/>
          <w:placeholder>
            <w:docPart w:val="975F893D635D48D0883C05DEF4B891FA"/>
          </w:placeholder>
          <w:dataBinding w:xpath="/icms/DomainObject.Predmet.SudioniciListAdressOIB/derivirana_varijabla[@naziv='DomainObject.Predmet.SudioniciListAdressOIB_1']/item" w:storeItemID="{100293BC-3C9C-4740-99C7-73F5E9006100}"/>
          <w:comboBox w:lastValue="Općinski sud u Novom Zagrebu, OIB 87297014856, Prekršajni odjel,Turinina 3,10000 Zagreb">
            <w:listItem w:displayText="Općinski sud u Novom Zagrebu, OIB 87297014856, Prekršajni odjel,Turinina 3,10000 Zagreb" w:value="Općinski sud u Novom Zagrebu, OIB 87297014856, Prekršajni odjel,Turinina 3,10000 Zagreb"/>
            <w:listItem w:displayText="Marko Ujević, Preradovićeva 29,10000 Zagreb" w:value="Marko Ujević, Preradovićeva 29,10000 Zagreb"/>
            <w:listItem w:displayText="Patrick Valas-Juraj, OIB 57853770876, Gajeva Ulica 40,10000 Zagreb" w:value="Patrick Valas-Juraj, OIB 57853770876, Gajeva Ulica 40,10000 Zagreb"/>
            <w:listItem w:displayText="Ministarstvo pravosuđa, uprave i digitalne transformacije, OIB 72910430276, Ulica grada Vukovara 49,10000 Zagreb" w:value="Ministarstvo pravosuđa, uprave i digitalne transformacije, OIB 72910430276, Ulica grada Vukovara 49,10000 Zagreb"/>
          </w:comboBox>
        </w:sdtPr>
        <w:sdtEndPr>
          <w:rPr>
            <w:rStyle w:val="eSPISCCParagraphDefaultFont"/>
          </w:rPr>
        </w:sdtEndPr>
        <w:sdtContent>
          <w:r w:rsidRPr="009C703C" w:rsidR="009C703C">
            <w:rPr>
              <w:rStyle w:val="eSPISCCParagraphDefaultFont"/>
              <w:rFonts w:eastAsiaTheme="minorHAnsi"/>
            </w:rPr>
            <w:t>Općinski sud u Novom Zagrebu, OIB 87297014856, Prekršajni odjel,Turinina 3,10000 Zagreb</w:t>
          </w:r>
        </w:sdtContent>
      </w:sdt>
      <w:r w:rsidR="001C01B9">
        <w:rPr>
          <w:rFonts w:eastAsia="Calibri" w:cs="Times New Roman"/>
          <w:noProof/>
        </w:rPr>
        <w:t xml:space="preserve"> </w:t>
      </w:r>
    </w:p>
    <w:p w:rsidR="000650C2" w:rsidP="00D7095E" w:rsidRDefault="000650C2" w14:paraId="1F176264" w14:textId="77777777">
      <w:pPr>
        <w:spacing w:after="0"/>
        <w:jc w:val="right"/>
        <w:rPr>
          <w:rFonts w:eastAsia="Calibri" w:cs="Times New Roman"/>
          <w:noProof/>
        </w:rPr>
      </w:pPr>
    </w:p>
    <w:p w:rsidR="000650C2" w:rsidP="00D7095E" w:rsidRDefault="000650C2" w14:paraId="5EAA4A50" w14:textId="77777777">
      <w:pPr>
        <w:spacing w:after="0"/>
        <w:jc w:val="right"/>
        <w:rPr>
          <w:rFonts w:eastAsia="Calibri" w:cs="Times New Roman"/>
          <w:noProof/>
        </w:rPr>
      </w:pPr>
    </w:p>
    <w:p w:rsidRPr="003B4689" w:rsidR="000650C2" w:rsidP="009C703C" w:rsidRDefault="000650C2" w14:paraId="45F1BD19" w14:textId="77777777">
      <w:pPr>
        <w:spacing w:after="0"/>
        <w:ind w:firstLine="708"/>
        <w:rPr>
          <w:rFonts w:eastAsia="Times New Roman" w:cs="Times New Roman"/>
        </w:rPr>
      </w:pPr>
      <w:r w:rsidRPr="003B4689">
        <w:rPr>
          <w:rFonts w:eastAsia="Times New Roman" w:cs="Times New Roman"/>
        </w:rPr>
        <w:t xml:space="preserve">Predmet: osuđenik </w:t>
      </w:r>
      <w:sdt>
        <w:sdtPr>
          <w:rPr>
            <w:rStyle w:val="eSPISCCParagraphDefaultFont"/>
            <w:rFonts w:eastAsiaTheme="minorHAnsi"/>
          </w:rPr>
          <w:alias w:val="ime i prezime"/>
          <w:tag w:val="DomainObject.Predmet.ProtustrankaNazivFormated_1"/>
          <w:id w:val="-1741618758"/>
          <w:lock w:val="sdtLocked"/>
          <w:placeholder>
            <w:docPart w:val="C3D497D95FEE431884048403BB598932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C703C" w:rsidR="009C703C">
            <w:rPr>
              <w:rStyle w:val="eSPISCCParagraphDefaultFont"/>
              <w:rFonts w:eastAsiaTheme="minorHAnsi"/>
            </w:rPr>
            <w:t>Patrick Valas-Juraj</w:t>
          </w:r>
        </w:sdtContent>
      </w:sdt>
      <w:r w:rsidR="00C21EA8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 xml:space="preserve"> </w:t>
      </w:r>
    </w:p>
    <w:p w:rsidR="00B57D63" w:rsidP="009C703C" w:rsidRDefault="00510F84" w14:paraId="65F04058" w14:textId="77777777">
      <w:pPr>
        <w:pStyle w:val="Odlomakpopisa"/>
        <w:numPr>
          <w:ilvl w:val="0"/>
          <w:numId w:val="50"/>
        </w:numPr>
        <w:tabs>
          <w:tab w:val="clear" w:pos="851"/>
        </w:tabs>
        <w:spacing w:after="0" w:line="276" w:lineRule="auto"/>
        <w:contextualSpacing/>
        <w:jc w:val="left"/>
        <w:rPr>
          <w:rFonts w:cs="Times New Roman"/>
          <w:bCs/>
        </w:rPr>
      </w:pPr>
      <w:r>
        <w:rPr>
          <w:rFonts w:cs="Times New Roman"/>
          <w:bCs/>
        </w:rPr>
        <w:t>provedeno izvršenje</w:t>
      </w:r>
    </w:p>
    <w:p w:rsidRPr="00510F84" w:rsidR="00510F84" w:rsidP="009C703C" w:rsidRDefault="00510F84" w14:paraId="4CE16F1F" w14:textId="77777777">
      <w:pPr>
        <w:pStyle w:val="ListaeSPIS"/>
        <w:numPr>
          <w:ilvl w:val="0"/>
          <w:numId w:val="0"/>
        </w:numPr>
        <w:spacing w:after="0"/>
        <w:ind w:left="624"/>
      </w:pPr>
    </w:p>
    <w:p w:rsidR="00D7095E" w:rsidP="00D7095E" w:rsidRDefault="00D7095E" w14:paraId="27A050F4" w14:textId="77777777">
      <w:pPr>
        <w:keepNext/>
        <w:spacing w:after="0"/>
        <w:jc w:val="center"/>
        <w:rPr>
          <w:b/>
          <w:caps/>
          <w:spacing w:val="100"/>
        </w:rPr>
      </w:pPr>
    </w:p>
    <w:p w:rsidRPr="005639DA" w:rsidR="00A01537" w:rsidP="00A01537" w:rsidRDefault="00510F84" w14:paraId="47D43768" w14:textId="6AAF6DE4">
      <w:pPr>
        <w:ind w:firstLine="708"/>
        <w:jc w:val="both"/>
        <w:rPr>
          <w:rFonts w:cs="Times New Roman"/>
        </w:rPr>
      </w:pPr>
      <w:r>
        <w:rPr>
          <w:rFonts w:eastAsia="Times New Roman" w:cs="Times New Roman"/>
        </w:rPr>
        <w:t xml:space="preserve">Obavještavamo  </w:t>
      </w:r>
      <w:sdt>
        <w:sdtPr>
          <w:rPr>
            <w:rStyle w:val="eSPISCCParagraphDefaultFont"/>
            <w:rFonts w:eastAsiaTheme="minorHAnsi"/>
          </w:rPr>
          <w:alias w:val="podnositelj"/>
          <w:tag w:val="DomainObject.Predmet.SudioniciListNaziv_1"/>
          <w:id w:val="487758039"/>
          <w:lock w:val="sdtLocked"/>
          <w:placeholder>
            <w:docPart w:val="01F89AF2E6C24963B1613E4406ECACE0"/>
          </w:placeholder>
          <w:dataBinding w:xpath="/icms/DomainObject.Predmet.SudioniciListNaziv/derivirana_varijabla[@naziv='DomainObject.Predmet.SudioniciListNaziv_1']/item" w:storeItemID="{100293BC-3C9C-4740-99C7-73F5E9006100}"/>
          <w:comboBox w:lastValue="Općinski sud u Novom Zagrebu, Prekršajni odjel, ">
            <w:listItem w:displayText="Općinski sud u Novom Zagrebu, Prekršajni odjel, " w:value="Općinski sud u Novom Zagrebu, Prekršajni odjel, "/>
            <w:listItem w:displayText="Marko Ujević" w:value="Marko Ujević"/>
            <w:listItem w:displayText="Patrick Valas-Juraj" w:value="Patrick Valas-Juraj"/>
            <w:listItem w:displayText="Ministarstvo pravosuđa, uprave i digitalne transformacije" w:value="Ministarstvo pravosuđa, uprave i digitalne transformacije"/>
          </w:comboBox>
        </w:sdtPr>
        <w:sdtEndPr>
          <w:rPr>
            <w:rStyle w:val="eSPISCCParagraphDefaultFont"/>
          </w:rPr>
        </w:sdtEndPr>
        <w:sdtContent>
          <w:r w:rsidRPr="009C703C" w:rsidR="009C703C">
            <w:rPr>
              <w:rStyle w:val="eSPISCCParagraphDefaultFont"/>
              <w:rFonts w:eastAsiaTheme="minorHAnsi"/>
            </w:rPr>
            <w:t xml:space="preserve">Općinski sud u Novom Zagrebu, Prekršajni odjel, </w:t>
          </w:r>
        </w:sdtContent>
      </w:sdt>
      <w:r w:rsidR="007E58BD">
        <w:rPr>
          <w:rFonts w:eastAsia="Times New Roman" w:cs="Times New Roman"/>
        </w:rPr>
        <w:t xml:space="preserve"> </w:t>
      </w:r>
      <w:r w:rsidR="001C01B9">
        <w:rPr>
          <w:rFonts w:eastAsia="Times New Roman" w:cs="Times New Roman"/>
        </w:rPr>
        <w:t xml:space="preserve">  </w:t>
      </w:r>
      <w:r>
        <w:rPr>
          <w:rFonts w:eastAsia="Times New Roman" w:cs="Times New Roman"/>
        </w:rPr>
        <w:t xml:space="preserve">  </w:t>
      </w:r>
      <w:r w:rsidRPr="00270FAA">
        <w:rPr>
          <w:rFonts w:eastAsia="Times New Roman" w:cs="Times New Roman"/>
        </w:rPr>
        <w:t xml:space="preserve">koji je podnio zahtjev za izvršenje </w:t>
      </w:r>
      <w:proofErr w:type="spellStart"/>
      <w:r w:rsidRPr="00270FAA">
        <w:rPr>
          <w:rFonts w:eastAsia="Times New Roman" w:cs="Times New Roman"/>
        </w:rPr>
        <w:t>prekršajnopravne</w:t>
      </w:r>
      <w:proofErr w:type="spellEnd"/>
      <w:r w:rsidRPr="00270FAA">
        <w:rPr>
          <w:rFonts w:eastAsia="Times New Roman" w:cs="Times New Roman"/>
        </w:rPr>
        <w:t xml:space="preserve"> sankcije u postupku pod poslovnim brojem</w:t>
      </w:r>
      <w:r w:rsidR="001C01B9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tekst"/>
          <w:tag w:val="UserObject.Tekst35_1"/>
          <w:id w:val="440190795"/>
          <w:lock w:val="sdtLocked"/>
          <w:placeholder>
            <w:docPart w:val="5E83BACF7D1F4261927AF9B902CD7AC5"/>
          </w:placeholder>
          <w:dataBinding w:xpath="/icms/UserObject.Tekst35/derivirana_varijabla[@naziv='UserObject.Tekst35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C703C" w:rsidR="009C703C">
            <w:rPr>
              <w:rStyle w:val="eSPISCCParagraphDefaultFont"/>
              <w:rFonts w:eastAsiaTheme="minorHAnsi"/>
            </w:rPr>
            <w:t>Pp Ikp-360/2024</w:t>
          </w:r>
        </w:sdtContent>
      </w:sdt>
      <w:r>
        <w:rPr>
          <w:rFonts w:eastAsia="Times New Roman" w:cs="Times New Roman"/>
        </w:rPr>
        <w:t xml:space="preserve"> </w:t>
      </w:r>
      <w:r w:rsidRPr="00270FAA">
        <w:rPr>
          <w:rFonts w:eastAsia="Times New Roman" w:cs="Times New Roman"/>
        </w:rPr>
        <w:t xml:space="preserve"> protiv osuđenika</w:t>
      </w:r>
      <w:r w:rsidR="00BB4286">
        <w:rPr>
          <w:rFonts w:eastAsia="Times New Roman" w:cs="Times New Roman"/>
        </w:rPr>
        <w:t xml:space="preserve"> </w:t>
      </w:r>
      <w:r w:rsidR="007E58BD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me prezime OIB dat rođ"/>
          <w:tag w:val="DomainObject.Predmet.OsudenikImePrezimeOIBDatRodenja_1"/>
          <w:id w:val="1371190235"/>
          <w:lock w:val="sdtLocked"/>
          <w:placeholder>
            <w:docPart w:val="66D3BEAE254A4EE287E35D5355C455F1"/>
          </w:placeholder>
          <w:dataBinding w:xpath="/icms/DomainObject.Predmet.OsudenikImePrezimeOIBDatRodenja/derivirana_varijabla[@naziv='DomainObject.Predmet.OsudenikImePrezimeOIBDatRodenj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C703C" w:rsidR="009C703C">
            <w:rPr>
              <w:rStyle w:val="eSPISCCParagraphDefaultFont"/>
              <w:rFonts w:eastAsiaTheme="minorHAnsi"/>
            </w:rPr>
            <w:t>Patrick Valas-Juraj, OIB 57853770876, rođen-a 23.04.2001.</w:t>
          </w:r>
        </w:sdtContent>
      </w:sdt>
      <w:r w:rsidR="007E58BD">
        <w:rPr>
          <w:rFonts w:eastAsia="Times New Roman" w:cs="Times New Roman"/>
        </w:rPr>
        <w:t xml:space="preserve"> </w:t>
      </w:r>
      <w:r w:rsidR="000650C2">
        <w:rPr>
          <w:rFonts w:cs="Times New Roman"/>
          <w:bCs/>
        </w:rPr>
        <w:t xml:space="preserve"> </w:t>
      </w:r>
      <w:r w:rsidRPr="00DB45A1" w:rsidR="000650C2">
        <w:rPr>
          <w:rFonts w:cs="Times New Roman"/>
          <w:bCs/>
        </w:rPr>
        <w:t xml:space="preserve"> godine, s prebivalištem</w:t>
      </w:r>
      <w:r w:rsidR="007E58BD">
        <w:rPr>
          <w:rFonts w:cs="Times New Roman"/>
          <w:bCs/>
        </w:rPr>
        <w:t xml:space="preserve"> </w:t>
      </w:r>
      <w:r w:rsidRPr="00DB45A1" w:rsidR="000650C2">
        <w:rPr>
          <w:rFonts w:cs="Times New Roman"/>
          <w:bCs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"/>
          <w:tag w:val="DomainObject.Predmet.ProtustrankaWithAdress_1"/>
          <w:id w:val="-372225092"/>
          <w:lock w:val="sdtLocked"/>
          <w:placeholder>
            <w:docPart w:val="F316703CDD5B4CA89AFB04884AFA7E87"/>
          </w:placeholder>
          <w:dataBinding w:xpath="/icms/DomainObject.Predmet.ProtustrankaWithAdress/derivirana_varijabla[@naziv='DomainObject.Predmet.ProtustrankaWithAdress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C703C" w:rsidR="009C703C">
            <w:rPr>
              <w:rStyle w:val="eSPISCCParagraphDefaultFont"/>
              <w:rFonts w:eastAsiaTheme="minorHAnsi"/>
            </w:rPr>
            <w:t>Gajeva Ulica 40, 10000 Zagreb</w:t>
          </w:r>
        </w:sdtContent>
      </w:sdt>
      <w:r w:rsidR="000650C2">
        <w:rPr>
          <w:rFonts w:cs="Times New Roman"/>
          <w:bCs/>
        </w:rPr>
        <w:t xml:space="preserve"> </w:t>
      </w:r>
      <w:r>
        <w:rPr>
          <w:rFonts w:cs="Times New Roman"/>
          <w:bCs/>
        </w:rPr>
        <w:t xml:space="preserve"> </w:t>
      </w:r>
      <w:r w:rsidRPr="00270FAA">
        <w:rPr>
          <w:rFonts w:eastAsia="Times New Roman" w:cs="Times New Roman"/>
        </w:rPr>
        <w:t>da su u postupku izvršenja provedene sve radnje u skladu s Prekršajnim zakonom, te je predmet potrebno arhivirati.</w:t>
      </w:r>
    </w:p>
    <w:p w:rsidRPr="0041581F" w:rsidR="0041581F" w:rsidP="00A70E0A" w:rsidRDefault="0041581F" w14:paraId="335E6BAC" w14:textId="77777777">
      <w:pPr>
        <w:tabs>
          <w:tab w:val="left" w:pos="1560"/>
        </w:tabs>
        <w:spacing w:after="120"/>
        <w:jc w:val="center"/>
        <w:rPr>
          <w:rFonts w:eastAsia="Calibri" w:cs="Times New Roman"/>
        </w:rPr>
      </w:pPr>
      <w:r w:rsidRPr="0041581F">
        <w:rPr>
          <w:rFonts w:eastAsia="Times New Roman" w:cs="Times New Roman"/>
          <w:lang w:val="en-US"/>
        </w:rPr>
        <w:t>U</w:t>
      </w:r>
      <w:r w:rsidR="00C21EA8">
        <w:rPr>
          <w:rFonts w:eastAsia="Times New Roman" w:cs="Times New Roman"/>
          <w:lang w:val="en-US"/>
        </w:rPr>
        <w:t xml:space="preserve"> </w:t>
      </w:r>
      <w:r w:rsidRPr="0041581F">
        <w:rPr>
          <w:rFonts w:eastAsia="Times New Roman" w:cs="Times New Roman"/>
          <w:lang w:val="en-US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16669970"/>
          <w:placeholder>
            <w:docPart w:val="AC1AF0B7F0FF4223A485A77874C709C9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C703C" w:rsidR="009C703C">
            <w:rPr>
              <w:rStyle w:val="eSPISCCParagraphDefaultFont"/>
              <w:rFonts w:eastAsiaTheme="minorHAnsi"/>
            </w:rPr>
            <w:t>Zagrebu</w:t>
          </w:r>
        </w:sdtContent>
      </w:sdt>
      <w:r w:rsidRPr="0041581F">
        <w:rPr>
          <w:rFonts w:eastAsia="Calibri" w:cs="Times New Roman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950828317"/>
          <w:lock w:val="sdtLocked"/>
          <w:placeholder>
            <w:docPart w:val="2E360FC89F2043DBB0578E727CCB914B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dateTime"/>
            <w:calendar w:val="gregorian"/>
          </w:date>
        </w:sdtPr>
        <w:sdtEndPr>
          <w:rPr>
            <w:rStyle w:val="eSPISCCParagraphDefaultFont"/>
          </w:rPr>
        </w:sdtEndPr>
        <w:sdtContent>
          <w:r w:rsidRPr="009C703C" w:rsidR="009C703C">
            <w:rPr>
              <w:rStyle w:val="eSPISCCParagraphDefaultFont"/>
              <w:rFonts w:eastAsiaTheme="minorHAnsi"/>
            </w:rPr>
            <w:t>7. rujna 2026.</w:t>
          </w:r>
        </w:sdtContent>
      </w:sdt>
      <w:r w:rsidRPr="0041581F">
        <w:rPr>
          <w:rFonts w:eastAsia="Calibri" w:cs="Times New Roman"/>
        </w:rPr>
        <w:t xml:space="preserve"> </w:t>
      </w:r>
    </w:p>
    <w:p w:rsidRPr="0041581F" w:rsidR="0041581F" w:rsidP="009C703C" w:rsidRDefault="0041581F" w14:paraId="4855659F" w14:textId="77777777">
      <w:pPr>
        <w:keepNext/>
        <w:spacing w:after="0"/>
        <w:ind w:left="5329"/>
        <w:contextualSpacing/>
        <w:jc w:val="right"/>
        <w:rPr>
          <w:rFonts w:cs="Times New Roman"/>
          <w:noProof/>
        </w:rPr>
      </w:pPr>
      <w:r w:rsidRPr="0041581F">
        <w:rPr>
          <w:rFonts w:cs="Times New Roman"/>
          <w:noProof/>
        </w:rPr>
        <w:t xml:space="preserve">          Sudac</w:t>
      </w:r>
    </w:p>
    <w:p w:rsidR="0041581F" w:rsidP="009C703C" w:rsidRDefault="00F92340" w14:paraId="0F287130" w14:textId="77777777">
      <w:pPr>
        <w:keepNext/>
        <w:spacing w:after="0"/>
        <w:ind w:left="5329"/>
        <w:contextualSpacing/>
        <w:jc w:val="right"/>
        <w:rPr>
          <w:rFonts w:cs="Times New Roman"/>
          <w:noProof/>
        </w:rPr>
      </w:pPr>
      <w:sdt>
        <w:sdtPr>
          <w:rPr>
            <w:rStyle w:val="eSPISCCParagraphDefaultFont"/>
            <w:rFonts w:eastAsiaTheme="minorHAnsi"/>
          </w:rPr>
          <w:alias w:val="Sudac (ime i prezime)"/>
          <w:tag w:val="DomainObject.Predmet.Referada.Sudac_1"/>
          <w:id w:val="1599982641"/>
          <w:placeholder>
            <w:docPart w:val="104C1D941EFD4051BD4A99D83279E036"/>
          </w:placeholder>
          <w:dataBinding w:xpath="/icms/DomainObject.Predmet.Referada.Sudac/derivirana_varijabla[@naziv='DomainObject.Predmet.Referada.Sudac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C703C" w:rsidR="009C703C">
            <w:rPr>
              <w:rStyle w:val="eSPISCCParagraphDefaultFont"/>
              <w:rFonts w:eastAsiaTheme="minorHAnsi"/>
            </w:rPr>
            <w:t>Kristina Koščec Kušić</w:t>
          </w:r>
        </w:sdtContent>
      </w:sdt>
    </w:p>
    <w:p w:rsidR="006F62A9" w:rsidP="009C703C" w:rsidRDefault="006F62A9" w14:paraId="1D8AEB8C" w14:textId="77777777">
      <w:pPr>
        <w:keepNext/>
        <w:spacing w:after="0"/>
        <w:contextualSpacing/>
        <w:jc w:val="right"/>
        <w:rPr>
          <w:rFonts w:cs="Times New Roman"/>
          <w:noProof/>
        </w:rPr>
      </w:pPr>
    </w:p>
    <w:p w:rsidR="00C21EA8" w:rsidP="006F62A9" w:rsidRDefault="00C21EA8" w14:paraId="757B1AAB" w14:textId="77777777">
      <w:pPr>
        <w:keepNext/>
        <w:spacing w:after="0"/>
        <w:contextualSpacing/>
        <w:rPr>
          <w:rFonts w:cs="Times New Roman"/>
          <w:noProof/>
        </w:rPr>
      </w:pPr>
    </w:p>
    <w:p w:rsidR="00C21EA8" w:rsidP="006F62A9" w:rsidRDefault="00C21EA8" w14:paraId="0EBB16E6" w14:textId="77777777">
      <w:pPr>
        <w:keepNext/>
        <w:spacing w:after="0"/>
        <w:contextualSpacing/>
        <w:rPr>
          <w:rFonts w:cs="Times New Roman"/>
          <w:noProof/>
        </w:rPr>
      </w:pPr>
    </w:p>
    <w:p w:rsidRPr="0041581F" w:rsidR="00C21EA8" w:rsidP="006F62A9" w:rsidRDefault="00C21EA8" w14:paraId="3A6A23F0" w14:textId="77777777">
      <w:pPr>
        <w:keepNext/>
        <w:spacing w:after="0"/>
        <w:contextualSpacing/>
        <w:rPr>
          <w:rFonts w:cs="Times New Roman"/>
          <w:noProof/>
        </w:rPr>
      </w:pPr>
    </w:p>
    <w:sectPr w:rsidRPr="0041581F" w:rsidR="00C21EA8" w:rsidSect="000E43A6">
      <w:headerReference w:type="default" r:id="rId10"/>
      <w:footerReference w:type="default" r:id="rId11"/>
      <w:pgSz w:w="11907" w:h="16839" w:code="9"/>
      <w:pgMar w:top="1417" w:right="1417" w:bottom="1417" w:left="1417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F92340" w:rsidP="00537B78" w:rsidRDefault="00F92340" w14:paraId="0B1E4E22" w14:textId="77777777">
      <w:r>
        <w:separator/>
      </w:r>
    </w:p>
  </w:endnote>
  <w:endnote w:type="continuationSeparator" w:id="0">
    <w:p w:rsidR="00F92340" w:rsidP="00537B78" w:rsidRDefault="00F92340" w14:paraId="61A7EDDE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354540532"/>
      <w:docPartObj>
        <w:docPartGallery w:val="Page Numbers (Bottom of Page)"/>
        <w:docPartUnique/>
      </w:docPartObj>
    </w:sdtPr>
    <w:sdtEndPr/>
    <w:sdtContent>
      <w:p w:rsidR="00350FBF" w:rsidRDefault="00350FBF" w14:paraId="119E2716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7D63">
          <w:t>2</w:t>
        </w:r>
        <w:r>
          <w:fldChar w:fldCharType="end"/>
        </w:r>
      </w:p>
    </w:sdtContent>
  </w:sdt>
  <w:p w:rsidR="006C43C5" w:rsidP="00C5238E" w:rsidRDefault="006C43C5" w14:paraId="7B4E3CAC" w14:textId="77777777">
    <w:pPr>
      <w:pStyle w:val="Stranica"/>
    </w:pPr>
  </w:p>
</w:ftr>
</file>

<file path=word/footnotes.xml><?xml version="1.0" encoding="utf-8"?>
<w:footnot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F92340" w:rsidP="00537B78" w:rsidRDefault="00F92340" w14:paraId="7BE64DA8" w14:textId="77777777">
      <w:r>
        <w:separator/>
      </w:r>
    </w:p>
  </w:footnote>
  <w:footnote w:type="continuationSeparator" w:id="0">
    <w:p w:rsidR="00F92340" w:rsidP="00537B78" w:rsidRDefault="00F92340" w14:paraId="6364C818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 w14:paraId="639AACDE" w14:textId="77777777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sdt>
      <w:sdtPr>
        <w:rPr>
          <w:rStyle w:val="eSPISCCParagraphDefaultFont"/>
        </w:rPr>
        <w:alias w:val="Oznaka referade"/>
        <w:tag w:val="DomainObject.Predmet.Referada.Oznaka_1"/>
        <w:id w:val="2039546895"/>
        <w:placeholder>
          <w:docPart w:val="6A0EB60072924879BFA78764649C50ED"/>
        </w:placeholder>
        <w:dataBinding w:xpath="/icms/DomainObject.Predmet.Referada.Oznaka/derivirana_varijabla[@naziv='DomainObject.Predmet.Referada.Oznaka_1']" w:storeItemID="{100293BC-3C9C-4740-99C7-73F5E9006100}"/>
        <w:text/>
      </w:sdtPr>
      <w:sdtEndPr>
        <w:rPr>
          <w:rStyle w:val="eSPISCCParagraphDefaultFont"/>
        </w:rPr>
      </w:sdtEndPr>
      <w:sdtContent>
        <w:r w:rsidRPr="009C703C" w:rsidR="009C703C">
          <w:rPr>
            <w:rStyle w:val="eSPISCCParagraphDefaultFont"/>
          </w:rPr>
          <w:t>37</w:t>
        </w:r>
      </w:sdtContent>
    </w:sdt>
    <w:r>
      <w:rPr>
        <w:rStyle w:val="PozadinaSvijetloCrvena"/>
        <w:shd w:val="clear" w:color="auto" w:fill="auto"/>
      </w:rPr>
      <w:t xml:space="preserve"> :</w:t>
    </w:r>
    <w:r w:rsidRPr="001C4583">
      <w:rPr>
        <w:rStyle w:val="PozadinaSvijetloCrvena"/>
        <w:shd w:val="clear" w:color="auto" w:fill="auto"/>
      </w:rPr>
      <w:t xml:space="preserve"> </w:t>
    </w:r>
    <w:sdt>
      <w:sdtPr>
        <w:rPr>
          <w:rStyle w:val="eSPISCCParagraphDefaultFont"/>
        </w:rPr>
        <w:alias w:val="Poslovni broj"/>
        <w:tag w:val="DomainObject.Predmet.OznakaBroj_1"/>
        <w:id w:val="1835100914"/>
        <w:placeholder>
          <w:docPart w:val="BDF9FC64ADC647DE959A3E3E2B4643D8"/>
        </w:placeholder>
        <w:dataBinding w:xpath="/icms/DomainObject.Predmet.OznakaBroj/derivirana_varijabla[@naziv='DomainObject.Predmet.OznakaBroj_1']" w:storeItemID="{100293BC-3C9C-4740-99C7-73F5E9006100}"/>
        <w:text/>
      </w:sdtPr>
      <w:sdtEndPr>
        <w:rPr>
          <w:rStyle w:val="eSPISCCParagraphDefaultFont"/>
        </w:rPr>
      </w:sdtEndPr>
      <w:sdtContent>
        <w:r w:rsidRPr="009C703C" w:rsidR="009C703C">
          <w:rPr>
            <w:rStyle w:val="eSPISCCParagraphDefaultFont"/>
          </w:rPr>
          <w:t>Pp Ikp-1840/2026</w:t>
        </w:r>
      </w:sdtContent>
    </w:sdt>
    <w:r w:rsidR="00EA27BF">
      <w:rPr>
        <w:rStyle w:val="PozadinaSvijetloCrvena"/>
        <w:shd w:val="clear" w:color="auto" w:fill="auto"/>
      </w:rPr>
      <w:t xml:space="preserve"> </w:t>
    </w:r>
  </w:p>
</w:hdr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55652D2"/>
    <w:multiLevelType w:val="hybridMultilevel"/>
    <w:tmpl w:val="785CC7BA"/>
    <w:lvl w:ilvl="0" w:tplc="1A84961E">
      <w:numFmt w:val="bullet"/>
      <w:lvlText w:val="-"/>
      <w:lvlJc w:val="left"/>
      <w:pPr>
        <w:ind w:left="1635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2355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3075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795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515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5235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955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675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7395" w:hanging="360"/>
      </w:pPr>
      <w:rPr>
        <w:rFonts w:hint="default" w:ascii="Wingdings" w:hAnsi="Wingdings"/>
      </w:rPr>
    </w:lvl>
  </w:abstractNum>
  <w:abstractNum w:abstractNumId="10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1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2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3">
    <w:nsid w:val="0B2B2107"/>
    <w:multiLevelType w:val="multilevel"/>
    <w:tmpl w:val="0CB608A8"/>
    <w:numStyleLink w:val="NumListI"/>
  </w:abstractNum>
  <w:abstractNum w:abstractNumId="14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pStyle w:val="Naslov1"/>
      <w:lvlText w:val="Article %1."/>
      <w:lvlJc w:val="left"/>
      <w:pPr>
        <w:ind w:left="0" w:firstLine="0"/>
      </w:pPr>
    </w:lvl>
    <w:lvl w:ilvl="1">
      <w:start w:val="1"/>
      <w:numFmt w:val="decimalZero"/>
      <w:pStyle w:val="Naslov2"/>
      <w:isLgl/>
      <w:lvlText w:val="Section %1.%2"/>
      <w:lvlJc w:val="left"/>
      <w:pPr>
        <w:ind w:left="0" w:firstLine="0"/>
      </w:pPr>
    </w:lvl>
    <w:lvl w:ilvl="2">
      <w:start w:val="1"/>
      <w:numFmt w:val="lowerLetter"/>
      <w:pStyle w:val="Naslov3"/>
      <w:lvlText w:val="(%3)"/>
      <w:lvlJc w:val="left"/>
      <w:pPr>
        <w:ind w:left="720" w:hanging="432"/>
      </w:pPr>
    </w:lvl>
    <w:lvl w:ilvl="3">
      <w:start w:val="1"/>
      <w:numFmt w:val="lowerRoman"/>
      <w:pStyle w:val="Naslov4"/>
      <w:lvlText w:val="(%4)"/>
      <w:lvlJc w:val="right"/>
      <w:pPr>
        <w:ind w:left="864" w:hanging="144"/>
      </w:pPr>
    </w:lvl>
    <w:lvl w:ilvl="4">
      <w:start w:val="1"/>
      <w:numFmt w:val="decimal"/>
      <w:pStyle w:val="Naslov5"/>
      <w:lvlText w:val="%5)"/>
      <w:lvlJc w:val="left"/>
      <w:pPr>
        <w:ind w:left="1008" w:hanging="432"/>
      </w:pPr>
    </w:lvl>
    <w:lvl w:ilvl="5">
      <w:start w:val="1"/>
      <w:numFmt w:val="lowerLetter"/>
      <w:pStyle w:val="Naslov6"/>
      <w:lvlText w:val="%6)"/>
      <w:lvlJc w:val="left"/>
      <w:pPr>
        <w:ind w:left="1152" w:hanging="432"/>
      </w:pPr>
    </w:lvl>
    <w:lvl w:ilvl="6">
      <w:start w:val="1"/>
      <w:numFmt w:val="lowerRoman"/>
      <w:pStyle w:val="Naslov7"/>
      <w:lvlText w:val="%7)"/>
      <w:lvlJc w:val="right"/>
      <w:pPr>
        <w:ind w:left="1296" w:hanging="288"/>
      </w:pPr>
    </w:lvl>
    <w:lvl w:ilvl="7">
      <w:start w:val="1"/>
      <w:numFmt w:val="lowerLetter"/>
      <w:pStyle w:val="Naslov8"/>
      <w:lvlText w:val="%8."/>
      <w:lvlJc w:val="left"/>
      <w:pPr>
        <w:ind w:left="1440" w:hanging="432"/>
      </w:pPr>
    </w:lvl>
    <w:lvl w:ilvl="8">
      <w:start w:val="1"/>
      <w:numFmt w:val="lowerRoman"/>
      <w:pStyle w:val="Naslov9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7344B5"/>
    <w:multiLevelType w:val="hybridMultilevel"/>
    <w:tmpl w:val="2480AB70"/>
    <w:lvl w:ilvl="0" w:tplc="B4022B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5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6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7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8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39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0">
    <w:nsid w:val="734A235C"/>
    <w:multiLevelType w:val="multilevel"/>
    <w:tmpl w:val="233E50AC"/>
    <w:numStyleLink w:val="NumList1"/>
  </w:abstractNum>
  <w:abstractNum w:abstractNumId="41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6670CAA"/>
    <w:multiLevelType w:val="multilevel"/>
    <w:tmpl w:val="DF20873A"/>
    <w:numStyleLink w:val="NumListOI"/>
  </w:abstractNum>
  <w:abstractNum w:abstractNumId="43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4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1"/>
  </w:num>
  <w:num w:numId="5">
    <w:abstractNumId w:val="43"/>
  </w:num>
  <w:num w:numId="6">
    <w:abstractNumId w:val="20"/>
  </w:num>
  <w:num w:numId="7">
    <w:abstractNumId w:val="21"/>
  </w:num>
  <w:num w:numId="8">
    <w:abstractNumId w:val="30"/>
  </w:num>
  <w:num w:numId="9">
    <w:abstractNumId w:val="16"/>
  </w:num>
  <w:num w:numId="10">
    <w:abstractNumId w:val="36"/>
  </w:num>
  <w:num w:numId="11">
    <w:abstractNumId w:val="15"/>
  </w:num>
  <w:num w:numId="12">
    <w:abstractNumId w:val="14"/>
  </w:num>
  <w:num w:numId="13">
    <w:abstractNumId w:val="39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38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4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7"/>
  </w:num>
  <w:num w:numId="34">
    <w:abstractNumId w:val="29"/>
  </w:num>
  <w:num w:numId="35">
    <w:abstractNumId w:val="27"/>
  </w:num>
  <w:num w:numId="36">
    <w:abstractNumId w:val="12"/>
  </w:num>
  <w:num w:numId="37">
    <w:abstractNumId w:val="35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6"/>
  </w:num>
  <w:num w:numId="39">
    <w:abstractNumId w:val="11"/>
  </w:num>
  <w:num w:numId="40">
    <w:abstractNumId w:val="10"/>
  </w:num>
  <w:num w:numId="41">
    <w:abstractNumId w:val="40"/>
  </w:num>
  <w:num w:numId="42">
    <w:abstractNumId w:val="44"/>
  </w:num>
  <w:num w:numId="43">
    <w:abstractNumId w:val="13"/>
  </w:num>
  <w:num w:numId="44">
    <w:abstractNumId w:val="42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25"/>
  </w:num>
  <w:num w:numId="50">
    <w:abstractNumId w:val="9"/>
  </w:num>
  <w:numIdMacAtCleanup w:val="44"/>
</w:numbering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StartDate" w:val="15. srpanj 2013."/>
    <w:docVar w:name="StartDateISO" w:val="2013-07-15"/>
    <w:docVar w:name="StartTime" w:val="06:46:23"/>
  </w:docVars>
  <w:rsids>
    <w:rsidRoot w:val="001349C2"/>
    <w:rsid w:val="000013AB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0C2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06F1"/>
    <w:rsid w:val="0009199F"/>
    <w:rsid w:val="000920C9"/>
    <w:rsid w:val="000933D8"/>
    <w:rsid w:val="0009470E"/>
    <w:rsid w:val="00095154"/>
    <w:rsid w:val="00097FCD"/>
    <w:rsid w:val="000A012A"/>
    <w:rsid w:val="000A0212"/>
    <w:rsid w:val="000A0217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43A6"/>
    <w:rsid w:val="000E522F"/>
    <w:rsid w:val="000E7426"/>
    <w:rsid w:val="000F1529"/>
    <w:rsid w:val="000F1677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9C2"/>
    <w:rsid w:val="00134AA6"/>
    <w:rsid w:val="00135827"/>
    <w:rsid w:val="00135E70"/>
    <w:rsid w:val="00136174"/>
    <w:rsid w:val="001364C3"/>
    <w:rsid w:val="00137AA7"/>
    <w:rsid w:val="0014018B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6071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58B7"/>
    <w:rsid w:val="00196299"/>
    <w:rsid w:val="001967A6"/>
    <w:rsid w:val="001A032E"/>
    <w:rsid w:val="001A05A4"/>
    <w:rsid w:val="001A07FB"/>
    <w:rsid w:val="001A14B2"/>
    <w:rsid w:val="001A1B80"/>
    <w:rsid w:val="001A5294"/>
    <w:rsid w:val="001A5967"/>
    <w:rsid w:val="001A59C8"/>
    <w:rsid w:val="001A6B64"/>
    <w:rsid w:val="001B2974"/>
    <w:rsid w:val="001B3421"/>
    <w:rsid w:val="001B6650"/>
    <w:rsid w:val="001B66AB"/>
    <w:rsid w:val="001B672C"/>
    <w:rsid w:val="001C01B9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178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57EC"/>
    <w:rsid w:val="00256800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2713"/>
    <w:rsid w:val="00273747"/>
    <w:rsid w:val="002744A3"/>
    <w:rsid w:val="00274E1A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1E"/>
    <w:rsid w:val="00297359"/>
    <w:rsid w:val="002A08B8"/>
    <w:rsid w:val="002A0F7C"/>
    <w:rsid w:val="002A169F"/>
    <w:rsid w:val="002A3D96"/>
    <w:rsid w:val="002A4D01"/>
    <w:rsid w:val="002A52BD"/>
    <w:rsid w:val="002A5C9F"/>
    <w:rsid w:val="002A5F02"/>
    <w:rsid w:val="002A5FB0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2C7B"/>
    <w:rsid w:val="002E3EA6"/>
    <w:rsid w:val="002E4672"/>
    <w:rsid w:val="002E4D89"/>
    <w:rsid w:val="002E4F54"/>
    <w:rsid w:val="002E7504"/>
    <w:rsid w:val="002E762D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176"/>
    <w:rsid w:val="003162FD"/>
    <w:rsid w:val="0031654A"/>
    <w:rsid w:val="00316B29"/>
    <w:rsid w:val="0031744A"/>
    <w:rsid w:val="00320C9B"/>
    <w:rsid w:val="00323719"/>
    <w:rsid w:val="00323744"/>
    <w:rsid w:val="00323B80"/>
    <w:rsid w:val="0032597D"/>
    <w:rsid w:val="00325B98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30F"/>
    <w:rsid w:val="00336A2D"/>
    <w:rsid w:val="00337640"/>
    <w:rsid w:val="00337C3B"/>
    <w:rsid w:val="003410A6"/>
    <w:rsid w:val="00341338"/>
    <w:rsid w:val="0034265F"/>
    <w:rsid w:val="00342F46"/>
    <w:rsid w:val="00343B32"/>
    <w:rsid w:val="003449F5"/>
    <w:rsid w:val="003462B7"/>
    <w:rsid w:val="00346F5C"/>
    <w:rsid w:val="00350105"/>
    <w:rsid w:val="00350FBF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2AED"/>
    <w:rsid w:val="00374501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6A4A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81F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A0C9D"/>
    <w:rsid w:val="004A0F85"/>
    <w:rsid w:val="004A11AA"/>
    <w:rsid w:val="004A2928"/>
    <w:rsid w:val="004A428F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0F84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3EC3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4235"/>
    <w:rsid w:val="00560909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324D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867E7"/>
    <w:rsid w:val="00587C4A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0735"/>
    <w:rsid w:val="006123F5"/>
    <w:rsid w:val="00612FA1"/>
    <w:rsid w:val="0061303A"/>
    <w:rsid w:val="00614418"/>
    <w:rsid w:val="00614F42"/>
    <w:rsid w:val="00615A69"/>
    <w:rsid w:val="00615FA2"/>
    <w:rsid w:val="00617935"/>
    <w:rsid w:val="006210FA"/>
    <w:rsid w:val="006217AF"/>
    <w:rsid w:val="00621D99"/>
    <w:rsid w:val="0062259C"/>
    <w:rsid w:val="00622908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6F62A9"/>
    <w:rsid w:val="00700D7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847"/>
    <w:rsid w:val="00712F65"/>
    <w:rsid w:val="00714078"/>
    <w:rsid w:val="00714563"/>
    <w:rsid w:val="00715073"/>
    <w:rsid w:val="00715F38"/>
    <w:rsid w:val="00716236"/>
    <w:rsid w:val="0071688E"/>
    <w:rsid w:val="007170BA"/>
    <w:rsid w:val="007205AC"/>
    <w:rsid w:val="00721BD0"/>
    <w:rsid w:val="00722747"/>
    <w:rsid w:val="00722E43"/>
    <w:rsid w:val="0072415C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2CE9"/>
    <w:rsid w:val="00744490"/>
    <w:rsid w:val="00746B2F"/>
    <w:rsid w:val="0074761A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7661B"/>
    <w:rsid w:val="00780091"/>
    <w:rsid w:val="007800C7"/>
    <w:rsid w:val="00780A8D"/>
    <w:rsid w:val="00781DDC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58BD"/>
    <w:rsid w:val="007E666B"/>
    <w:rsid w:val="007E757F"/>
    <w:rsid w:val="007E7853"/>
    <w:rsid w:val="007F1971"/>
    <w:rsid w:val="007F283B"/>
    <w:rsid w:val="007F4090"/>
    <w:rsid w:val="00800645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416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C97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3C1E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C703C"/>
    <w:rsid w:val="009D0DB3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1128"/>
    <w:rsid w:val="009F1334"/>
    <w:rsid w:val="009F208E"/>
    <w:rsid w:val="009F4ED4"/>
    <w:rsid w:val="009F569E"/>
    <w:rsid w:val="009F5CAB"/>
    <w:rsid w:val="009F6337"/>
    <w:rsid w:val="009F63A6"/>
    <w:rsid w:val="00A00EDC"/>
    <w:rsid w:val="00A01537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3957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0E0A"/>
    <w:rsid w:val="00A714EA"/>
    <w:rsid w:val="00A715BD"/>
    <w:rsid w:val="00A72729"/>
    <w:rsid w:val="00A72AC8"/>
    <w:rsid w:val="00A72EAE"/>
    <w:rsid w:val="00A73910"/>
    <w:rsid w:val="00A73A61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6D4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08D8"/>
    <w:rsid w:val="00B02678"/>
    <w:rsid w:val="00B02957"/>
    <w:rsid w:val="00B03303"/>
    <w:rsid w:val="00B042BD"/>
    <w:rsid w:val="00B10371"/>
    <w:rsid w:val="00B10D4D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58AD"/>
    <w:rsid w:val="00B35E2C"/>
    <w:rsid w:val="00B36829"/>
    <w:rsid w:val="00B36A8C"/>
    <w:rsid w:val="00B40725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57D42"/>
    <w:rsid w:val="00B57D63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6D8C"/>
    <w:rsid w:val="00BB00B4"/>
    <w:rsid w:val="00BB3238"/>
    <w:rsid w:val="00BB4286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1EA8"/>
    <w:rsid w:val="00C22284"/>
    <w:rsid w:val="00C23588"/>
    <w:rsid w:val="00C2472F"/>
    <w:rsid w:val="00C24E5D"/>
    <w:rsid w:val="00C2541A"/>
    <w:rsid w:val="00C277C3"/>
    <w:rsid w:val="00C30B7D"/>
    <w:rsid w:val="00C30C2C"/>
    <w:rsid w:val="00C316F9"/>
    <w:rsid w:val="00C31ED6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018"/>
    <w:rsid w:val="00CF3650"/>
    <w:rsid w:val="00CF4697"/>
    <w:rsid w:val="00CF48CC"/>
    <w:rsid w:val="00CF5212"/>
    <w:rsid w:val="00CF7C39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095E"/>
    <w:rsid w:val="00D72E39"/>
    <w:rsid w:val="00D73058"/>
    <w:rsid w:val="00D73BDF"/>
    <w:rsid w:val="00D741D0"/>
    <w:rsid w:val="00D74232"/>
    <w:rsid w:val="00D7470A"/>
    <w:rsid w:val="00D74B0F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2929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12A7"/>
    <w:rsid w:val="00EA1715"/>
    <w:rsid w:val="00EA1A65"/>
    <w:rsid w:val="00EA1C6D"/>
    <w:rsid w:val="00EA27BF"/>
    <w:rsid w:val="00EA2F47"/>
    <w:rsid w:val="00EA39E4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3F1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E50"/>
    <w:rsid w:val="00F673B5"/>
    <w:rsid w:val="00F6743D"/>
    <w:rsid w:val="00F70878"/>
    <w:rsid w:val="00F738ED"/>
    <w:rsid w:val="00F7436B"/>
    <w:rsid w:val="00F76470"/>
    <w:rsid w:val="00F800BB"/>
    <w:rsid w:val="00F81FFF"/>
    <w:rsid w:val="00F823DC"/>
    <w:rsid w:val="00F847E3"/>
    <w:rsid w:val="00F84E6D"/>
    <w:rsid w:val="00F85180"/>
    <w:rsid w:val="00F865FB"/>
    <w:rsid w:val="00F90422"/>
    <w:rsid w:val="00F92340"/>
    <w:rsid w:val="00F944F1"/>
    <w:rsid w:val="00FA0671"/>
    <w:rsid w:val="00FA2826"/>
    <w:rsid w:val="00FA3515"/>
    <w:rsid w:val="00FA50FA"/>
    <w:rsid w:val="00FA523A"/>
    <w:rsid w:val="00FA5E1A"/>
    <w:rsid w:val="00FA6041"/>
    <w:rsid w:val="00FA72D0"/>
    <w:rsid w:val="00FA7599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10D0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44A1EADE"/>
  <w15:docId w15:val="{9195C69A-4C4B-4D50-9B7E-0484B59DEDB7}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uiPriority="0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semiHidden="true" w:unhideWhenUsed="true" w:qFormat="true"/>
    <w:lsdException w:name="Subtle Reference" w:semiHidden="true" w:unhideWhenUsed="true"/>
    <w:lsdException w:name="Intense Reference" w:semiHidden="true" w:unhideWhenUsed="true"/>
    <w:lsdException w:name="Book Title" w:semiHidden="true" w:unhideWhenUsed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3D6A4A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EB0D4C"/>
    <w:pPr>
      <w:keepNext/>
      <w:keepLines/>
      <w:numPr>
        <w:numId w:val="22"/>
      </w:numPr>
      <w:spacing w:before="48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EB0D4C"/>
    <w:pPr>
      <w:keepNext/>
      <w:numPr>
        <w:ilvl w:val="1"/>
        <w:numId w:val="22"/>
      </w:numPr>
      <w:jc w:val="center"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EB0D4C"/>
    <w:pPr>
      <w:keepNext/>
      <w:keepLines/>
      <w:numPr>
        <w:ilvl w:val="2"/>
        <w:numId w:val="22"/>
      </w:numPr>
      <w:spacing w:before="200"/>
      <w:outlineLvl w:val="2"/>
    </w:pPr>
    <w:rPr>
      <w:rFonts w:eastAsiaTheme="majorEastAsia" w:cstheme="majorBidi"/>
      <w:b/>
      <w:bCs/>
      <w:color w:val="4F81BD" w:themeColor="accent1"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EB0D4C"/>
    <w:pPr>
      <w:keepNext/>
      <w:keepLines/>
      <w:numPr>
        <w:ilvl w:val="3"/>
        <w:numId w:val="22"/>
      </w:numPr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aslov5">
    <w:name w:val="heading 5"/>
    <w:basedOn w:val="Normal"/>
    <w:next w:val="Normal"/>
    <w:link w:val="Naslov5Char"/>
    <w:rsid w:val="00EB0D4C"/>
    <w:pPr>
      <w:numPr>
        <w:ilvl w:val="4"/>
        <w:numId w:val="22"/>
      </w:num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EB0D4C"/>
    <w:pPr>
      <w:numPr>
        <w:ilvl w:val="5"/>
        <w:numId w:val="22"/>
      </w:num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EB0D4C"/>
    <w:pPr>
      <w:numPr>
        <w:ilvl w:val="6"/>
        <w:numId w:val="22"/>
      </w:num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EB0D4C"/>
    <w:pPr>
      <w:numPr>
        <w:ilvl w:val="7"/>
        <w:numId w:val="22"/>
      </w:num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EB0D4C"/>
    <w:pPr>
      <w:numPr>
        <w:ilvl w:val="8"/>
        <w:numId w:val="22"/>
      </w:num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EB0D4C"/>
    <w:rPr>
      <w:rFonts w:ascii="Times New Roman" w:hAnsi="Times New Roman" w:eastAsiaTheme="majorEastAsia" w:cstheme="majorBidi"/>
      <w:b/>
      <w:bCs/>
      <w:color w:val="365F91" w:themeColor="accent1" w:themeShade="BF"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EB0D4C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EB0D4C"/>
    <w:rPr>
      <w:rFonts w:ascii="Times New Roman" w:hAnsi="Times New Roman" w:eastAsiaTheme="majorEastAsia" w:cstheme="majorBidi"/>
      <w:b/>
      <w:bCs/>
      <w:color w:val="4F81BD" w:themeColor="accent1"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EB0D4C"/>
    <w:rPr>
      <w:rFonts w:asciiTheme="majorHAnsi" w:hAnsiTheme="majorHAnsi" w:eastAsiaTheme="majorEastAsia" w:cstheme="majorBidi"/>
      <w:b/>
      <w:bCs/>
      <w:i/>
      <w:iCs/>
      <w:color w:val="4F81BD" w:themeColor="accent1"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3D6A4A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qFormat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numPr>
        <w:numId w:val="0"/>
      </w:numPr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3D6A4A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numPr>
        <w:numId w:val="0"/>
      </w:num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9976752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1695645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1065468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3774170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3549798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6A0EB60072924879BFA78764649C50E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C2F23F-1FD4-4121-A82F-9DC90C8401FB}"/>
      </w:docPartPr>
      <w:docPartBody>
        <w:p w:rsidR="00332B0E" w:rsidRDefault="00817312">
          <w:pPr>
            <w:pStyle w:val="6A0EB60072924879BFA78764649C50ED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4973DC92EB4B0EB993DD9884587CD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C44AE0C-92A5-499C-96AA-798D9B0B876E}"/>
      </w:docPartPr>
      <w:docPartBody>
        <w:p w:rsidR="00332B0E" w:rsidRDefault="00DC0A90">
          <w:r w:rsidRPr="004677F3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D93525548BF47C3BDBCBD56393EA65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2955E0B-2C10-4516-A296-2A4E8242A5F4}"/>
      </w:docPartPr>
      <w:docPartBody>
        <w:p w:rsidR="00332B0E" w:rsidRDefault="00DC0A90">
          <w:r w:rsidRPr="004677F3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D1BBEF5B79346DCB993F5BE21B0829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80CFD82-6396-443D-8DF9-18FF6C5D5FF0}"/>
      </w:docPartPr>
      <w:docPartBody>
        <w:p w:rsidR="00332B0E" w:rsidRDefault="00DC0A90">
          <w:r w:rsidRPr="004677F3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19A462C7A044A6FA2F612B118EB561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F49AB14-04C1-4306-8B69-F95C59FC8324}"/>
      </w:docPartPr>
      <w:docPartBody>
        <w:p w:rsidR="00332B0E" w:rsidRDefault="00DC0A90">
          <w:r w:rsidRPr="004677F3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BDF9FC64ADC647DE959A3E3E2B4643D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FD6C354-81F0-4F81-9449-35C15219C206}"/>
      </w:docPartPr>
      <w:docPartBody>
        <w:p w:rsidR="00EA7C11" w:rsidRDefault="003F07CD">
          <w:r w:rsidRPr="008D2A10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C1AF0B7F0FF4223A485A77874C709C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AD01F82-BE3C-4566-8C95-DB223CE41CC6}"/>
      </w:docPartPr>
      <w:docPartBody>
        <w:p w:rsidR="007D6264" w:rsidP="0010694A" w:rsidRDefault="0010694A">
          <w:pPr>
            <w:pStyle w:val="AC1AF0B7F0FF4223A485A77874C709C9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2E360FC89F2043DBB0578E727CCB914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2789F9-D07C-4C76-AE18-28B302F8BCB8}"/>
      </w:docPartPr>
      <w:docPartBody>
        <w:p w:rsidR="007D6264" w:rsidP="0010694A" w:rsidRDefault="0010694A">
          <w:pPr>
            <w:pStyle w:val="2E360FC89F2043DBB0578E727CCB914B"/>
          </w:pPr>
          <w:r>
            <w:rPr>
              <w:rStyle w:val="Tekstrezerviranogmjesta"/>
              <w:bdr w:val="none" w:color="auto" w:sz="0" w:space="0" w:frame="true"/>
            </w:rPr>
            <w:t>__________</w:t>
          </w:r>
        </w:p>
      </w:docPartBody>
    </w:docPart>
    <w:docPart>
      <w:docPartPr>
        <w:name w:val="104C1D941EFD4051BD4A99D83279E03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47F3003-B991-42FB-BDD8-FA36998E19D7}"/>
      </w:docPartPr>
      <w:docPartBody>
        <w:p w:rsidR="007D6264" w:rsidP="0010694A" w:rsidRDefault="0010694A">
          <w:pPr>
            <w:pStyle w:val="104C1D941EFD4051BD4A99D83279E036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1206A131F683432D84BF0CE7C7A95F5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2A0A2-A613-4FD5-8B50-91E3C5DDBDDA}"/>
      </w:docPartPr>
      <w:docPartBody>
        <w:p w:rsidR="00CF08C6" w:rsidP="000B6009" w:rsidRDefault="000B6009">
          <w:pPr>
            <w:pStyle w:val="1206A131F683432D84BF0CE7C7A95F5E"/>
          </w:pPr>
          <w:r w:rsidRPr="008D2A10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316703CDD5B4CA89AFB04884AFA7E8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1E9655E-DCE6-4C44-8AD6-CFBA2A6DBAB6}"/>
      </w:docPartPr>
      <w:docPartBody>
        <w:p w:rsidR="00276EE6" w:rsidRDefault="00B83ACB">
          <w:r w:rsidRPr="0047540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C3D497D95FEE431884048403BB59893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74D21B5-52E7-4B7C-A565-C8C9955DF190}"/>
      </w:docPartPr>
      <w:docPartBody>
        <w:p w:rsidR="00276EE6" w:rsidRDefault="00B83ACB">
          <w:r w:rsidRPr="0047540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E83BACF7D1F4261927AF9B902CD7AC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5D28C75-6DB4-4EFD-B052-568AAA7C55A7}"/>
      </w:docPartPr>
      <w:docPartBody>
        <w:p w:rsidR="00DF3011" w:rsidRDefault="00440708">
          <w:r w:rsidRPr="00BD7A3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975F893D635D48D0883C05DEF4B891F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82860D4-C38E-4D39-AFA2-3A20696D31AD}"/>
      </w:docPartPr>
      <w:docPartBody>
        <w:p w:rsidR="00B23C39" w:rsidRDefault="00DF3011">
          <w:r w:rsidRPr="00CB69A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1F89AF2E6C24963B1613E4406ECACE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83D3B85-EA6C-43CD-B009-F93D608AD042}"/>
      </w:docPartPr>
      <w:docPartBody>
        <w:p w:rsidR="0014478B" w:rsidRDefault="00B23C39">
          <w:r w:rsidRPr="009136D1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6D3BEAE254A4EE287E35D5355C455F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32D9199-F5A9-4971-966A-BB615D6963C9}"/>
      </w:docPartPr>
      <w:docPartBody>
        <w:p w:rsidR="0014478B" w:rsidRDefault="00B23C39">
          <w:r w:rsidRPr="009136D1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0A90"/>
    <w:rsid w:val="000340F3"/>
    <w:rsid w:val="00087EEE"/>
    <w:rsid w:val="000B6009"/>
    <w:rsid w:val="000D6250"/>
    <w:rsid w:val="0010694A"/>
    <w:rsid w:val="001219C6"/>
    <w:rsid w:val="00141482"/>
    <w:rsid w:val="0014478B"/>
    <w:rsid w:val="00172D97"/>
    <w:rsid w:val="001868F5"/>
    <w:rsid w:val="00206100"/>
    <w:rsid w:val="00276EE6"/>
    <w:rsid w:val="00326438"/>
    <w:rsid w:val="00332B0E"/>
    <w:rsid w:val="0033630F"/>
    <w:rsid w:val="003E0449"/>
    <w:rsid w:val="003F07CD"/>
    <w:rsid w:val="00414B77"/>
    <w:rsid w:val="00440708"/>
    <w:rsid w:val="004C281D"/>
    <w:rsid w:val="005132FB"/>
    <w:rsid w:val="00525F84"/>
    <w:rsid w:val="005D03DF"/>
    <w:rsid w:val="005D25F8"/>
    <w:rsid w:val="006209ED"/>
    <w:rsid w:val="006249A5"/>
    <w:rsid w:val="00754D0F"/>
    <w:rsid w:val="007D6264"/>
    <w:rsid w:val="008118AC"/>
    <w:rsid w:val="00817312"/>
    <w:rsid w:val="008550C2"/>
    <w:rsid w:val="008A5BFA"/>
    <w:rsid w:val="008B06C8"/>
    <w:rsid w:val="00974C32"/>
    <w:rsid w:val="009C203C"/>
    <w:rsid w:val="009E5D09"/>
    <w:rsid w:val="00A35B62"/>
    <w:rsid w:val="00A57BFF"/>
    <w:rsid w:val="00AB0B20"/>
    <w:rsid w:val="00B23C39"/>
    <w:rsid w:val="00B51F9D"/>
    <w:rsid w:val="00B83ACB"/>
    <w:rsid w:val="00B96402"/>
    <w:rsid w:val="00C647F0"/>
    <w:rsid w:val="00C669AC"/>
    <w:rsid w:val="00C6722A"/>
    <w:rsid w:val="00C71A76"/>
    <w:rsid w:val="00CC30E8"/>
    <w:rsid w:val="00CE74A1"/>
    <w:rsid w:val="00CF08C6"/>
    <w:rsid w:val="00D412FD"/>
    <w:rsid w:val="00D613D0"/>
    <w:rsid w:val="00DC0A90"/>
    <w:rsid w:val="00DF3011"/>
    <w:rsid w:val="00EA7C11"/>
    <w:rsid w:val="00F96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B23C39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6A0EB60072924879BFA78764649C50ED" w:customStyle="true">
    <w:name w:val="6A0EB60072924879BFA78764649C50ED"/>
  </w:style>
  <w:style w:type="paragraph" w:styleId="AC1AF0B7F0FF4223A485A77874C709C9" w:customStyle="true">
    <w:name w:val="AC1AF0B7F0FF4223A485A77874C709C9"/>
    <w:rsid w:val="0010694A"/>
  </w:style>
  <w:style w:type="paragraph" w:styleId="2E360FC89F2043DBB0578E727CCB914B" w:customStyle="true">
    <w:name w:val="2E360FC89F2043DBB0578E727CCB914B"/>
    <w:rsid w:val="0010694A"/>
  </w:style>
  <w:style w:type="paragraph" w:styleId="104C1D941EFD4051BD4A99D83279E036" w:customStyle="true">
    <w:name w:val="104C1D941EFD4051BD4A99D83279E036"/>
    <w:rsid w:val="0010694A"/>
  </w:style>
  <w:style w:type="paragraph" w:styleId="1206A131F683432D84BF0CE7C7A95F5E" w:customStyle="true">
    <w:name w:val="1206A131F683432D84BF0CE7C7A95F5E"/>
    <w:rsid w:val="000B6009"/>
  </w:style>
</w:styles>
</file>

<file path=word/glossary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>7. rujna 2026.</izvorni_sadrzaj>
    <derivirana_varijabla naziv="DomainObject.DatumDonosenjaOdluke_1">7.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Ikp-1840/2026-7</izvorni_sadrzaj>
    <derivirana_varijabla naziv="DomainObject.Oznaka_1">Pp Ikp-1840/2026-7</derivirana_varijabla>
  </DomainObject.Oznaka>
  <DomainObject.DonositeljOdluke.Ime>
    <izvorni_sadrzaj>Kristina</izvorni_sadrzaj>
    <derivirana_varijabla naziv="DomainObject.DonositeljOdluke.Ime_1">Kristina</derivirana_varijabla>
  </DomainObject.DonositeljOdluke.Ime>
  <DomainObject.DonositeljOdluke.Prezime>
    <izvorni_sadrzaj>Koščec Kušić</izvorni_sadrzaj>
    <derivirana_varijabla naziv="DomainObject.DonositeljOdluke.Prezime_1">Koščec Kušić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1840</izvorni_sadrzaj>
    <derivirana_varijabla naziv="DomainObject.Predmet.Broj_1">1840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25. ožujka 2026.</izvorni_sadrzaj>
    <derivirana_varijabla naziv="DomainObject.Predmet.DatumOsnivanja_1">25. ožujka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vanjski Kristina Koščec Kušić</izvorni_sadrzaj>
    <derivirana_varijabla naziv="DomainObject.Predmet.Opis_1">vanjski Kristina Koščec Kušić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Ikp-1840/2026</izvorni_sadrzaj>
    <derivirana_varijabla naziv="DomainObject.Predmet.OznakaBroj_1">Pp Ikp-1840/2026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rj rod, oglasna</izvorni_sadrzaj>
    <derivirana_varijabla naziv="DomainObject.Predmet.PrimjedbaSuca_1">rj rod, oglasna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Patrick Valas-Juraj zastupanog po punomoćniku Marko Ujević</izvorni_sadrzaj>
    <derivirana_varijabla naziv="DomainObject.Predmet.ProtustrankaFormated_1">  Patrick Valas-Juraj zastupanog po punomoćniku Marko Ujević</derivirana_varijabla>
  </DomainObject.Predmet.ProtustrankaFormated>
  <DomainObject.Predmet.ProtustrankaFormatedOIB>
    <izvorni_sadrzaj>  Patrick Valas-Juraj, OIB 57853770876 zastupanog po punomoćniku Marko Ujević</izvorni_sadrzaj>
    <derivirana_varijabla naziv="DomainObject.Predmet.ProtustrankaFormatedOIB_1">  Patrick Valas-Juraj, OIB 57853770876 zastupanog po punomoćniku Marko Ujević</derivirana_varijabla>
  </DomainObject.Predmet.ProtustrankaFormatedOIB>
  <DomainObject.Predmet.ProtustrankaFormatedWithAdress>
    <izvorni_sadrzaj> Patrick Valas-Juraj, Gajeva Ulica 40, 10000 Zagreb zastupanog po punomoćniku Marko Ujević</izvorni_sadrzaj>
    <derivirana_varijabla naziv="DomainObject.Predmet.ProtustrankaFormatedWithAdress_1"> Patrick Valas-Juraj, Gajeva Ulica 40, 10000 Zagreb zastupanog po punomoćniku Marko Ujević</derivirana_varijabla>
  </DomainObject.Predmet.ProtustrankaFormatedWithAdress>
  <DomainObject.Predmet.ProtustrankaFormatedWithAdressOIB>
    <izvorni_sadrzaj> Patrick Valas-Juraj, OIB 57853770876, Gajeva Ulica 40, 10000 Zagreb zastupanog po punomoćniku Marko Ujević</izvorni_sadrzaj>
    <derivirana_varijabla naziv="DomainObject.Predmet.ProtustrankaFormatedWithAdressOIB_1"> Patrick Valas-Juraj, OIB 57853770876, Gajeva Ulica 40, 10000 Zagreb zastupanog po punomoćniku Marko Ujević</derivirana_varijabla>
  </DomainObject.Predmet.ProtustrankaFormatedWithAdressOIB>
  <DomainObject.Predmet.ProtustrankaWithAdress>
    <izvorni_sadrzaj>Patrick Valas-Juraj Gajeva Ulica 40, 10000 Zagreb</izvorni_sadrzaj>
    <derivirana_varijabla naziv="DomainObject.Predmet.ProtustrankaWithAdress_1">Gajeva Ulica 40, 10000 Zagreb</derivirana_varijabla>
  </DomainObject.Predmet.ProtustrankaWithAdress>
  <DomainObject.Predmet.ProtustrankaWithAdressOIB>
    <izvorni_sadrzaj>Patrick Valas-Juraj, OIB 57853770876, Gajeva Ulica 40, 10000 Zagreb</izvorni_sadrzaj>
    <derivirana_varijabla naziv="DomainObject.Predmet.ProtustrankaWithAdressOIB_1">Patrick Valas-Juraj, OIB 57853770876, Gajeva Ulica 40, 10000 Zagreb</derivirana_varijabla>
  </DomainObject.Predmet.ProtustrankaWithAdressOIB>
  <DomainObject.Predmet.ProtustrankaNazivFormated>
    <izvorni_sadrzaj>Patrick Valas-Juraj</izvorni_sadrzaj>
    <derivirana_varijabla naziv="DomainObject.Predmet.ProtustrankaNazivFormated_1">Patrick Valas-Juraj</derivirana_varijabla>
    <derivirana_varijabla naziv="Padez">Patrick Valas-Juraj</derivirana_varijabla>
  </DomainObject.Predmet.ProtustrankaNazivFormated>
  <DomainObject.Predmet.ProtustrankaNazivFormatedOIB>
    <izvorni_sadrzaj>Patrick Valas-Juraj, OIB 57853770876</izvorni_sadrzaj>
    <derivirana_varijabla naziv="DomainObject.Predmet.ProtustrankaNazivFormatedOIB_1">Patrick Valas-Juraj, OIB 57853770876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Kristina Koščec Kušić, 37.</izvorni_sadrzaj>
    <derivirana_varijabla naziv="DomainObject.Predmet.Referada.Naziv_1">Kristina Koščec Kušić, 37.</derivirana_varijabla>
  </DomainObject.Predmet.Referada.Naziv>
  <DomainObject.Predmet.Referada.Oznaka>
    <izvorni_sadrzaj>37</izvorni_sadrzaj>
    <derivirana_varijabla naziv="DomainObject.Predmet.Referada.Oznaka_1">37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216</izvorni_sadrzaj>
    <derivirana_varijabla naziv="DomainObject.Predmet.Referada.Prostorija.Oznaka_1">216</derivirana_varijabla>
  </DomainObject.Predmet.Referada.Prostorija.Oznaka>
  <DomainObject.Predmet.Referada.Sud.Naziv>
    <izvorni_sadrzaj>Općinski prekršajni sud u Zagrebu</izvorni_sadrzaj>
    <derivirana_varijabla naziv="DomainObject.Predmet.Referada.Sud.Naziv_1">Općinski prekršajni sud u Zagrebu</derivirana_varijabla>
  </DomainObject.Predmet.Referada.Sud.Naziv>
  <DomainObject.Predmet.Referada.Sudac>
    <izvorni_sadrzaj>Kristina Koščec Kušić</izvorni_sadrzaj>
    <derivirana_varijabla naziv="DomainObject.Predmet.Referada.Sudac_1">Kristina Koščec Kušić</derivirana_varijabla>
    <derivirana_varijabla naziv="Dativ">Kristina Koščec Kušić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sud u Novom Zagrebu</izvorni_sadrzaj>
    <derivirana_varijabla naziv="DomainObject.Predmet.StrankaFormated_1">  Općinski sud u Novom Zagrebu</derivirana_varijabla>
  </DomainObject.Predmet.StrankaFormated>
  <DomainObject.Predmet.StrankaFormatedOIB>
    <izvorni_sadrzaj>  Općinski sud u Novom Zagrebu, OIB 87297014856</izvorni_sadrzaj>
    <derivirana_varijabla naziv="DomainObject.Predmet.StrankaFormatedOIB_1">  Općinski sud u Novom Zagrebu, OIB 87297014856</derivirana_varijabla>
  </DomainObject.Predmet.StrankaFormatedOIB>
  <DomainObject.Predmet.StrankaFormatedWithAdress>
    <izvorni_sadrzaj> Općinski sud u Novom Zagrebu, Turinina 3, 10000 Zagreb</izvorni_sadrzaj>
    <derivirana_varijabla naziv="DomainObject.Predmet.StrankaFormatedWithAdress_1"> Općinski sud u Novom Zagrebu, Turinina 3, 10000 Zagreb</derivirana_varijabla>
  </DomainObject.Predmet.StrankaFormatedWithAdress>
  <DomainObject.Predmet.StrankaFormatedWithAdressOIB>
    <izvorni_sadrzaj> Općinski sud u Novom Zagrebu, OIB 87297014856, Turinina 3, 10000 Zagreb</izvorni_sadrzaj>
    <derivirana_varijabla naziv="DomainObject.Predmet.StrankaFormatedWithAdressOIB_1"> Općinski sud u Novom Zagrebu, OIB 87297014856, Turinina 3, 10000 Zagreb</derivirana_varijabla>
  </DomainObject.Predmet.StrankaFormatedWithAdressOIB>
  <DomainObject.Predmet.StrankaWithAdress>
    <izvorni_sadrzaj>Općinski sud u Novom Zagrebu Turinina 3,10000 Zagreb</izvorni_sadrzaj>
    <derivirana_varijabla naziv="DomainObject.Predmet.StrankaWithAdress_1">Općinski sud u Novom Zagrebu Turinina 3,10000 Zagreb</derivirana_varijabla>
  </DomainObject.Predmet.StrankaWithAdress>
  <DomainObject.Predmet.StrankaWithAdressOIB>
    <izvorni_sadrzaj>Općinski sud u Novom Zagrebu, OIB 87297014856, Turinina 3,10000 Zagreb</izvorni_sadrzaj>
    <derivirana_varijabla naziv="DomainObject.Predmet.StrankaWithAdressOIB_1">Općinski sud u Novom Zagrebu, OIB 87297014856, Turinina 3,10000 Zagreb</derivirana_varijabla>
  </DomainObject.Predmet.StrankaWithAdressOIB>
  <DomainObject.Predmet.StrankaNazivFormated>
    <izvorni_sadrzaj>Općinski sud u Novom Zagrebu</izvorni_sadrzaj>
    <derivirana_varijabla naziv="DomainObject.Predmet.StrankaNazivFormated_1">Općinski sud u Novom Zagrebu</derivirana_varijabla>
    <derivirana_varijabla naziv="Padez">Općinski sud u Novom Zagrebu</derivirana_varijabla>
  </DomainObject.Predmet.StrankaNazivFormated>
  <DomainObject.Predmet.StrankaNazivFormatedOIB>
    <izvorni_sadrzaj>Općinski sud u Novom Zagrebu, OIB 87297014856</izvorni_sadrzaj>
    <derivirana_varijabla naziv="DomainObject.Predmet.StrankaNazivFormatedOIB_1">Općinski sud u Novom Zagrebu, OIB 87297014856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10020</izvorni_sadrzaj>
    <derivirana_varijabla naziv="DomainObject.Predmet.Sud.Adresa.PostBroj_1">10020</derivirana_varijabla>
  </DomainObject.Predmet.Sud.Adresa.PostBroj>
  <DomainObject.Predmet.Sud.Adresa.UlicaIKBR>
    <izvorni_sadrzaj>Avenija Dubrovnik 8</izvorni_sadrzaj>
    <derivirana_varijabla naziv="DomainObject.Predmet.Sud.Adresa.UlicaIKBR_1">Avenija Dubrovnik 8,</derivirana_varijabla>
  </DomainObject.Predmet.Sud.Adresa.UlicaIKBR>
  <DomainObject.Predmet.Sud.Naziv>
    <izvorni_sadrzaj>Općinski prekršajni sud u Zagrebu</izvorni_sadrzaj>
    <derivirana_varijabla naziv="DomainObject.Predmet.Sud.Naziv_1">Općinski prekršajni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Posebna sudska pisarnica za izvršenje prekršajnopravnih sankcija</izvorni_sadrzaj>
    <derivirana_varijabla naziv="DomainObject.Predmet.TrenutnaLokacijaSpisa.Naziv_1">Posebna sudska pisarnica za izvršenje prekršajnopravnih sankcija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prekršajni sud u Zagrebu</izvorni_sadrzaj>
    <derivirana_varijabla naziv="DomainObject.Predmet.TrenutnaLokacijaSpisa.Sud.Naziv_1">Općinski prekršajni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Posebna sudska pisarnica za izvršenje prekršajnopravnih sankcija</izvorni_sadrzaj>
    <derivirana_varijabla naziv="DomainObject.Predmet.UstrojstvenaJedinicaVodi.Naziv_1">Posebna sudska pisarnica za izvršenje prekršajnopravnih sankcija</derivirana_varijabla>
  </DomainObject.Predmet.UstrojstvenaJedinicaVodi.Naziv>
  <DomainObject.Predmet.UstrojstvenaJedinicaVodi.Oznaka>
    <izvorni_sadrzaj>ZGOI</izvorni_sadrzaj>
    <derivirana_varijabla naziv="DomainObject.Predmet.UstrojstvenaJedinicaVodi.Oznaka_1">ZGOI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prekršajni sud u Zagrebu</izvorni_sadrzaj>
    <derivirana_varijabla naziv="DomainObject.Predmet.UstrojstvenaJedinicaVodi.Sud.Naziv_1">Općinski prekršajni sud u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Ivana Grčić</izvorni_sadrzaj>
    <derivirana_varijabla naziv="DomainObject.Predmet.Zapisnicar_1">Ivana Grčić</derivirana_varijabla>
    <derivirana_varijabla naziv="Padez">Ivana Grčić</derivirana_varijabla>
  </DomainObject.Predmet.Zapisnicar>
  <DomainObject.Predmet.StrankaListFormated>
    <izvorni_sadrzaj>
      <item>Općinski sud u Novom Zagrebu</item>
    </izvorni_sadrzaj>
    <derivirana_varijabla naziv="DomainObject.Predmet.StrankaListFormated_1">
      <item>Općinski sud u Novom Zagrebu</item>
    </derivirana_varijabla>
  </DomainObject.Predmet.StrankaListFormated>
  <DomainObject.Predmet.StrankaListFormatedOIB>
    <izvorni_sadrzaj>
      <item>Općinski sud u Novom Zagrebu, OIB 87297014856</item>
    </izvorni_sadrzaj>
    <derivirana_varijabla naziv="DomainObject.Predmet.StrankaListFormatedOIB_1">
      <item>Općinski sud u Novom Zagrebu, OIB 87297014856</item>
    </derivirana_varijabla>
  </DomainObject.Predmet.StrankaListFormatedOIB>
  <DomainObject.Predmet.StrankaListFormatedWithAdress>
    <izvorni_sadrzaj>
      <item>Općinski sud u Novom Zagrebu, Turinina 3, 10000 Zagreb</item>
    </izvorni_sadrzaj>
    <derivirana_varijabla naziv="DomainObject.Predmet.StrankaListFormatedWithAdress_1">
      <item>Općinski sud u Novom Zagrebu, Turinina 3, 10000 Zagreb</item>
    </derivirana_varijabla>
  </DomainObject.Predmet.StrankaListFormatedWithAdress>
  <DomainObject.Predmet.StrankaListFormatedWithAdressOIB>
    <izvorni_sadrzaj>
      <item>Općinski sud u Novom Zagrebu, OIB 87297014856, Turinina 3, 10000 Zagreb</item>
    </izvorni_sadrzaj>
    <derivirana_varijabla naziv="DomainObject.Predmet.StrankaListFormatedWithAdressOIB_1">
      <item>Općinski sud u Novom Zagrebu, OIB 87297014856, Turinina 3, 10000 Zagreb</item>
    </derivirana_varijabla>
  </DomainObject.Predmet.StrankaListFormatedWithAdressOIB>
  <DomainObject.Predmet.StrankaListNazivFormated>
    <izvorni_sadrzaj>
      <item>Općinski sud u Novom Zagrebu</item>
    </izvorni_sadrzaj>
    <derivirana_varijabla naziv="DomainObject.Predmet.StrankaListNazivFormated_1">
      <item>Općinski sud u Novom Zagrebu</item>
    </derivirana_varijabla>
  </DomainObject.Predmet.StrankaListNazivFormated>
  <DomainObject.Predmet.StrankaListNazivFormatedOIB>
    <izvorni_sadrzaj>
      <item>Općinski sud u Novom Zagrebu, OIB 87297014856</item>
    </izvorni_sadrzaj>
    <derivirana_varijabla naziv="DomainObject.Predmet.StrankaListNazivFormatedOIB_1">
      <item>Općinski sud u Novom Zagrebu, OIB 87297014856</item>
    </derivirana_varijabla>
  </DomainObject.Predmet.StrankaListNazivFormatedOIB>
  <DomainObject.Predmet.ProtuStrankaListFormated>
    <izvorni_sadrzaj>
      <item>Patrick Valas-Juraj zastupanog po punomoćniku Marko Ujević</item>
    </izvorni_sadrzaj>
    <derivirana_varijabla naziv="DomainObject.Predmet.ProtuStrankaListFormated_1">
      <item>Patrick Valas-Juraj zastupanog po punomoćniku Marko Ujević</item>
    </derivirana_varijabla>
  </DomainObject.Predmet.ProtuStrankaListFormated>
  <DomainObject.Predmet.ProtuStrankaListFormatedOIB>
    <izvorni_sadrzaj>
      <item>Patrick Valas-Juraj, OIB 57853770876 zastupanog po punomoćniku Marko Ujević</item>
    </izvorni_sadrzaj>
    <derivirana_varijabla naziv="DomainObject.Predmet.ProtuStrankaListFormatedOIB_1">
      <item>Patrick Valas-Juraj, OIB 57853770876 zastupanog po punomoćniku Marko Ujević</item>
    </derivirana_varijabla>
  </DomainObject.Predmet.ProtuStrankaListFormatedOIB>
  <DomainObject.Predmet.ProtuStrankaListFormatedWithAdress>
    <izvorni_sadrzaj>
      <item>Patrick Valas-Juraj, Gajeva Ulica 40, 10000 Zagreb zastupanog po punomoćniku Marko Ujević</item>
    </izvorni_sadrzaj>
    <derivirana_varijabla naziv="DomainObject.Predmet.ProtuStrankaListFormatedWithAdress_1">
      <item>Patrick Valas-Juraj, Gajeva Ulica 40, 10000 Zagreb zastupanog po punomoćniku Marko Ujević</item>
    </derivirana_varijabla>
  </DomainObject.Predmet.ProtuStrankaListFormatedWithAdress>
  <DomainObject.Predmet.ProtuStrankaListFormatedWithAdressOIB>
    <izvorni_sadrzaj>
      <item>Patrick Valas-Juraj, OIB 57853770876, Gajeva Ulica 40, 10000 Zagreb zastupanog po punomoćniku Marko Ujević</item>
    </izvorni_sadrzaj>
    <derivirana_varijabla naziv="DomainObject.Predmet.ProtuStrankaListFormatedWithAdressOIB_1">
      <item>Patrick Valas-Juraj, OIB 57853770876, Gajeva Ulica 40, 10000 Zagreb zastupanog po punomoćniku Marko Ujević</item>
    </derivirana_varijabla>
  </DomainObject.Predmet.ProtuStrankaListFormatedWithAdressOIB>
  <DomainObject.Predmet.ProtuStrankaListNazivFormated>
    <izvorni_sadrzaj>
      <item>Patrick Valas-Juraj</item>
    </izvorni_sadrzaj>
    <derivirana_varijabla naziv="DomainObject.Predmet.ProtuStrankaListNazivFormated_1">
      <item>Patrick Valas-Juraj</item>
    </derivirana_varijabla>
  </DomainObject.Predmet.ProtuStrankaListNazivFormated>
  <DomainObject.Predmet.ProtuStrankaListNazivFormatedOIB>
    <izvorni_sadrzaj>
      <item>Patrick Valas-Juraj, OIB 57853770876</item>
    </izvorni_sadrzaj>
    <derivirana_varijabla naziv="DomainObject.Predmet.ProtuStrankaListNazivFormatedOIB_1">
      <item>Patrick Valas-Juraj, OIB 57853770876</item>
    </derivirana_varijabla>
  </DomainObject.Predmet.ProtuStrankaListNazivFormatedOIB>
  <DomainObject.Predmet.OstaliListFormated>
    <izvorni_sadrzaj>
      <item>Marko Ujević punomoćnik sudionika u postupku Patrick Valas-Juraj</item>
      <item>Ministarstvo pravosuđa, uprave i digitalne transformacije</item>
    </izvorni_sadrzaj>
    <derivirana_varijabla naziv="DomainObject.Predmet.OstaliListFormated_1">
      <item>Marko Ujević punomoćnik sudionika u postupku Patrick Valas-Juraj</item>
      <item>Ministarstvo pravosuđa, uprave i digitalne transformacije</item>
    </derivirana_varijabla>
    <derivirana_varijabla naziv="DrugaOsoba">
      <item>Marko Ujević punomoćnik sudionika u postupku Patrick Valas-Juraj</item>
      <item>Ministarstvo pravosuđa, uprave i digitalne transformacije</item>
    </derivirana_varijabla>
  </DomainObject.Predmet.OstaliListFormated>
  <DomainObject.Predmet.OstaliListFormatedOIB>
    <izvorni_sadrzaj>
      <item>Marko Ujević punomoćnik sudionika u postupku Patrick Valas-Juraj</item>
      <item>Ministarstvo pravosuđa, uprave i digitalne transformacije, OIB 72910430276</item>
    </izvorni_sadrzaj>
    <derivirana_varijabla naziv="DomainObject.Predmet.OstaliListFormatedOIB_1">
      <item>Marko Ujević punomoćnik sudionika u postupku Patrick Valas-Juraj</item>
      <item>Ministarstvo pravosuđa, uprave i digitalne transformacije, OIB 72910430276</item>
    </derivirana_varijabla>
  </DomainObject.Predmet.OstaliListFormatedOIB>
  <DomainObject.Predmet.OstaliListFormatedWithAdress>
    <izvorni_sadrzaj>
      <item>Marko Ujević, Preradovićeva 29, 10000 Zagreb punomoćnik sudionika u postupku Patrick Valas-Juraj</item>
      <item>Ministarstvo pravosuđa, uprave i digitalne transformacije, Ulica grada Vukovara 49, 10000 Zagreb</item>
    </izvorni_sadrzaj>
    <derivirana_varijabla naziv="DomainObject.Predmet.OstaliListFormatedWithAdress_1">
      <item>Marko Ujević, Preradovićeva 29, 10000 Zagreb punomoćnik sudionika u postupku Patrick Valas-Juraj</item>
      <item>Ministarstvo pravosuđa, uprave i digitalne transformacije, Ulica grada Vukovara 49, 10000 Zagreb</item>
    </derivirana_varijabla>
  </DomainObject.Predmet.OstaliListFormatedWithAdress>
  <DomainObject.Predmet.OstaliListFormatedWithAdressOIB>
    <izvorni_sadrzaj>
      <item>Marko Ujević, Preradovićeva 29, 10000 Zagreb punomoćnik sudionika u postupku Patrick Valas-Juraj</item>
      <item>Ministarstvo pravosuđa, uprave i digitalne transformacije, OIB 72910430276, Ulica grada Vukovara 49, 10000 Zagreb</item>
    </izvorni_sadrzaj>
    <derivirana_varijabla naziv="DomainObject.Predmet.OstaliListFormatedWithAdressOIB_1">
      <item>Marko Ujević, Preradovićeva 29, 10000 Zagreb punomoćnik sudionika u postupku Patrick Valas-Juraj</item>
      <item>Ministarstvo pravosuđa, uprave i digitalne transformacije, OIB 72910430276, Ulica grada Vukovara 49, 10000 Zagreb</item>
    </derivirana_varijabla>
  </DomainObject.Predmet.OstaliListFormatedWithAdressOIB>
  <DomainObject.Predmet.OstaliListNazivFormated>
    <izvorni_sadrzaj>
      <item>Marko Ujević</item>
      <item>Ministarstvo pravosuđa, uprave i digitalne transformacije</item>
    </izvorni_sadrzaj>
    <derivirana_varijabla naziv="DomainObject.Predmet.OstaliListNazivFormated_1">
      <item>Marko Ujević</item>
      <item>Ministarstvo pravosuđa, uprave i digitalne transformacije</item>
    </derivirana_varijabla>
  </DomainObject.Predmet.OstaliListNazivFormated>
  <DomainObject.Predmet.OstaliListNazivFormatedOIB>
    <izvorni_sadrzaj>
      <item>Marko Ujević</item>
      <item>Ministarstvo pravosuđa, uprave i digitalne transformacije, OIB 72910430276</item>
    </izvorni_sadrzaj>
    <derivirana_varijabla naziv="DomainObject.Predmet.OstaliListNazivFormatedOIB_1">
      <item>Marko Ujević</item>
      <item>Ministarstvo pravosuđa, uprave i digitalne transformacije, OIB 72910430276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199</izvorni_sadrzaj>
    <derivirana_varijabla naziv="DomainObject.Predmet.ClanakZakona_1">199</derivirana_varijabla>
  </DomainObject.Predmet.ClanakZakona>
  <DomainObject.Predmet.ClanakZakonaFull>
    <izvorni_sadrzaj>članka 199. stavka 2.</izvorni_sadrzaj>
    <derivirana_varijabla naziv="DomainObject.Predmet.ClanakZakonaFull_1">članka 199. stavka 2.</derivirana_varijabla>
  </DomainObject.Predmet.ClanakZakonaFull>
  <DomainObject.Predmet.Sud.Parent.Naziv>
    <izvorni_sadrzaj>Visoki prekršajni sud Republike Hrvatske</izvorni_sadrzaj>
    <derivirana_varijabla naziv="DomainObject.Predmet.Sud.Parent.Naziv_1">Visoki prekršajni sud Republike Hrvatske</derivirana_varijabla>
  </DomainObject.Predmet.Sud.Parent.Naziv>
  <DomainObject.Datum>
    <izvorni_sadrzaj>7. rujna 2026.</izvorni_sadrzaj>
    <derivirana_varijabla naziv="DomainObject.Datum_1">7. rujna 2026.</derivirana_varijabla>
  </DomainObject.Datum>
  <DomainObject.PoslovniBrojDokumenta>
    <izvorni_sadrzaj>Pp Ikp-1840/2026-7</izvorni_sadrzaj>
    <derivirana_varijabla naziv="DomainObject.PoslovniBrojDokumenta_1">Pp Ikp-1840/2026-7</derivirana_varijabla>
  </DomainObject.PoslovniBrojDokumenta>
  <DomainObject.Predmet.StrankaIDrugi>
    <izvorni_sadrzaj>Općinski sud u Novom Zagrebu</izvorni_sadrzaj>
    <derivirana_varijabla naziv="DomainObject.Predmet.StrankaIDrugi_1">Općinski sud u Novom Zagrebu</derivirana_varijabla>
  </DomainObject.Predmet.StrankaIDrugi>
  <DomainObject.Predmet.ProtustrankaIDrugi>
    <izvorni_sadrzaj>Patrick Valas-Juraj</izvorni_sadrzaj>
    <derivirana_varijabla naziv="DomainObject.Predmet.ProtustrankaIDrugi_1">Patrick Valas-Juraj</derivirana_varijabla>
  </DomainObject.Predmet.ProtustrankaIDrugi>
  <DomainObject.Predmet.StrankaIDrugiAdressOIB>
    <izvorni_sadrzaj>Općinski sud u Novom Zagrebu, OIB 87297014856, Turinina 3, 10000 Zagreb</izvorni_sadrzaj>
    <derivirana_varijabla naziv="DomainObject.Predmet.StrankaIDrugiAdressOIB_1">Općinski sud u Novom Zagrebu, OIB 87297014856, Turinina 3, 10000 Zagreb</derivirana_varijabla>
  </DomainObject.Predmet.StrankaIDrugiAdressOIB>
  <DomainObject.Predmet.ProtustrankaIDrugiAdressOIB>
    <izvorni_sadrzaj>Patrick Valas-Juraj, OIB 57853770876, Gajeva Ulica 40, 10000 Zagreb</izvorni_sadrzaj>
    <derivirana_varijabla naziv="DomainObject.Predmet.ProtustrankaIDrugiAdressOIB_1">Patrick Valas-Juraj, OIB 57853770876, Gajeva Ulica 40,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Patrick Valas-Juraj</item>
      <item>Marko Ujević</item>
      <item>Općinski sud u Novom Zagrebu</item>
      <item>Ministarstvo pravosuđa, uprave i digitalne transformacije</item>
    </izvorni_sadrzaj>
    <derivirana_varijabla naziv="DomainObject.Predmet.SudioniciListNaziv_1">
      <item>Općinski sud u Novom Zagrebu, Prekršajni odjel, </item>
      <item>Marko Ujević</item>
      <item>Patrick Valas-Juraj</item>
      <item>Ministarstvo pravosuđa, uprave i digitalne transformacije</item>
    </derivirana_varijabla>
    <derivirana_varijabla naziv="OstaliSudionici">
      <item>Patrick Valas-Juraj</item>
      <item>Marko Ujević</item>
      <item>Općinski sud u Novom Zagrebu</item>
      <item>Ministarstvo pravosuđa, uprave i digitalne transformacije</item>
    </derivirana_varijabla>
  </DomainObject.Predmet.SudioniciListNaziv>
  <DomainObject.Predmet.SudioniciListAdressOIB>
    <izvorni_sadrzaj>
      <item>Patrick Valas-Juraj, OIB 57853770876, Gajeva Ulica 40,10000 Zagreb</item>
      <item>Marko Ujević, Preradovićeva 29,10000 Zagreb</item>
      <item>Općinski sud u Novom Zagrebu, OIB 87297014856, Turinina 3,10000 Zagreb</item>
      <item>Ministarstvo pravosuđa, uprave i digitalne transformacije, OIB 72910430276, Ulica grada Vukovara 49,10000 Zagreb</item>
    </izvorni_sadrzaj>
    <derivirana_varijabla naziv="DomainObject.Predmet.SudioniciListAdressOIB_1">
      <item>Općinski sud u Novom Zagrebu, OIB 87297014856, Prekršajni odjel,Turinina 3,10000 Zagreb</item>
      <item>Marko Ujević, Preradovićeva 29,10000 Zagreb</item>
      <item>Patrick Valas-Juraj, OIB 57853770876, Gajeva Ulica 40,10000 Zagreb</item>
      <item>Ministarstvo pravosuđa, uprave i digitalne transformacije, OIB 72910430276, Ulica grada Vukovara 49,10000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398,17 EUR</izvorni_sadrzaj>
    <derivirana_varijabla naziv="DomainObject.Predmet.Pristojbe_1">trošak za novčana kazna u iznosu od 398,17 EUR</derivirana_varijabla>
  </DomainObject.Predmet.Pristojbe>
  <DomainObject.Predmet.PristojbeSudionikNazivOIB>
    <izvorni_sadrzaj>Patrick Valas-Juraj, OIB 57853770876</izvorni_sadrzaj>
    <derivirana_varijabla naziv="DomainObject.Predmet.PristojbeSudionikNazivOIB_1">Patrick Valas-Juraj, OIB 57853770876</derivirana_varijabla>
  </DomainObject.Predmet.PristojbeSudionikNazivOIB>
  <DomainObject.Predmet.PristojbePNB>
    <izvorni_sadrzaj>HR63 6068-20454-1080799575</izvorni_sadrzaj>
    <derivirana_varijabla naziv="DomainObject.Predmet.PristojbePNB_1">HR63 6068-20454-1080799575</derivirana_varijabla>
  </DomainObject.Predmet.PristojbePNB>
  <DomainObject.Predmet.PristojbeIznos>
    <izvorni_sadrzaj>398,17 EUR</izvorni_sadrzaj>
    <derivirana_varijabla naziv="DomainObject.Predmet.PristojbeIznos_1">398,17 EUR</derivirana_varijabla>
  </DomainObject.Predmet.PristojbeIznos>
  <DomainObject.Predmet.PristojbeOpisPlacanja>
    <izvorni_sadrzaj>Novčana kazna Pp Ikp-1840/2026, OPS ZG.</izvorni_sadrzaj>
    <derivirana_varijabla naziv="DomainObject.Predmet.PristojbeOpisPlacanja_1">Novčana kazna Pp Ikp-1840/2026, OPS 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57853770876</item>
      <item>, OIB null</item>
      <item>, OIB 87297014856</item>
      <item>, OIB 72910430276</item>
    </izvorni_sadrzaj>
    <derivirana_varijabla naziv="DomainObject.Predmet.SudioniciListNazivOIB_1">
      <item>, OIB 57853770876</item>
      <item>, OIB null</item>
      <item>, OIB 87297014856</item>
      <item>, OIB 72910430276</item>
    </derivirana_varijabla>
  </DomainObject.Predmet.SudioniciListNazivOIB>
  <DomainObject.Barcode>
    <izvorni_sadrzaj/>
    <derivirana_varijabla naziv="DomainObject.Barcode_1"/>
  </DomainObject.Barcode>
  <DomainObject.Predmet.PristojbeDatumRokPlacanja>
    <izvorni_sadrzaj/>
    <derivirana_varijabla naziv="DomainObject.Predmet.PristojbeDatumRokPlacanja_1"/>
  </DomainObject.Predmet.PristojbeDatumRokPlacanja>
  <DomainObject.Predmet.PristojbeNazivVrste>
    <izvorni_sadrzaj>novčana kazna</izvorni_sadrzaj>
    <derivirana_varijabla naziv="DomainObject.Predmet.PristojbeNazivVrste_1">novčana kazna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UserObject.Zakon>
    <izvorni_sadrzaj/>
    <derivirana_varijabla naziv="UserObject.Zakon_1"/>
  </UserObject.Zakon>
  <UserObject.BrojNN>
    <izvorni_sadrzaj/>
    <derivirana_varijabla naziv="UserObject.BrojNN_1"/>
  </UserObject.BrojNN>
  <UserObject.tekst8>
    <izvorni_sadrzaj/>
    <derivirana_varijabla naziv="UserObject.tekst8_1"/>
  </UserObject.tekst8>
  <UserObject.tekst9>
    <izvorni_sadrzaj/>
    <derivirana_varijabla naziv="UserObject.tekst9_1"/>
  </UserObject.tekst9>
  <UserObject.tekst10>
    <izvorni_sadrzaj/>
    <derivirana_varijabla naziv="UserObject.tekst10_1"/>
  </UserObject.tekst10>
  <UserObject.tekst11>
    <izvorni_sadrzaj/>
    <derivirana_varijabla naziv="UserObject.tekst11_1"/>
  </UserObject.tekst11>
  <UserObject.ZAKONIKP>
    <izvorni_sadrzaj/>
    <derivirana_varijabla naziv="UserObject.ZAKONIKP_1"/>
  </UserObject.ZAKONIKP>
  <UserObject.PRIMATELJ>
    <izvorni_sadrzaj/>
    <derivirana_varijabla naziv="UserObject.PRIMATELJ_1"/>
  </UserObject.PRIMATELJ>
  <UserObject.ADRESAPRIMATELJA>
    <izvorni_sadrzaj/>
    <derivirana_varijabla naziv="UserObject.ADRESAPRIMATELJA_1"/>
  </UserObject.ADRESAPRIMATELJA>
  <UserObject.BrojOdluke>
    <izvorni_sadrzaj/>
    <derivirana_varijabla naziv="UserObject.BrojOdluke_1"/>
  </UserObject.BrojOdluke>
  <UserObject.Tekst29>
    <izvorni_sadrzaj/>
    <derivirana_varijabla naziv="UserObject.Tekst29_1"/>
  </UserObject.Tekst29>
  <UserObject.Tekst30>
    <izvorni_sadrzaj/>
    <derivirana_varijabla naziv="UserObject.Tekst30_1"/>
  </UserObject.Tekst30>
  <UserObject.Tekst35>
    <izvorni_sadrzaj/>
    <derivirana_varijabla naziv="UserObject.Tekst35_1">Pp Ikp-360/2024</derivirana_varijabla>
  </UserObject.Tekst35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7. rujna 2026.</izvorni_sadrzaj>
    <derivirana_varijabla naziv="DomainObject.PredzadnjaOdlukaIzPredmeta.DatumDonosenjaOdluke_1">7. rujna 2026.</derivirana_varijabla>
  </DomainObject.PredzadnjaOdlukaIzPredmeta.DatumDonosenjaOdluke>
  <DomainObject.PredzadnjaOdlukaIzPredmeta.Oznaka>
    <izvorni_sadrzaj>Pp Ikp-1840/2026-6</izvorni_sadrzaj>
    <derivirana_varijabla naziv="DomainObject.PredzadnjaOdlukaIzPredmeta.Oznaka_1">Pp Ikp-1840/2026-6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8. siječnja 2021.</izvorni_sadrzaj>
    <derivirana_varijabla naziv="DomainObject.Predmet.DatumPocetkaProcesa_1">8. siječnja 2021.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Patrick Valas-Juraj, Gajeva Ulica 40, 10000 Zagreb</izvorni_sadrzaj>
    <derivirana_varijabla naziv="DomainObject.Predmet.OsudenikImePrezimeAdresa_1">Patrick Valas-Juraj, Gajeva Ulica 40, 10000 Zagreb</derivirana_varijabla>
  </DomainObject.Predmet.OsudenikImePrezimeAdresa>
  <DomainObject.Predmet.OsudenikImePrezimeOIBDatRodenja>
    <izvorni_sadrzaj>Patrick Valas-Juraj, OIB 57853770876, rođen-a 23.04.2001.</izvorni_sadrzaj>
    <derivirana_varijabla naziv="DomainObject.Predmet.OsudenikImePrezimeOIBDatRodenja_1">Patrick Valas-Juraj, OIB 57853770876, rođen-a 23.04.2001.</derivirana_varijabla>
  </DomainObject.Predmet.OsudenikImePrezimeOIBDatRodenja>
  <DomainObject.IkpPredmet.OdlukaRjesenjeIshodisni>
    <izvorni_sadrzaj>Pp-93/2021-6 donesena 20.09.2021.</izvorni_sadrzaj>
    <derivirana_varijabla naziv="DomainObject.IkpPredmet.OdlukaRjesenjeIshodisni_1">Pp-93/2021-6 donesena 20.09.2021.</derivirana_varijabla>
  </DomainObject.IkpPredmet.OdlukaRjesenjeIshodisni>
  <DomainObject.IkpPredmet.NovcanaObaveza.PreostaliIznos>
    <izvorni_sadrzaj>398,17 EUR</izvorni_sadrzaj>
    <derivirana_varijabla naziv="DomainObject.IkpPredmet.NovcanaObaveza.PreostaliIznos_1">398,17 EUR</derivirana_varijabla>
  </DomainObject.IkpPredmet.NovcanaObaveza.PreostaliIznos>
  <DomainObject.IkpPredmet.NovcanaObaveza.PNB>
    <izvorni_sadrzaj>HR63 6068-20454-1080799575</izvorni_sadrzaj>
    <derivirana_varijabla naziv="DomainObject.IkpPredmet.NovcanaObaveza.PNB_1">HR63 6068-20454-1080799575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>06.09.2023.</izvorni_sadrzaj>
    <derivirana_varijabla naziv="DomainObject.IkpPredmet.IshodisnaOdlukaDatumPravomocnosti_1">06.09.2023.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IkpPredmet.IshodisnaOdlukaDatumIzvrsnosti>
    <izvorni_sadrzaj>22.02.2024.</izvorni_sadrzaj>
    <derivirana_varijabla naziv="DomainObject.IkpPredmet.IshodisnaOdlukaDatumIzvrsnosti_1">22.02.2024.</derivirana_varijabla>
  </DomainObject.IkpPredmet.IshodisnaOdlukaDatumIzvrsnosti>
  <DomainObject.PrviPodnesak.OznakaBrojPodnositelja>
    <izvorni_sadrzaj>93-21</izvorni_sadrzaj>
    <derivirana_varijabla naziv="DomainObject.PrviPodnesak.OznakaBrojPodnositelja_1">93-21</derivirana_varijabla>
  </DomainObject.PrviPodnesak.OznakaBrojPodnositelja>
</icms>
</file>

<file path=customXml/itemProps1.xml><?xml version="1.0" encoding="utf-8"?>
<ds:datastoreItem xmlns:ds="http://schemas.openxmlformats.org/officeDocument/2006/customXml" ds:itemID="{0BA25FCE-A8C4-4F02-9D88-359C87FCCEFE}">
  <ds:schemaRefs>
    <ds:schemaRef ds:uri="http://schemas.openxmlformats.org/wordprocessingml/2006/main"/>
    <ds:schemaRef ds:uri="http://schemas.microsoft.com/office/word/2012/wordml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1</properties:Pages>
  <properties:Words>105</properties:Words>
  <properties:Characters>672</properties:Characters>
  <properties:Lines>27</properties:Lines>
  <properties:Paragraphs>12</properties:Paragraphs>
  <properties:TotalTime>204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857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2015-11-23T10:45:00Z</dcterms:created>
  <dc:creator>wsadmin</dc:creator>
  <dc:description>Ovaj predložak služi kao osnova za kreiranje novih eSPIS predložaka te za upravljanje eSPIS funkcijama tijekom obrade sudskih dokumenata.</dc:description>
  <cp:lastModifiedBy>Vesna Primorac</cp:lastModifiedBy>
  <cp:lastPrinted>2026-09-07T08:20:00Z</cp:lastPrinted>
  <dcterms:modified xmlns:xsi="http://www.w3.org/2001/XMLSchema-instance" xsi:type="dcterms:W3CDTF">2026-09-07T08:20:00Z</dcterms:modified>
  <cp:revision>47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1</vt:i4>
  </prop:property>
  <prop:property fmtid="{D5CDD505-2E9C-101B-9397-08002B2CF9AE}" pid="5" name="Naslov">
    <vt:lpwstr>Pp Ikp-1840/2026-7 / Odluka - Obavijest o provedenom izvršenju</vt:lpwstr>
  </prop:property>
  <prop:property fmtid="{D5CDD505-2E9C-101B-9397-08002B2CF9AE}" pid="6" name="Predlozak_id">
    <vt:lpwstr>1000000879</vt:lpwstr>
  </prop:property>
  <prop:property fmtid="{D5CDD505-2E9C-101B-9397-08002B2CF9AE}" pid="7" name="Predlozak_oznaka">
    <vt:lpwstr>OS_Pp-106</vt:lpwstr>
  </prop:property>
  <prop:property fmtid="{D5CDD505-2E9C-101B-9397-08002B2CF9AE}" pid="8" name="Predlozak_naziv">
    <vt:lpwstr>Obavijest podnositelju zahtjeva o provedenom izvršenju</vt:lpwstr>
  </prop:property>
</prop:Properties>
</file>