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3463439" w14:paraId="3463439" w:rsidRDefault="008613BD" w:rsidP="00572798" w:rsidR="008613BD" w:rsidRPr="00E26BFC">
      <w:pPr>
        <w:tabs>
          <w:tab w:pos="6150" w:val="left"/>
        </w:tabs>
        <w15:collapsed w:val="false"/>
      </w:pPr>
      <w:bookmarkStart w:name="_GoBack" w:id="0"/>
      <w:bookmarkEnd w:id="0"/>
    </w:p>
    <w:p w:rsidRDefault="00CB0338" w:rsidP="00325398" w:rsidR="00325398">
      <w:r>
        <w:t xml:space="preserve">       </w:t>
      </w:r>
      <w:r w:rsidR="00E3040A">
        <w:t xml:space="preserve"> </w:t>
      </w:r>
      <w:r>
        <w:t xml:space="preserve"> </w:t>
      </w:r>
      <w:r w:rsidR="00E3040A">
        <w:t xml:space="preserve"> </w:t>
      </w:r>
      <w:r w:rsidR="00325398">
        <w:t xml:space="preserve"> </w:t>
      </w:r>
      <w:r>
        <w:rPr>
          <w:noProof/>
        </w:rPr>
        <w:drawing>
          <wp:inline distR="0" distL="0" distB="0" distT="0">
            <wp:extent cy="771525" cx="581025"/>
            <wp:effectExtent b="9525" r="9525" t="0" l="0"/>
            <wp:docPr name="Picture 2" id="8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71525" cx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25398">
        <w:t xml:space="preserve">              </w:t>
      </w:r>
    </w:p>
    <w:p w:rsidRDefault="00CB0338" w:rsidR="00CB0338">
      <w:r>
        <w:t xml:space="preserve">    Republika Hrvatska</w:t>
      </w:r>
    </w:p>
    <w:p w:rsidRDefault="00CB0338" w:rsidR="00CB0338" w:rsidRPr="006F62D7">
      <w:r w:rsidRPr="006F62D7">
        <w:t>Trgovački sud u Zagrebu</w:t>
      </w:r>
    </w:p>
    <w:p w:rsidRDefault="00CB0338" w:rsidR="00CB0338" w:rsidRPr="007E4602">
      <w:pPr>
        <w:tabs>
          <w:tab w:pos="2340" w:val="center"/>
          <w:tab w:pos="6480" w:val="left"/>
        </w:tabs>
        <w:jc w:val="both"/>
      </w:pPr>
      <w:r>
        <w:t xml:space="preserve">  </w:t>
      </w:r>
      <w:r w:rsidRPr="006F62D7">
        <w:t xml:space="preserve">Zagreb, </w:t>
      </w:r>
      <w:proofErr w:type="spellStart"/>
      <w:r w:rsidRPr="006F62D7">
        <w:t>Amruševa</w:t>
      </w:r>
      <w:proofErr w:type="spellEnd"/>
      <w:r w:rsidRPr="006F62D7">
        <w:t xml:space="preserve"> 2/II</w:t>
      </w:r>
      <w:r w:rsidR="00234040">
        <w:tab/>
      </w:r>
      <w:r w:rsidR="00F614E8">
        <w:tab/>
      </w:r>
      <w:r w:rsidR="00F614E8">
        <w:tab/>
        <w:t>22.St-</w:t>
      </w:r>
      <w:r w:rsidR="002514E1">
        <w:t>465</w:t>
      </w:r>
      <w:r w:rsidR="00270C9B">
        <w:t>2</w:t>
      </w:r>
      <w:r w:rsidR="00695A75">
        <w:t>/2015</w:t>
      </w:r>
    </w:p>
    <w:p w:rsidRDefault="00ED6AA8" w:rsidP="00325398" w:rsidR="00ED6AA8"/>
    <w:p w:rsidRDefault="00325398" w:rsidP="00325398" w:rsidR="00325398"/>
    <w:p w:rsidRDefault="00325398" w:rsidP="00CB0338" w:rsidR="00ED6AA8">
      <w:pPr>
        <w:jc w:val="both"/>
      </w:pPr>
      <w:r>
        <w:t xml:space="preserve"> </w:t>
      </w:r>
      <w:r w:rsidR="00ED6AA8">
        <w:tab/>
      </w:r>
      <w:r>
        <w:t>TRGOVAČKI SUD U ZAGREBU, u skraćenom stečajnom postupku</w:t>
      </w:r>
      <w:r w:rsidR="008155EE">
        <w:t xml:space="preserve"> pod poslovnim brojem St-</w:t>
      </w:r>
      <w:r w:rsidR="002514E1">
        <w:t>465</w:t>
      </w:r>
      <w:r w:rsidR="00270C9B">
        <w:t>2</w:t>
      </w:r>
      <w:r w:rsidR="008155EE">
        <w:t>/</w:t>
      </w:r>
      <w:r w:rsidR="005801FE">
        <w:t>20</w:t>
      </w:r>
      <w:r w:rsidR="008155EE">
        <w:t>15</w:t>
      </w:r>
      <w:r w:rsidR="001F6933">
        <w:t>,</w:t>
      </w:r>
      <w:r w:rsidR="005801FE">
        <w:t xml:space="preserve"> na temelju</w:t>
      </w:r>
      <w:r>
        <w:t xml:space="preserve"> odredbe članka </w:t>
      </w:r>
      <w:r w:rsidR="00AC4528">
        <w:t>430.</w:t>
      </w:r>
      <w:r>
        <w:t xml:space="preserve"> Stečajnog zakona</w:t>
      </w:r>
      <w:r w:rsidR="008155EE">
        <w:t xml:space="preserve"> </w:t>
      </w:r>
      <w:r>
        <w:t>(</w:t>
      </w:r>
      <w:r w:rsidR="005801FE">
        <w:t>"Narodne novine"</w:t>
      </w:r>
      <w:r>
        <w:t xml:space="preserve"> br. </w:t>
      </w:r>
      <w:r w:rsidR="005801FE">
        <w:t>71/15</w:t>
      </w:r>
      <w:r>
        <w:t>)</w:t>
      </w:r>
      <w:r w:rsidR="008155EE">
        <w:t>,</w:t>
      </w:r>
      <w:r>
        <w:t xml:space="preserve"> dana </w:t>
      </w:r>
      <w:r w:rsidR="004D31F6">
        <w:t>01. veljače</w:t>
      </w:r>
      <w:r w:rsidR="00784B08">
        <w:t xml:space="preserve"> </w:t>
      </w:r>
      <w:r w:rsidR="003341EA">
        <w:t>2016</w:t>
      </w:r>
      <w:r w:rsidR="00590AEF">
        <w:t>.</w:t>
      </w:r>
      <w:r>
        <w:t>,</w:t>
      </w:r>
      <w:r w:rsidR="00F034D3">
        <w:t xml:space="preserve"> </w:t>
      </w:r>
      <w:r>
        <w:t>objavljuje</w:t>
      </w:r>
      <w:r w:rsidR="008155EE">
        <w:t>:</w:t>
      </w:r>
    </w:p>
    <w:p w:rsidRDefault="00CB0338" w:rsidP="00CB0338" w:rsidR="00CB0338" w:rsidRPr="00CB0338">
      <w:pPr>
        <w:jc w:val="both"/>
      </w:pPr>
    </w:p>
    <w:p w:rsidRDefault="00325398" w:rsidP="00325398" w:rsidR="00325398" w:rsidRPr="00CB0338">
      <w:pPr>
        <w:jc w:val="center"/>
      </w:pPr>
      <w:r w:rsidRPr="00CB0338">
        <w:t>O G L A S</w:t>
      </w:r>
    </w:p>
    <w:p w:rsidRDefault="00325398" w:rsidP="00325398" w:rsidR="00325398" w:rsidRPr="001F6933">
      <w:pPr>
        <w:rPr>
          <w:b/>
        </w:rPr>
      </w:pPr>
    </w:p>
    <w:p w:rsidRDefault="008155EE" w:rsidP="00497858" w:rsidR="008D29D6">
      <w:pPr>
        <w:pStyle w:val="Odlomakpopisa"/>
        <w:numPr>
          <w:ilvl w:val="0"/>
          <w:numId w:val="5"/>
        </w:numPr>
      </w:pPr>
      <w:r>
        <w:t>Z</w:t>
      </w:r>
      <w:r w:rsidR="00D66226">
        <w:t xml:space="preserve">a </w:t>
      </w:r>
      <w:r w:rsidR="00AC4528">
        <w:t>dužnik</w:t>
      </w:r>
      <w:r w:rsidR="00D66226">
        <w:t>a</w:t>
      </w:r>
      <w:r w:rsidR="00DA241F" w:rsidRPr="00DA241F">
        <w:t xml:space="preserve"> </w:t>
      </w:r>
      <w:r w:rsidR="007828CA">
        <w:t xml:space="preserve"> </w:t>
      </w:r>
      <w:r w:rsidR="003448CB">
        <w:t xml:space="preserve">INTER CONFIDA d.o.o., Zagreb,  </w:t>
      </w:r>
      <w:proofErr w:type="spellStart"/>
      <w:r w:rsidR="003448CB">
        <w:t>Putine</w:t>
      </w:r>
      <w:proofErr w:type="spellEnd"/>
      <w:r w:rsidR="003448CB">
        <w:t xml:space="preserve"> 3A, MBS: </w:t>
      </w:r>
      <w:r w:rsidR="003448CB" w:rsidRPr="00E75C74">
        <w:t>080569542</w:t>
      </w:r>
      <w:r w:rsidR="003448CB">
        <w:t xml:space="preserve">, OIB: </w:t>
      </w:r>
      <w:r w:rsidR="003448CB" w:rsidRPr="00E75C74">
        <w:t>19582286933</w:t>
      </w:r>
      <w:r w:rsidR="00CE0A52">
        <w:t>.</w:t>
      </w:r>
    </w:p>
    <w:p w:rsidRDefault="00CE0A52" w:rsidP="00CE0A52" w:rsidR="00CE0A52">
      <w:pPr>
        <w:pStyle w:val="Odlomakpopisa"/>
        <w:ind w:left="1428"/>
      </w:pPr>
    </w:p>
    <w:p w:rsidRDefault="00AC4528" w:rsidP="00D66226" w:rsidR="00AC4528">
      <w:pPr>
        <w:pStyle w:val="Odlomakpopisa"/>
        <w:numPr>
          <w:ilvl w:val="0"/>
          <w:numId w:val="5"/>
        </w:numPr>
      </w:pPr>
      <w:r>
        <w:t xml:space="preserve">Iznos duga evidentiran na temelju neizvršenih osnova za plaćanje </w:t>
      </w:r>
      <w:r w:rsidR="006125AC">
        <w:t xml:space="preserve">je </w:t>
      </w:r>
      <w:r w:rsidR="006A75AA">
        <w:t xml:space="preserve">    </w:t>
      </w:r>
      <w:r w:rsidR="003448CB">
        <w:t>459.434,07</w:t>
      </w:r>
      <w:r w:rsidR="006A75AA">
        <w:t xml:space="preserve"> </w:t>
      </w:r>
      <w:r>
        <w:t>kn</w:t>
      </w:r>
      <w:r w:rsidR="005F4627">
        <w:t>.</w:t>
      </w:r>
    </w:p>
    <w:p w:rsidRDefault="00AC4528" w:rsidP="00AC4528" w:rsidR="00AC4528">
      <w:pPr>
        <w:ind w:left="360"/>
      </w:pPr>
      <w:r>
        <w:t xml:space="preserve"> </w:t>
      </w:r>
    </w:p>
    <w:p w:rsidRDefault="00D66226" w:rsidP="00D01B78" w:rsidR="00D66226">
      <w:pPr>
        <w:pStyle w:val="Odlomakpopisa"/>
        <w:numPr>
          <w:ilvl w:val="0"/>
          <w:numId w:val="5"/>
        </w:numPr>
        <w:jc w:val="both"/>
      </w:pPr>
      <w:r w:rsidRPr="008D4A97">
        <w:t xml:space="preserve">Pozivaju se </w:t>
      </w:r>
      <w:r>
        <w:t>osobe ovlaštene za zastupanje dužnika po zakonu</w:t>
      </w:r>
      <w:r w:rsidRPr="00096501">
        <w:t xml:space="preserve"> u roku</w:t>
      </w:r>
      <w:r w:rsidR="00413F4C">
        <w:t xml:space="preserve"> </w:t>
      </w:r>
      <w:r w:rsidRPr="00096501">
        <w:t>15 dana od</w:t>
      </w:r>
      <w:r w:rsidRPr="008D4A97">
        <w:t xml:space="preserve"> dana </w:t>
      </w:r>
      <w:r>
        <w:t>objave oglasa</w:t>
      </w:r>
      <w:r w:rsidR="00413F4C">
        <w:t>,</w:t>
      </w:r>
      <w:r w:rsidR="00413F4C" w:rsidRPr="00413F4C">
        <w:t xml:space="preserve"> </w:t>
      </w:r>
      <w:r w:rsidR="00413F4C" w:rsidRPr="008D4A97">
        <w:t>pozivom na gornji</w:t>
      </w:r>
      <w:r w:rsidR="00413F4C" w:rsidRPr="00EA24D4">
        <w:t xml:space="preserve"> broj spisa</w:t>
      </w:r>
      <w:r w:rsidR="00413F4C">
        <w:t>,</w:t>
      </w:r>
      <w:r>
        <w:t xml:space="preserve"> podnijeti sudu </w:t>
      </w:r>
      <w:r w:rsidRPr="00EA24D4">
        <w:t xml:space="preserve">javnobilježnički ovjerovljen popis imovine </w:t>
      </w:r>
      <w:r>
        <w:t>i obveza na propisanom obrascu</w:t>
      </w:r>
      <w:r w:rsidR="005F4627">
        <w:t>.</w:t>
      </w:r>
    </w:p>
    <w:p w:rsidRDefault="00D01B78" w:rsidP="00D66226" w:rsidR="00D01B78">
      <w:pPr>
        <w:ind w:firstLine="720"/>
        <w:jc w:val="both"/>
      </w:pPr>
    </w:p>
    <w:p w:rsidRDefault="00D66226" w:rsidP="00D01B78" w:rsidR="00D66226">
      <w:pPr>
        <w:pStyle w:val="Odlomakpopisa"/>
        <w:numPr>
          <w:ilvl w:val="0"/>
          <w:numId w:val="5"/>
        </w:numPr>
        <w:jc w:val="both"/>
      </w:pPr>
      <w:r>
        <w:t>Pozivaju se vjerovnici dužnika najkasnije u roku od 45 dana od dana objave ovog oglasa</w:t>
      </w:r>
      <w:r w:rsidR="00413F4C">
        <w:t>,</w:t>
      </w:r>
      <w:r>
        <w:t xml:space="preserve"> </w:t>
      </w:r>
      <w:r w:rsidR="00D01B78">
        <w:t>pozivom na gornji broj spisa</w:t>
      </w:r>
      <w:r w:rsidR="00413F4C">
        <w:t>,</w:t>
      </w:r>
      <w:r w:rsidR="00D01B78">
        <w:t xml:space="preserve"> </w:t>
      </w:r>
      <w:r>
        <w:t>predložiti otvaranje stečajnog postupka</w:t>
      </w:r>
      <w:r w:rsidR="001F6933">
        <w:t>, te po pozivu suda predujmiti sredstva za namirenje troškova postupka</w:t>
      </w:r>
      <w:r>
        <w:t>.</w:t>
      </w:r>
    </w:p>
    <w:p w:rsidRDefault="00D01B78" w:rsidP="00D01B78" w:rsidR="00D01B78">
      <w:pPr>
        <w:pStyle w:val="Odlomakpopisa"/>
      </w:pPr>
    </w:p>
    <w:p w:rsidRDefault="001F6933" w:rsidP="001F6933" w:rsidR="001F6933">
      <w:pPr>
        <w:pStyle w:val="Odlomakpopisa"/>
        <w:numPr>
          <w:ilvl w:val="0"/>
          <w:numId w:val="5"/>
        </w:numPr>
        <w:jc w:val="both"/>
      </w:pPr>
      <w:r>
        <w:t>UPOZORENJE:</w:t>
      </w:r>
    </w:p>
    <w:p w:rsidRDefault="00D01B78" w:rsidP="001F6933" w:rsidR="00F034D3">
      <w:pPr>
        <w:pStyle w:val="Odlomakpopisa"/>
        <w:ind w:left="1428"/>
        <w:jc w:val="both"/>
      </w:pPr>
      <w:r>
        <w:t>A</w:t>
      </w:r>
      <w:r w:rsidRPr="00A039F2">
        <w:t xml:space="preserve">ko osobe ovlaštene za zastupanje </w:t>
      </w:r>
      <w:r>
        <w:t xml:space="preserve">dužnika po zakonu u roku od 15 dana ne podnesu popis imovine i obveza dužnika </w:t>
      </w:r>
      <w:r w:rsidRPr="00A039F2">
        <w:t xml:space="preserve">ili ako iz tog popisa proizlazi da </w:t>
      </w:r>
      <w:r>
        <w:t xml:space="preserve">dužnik ima imovinu </w:t>
      </w:r>
      <w:r w:rsidRPr="00A039F2">
        <w:t xml:space="preserve">koja </w:t>
      </w:r>
      <w:r>
        <w:t xml:space="preserve">nije </w:t>
      </w:r>
      <w:r w:rsidRPr="00A039F2">
        <w:t xml:space="preserve">dostatna za </w:t>
      </w:r>
      <w:r>
        <w:t xml:space="preserve">namirenje </w:t>
      </w:r>
      <w:r w:rsidRPr="00A039F2">
        <w:t>predvidiv</w:t>
      </w:r>
      <w:r w:rsidR="005801FE">
        <w:t>ih troškova stečajnog postupka te</w:t>
      </w:r>
      <w:r>
        <w:t xml:space="preserve"> ako u roku od 45 dana </w:t>
      </w:r>
      <w:r w:rsidRPr="00A039F2">
        <w:t xml:space="preserve">niti jedan vjerovnik ne predloži otvaranje stečajnog postupka i </w:t>
      </w:r>
      <w:r>
        <w:t xml:space="preserve">ne predujmi sredstva za namirenje troškova postupka, smatrat će se da je dužnik nesposoban za plaćanje. </w:t>
      </w:r>
    </w:p>
    <w:p w:rsidRDefault="00D01B78" w:rsidP="001F6933" w:rsidR="00D66226" w:rsidRPr="00A039F2">
      <w:pPr>
        <w:pStyle w:val="Odlomakpopisa"/>
        <w:ind w:left="1428"/>
        <w:jc w:val="both"/>
      </w:pPr>
      <w:r>
        <w:t xml:space="preserve">U </w:t>
      </w:r>
      <w:r w:rsidR="00F034D3">
        <w:t>t</w:t>
      </w:r>
      <w:r>
        <w:t>om slučaju sud će po službenoj dužnosti donijeti rješenje o otvaranju i zaključenju skraćenog stečajnog postupka</w:t>
      </w:r>
      <w:r w:rsidR="001F6933">
        <w:t>.</w:t>
      </w:r>
    </w:p>
    <w:p w:rsidRDefault="008155EE" w:rsidP="00325398" w:rsidR="008155EE">
      <w:pPr>
        <w:jc w:val="center"/>
      </w:pPr>
    </w:p>
    <w:p w:rsidRDefault="00325398" w:rsidP="00325398" w:rsidR="00325398">
      <w:pPr>
        <w:jc w:val="center"/>
      </w:pPr>
      <w:r>
        <w:t>Zagreb,</w:t>
      </w:r>
      <w:r w:rsidR="00590AEF">
        <w:t xml:space="preserve"> </w:t>
      </w:r>
      <w:r w:rsidR="004D31F6">
        <w:t>01. veljače</w:t>
      </w:r>
      <w:r w:rsidR="00784B08">
        <w:t xml:space="preserve"> </w:t>
      </w:r>
      <w:r w:rsidR="003341EA">
        <w:t>2016</w:t>
      </w:r>
      <w:r w:rsidR="00590AEF">
        <w:t>.</w:t>
      </w:r>
      <w:r w:rsidR="00E5092D">
        <w:t xml:space="preserve"> godine</w:t>
      </w:r>
    </w:p>
    <w:p w:rsidRDefault="00325398" w:rsidP="00325398" w:rsidR="00325398"/>
    <w:p w:rsidRDefault="00404E04" w:rsidP="00E51E12" w:rsidR="00404E04" w:rsidRPr="0051786A">
      <w:pPr>
        <w:tabs>
          <w:tab w:pos="7200" w:val="center"/>
        </w:tabs>
        <w:jc w:val="right"/>
        <w:rPr>
          <w:bCs/>
        </w:rPr>
      </w:pPr>
      <w:r>
        <w:t xml:space="preserve">                                                                                                           </w:t>
      </w:r>
      <w:r w:rsidR="005801FE">
        <w:rPr>
          <w:bCs/>
        </w:rPr>
        <w:t>Sudski savjetnik</w:t>
      </w:r>
      <w:r w:rsidRPr="0051786A">
        <w:rPr>
          <w:bCs/>
        </w:rPr>
        <w:t>:</w:t>
      </w:r>
    </w:p>
    <w:p w:rsidRDefault="005801FE" w:rsidP="00E51E12" w:rsidR="00404E04">
      <w:pPr>
        <w:pStyle w:val="Tijeloteksta"/>
        <w:tabs>
          <w:tab w:pos="7080" w:val="center"/>
        </w:tabs>
        <w:spacing w:after="0"/>
        <w:jc w:val="right"/>
      </w:pPr>
      <w:r>
        <w:t xml:space="preserve"> </w:t>
      </w:r>
      <w:r>
        <w:tab/>
      </w:r>
      <w:r w:rsidR="000C1852">
        <w:t xml:space="preserve">                                             </w:t>
      </w:r>
      <w:r>
        <w:t>Ivan Turčić</w:t>
      </w:r>
    </w:p>
    <w:p w:rsidRDefault="00404E04" w:rsidP="00404E04" w:rsidR="00404E04">
      <w:pPr>
        <w:pStyle w:val="Tijeloteksta"/>
        <w:tabs>
          <w:tab w:pos="7080" w:val="center"/>
        </w:tabs>
        <w:spacing w:after="0"/>
      </w:pPr>
    </w:p>
    <w:p w:rsidRDefault="00404E04" w:rsidP="00910A89" w:rsidR="00404E04">
      <w:r>
        <w:t xml:space="preserve">DNA: </w:t>
      </w:r>
    </w:p>
    <w:p w:rsidRDefault="00910A89" w:rsidP="00910A89" w:rsidR="00910A89">
      <w:r>
        <w:t xml:space="preserve">- </w:t>
      </w:r>
      <w:r w:rsidR="00577E3A">
        <w:t xml:space="preserve">e - </w:t>
      </w:r>
      <w:r>
        <w:t>oglasna ploča</w:t>
      </w:r>
      <w:r w:rsidR="00577E3A">
        <w:t xml:space="preserve"> 45 dana</w:t>
      </w:r>
    </w:p>
    <w:sectPr w:rsidSect="00CB0338" w:rsidR="00910A89">
      <w:headerReference w:type="even" r:id="rId10"/>
      <w:headerReference w:type="default" r:id="rId11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863025" w:rsidR="00863025">
      <w:r>
        <w:separator/>
      </w:r>
    </w:p>
  </w:endnote>
  <w:endnote w:id="0" w:type="continuationSeparator">
    <w:p w:rsidRDefault="00863025" w:rsidR="008630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863025" w:rsidR="00863025">
      <w:r>
        <w:separator/>
      </w:r>
    </w:p>
  </w:footnote>
  <w:footnote w:id="0" w:type="continuationSeparator">
    <w:p w:rsidRDefault="00863025" w:rsidR="00863025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D35F9" w:rsidP="00920CA0" w:rsidR="003D35F9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3D35F9" w:rsidR="003D35F9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D35F9" w:rsidP="00920CA0" w:rsidR="003D35F9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B8209B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3D35F9" w:rsidR="003D35F9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6E042CE"/>
    <w:multiLevelType w:val="hybridMultilevel"/>
    <w:tmpl w:val="5CD6F2E2"/>
    <w:lvl w:tplc="769A7740" w:ilvl="0">
      <w:start w:val="1"/>
      <w:numFmt w:val="upperRoman"/>
      <w:lvlText w:val="%1."/>
      <w:lvlJc w:val="left"/>
      <w:pPr>
        <w:ind w:hanging="720" w:left="1428"/>
      </w:pPr>
      <w:rPr>
        <w:rFonts w:hint="default"/>
      </w:rPr>
    </w:lvl>
    <w:lvl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">
    <w:nsid w:val="37951EA0"/>
    <w:multiLevelType w:val="hybridMultilevel"/>
    <w:tmpl w:val="DD28EABE"/>
    <w:lvl w:tplc="3D86990C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6B0B54B0"/>
    <w:multiLevelType w:val="hybridMultilevel"/>
    <w:tmpl w:val="E3FCC842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3">
    <w:nsid w:val="6B700636"/>
    <w:multiLevelType w:val="hybridMultilevel"/>
    <w:tmpl w:val="901C1E78"/>
    <w:lvl w:tplc="0C602C52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4">
    <w:nsid w:val="7DF863C2"/>
    <w:multiLevelType w:val="hybridMultilevel"/>
    <w:tmpl w:val="C442891E"/>
    <w:lvl w:tplc="1F22CF14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10"/>
  <w:embedSystemFonts/>
  <w:proofState w:grammar="clean" w:spelling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325398"/>
    <w:rsid w:val="000037E9"/>
    <w:rsid w:val="00035EB0"/>
    <w:rsid w:val="00044699"/>
    <w:rsid w:val="0007056B"/>
    <w:rsid w:val="00082FBF"/>
    <w:rsid w:val="00083C1B"/>
    <w:rsid w:val="0008535D"/>
    <w:rsid w:val="00093018"/>
    <w:rsid w:val="000B12B3"/>
    <w:rsid w:val="000C1852"/>
    <w:rsid w:val="000D0F9F"/>
    <w:rsid w:val="000D1463"/>
    <w:rsid w:val="000D387C"/>
    <w:rsid w:val="000D783A"/>
    <w:rsid w:val="000E2F3D"/>
    <w:rsid w:val="000E4539"/>
    <w:rsid w:val="000F485F"/>
    <w:rsid w:val="00111057"/>
    <w:rsid w:val="00114EAD"/>
    <w:rsid w:val="001448C8"/>
    <w:rsid w:val="00161E51"/>
    <w:rsid w:val="00185571"/>
    <w:rsid w:val="00186AF0"/>
    <w:rsid w:val="001A3DC4"/>
    <w:rsid w:val="001B21A7"/>
    <w:rsid w:val="001D0183"/>
    <w:rsid w:val="001E11CE"/>
    <w:rsid w:val="001E50FB"/>
    <w:rsid w:val="001F6933"/>
    <w:rsid w:val="00230A63"/>
    <w:rsid w:val="00234040"/>
    <w:rsid w:val="00237636"/>
    <w:rsid w:val="0024237F"/>
    <w:rsid w:val="002514E1"/>
    <w:rsid w:val="00263D6D"/>
    <w:rsid w:val="00264D19"/>
    <w:rsid w:val="00270C9B"/>
    <w:rsid w:val="00277FC5"/>
    <w:rsid w:val="00297E94"/>
    <w:rsid w:val="002A51C3"/>
    <w:rsid w:val="002B00FC"/>
    <w:rsid w:val="002C07CF"/>
    <w:rsid w:val="002F0B7F"/>
    <w:rsid w:val="00314F96"/>
    <w:rsid w:val="00325398"/>
    <w:rsid w:val="003341EA"/>
    <w:rsid w:val="003448CB"/>
    <w:rsid w:val="00350674"/>
    <w:rsid w:val="00370FE9"/>
    <w:rsid w:val="00371142"/>
    <w:rsid w:val="00371DD2"/>
    <w:rsid w:val="00372B47"/>
    <w:rsid w:val="00373F39"/>
    <w:rsid w:val="00377C19"/>
    <w:rsid w:val="0038246E"/>
    <w:rsid w:val="00383547"/>
    <w:rsid w:val="003A122D"/>
    <w:rsid w:val="003A63E3"/>
    <w:rsid w:val="003C47E0"/>
    <w:rsid w:val="003D35F9"/>
    <w:rsid w:val="003D3C65"/>
    <w:rsid w:val="003E0D78"/>
    <w:rsid w:val="003E3A15"/>
    <w:rsid w:val="00400E2E"/>
    <w:rsid w:val="00404E04"/>
    <w:rsid w:val="00413F4C"/>
    <w:rsid w:val="00415A50"/>
    <w:rsid w:val="00420957"/>
    <w:rsid w:val="004502FB"/>
    <w:rsid w:val="00470114"/>
    <w:rsid w:val="00481539"/>
    <w:rsid w:val="00497858"/>
    <w:rsid w:val="004A346D"/>
    <w:rsid w:val="004B337A"/>
    <w:rsid w:val="004C2226"/>
    <w:rsid w:val="004D31F6"/>
    <w:rsid w:val="004D7C50"/>
    <w:rsid w:val="004F3962"/>
    <w:rsid w:val="00503745"/>
    <w:rsid w:val="00503C0F"/>
    <w:rsid w:val="0053446F"/>
    <w:rsid w:val="005648D9"/>
    <w:rsid w:val="00571B23"/>
    <w:rsid w:val="00572798"/>
    <w:rsid w:val="00577E3A"/>
    <w:rsid w:val="005801FE"/>
    <w:rsid w:val="00590AEF"/>
    <w:rsid w:val="00591994"/>
    <w:rsid w:val="00592787"/>
    <w:rsid w:val="005A0039"/>
    <w:rsid w:val="005A7327"/>
    <w:rsid w:val="005B1959"/>
    <w:rsid w:val="005C1300"/>
    <w:rsid w:val="005D476D"/>
    <w:rsid w:val="005E4AB8"/>
    <w:rsid w:val="005F0073"/>
    <w:rsid w:val="005F4627"/>
    <w:rsid w:val="006125AC"/>
    <w:rsid w:val="00627F6A"/>
    <w:rsid w:val="00635480"/>
    <w:rsid w:val="00651C96"/>
    <w:rsid w:val="00657B8E"/>
    <w:rsid w:val="0066258E"/>
    <w:rsid w:val="006652AB"/>
    <w:rsid w:val="006707B0"/>
    <w:rsid w:val="00693392"/>
    <w:rsid w:val="00695A75"/>
    <w:rsid w:val="006A75AA"/>
    <w:rsid w:val="00705958"/>
    <w:rsid w:val="00716C71"/>
    <w:rsid w:val="007212D2"/>
    <w:rsid w:val="0073619E"/>
    <w:rsid w:val="00746342"/>
    <w:rsid w:val="00752A20"/>
    <w:rsid w:val="007574B5"/>
    <w:rsid w:val="007810FE"/>
    <w:rsid w:val="007828CA"/>
    <w:rsid w:val="00784B08"/>
    <w:rsid w:val="0079580E"/>
    <w:rsid w:val="007A593E"/>
    <w:rsid w:val="007B5AFD"/>
    <w:rsid w:val="007D2E84"/>
    <w:rsid w:val="007D5A5D"/>
    <w:rsid w:val="007E79B1"/>
    <w:rsid w:val="007F12D4"/>
    <w:rsid w:val="00801876"/>
    <w:rsid w:val="00801B75"/>
    <w:rsid w:val="008025A9"/>
    <w:rsid w:val="008131F4"/>
    <w:rsid w:val="00813EE6"/>
    <w:rsid w:val="008155EE"/>
    <w:rsid w:val="00837CE8"/>
    <w:rsid w:val="00854C16"/>
    <w:rsid w:val="008613BD"/>
    <w:rsid w:val="00863025"/>
    <w:rsid w:val="00871CAC"/>
    <w:rsid w:val="00871F01"/>
    <w:rsid w:val="0089203F"/>
    <w:rsid w:val="008C7DF8"/>
    <w:rsid w:val="008D29D6"/>
    <w:rsid w:val="008E1F3E"/>
    <w:rsid w:val="00910A89"/>
    <w:rsid w:val="00911819"/>
    <w:rsid w:val="00915CDA"/>
    <w:rsid w:val="00920CA0"/>
    <w:rsid w:val="009218D2"/>
    <w:rsid w:val="009239EF"/>
    <w:rsid w:val="00931821"/>
    <w:rsid w:val="009419D8"/>
    <w:rsid w:val="00946FC6"/>
    <w:rsid w:val="00964CB1"/>
    <w:rsid w:val="00967950"/>
    <w:rsid w:val="00967A50"/>
    <w:rsid w:val="009859AD"/>
    <w:rsid w:val="009E6170"/>
    <w:rsid w:val="009E7BB3"/>
    <w:rsid w:val="009F0A4A"/>
    <w:rsid w:val="009F3C5B"/>
    <w:rsid w:val="009F4C99"/>
    <w:rsid w:val="009F5CA4"/>
    <w:rsid w:val="00A1570E"/>
    <w:rsid w:val="00A41619"/>
    <w:rsid w:val="00A626F7"/>
    <w:rsid w:val="00A71431"/>
    <w:rsid w:val="00A84C69"/>
    <w:rsid w:val="00AA2592"/>
    <w:rsid w:val="00AC4528"/>
    <w:rsid w:val="00AD027A"/>
    <w:rsid w:val="00AD63DD"/>
    <w:rsid w:val="00AF1D7E"/>
    <w:rsid w:val="00B24392"/>
    <w:rsid w:val="00B33223"/>
    <w:rsid w:val="00B35C1F"/>
    <w:rsid w:val="00B37885"/>
    <w:rsid w:val="00B50C40"/>
    <w:rsid w:val="00B67F16"/>
    <w:rsid w:val="00B72D77"/>
    <w:rsid w:val="00B8209B"/>
    <w:rsid w:val="00B82F18"/>
    <w:rsid w:val="00BA0855"/>
    <w:rsid w:val="00BE0137"/>
    <w:rsid w:val="00BF240D"/>
    <w:rsid w:val="00BF4755"/>
    <w:rsid w:val="00BF7EB9"/>
    <w:rsid w:val="00C0568C"/>
    <w:rsid w:val="00C25912"/>
    <w:rsid w:val="00C31890"/>
    <w:rsid w:val="00C575FE"/>
    <w:rsid w:val="00C64318"/>
    <w:rsid w:val="00C73B1E"/>
    <w:rsid w:val="00C75EE1"/>
    <w:rsid w:val="00C836B9"/>
    <w:rsid w:val="00C91D75"/>
    <w:rsid w:val="00C958E9"/>
    <w:rsid w:val="00C95BAB"/>
    <w:rsid w:val="00CB0338"/>
    <w:rsid w:val="00CD6713"/>
    <w:rsid w:val="00CE0593"/>
    <w:rsid w:val="00CE0A52"/>
    <w:rsid w:val="00CE0CD1"/>
    <w:rsid w:val="00CE559C"/>
    <w:rsid w:val="00CE7362"/>
    <w:rsid w:val="00CF6920"/>
    <w:rsid w:val="00D01B78"/>
    <w:rsid w:val="00D2032C"/>
    <w:rsid w:val="00D254F1"/>
    <w:rsid w:val="00D30182"/>
    <w:rsid w:val="00D303BE"/>
    <w:rsid w:val="00D66226"/>
    <w:rsid w:val="00D67547"/>
    <w:rsid w:val="00D94845"/>
    <w:rsid w:val="00DA241F"/>
    <w:rsid w:val="00DB4955"/>
    <w:rsid w:val="00DF4BAC"/>
    <w:rsid w:val="00DF5E56"/>
    <w:rsid w:val="00E00CC1"/>
    <w:rsid w:val="00E0339E"/>
    <w:rsid w:val="00E07B0C"/>
    <w:rsid w:val="00E26BFC"/>
    <w:rsid w:val="00E3040A"/>
    <w:rsid w:val="00E5092D"/>
    <w:rsid w:val="00E51E12"/>
    <w:rsid w:val="00E62A4F"/>
    <w:rsid w:val="00E850B3"/>
    <w:rsid w:val="00EB7DB7"/>
    <w:rsid w:val="00EC3302"/>
    <w:rsid w:val="00ED6AA8"/>
    <w:rsid w:val="00EE562A"/>
    <w:rsid w:val="00EE5C6B"/>
    <w:rsid w:val="00F034D3"/>
    <w:rsid w:val="00F12222"/>
    <w:rsid w:val="00F22353"/>
    <w:rsid w:val="00F31670"/>
    <w:rsid w:val="00F614E8"/>
    <w:rsid w:val="00F67997"/>
    <w:rsid w:val="00F72236"/>
    <w:rsid w:val="00F77E4D"/>
    <w:rsid w:val="00FB4139"/>
    <w:rsid w:val="00FD6844"/>
    <w:rsid w:val="00FD78CF"/>
    <w:rsid w:val="00FE1D07"/>
    <w:rsid w:val="00FF19C5"/>
    <w:rsid w:val="00FF4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sz w:val="24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4F3962"/>
    <w:rPr>
      <w:rFonts w:cs="Tahoma" w:hAnsi="Tahoma" w:ascii="Tahoma"/>
      <w:sz w:val="16"/>
      <w:szCs w:val="16"/>
    </w:rPr>
  </w:style>
  <w:style w:styleId="Zaglavlje" w:type="paragraph">
    <w:name w:val="header"/>
    <w:basedOn w:val="Normal"/>
    <w:rsid w:val="00ED6AA8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ED6AA8"/>
  </w:style>
  <w:style w:styleId="Odlomakpopisa" w:type="paragraph">
    <w:name w:val="List Paragraph"/>
    <w:basedOn w:val="Normal"/>
    <w:uiPriority w:val="34"/>
    <w:qFormat/>
    <w:rsid w:val="00AC4528"/>
    <w:pPr>
      <w:ind w:left="720"/>
      <w:contextualSpacing/>
    </w:pPr>
  </w:style>
  <w:style w:styleId="Tijeloteksta" w:type="paragraph">
    <w:name w:val="Body Text"/>
    <w:basedOn w:val="Normal"/>
    <w:link w:val="TijelotekstaChar"/>
    <w:rsid w:val="00404E04"/>
    <w:pPr>
      <w:spacing w:after="120"/>
    </w:pPr>
  </w:style>
  <w:style w:customStyle="true" w:styleId="TijelotekstaChar" w:type="character">
    <w:name w:val="Tijelo teksta Char"/>
    <w:basedOn w:val="Zadanifontodlomka"/>
    <w:link w:val="Tijeloteksta"/>
    <w:rsid w:val="00404E04"/>
    <w:rPr>
      <w:sz w:val="24"/>
      <w:szCs w:val="24"/>
    </w:rPr>
  </w:style>
  <w:style w:styleId="Tekstrezerviranogmjesta" w:type="character">
    <w:name w:val="Placeholder Text"/>
    <w:basedOn w:val="Zadanifontodlomka"/>
    <w:uiPriority w:val="99"/>
    <w:semiHidden/>
    <w:rsid w:val="0079580E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79580E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79580E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79580E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79580E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4F3962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rsid w:val="00ED6AA8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ED6AA8"/>
  </w:style>
  <w:style w:styleId="Odlomakpopisa" w:type="paragraph">
    <w:name w:val="List Paragraph"/>
    <w:basedOn w:val="Normal"/>
    <w:uiPriority w:val="34"/>
    <w:qFormat/>
    <w:rsid w:val="00AC4528"/>
    <w:pPr>
      <w:ind w:left="720"/>
      <w:contextualSpacing/>
    </w:pPr>
  </w:style>
  <w:style w:styleId="Tijeloteksta" w:type="paragraph">
    <w:name w:val="Body Text"/>
    <w:basedOn w:val="Normal"/>
    <w:link w:val="TijelotekstaChar"/>
    <w:rsid w:val="00404E04"/>
    <w:pPr>
      <w:spacing w:after="120"/>
    </w:pPr>
  </w:style>
  <w:style w:customStyle="1" w:styleId="TijelotekstaChar" w:type="character">
    <w:name w:val="Tijelo teksta Char"/>
    <w:basedOn w:val="Zadanifontodlomka"/>
    <w:link w:val="Tijeloteksta"/>
    <w:rsid w:val="00404E04"/>
    <w:rPr>
      <w:sz w:val="24"/>
      <w:szCs w:val="24"/>
    </w:rPr>
  </w:style>
  <w:style w:styleId="Tekstrezerviranogmjesta" w:type="character">
    <w:name w:val="Placeholder Text"/>
    <w:basedOn w:val="Zadanifontodlomka"/>
    <w:uiPriority w:val="99"/>
    <w:semiHidden/>
    <w:rsid w:val="0079580E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79580E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79580E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79580E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79580E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1. veljače 2016.</izvorni_sadrzaj>
    <derivirana_varijabla naziv="DomainObject.DatumDonosenjaOdluke_1">1. veljače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Ivan</izvorni_sadrzaj>
    <derivirana_varijabla naziv="DomainObject.DonositeljOdluke.Ime_1">Ivan</derivirana_varijabla>
  </DomainObject.DonositeljOdluke.Ime>
  <DomainObject.DonositeljOdluke.Prezime>
    <izvorni_sadrzaj>Turčić</izvorni_sadrzaj>
    <derivirana_varijabla naziv="DomainObject.DonositeljOdluke.Prezime_1">Turčić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4652</izvorni_sadrzaj>
    <derivirana_varijabla naziv="DomainObject.Predmet.Broj_1">4652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16. studenog 2015.</izvorni_sadrzaj>
    <derivirana_varijabla naziv="DomainObject.Predmet.DatumOsnivanja_1">16.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St-4652/2015</izvorni_sadrzaj>
    <derivirana_varijabla naziv="DomainObject.Predmet.OznakaBroj_1">St-4652/2015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INTER CONFIDA d.o.o.</izvorni_sadrzaj>
    <derivirana_varijabla naziv="DomainObject.Predmet.ProtustrankaFormated_1">  INTER CONFIDA d.o.o.</derivirana_varijabla>
  </DomainObject.Predmet.ProtustrankaFormated>
  <DomainObject.Predmet.ProtustrankaFormatedOIB>
    <izvorni_sadrzaj>  INTER CONFIDA d.o.o., OIB 19582286933</izvorni_sadrzaj>
    <derivirana_varijabla naziv="DomainObject.Predmet.ProtustrankaFormatedOIB_1">  INTER CONFIDA d.o.o., OIB 19582286933</derivirana_varijabla>
  </DomainObject.Predmet.ProtustrankaFormatedOIB>
  <DomainObject.Predmet.ProtustrankaFormatedWithAdress>
    <izvorni_sadrzaj> INTER CONFIDA d.o.o., Putine 3A, 10000 Zagreb</izvorni_sadrzaj>
    <derivirana_varijabla naziv="DomainObject.Predmet.ProtustrankaFormatedWithAdress_1"> INTER CONFIDA d.o.o., Putine 3A, 10000 Zagreb</derivirana_varijabla>
  </DomainObject.Predmet.ProtustrankaFormatedWithAdress>
  <DomainObject.Predmet.ProtustrankaFormatedWithAdressOIB>
    <izvorni_sadrzaj> INTER CONFIDA d.o.o., OIB 19582286933, Putine 3A, 10000 Zagreb</izvorni_sadrzaj>
    <derivirana_varijabla naziv="DomainObject.Predmet.ProtustrankaFormatedWithAdressOIB_1"> INTER CONFIDA d.o.o., OIB 19582286933, Putine 3A, 10000 Zagreb</derivirana_varijabla>
  </DomainObject.Predmet.ProtustrankaFormatedWithAdressOIB>
  <DomainObject.Predmet.ProtustrankaWithAdress>
    <izvorni_sadrzaj>INTER CONFIDA d.o.o. Putine 3A, 10000 Zagreb</izvorni_sadrzaj>
    <derivirana_varijabla naziv="DomainObject.Predmet.ProtustrankaWithAdress_1">INTER CONFIDA d.o.o. Putine 3A, 10000 Zagreb</derivirana_varijabla>
  </DomainObject.Predmet.ProtustrankaWithAdress>
  <DomainObject.Predmet.ProtustrankaWithAdressOIB>
    <izvorni_sadrzaj>INTER CONFIDA d.o.o., OIB 19582286933, Putine 3A, 10000 Zagreb</izvorni_sadrzaj>
    <derivirana_varijabla naziv="DomainObject.Predmet.ProtustrankaWithAdressOIB_1">INTER CONFIDA d.o.o., OIB 19582286933, Putine 3A, 10000 Zagreb</derivirana_varijabla>
  </DomainObject.Predmet.ProtustrankaWithAdressOIB>
  <DomainObject.Predmet.ProtustrankaNazivFormated>
    <izvorni_sadrzaj>INTER CONFIDA d.o.o.</izvorni_sadrzaj>
    <derivirana_varijabla naziv="DomainObject.Predmet.ProtustrankaNazivFormated_1">INTER CONFIDA d.o.o.</derivirana_varijabla>
  </DomainObject.Predmet.ProtustrankaNazivFormated>
  <DomainObject.Predmet.ProtustrankaNazivFormatedOIB>
    <izvorni_sadrzaj>INTER CONFIDA d.o.o., OIB 19582286933</izvorni_sadrzaj>
    <derivirana_varijabla naziv="DomainObject.Predmet.ProtustrankaNazivFormatedOIB_1">INTER CONFIDA d.o.o., OIB 19582286933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22.St - I.Turčić</izvorni_sadrzaj>
    <derivirana_varijabla naziv="DomainObject.Predmet.Referada.Naziv_1">22.St - I.Turčić</derivirana_varijabla>
  </DomainObject.Predmet.Referada.Naziv>
  <DomainObject.Predmet.Referada.Oznaka>
    <izvorni_sadrzaj>22.St</izvorni_sadrzaj>
    <derivirana_varijabla naziv="DomainObject.Predmet.Referada.Oznaka_1">22.St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Ivan Turčić</izvorni_sadrzaj>
    <derivirana_varijabla naziv="DomainObject.Predmet.Referada.Sudac_1">Ivan Turčić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Amruševa 2/II desno (p.p. 455)</izvorni_sadrzaj>
    <derivirana_varijabla naziv="DomainObject.Predmet.Sud.Adresa.UlicaIKBR_1">Amruševa 2/II desno (p.p. 455)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22.St - I.Turčić</izvorni_sadrzaj>
    <derivirana_varijabla naziv="DomainObject.Predmet.TrenutnaLokacijaSpisa.Naziv_1">22.St - I.Turčić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Slavica Sorić</izvorni_sadrzaj>
    <derivirana_varijabla naziv="DomainObject.Predmet.Zapisnicar_1">Slavica Sorić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INTER CONFIDA d.o.o.</item>
    </izvorni_sadrzaj>
    <derivirana_varijabla naziv="DomainObject.Predmet.ProtuStrankaListFormated_1">
      <item>INTER CONFIDA d.o.o.</item>
    </derivirana_varijabla>
  </DomainObject.Predmet.ProtuStrankaListFormated>
  <DomainObject.Predmet.ProtuStrankaListFormatedOIB>
    <izvorni_sadrzaj>
      <item>INTER CONFIDA d.o.o., OIB 19582286933</item>
    </izvorni_sadrzaj>
    <derivirana_varijabla naziv="DomainObject.Predmet.ProtuStrankaListFormatedOIB_1">
      <item>INTER CONFIDA d.o.o., OIB 19582286933</item>
    </derivirana_varijabla>
  </DomainObject.Predmet.ProtuStrankaListFormatedOIB>
  <DomainObject.Predmet.ProtuStrankaListFormatedWithAdress>
    <izvorni_sadrzaj>
      <item>INTER CONFIDA d.o.o., Putine 3A, 10000 Zagreb</item>
    </izvorni_sadrzaj>
    <derivirana_varijabla naziv="DomainObject.Predmet.ProtuStrankaListFormatedWithAdress_1">
      <item>INTER CONFIDA d.o.o., Putine 3A, 10000 Zagreb</item>
    </derivirana_varijabla>
  </DomainObject.Predmet.ProtuStrankaListFormatedWithAdress>
  <DomainObject.Predmet.ProtuStrankaListFormatedWithAdressOIB>
    <izvorni_sadrzaj>
      <item>INTER CONFIDA d.o.o., OIB 19582286933, Putine 3A, 10000 Zagreb</item>
    </izvorni_sadrzaj>
    <derivirana_varijabla naziv="DomainObject.Predmet.ProtuStrankaListFormatedWithAdressOIB_1">
      <item>INTER CONFIDA d.o.o., OIB 19582286933, Putine 3A, 10000 Zagreb</item>
    </derivirana_varijabla>
  </DomainObject.Predmet.ProtuStrankaListFormatedWithAdressOIB>
  <DomainObject.Predmet.ProtuStrankaListNazivFormated>
    <izvorni_sadrzaj>
      <item>INTER CONFIDA d.o.o.</item>
    </izvorni_sadrzaj>
    <derivirana_varijabla naziv="DomainObject.Predmet.ProtuStrankaListNazivFormated_1">
      <item>INTER CONFIDA d.o.o.</item>
    </derivirana_varijabla>
  </DomainObject.Predmet.ProtuStrankaListNazivFormated>
  <DomainObject.Predmet.ProtuStrankaListNazivFormatedOIB>
    <izvorni_sadrzaj>
      <item>INTER CONFIDA d.o.o., OIB 19582286933</item>
    </izvorni_sadrzaj>
    <derivirana_varijabla naziv="DomainObject.Predmet.ProtuStrankaListNazivFormatedOIB_1">
      <item>INTER CONFIDA d.o.o., OIB 19582286933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1. veljače 2016.</izvorni_sadrzaj>
    <derivirana_varijabla naziv="DomainObject.Datum_1">1. veljače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INTER CONFIDA d.o.o.</izvorni_sadrzaj>
    <derivirana_varijabla naziv="DomainObject.Predmet.ProtustrankaIDrugi_1">INTER CONFIDA d.o.o.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INTER CONFIDA d.o.o., OIB 19582286933, Putine 3A, 10000 Zagreb</izvorni_sadrzaj>
    <derivirana_varijabla naziv="DomainObject.Predmet.ProtustrankaIDrugiAdressOIB_1">INTER CONFIDA d.o.o., OIB 19582286933, Putine 3A,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INTER CONFIDA d.o.o.</item>
    </izvorni_sadrzaj>
    <derivirana_varijabla naziv="DomainObject.Predmet.SudioniciListNaziv_1">
      <item>FINA Regionalni centar Zagreb</item>
      <item>INTER CONFIDA d.o.o.</item>
    </derivirana_varijabla>
  </DomainObject.Predmet.SudioniciListNaziv>
  <DomainObject.Predmet.SudioniciListAdressOIB>
    <izvorni_sadrzaj>
      <item>FINA Regionalni centar Zagreb, OIB 85821130368, Trg svibanjskih žrtava 1995. 1,10000 Zagreb</item>
      <item>INTER CONFIDA d.o.o., OIB 19582286933, Putine 3A,10000 Zagreb</item>
    </izvorni_sadrzaj>
    <derivirana_varijabla naziv="DomainObject.Predmet.SudioniciListAdressOIB_1">
      <item>FINA Regionalni centar Zagreb, OIB 85821130368, Trg svibanjskih žrtava 1995. 1,10000 Zagreb</item>
      <item>INTER CONFIDA d.o.o., OIB 19582286933, Putine 3A,10000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19582286933</item>
    </izvorni_sadrzaj>
    <derivirana_varijabla naziv="DomainObject.Predmet.SudioniciListNazivOIB_1">
      <item>, OIB 85821130368</item>
      <item>, OIB 19582286933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1</properties:Pages>
  <properties:Words>245</properties:Words>
  <properties:Characters>1342</properties:Characters>
  <properties:Lines>45</properties:Lines>
  <properties:Paragraphs>17</properties:Paragraphs>
  <properties:TotalTime>1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1768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2016-01-29T08:51:00Z</dcterms:created>
  <dc:creator>ilukac</dc:creator>
  <cp:lastModifiedBy>Slavica Sorić</cp:lastModifiedBy>
  <cp:lastPrinted>2016-01-29T08:50:00Z</cp:lastPrinted>
  <dcterms:modified xmlns:xsi="http://www.w3.org/2001/XMLSchema-instance" xsi:type="dcterms:W3CDTF">2016-02-01T13:09:00Z</dcterms:modified>
  <cp:revision>4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