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4CD96DE"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A0D07" w14:paraId="6E219D9C"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A7CFE" w:rsidR="00CE666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A0D07" w14:paraId="1AA85725"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A7CFE" w:rsidR="00CE666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FA0D07" w14:paraId="33CDFB6A" w14:textId="354820EB">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A7CFE" w:rsidR="00CE666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A7CFE" w:rsidR="00CE666F">
            <w:rPr>
              <w:rStyle w:val="eSPISCCParagraphDefaultFont"/>
              <w:rFonts w:eastAsiaTheme="minorHAnsi"/>
            </w:rPr>
            <w:t>Zagreb</w:t>
          </w:r>
        </w:sdtContent>
      </w:sdt>
      <w:r w:rsidR="001349C2">
        <w:t xml:space="preserve"> </w:t>
      </w:r>
    </w:p>
    <w:p w:rsidRPr="00176071" w:rsidR="00176071" w:rsidP="00610735" w:rsidRDefault="000E43A6" w14:paraId="0032DE2A"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A7CFE" w:rsidR="00CE666F">
            <w:rPr>
              <w:rStyle w:val="eSPISCCParagraphDefaultFont"/>
              <w:rFonts w:eastAsiaTheme="minorHAnsi"/>
            </w:rPr>
            <w:t>Pp-9168/2026</w:t>
          </w:r>
        </w:sdtContent>
      </w:sdt>
      <w:r w:rsidR="00176071">
        <w:t xml:space="preserve">                                                        </w:t>
      </w:r>
    </w:p>
    <w:p w:rsidR="009E7DBB" w:rsidP="000F1677" w:rsidRDefault="00610735" w14:paraId="3A819DC4"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A7CFE" w:rsidR="00CE666F">
            <w:rPr>
              <w:rStyle w:val="eSPISCCParagraphDefaultFont"/>
              <w:rFonts w:eastAsiaTheme="minorHAnsi"/>
            </w:rPr>
            <w:t>SALEM PROIZVODNJA d.o.o. za trgovinu i dr.</w:t>
          </w:r>
        </w:sdtContent>
      </w:sdt>
      <w:r w:rsidR="00873C3A">
        <w:t xml:space="preserve"> </w:t>
      </w:r>
    </w:p>
    <w:p w:rsidRPr="0041581F" w:rsidR="0041581F" w:rsidP="000F1677" w:rsidRDefault="009E7DBB" w14:paraId="198E3E00"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8A7CFE" w:rsidR="00CE666F">
            <w:rPr>
              <w:rStyle w:val="eSPISCCParagraphDefaultFont"/>
              <w:rFonts w:eastAsiaTheme="minorHAnsi"/>
            </w:rPr>
            <w:t>SALEM PROIZVODNJA d.o.o. za trgovinu,Mohamed Hussni Salem</w:t>
          </w:r>
        </w:sdtContent>
      </w:sdt>
      <w:r w:rsidR="00873C3A">
        <w:rPr>
          <w:rFonts w:eastAsia="Calibri" w:cs="Times New Roman"/>
          <w:noProof/>
        </w:rPr>
        <w:t xml:space="preserve"> </w:t>
      </w:r>
    </w:p>
    <w:p w:rsidR="00176071" w:rsidP="000F1677" w:rsidRDefault="00176071" w14:paraId="00ED470B" w14:textId="77777777">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8A7CFE" w:rsidR="00CE666F">
            <w:rPr>
              <w:rStyle w:val="eSPISCCParagraphDefaultFont"/>
              <w:rFonts w:eastAsiaTheme="minorHAnsi"/>
            </w:rPr>
            <w:t>članka 64., članka 64.</w:t>
          </w:r>
        </w:sdtContent>
      </w:sdt>
    </w:p>
    <w:p w:rsidRPr="00610735" w:rsidR="00BC514D" w:rsidP="000F1677" w:rsidRDefault="00FA0D07" w14:paraId="29CB1796" w14:textId="77777777">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
          <w:tag w:val="DomainObject.ZakonPravilnikList_1"/>
          <w:id w:val="649783849"/>
          <w:lock w:val="sdtLocked"/>
          <w:placeholder>
            <w:docPart w:val="B4D0B47D334F41EAB824D66E130661BB"/>
          </w:placeholder>
          <w:dataBinding w:xpath="/icms/DomainObject.ZakonPravilnikList/derivirana_varijabla[@naziv='DomainObject.ZakonPravilnikList_1']/item" w:storeItemID="{100293BC-3C9C-4740-99C7-73F5E9006100}"/>
          <w:comboBox w:lastValue="Zakon o državnom inspektoratu">
            <w:listItem w:displayText="Zakon o državnom inspektoratu" w:value="Zakon o državnom inspektoratu"/>
          </w:comboBox>
        </w:sdtPr>
        <w:sdtEndPr>
          <w:rPr>
            <w:rStyle w:val="eSPISCCParagraphDefaultFont"/>
          </w:rPr>
        </w:sdtEndPr>
        <w:sdtContent>
          <w:r w:rsidRPr="008A7CFE" w:rsidR="00CE666F">
            <w:rPr>
              <w:rStyle w:val="eSPISCCParagraphDefaultFont"/>
              <w:rFonts w:eastAsiaTheme="minorHAnsi"/>
            </w:rPr>
            <w:t>Zakon o državnom inspektoratu</w:t>
          </w:r>
        </w:sdtContent>
      </w:sdt>
      <w:r w:rsidR="00BC514D">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1D1D35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F549DDF"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1C396B30"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49A5DF0A" w14:textId="77777777">
      <w:pPr>
        <w:spacing w:after="0"/>
        <w:jc w:val="right"/>
        <w:rPr>
          <w:rFonts w:eastAsia="Calibri" w:cs="Times New Roman"/>
          <w:noProof/>
        </w:rPr>
      </w:pPr>
    </w:p>
    <w:p w:rsidR="00D7095E" w:rsidP="00D7095E" w:rsidRDefault="00D7095E" w14:paraId="7B6A5713" w14:textId="77777777">
      <w:pPr>
        <w:keepNext/>
        <w:spacing w:after="0"/>
        <w:jc w:val="center"/>
        <w:rPr>
          <w:b/>
          <w:caps/>
          <w:spacing w:val="100"/>
        </w:rPr>
      </w:pPr>
    </w:p>
    <w:p w:rsidR="00D7095E" w:rsidP="00D7095E" w:rsidRDefault="00D7095E" w14:paraId="399B68F1" w14:textId="77777777">
      <w:pPr>
        <w:keepNext/>
        <w:spacing w:after="0"/>
        <w:jc w:val="center"/>
        <w:rPr>
          <w:b/>
          <w:caps/>
          <w:spacing w:val="100"/>
        </w:rPr>
      </w:pPr>
    </w:p>
    <w:p w:rsidRPr="00B3638E" w:rsidR="00B3638E" w:rsidP="00B3638E" w:rsidRDefault="00B3638E" w14:paraId="1A15B4E7"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4DC9C31B" w14:textId="77777777">
      <w:pPr>
        <w:spacing w:after="0"/>
        <w:jc w:val="center"/>
        <w:rPr>
          <w:rFonts w:eastAsia="Calibri" w:cs="Times New Roman"/>
          <w:b/>
          <w:lang w:eastAsia="hr-HR"/>
        </w:rPr>
      </w:pPr>
    </w:p>
    <w:p w:rsidRPr="000F1677" w:rsidR="000F1677" w:rsidP="000F1677" w:rsidRDefault="009E7DBB" w14:paraId="504EBDB2" w14:textId="77777777">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8A7CFE" w:rsidR="00CE666F">
            <w:rPr>
              <w:rStyle w:val="eSPISCCParagraphDefaultFont"/>
              <w:rFonts w:eastAsiaTheme="minorHAnsi"/>
            </w:rPr>
            <w:t>Mohamed Hussni Salem</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8A7CFE" w:rsidR="00CE666F">
            <w:rPr>
              <w:rStyle w:val="eSPISCCParagraphDefaultFont"/>
              <w:rFonts w:eastAsiaTheme="minorHAnsi"/>
            </w:rPr>
            <w:t>26.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8A7CFE" w:rsidR="00CE666F">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Pr>
        </w:sdtEndPr>
        <w:sdtContent>
          <w:r w:rsidRPr="008A7CFE" w:rsidR="00CE666F">
            <w:rPr>
              <w:rStyle w:val="eSPISCCParagraphDefaultFont"/>
              <w:rFonts w:eastAsiaTheme="minorHAnsi"/>
            </w:rPr>
            <w:t>Avenija Dubrovnik 8</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A7CFE" w:rsidR="00CE666F">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8A7CFE" w:rsidR="00CE666F">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8A7CFE" w:rsidR="00CE666F">
            <w:rPr>
              <w:rStyle w:val="eSPISCCParagraphDefaultFont"/>
              <w:rFonts w:eastAsiaTheme="minorHAnsi"/>
            </w:rPr>
            <w:t>članka 64., članka 64.</w:t>
          </w:r>
        </w:sdtContent>
      </w:sdt>
      <w:r w:rsidR="008F4468">
        <w:rPr>
          <w:rStyle w:val="PozadinaSvijetloZelena"/>
        </w:rPr>
        <w:t xml:space="preserve"> </w:t>
      </w:r>
      <w:sdt>
        <w:sdtPr>
          <w:rPr>
            <w:rStyle w:val="eSPISCCParagraphDefaultFont"/>
            <w:rFonts w:eastAsiaTheme="minorHAnsi"/>
          </w:rPr>
          <w:alias w:val="zakon"/>
          <w:tag w:val="DomainObject.ZakonPravilnikList_1"/>
          <w:id w:val="-1288500376"/>
          <w:lock w:val="sdtLocked"/>
          <w:placeholder>
            <w:docPart w:val="FF8DCBBFA6194F68A682EA62D7399ACA"/>
          </w:placeholder>
          <w:dataBinding w:xpath="/icms/DomainObject.ZakonPravilnikList/derivirana_varijabla[@naziv='DomainObject.ZakonPravilnikList_1']/item" w:storeItemID="{100293BC-3C9C-4740-99C7-73F5E9006100}"/>
          <w:comboBox w:lastValue="Zakon o državnom inspektoratu">
            <w:listItem w:displayText="Zakon o državnom inspektoratu" w:value="Zakon o državnom inspektoratu"/>
          </w:comboBox>
        </w:sdtPr>
        <w:sdtEndPr>
          <w:rPr>
            <w:rStyle w:val="eSPISCCParagraphDefaultFont"/>
          </w:rPr>
        </w:sdtEndPr>
        <w:sdtContent>
          <w:r w:rsidRPr="008A7CFE" w:rsidR="00CE666F">
            <w:rPr>
              <w:rStyle w:val="eSPISCCParagraphDefaultFont"/>
              <w:rFonts w:eastAsiaTheme="minorHAnsi"/>
            </w:rPr>
            <w:t>Zakon o državnom inspektoratu</w:t>
          </w:r>
        </w:sdtContent>
      </w:sdt>
      <w:r w:rsidR="008F4468">
        <w:rPr>
          <w:rStyle w:val="PozadinaSvijetloZelena"/>
        </w:rPr>
        <w:t xml:space="preserve"> </w:t>
      </w:r>
    </w:p>
    <w:p w:rsidRPr="00B3638E" w:rsidR="00B3638E" w:rsidP="00B3638E" w:rsidRDefault="00B3638E" w14:paraId="77D03C2A"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0AA103AF" w14:textId="77777777">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8A7CFE" w:rsidR="00CE666F">
            <w:rPr>
              <w:rStyle w:val="eSPISCCParagraphDefaultFont"/>
              <w:rFonts w:eastAsiaTheme="minorHAnsi"/>
            </w:rPr>
            <w:t>107/07</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14:paraId="5E16FDC1" w14:textId="77777777">
      <w:pPr>
        <w:spacing w:after="0"/>
        <w:ind w:firstLine="708"/>
        <w:jc w:val="both"/>
        <w:rPr>
          <w:rFonts w:eastAsia="Times New Roman" w:cs="Times New Roman"/>
          <w:szCs w:val="22"/>
          <w:lang w:eastAsia="hr-HR"/>
        </w:rPr>
      </w:pPr>
      <w:r w:rsidRPr="00B3638E">
        <w:rPr>
          <w:rFonts w:eastAsia="Times New Roman" w:cs="Times New Roman"/>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B3638E">
        <w:rPr>
          <w:rFonts w:eastAsia="Times New Roman" w:cs="Times New Roman"/>
          <w:lang w:eastAsia="hr-HR"/>
        </w:rPr>
        <w:t>dovedbeni</w:t>
      </w:r>
      <w:proofErr w:type="spellEnd"/>
      <w:r w:rsidRPr="00B3638E">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3311C342"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4B7C9544"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B3638E" w:rsidR="00B3638E" w:rsidP="00B3638E" w:rsidRDefault="00B3638E" w14:paraId="057726D3"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00176071" w:rsidP="00176071" w:rsidRDefault="00176071" w14:paraId="47192D51" w14:textId="77777777">
      <w:pPr>
        <w:spacing w:after="0"/>
      </w:pPr>
    </w:p>
    <w:p w:rsidRPr="0041581F" w:rsidR="0041581F" w:rsidP="00A70E0A" w:rsidRDefault="0041581F" w14:paraId="2BEC4CE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8A7CFE" w:rsidR="00CE666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8A7CFE" w:rsidR="00CE666F">
            <w:rPr>
              <w:rStyle w:val="eSPISCCParagraphDefaultFont"/>
              <w:rFonts w:eastAsiaTheme="minorHAnsi"/>
            </w:rPr>
            <w:t>5. listopada 2026.</w:t>
          </w:r>
        </w:sdtContent>
      </w:sdt>
      <w:r w:rsidRPr="0041581F">
        <w:rPr>
          <w:rFonts w:eastAsia="Calibri" w:cs="Times New Roman"/>
        </w:rPr>
        <w:t xml:space="preserve"> </w:t>
      </w:r>
    </w:p>
    <w:p w:rsidRPr="0041581F" w:rsidR="0041581F" w:rsidP="0041581F" w:rsidRDefault="0041581F" w14:paraId="234EF08B"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A0D07" w14:paraId="266EC7EF"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A7CFE" w:rsidR="00CE666F">
            <w:rPr>
              <w:rStyle w:val="eSPISCCParagraphDefaultFont"/>
              <w:rFonts w:eastAsiaTheme="minorHAnsi"/>
            </w:rPr>
            <w:t>Damir Pleše</w:t>
          </w:r>
        </w:sdtContent>
      </w:sdt>
    </w:p>
    <w:p w:rsidRPr="0041581F" w:rsidR="00176071" w:rsidP="000F1677" w:rsidRDefault="00176071" w14:paraId="20F2EF17" w14:textId="1C8E1BDA">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A0D07" w:rsidP="00537B78" w:rsidRDefault="00FA0D07" w14:paraId="790FF873" w14:textId="77777777">
      <w:r>
        <w:separator/>
      </w:r>
    </w:p>
  </w:endnote>
  <w:endnote w:type="continuationSeparator" w:id="0">
    <w:p w:rsidR="00FA0D07" w:rsidP="00537B78" w:rsidRDefault="00FA0D07" w14:paraId="4DB4C26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01DB417"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2E92966C"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A0D07" w:rsidP="00537B78" w:rsidRDefault="00FA0D07" w14:paraId="7F5B9494" w14:textId="77777777">
      <w:r>
        <w:separator/>
      </w:r>
    </w:p>
  </w:footnote>
  <w:footnote w:type="continuationSeparator" w:id="0">
    <w:p w:rsidR="00FA0D07" w:rsidP="00537B78" w:rsidRDefault="00FA0D07" w14:paraId="3503BDB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7D0CCB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A7CFE" w:rsidR="00CE666F">
          <w:rPr>
            <w:rStyle w:val="eSPISCCParagraphDefaultFont"/>
          </w:rPr>
          <w:t>Pp-9168/2026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A7CFE"/>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E666F"/>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A46"/>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86A11"/>
    <w:rsid w:val="00F90422"/>
    <w:rsid w:val="00F944F1"/>
    <w:rsid w:val="00FA0671"/>
    <w:rsid w:val="00FA0D07"/>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56987D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FF8DCBBFA6194F68A682EA62D7399ACA"/>
        <w:category>
          <w:name w:val="Općenito"/>
          <w:gallery w:val="placeholder"/>
        </w:category>
        <w:types>
          <w:type w:val="bbPlcHdr"/>
        </w:types>
        <w:behaviors>
          <w:behavior w:val="content"/>
        </w:behaviors>
        <w:guid w:val="{0D7FDD61-F31D-40DD-8E33-D020B949F7CB}"/>
      </w:docPartPr>
      <w:docPartBody>
        <w:p w:rsidR="00936B74" w:rsidRDefault="00B9291B">
          <w:r w:rsidRPr="00681D48">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B4D0B47D334F41EAB824D66E130661BB"/>
        <w:category>
          <w:name w:val="Općenito"/>
          <w:gallery w:val="placeholder"/>
        </w:category>
        <w:types>
          <w:type w:val="bbPlcHdr"/>
        </w:types>
        <w:behaviors>
          <w:behavior w:val="content"/>
        </w:behaviors>
        <w:guid w:val="{882A37DF-EEAE-40C3-AE53-AF0C766DDAEA}"/>
      </w:docPartPr>
      <w:docPartBody>
        <w:p w:rsidR="00331CF5" w:rsidRDefault="00936B74">
          <w:r w:rsidRPr="00786FC7">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7701"/>
    <w:rsid w:val="0010694A"/>
    <w:rsid w:val="001219C6"/>
    <w:rsid w:val="00141482"/>
    <w:rsid w:val="00162DAF"/>
    <w:rsid w:val="00172D97"/>
    <w:rsid w:val="00203B68"/>
    <w:rsid w:val="00331CF5"/>
    <w:rsid w:val="00332B0E"/>
    <w:rsid w:val="00373649"/>
    <w:rsid w:val="003E0449"/>
    <w:rsid w:val="003F07CD"/>
    <w:rsid w:val="00422E58"/>
    <w:rsid w:val="005132FB"/>
    <w:rsid w:val="00525F84"/>
    <w:rsid w:val="006249A5"/>
    <w:rsid w:val="00690A95"/>
    <w:rsid w:val="006D7429"/>
    <w:rsid w:val="007D6264"/>
    <w:rsid w:val="00817312"/>
    <w:rsid w:val="00821F08"/>
    <w:rsid w:val="00836283"/>
    <w:rsid w:val="00936B74"/>
    <w:rsid w:val="00974C32"/>
    <w:rsid w:val="009B2BA4"/>
    <w:rsid w:val="009C203C"/>
    <w:rsid w:val="009E5D09"/>
    <w:rsid w:val="00A35B62"/>
    <w:rsid w:val="00A709EE"/>
    <w:rsid w:val="00AB0B20"/>
    <w:rsid w:val="00B41594"/>
    <w:rsid w:val="00B51F9D"/>
    <w:rsid w:val="00B9291B"/>
    <w:rsid w:val="00C647F0"/>
    <w:rsid w:val="00CC30E8"/>
    <w:rsid w:val="00CE74A1"/>
    <w:rsid w:val="00CF08C6"/>
    <w:rsid w:val="00D0556F"/>
    <w:rsid w:val="00D61F03"/>
    <w:rsid w:val="00DC0A90"/>
    <w:rsid w:val="00DD5181"/>
    <w:rsid w:val="00E9563E"/>
    <w:rsid w:val="00EA7C11"/>
    <w:rsid w:val="00EB0A46"/>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31CF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Lukšićki Vijenac 5</izvorni_sadrzaj>
    <derivirana_varijabla naziv="DomainObject.UcesnikSudskeRadnje.Adresa.UlicaIKBR_1">Lukšićki Vijenac 5</derivirana_varijabla>
  </DomainObject.UcesnikSudskeRadnje.Adresa.UlicaIKBR>
  <DomainObject.UcesnikSudskeRadnje.Naziv>
    <izvorni_sadrzaj>Mohamed Hussni Salem</izvorni_sadrzaj>
    <derivirana_varijabla naziv="DomainObject.UcesnikSudskeRadnje.Naziv_1">Mohamed Hussni Salem</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listopada 2026.</izvorni_sadrzaj>
    <derivirana_varijabla naziv="DomainObject.UcesnikSudskeRadnje.SudskaRadnja.PlaniraniZavrsetakDatum_1">26. listopada 2026.</derivirana_varijabla>
  </DomainObject.UcesnikSudskeRadnje.SudskaRadnja.PlaniraniZavrsetakDatum>
  <DomainObject.UcesnikSudskeRadnje.SudskaRadnja.PlaniraniPocetakDatum>
    <izvorni_sadrzaj>26. listopada 2026.</izvorni_sadrzaj>
    <derivirana_varijabla naziv="DomainObject.UcesnikSudskeRadnje.SudskaRadnja.PlaniraniPocetakDatum_1">26.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10:30</izvorni_sadrzaj>
    <derivirana_varijabla naziv="DomainObject.UcesnikSudskeRadnje.SudskaRadnja.PlaniraniZavrsetakVrijeme_1">10:30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9168</izvorni_sadrzaj>
    <derivirana_varijabla naziv="DomainObject.Predmet.Broj_1">9168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srpnja 2026.</izvorni_sadrzaj>
    <derivirana_varijabla naziv="DomainObject.Predmet.DatumOsnivanja_1">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svibnja 1963.</izvorni_sadrzaj>
    <derivirana_varijabla naziv="DomainObject.Predmet.OkrivljenikFizickaOsoba.DatumRodjenja_1">6. svibnja 1963.</derivirana_varijabla>
  </DomainObject.Predmet.OkrivljenikFizickaOsoba.DatumRodjenja>
  <DomainObject.Predmet.OkrivljenikFizickaOsoba.DatumRodjenjaFormated>
    <izvorni_sadrzaj>6.5.1963.</izvorni_sadrzaj>
    <derivirana_varijabla naziv="DomainObject.Predmet.OkrivljenikFizickaOsoba.DatumRodjenjaFormated_1">6.5.1963.</derivirana_varijabla>
  </DomainObject.Predmet.OkrivljenikFizickaOsoba.DatumRodjenjaFormated>
  <DomainObject.Predmet.OkrivljenikFizickaOsoba.Ime>
    <izvorni_sadrzaj>Mohamed Hussni</izvorni_sadrzaj>
    <derivirana_varijabla naziv="DomainObject.Predmet.OkrivljenikFizickaOsoba.Ime_1">Mohamed Hussni</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ALEP</izvorni_sadrzaj>
    <derivirana_varijabla naziv="DomainObject.Predmet.OkrivljenikFizickaOsoba.MjestoRodjenja_1">ALEP</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Mohamed Hussni Salem</izvorni_sadrzaj>
    <derivirana_varijabla naziv="DomainObject.Predmet.OkrivljenikFizickaOsoba.Naziv_1">Mohamed Hussni Salem</derivirana_varijabla>
  </DomainObject.Predmet.OkrivljenikFizickaOsoba.Naziv>
  <DomainObject.Predmet.OkrivljenikFizickaOsoba.Prezime>
    <izvorni_sadrzaj>Salem</izvorni_sadrzaj>
    <derivirana_varijabla naziv="DomainObject.Predmet.OkrivljenikFizickaOsoba.Prezime_1">Salem</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67052903069</izvorni_sadrzaj>
    <derivirana_varijabla naziv="DomainObject.Predmet.OkrivljenikFizickaOsoba.Oib_1">67052903069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Pp-9168/2026</izvorni_sadrzaj>
    <derivirana_varijabla naziv="DomainObject.Predmet.OznakaBroj_1">Pp-9168/2026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SALEM PROIZVODNJA d.o.o. za trgovinu; Mohamed Hussni Salem</izvorni_sadrzaj>
    <derivirana_varijabla naziv="DomainObject.Predmet.ProtustrankaFormated_1">  SALEM PROIZVODNJA d.o.o. za trgovinu; Mohamed Hussni Salem</derivirana_varijabla>
  </DomainObject.Predmet.ProtustrankaFormated>
  <DomainObject.Predmet.ProtustrankaFormatedOIB>
    <izvorni_sadrzaj>  SALEM PROIZVODNJA d.o.o. za trgovinu, OIB 55546430373; Mohamed Hussni Salem, OIB 67052903069</izvorni_sadrzaj>
    <derivirana_varijabla naziv="DomainObject.Predmet.ProtustrankaFormatedOIB_1">  SALEM PROIZVODNJA d.o.o. za trgovinu, OIB 55546430373; Mohamed Hussni Salem, OIB 67052903069</derivirana_varijabla>
  </DomainObject.Predmet.ProtustrankaFormatedOIB>
  <DomainObject.Predmet.ProtustrankaFormatedWithAdress>
    <izvorni_sadrzaj> SALEM PROIZVODNJA d.o.o. za trgovinu, Lukšićki vijenac 5, 10000 Zagreb; Mohamed Hussni Salem, Lukšićki Vijenac 5, 10000 Zagreb</izvorni_sadrzaj>
    <derivirana_varijabla naziv="DomainObject.Predmet.ProtustrankaFormatedWithAdress_1"> SALEM PROIZVODNJA d.o.o. za trgovinu, Lukšićki vijenac 5, 10000 Zagreb; Mohamed Hussni Salem, Lukšićki Vijenac 5, 10000 Zagreb</derivirana_varijabla>
  </DomainObject.Predmet.ProtustrankaFormatedWithAdress>
  <DomainObject.Predmet.ProtustrankaFormatedWithAdressOIB>
    <izvorni_sadrzaj> SALEM PROIZVODNJA d.o.o. za trgovinu, OIB 55546430373, Lukšićki vijenac 5, 10000 Zagreb; Mohamed Hussni Salem, OIB 67052903069, Lukšićki Vijenac 5, 10000 Zagreb</izvorni_sadrzaj>
    <derivirana_varijabla naziv="DomainObject.Predmet.ProtustrankaFormatedWithAdressOIB_1"> SALEM PROIZVODNJA d.o.o. za trgovinu, OIB 55546430373, Lukšićki vijenac 5, 10000 Zagreb; Mohamed Hussni Salem, OIB 67052903069, Lukšićki Vijenac 5, 10000 Zagreb</derivirana_varijabla>
  </DomainObject.Predmet.ProtustrankaFormatedWithAdressOIB>
  <DomainObject.Predmet.ProtustrankaWithAdress>
    <izvorni_sadrzaj>SALEM PROIZVODNJA d.o.o. za trgovinu Lukšićki vijenac 5, 10000 Zagreb, Mohamed Hussni Salem Lukšićki Vijenac 5, 10000 Zagreb</izvorni_sadrzaj>
    <derivirana_varijabla naziv="DomainObject.Predmet.ProtustrankaWithAdress_1">SALEM PROIZVODNJA d.o.o. za trgovinu Lukšićki vijenac 5, 10000 Zagreb, Mohamed Hussni Salem Lukšićki Vijenac 5, 10000 Zagreb</derivirana_varijabla>
  </DomainObject.Predmet.ProtustrankaWithAdress>
  <DomainObject.Predmet.ProtustrankaWithAdressOIB>
    <izvorni_sadrzaj>SALEM PROIZVODNJA d.o.o. za trgovinu, OIB 55546430373, Lukšićki vijenac 5, 10000 Zagreb, Mohamed Hussni Salem, OIB 67052903069, Lukšićki Vijenac 5, 10000 Zagreb</izvorni_sadrzaj>
    <derivirana_varijabla naziv="DomainObject.Predmet.ProtustrankaWithAdressOIB_1">SALEM PROIZVODNJA d.o.o. za trgovinu, OIB 55546430373, Lukšićki vijenac 5, 10000 Zagreb, Mohamed Hussni Salem, OIB 67052903069, Lukšićki Vijenac 5, 10000 Zagreb</derivirana_varijabla>
  </DomainObject.Predmet.ProtustrankaWithAdressOIB>
  <DomainObject.Predmet.ProtustrankaNazivFormated>
    <izvorni_sadrzaj>SALEM PROIZVODNJA d.o.o. za trgovinu,Mohamed Hussni Salem</izvorni_sadrzaj>
    <derivirana_varijabla naziv="DomainObject.Predmet.ProtustrankaNazivFormated_1">SALEM PROIZVODNJA d.o.o. za trgovinu,Mohamed Hussni Salem</derivirana_varijabla>
    <derivirana_varijabla naziv="Padez">SALEM PROIZVODNJA d.o.o. za trgovinu,Mohamed Hussni Salem</derivirana_varijabla>
  </DomainObject.Predmet.ProtustrankaNazivFormated>
  <DomainObject.Predmet.ProtustrankaNazivFormatedOIB>
    <izvorni_sadrzaj>SALEM PROIZVODNJA d.o.o. za trgovinu, OIB 55546430373,Mohamed Hussni Salem, OIB 67052903069</izvorni_sadrzaj>
    <derivirana_varijabla naziv="DomainObject.Predmet.ProtustrankaNazivFormatedOIB_1">SALEM PROIZVODNJA d.o.o. za trgovinu, OIB 55546430373,Mohamed Hussni Salem, OIB 67052903069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Zagreb, Tržišna inspekcija</izvorni_sadrzaj>
    <derivirana_varijabla naziv="DomainObject.Predmet.StrankaFormated_1">  Državni inspektorat - Područni ured Zagreb, Tržišna inspekcija</derivirana_varijabla>
  </DomainObject.Predmet.StrankaFormated>
  <DomainObject.Predmet.StrankaFormatedOIB>
    <izvorni_sadrzaj>  Državni inspektorat - Područni ured Zagreb, Tržišna inspekcija</izvorni_sadrzaj>
    <derivirana_varijabla naziv="DomainObject.Predmet.StrankaFormatedOIB_1">  Državni inspektorat - Područni ured Zagreb, Tržišna inspekcija</derivirana_varijabla>
  </DomainObject.Predmet.StrankaFormatedOIB>
  <DomainObject.Predmet.StrankaFormatedWithAdress>
    <izvorni_sadrzaj> Državni inspektorat - Područni ured Zagreb, Tržišna inspekcija, Šubićeva 29, 10000 Zagreb</izvorni_sadrzaj>
    <derivirana_varijabla naziv="DomainObject.Predmet.StrankaFormatedWithAdress_1"> Državni inspektorat - Područni ured Zagreb, Tržišna inspekcija, Šubićeva 29, 10000 Zagreb</derivirana_varijabla>
  </DomainObject.Predmet.StrankaFormatedWithAdress>
  <DomainObject.Predmet.StrankaFormatedWithAdressOIB>
    <izvorni_sadrzaj> Državni inspektorat - Područni ured Zagreb, Tržišna inspekcija, Šubićeva 29, 10000 Zagreb</izvorni_sadrzaj>
    <derivirana_varijabla naziv="DomainObject.Predmet.StrankaFormatedWithAdressOIB_1"> Državni inspektorat - Područni ured Zagreb, Tržišna inspekcija, Šubićeva 29, 10000 Zagreb</derivirana_varijabla>
  </DomainObject.Predmet.StrankaFormatedWithAdressOIB>
  <DomainObject.Predmet.StrankaWithAdress>
    <izvorni_sadrzaj>Državni inspektorat - Područni ured Zagreb, Tržišna inspekcija Šubićeva 29,10000 Zagreb</izvorni_sadrzaj>
    <derivirana_varijabla naziv="DomainObject.Predmet.StrankaWithAdress_1">Državni inspektorat - Područni ured Zagreb, Tržišna inspekcija Šubićeva 29,10000 Zagreb</derivirana_varijabla>
  </DomainObject.Predmet.StrankaWithAdress>
  <DomainObject.Predmet.StrankaWithAdressOIB>
    <izvorni_sadrzaj>Državni inspektorat - Područni ured Zagreb, Tržišna inspekcija, Šubićeva 29,10000 Zagreb</izvorni_sadrzaj>
    <derivirana_varijabla naziv="DomainObject.Predmet.StrankaWithAdressOIB_1">Državni inspektorat - Područni ured Zagreb, Tržišna inspekcija, Šubićeva 29,10000 Zagreb</derivirana_varijabla>
  </DomainObject.Predmet.StrankaWithAdressOIB>
  <DomainObject.Predmet.StrankaNazivFormated>
    <izvorni_sadrzaj>Državni inspektorat - Područni ured Zagreb, Tržišna inspekcija</izvorni_sadrzaj>
    <derivirana_varijabla naziv="DomainObject.Predmet.StrankaNazivFormated_1">Državni inspektorat - Područni ured Zagreb, Tržišna inspekcija</derivirana_varijabla>
    <derivirana_varijabla naziv="Padez">Državni inspektorat - Područni ured Zagreb, Tržišna inspekcija</derivirana_varijabla>
  </DomainObject.Predmet.StrankaNazivFormated>
  <DomainObject.Predmet.StrankaNazivFormatedOIB>
    <izvorni_sadrzaj>Državni inspektorat - Područni ured Zagreb, Tržišna inspekcija</izvorni_sadrzaj>
    <derivirana_varijabla naziv="DomainObject.Predmet.StrankaNazivFormatedOIB_1">Državni inspektorat - Područni ured Zagreb, Tržišna inspekcija</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Državni inspektorat - Područni ured Zagreb, Tržišna inspekcija</item>
    </izvorni_sadrzaj>
    <derivirana_varijabla naziv="DomainObject.Predmet.StrankaListFormated_1">
      <item>Državni inspektorat - Područni ured Zagreb, Tržišna inspekcija</item>
    </derivirana_varijabla>
  </DomainObject.Predmet.StrankaListFormated>
  <DomainObject.Predmet.StrankaListFormatedOIB>
    <izvorni_sadrzaj>
      <item>Državni inspektorat - Područni ured Zagreb, Tržišna inspekcija</item>
    </izvorni_sadrzaj>
    <derivirana_varijabla naziv="DomainObject.Predmet.StrankaListFormatedOIB_1">
      <item>Državni inspektorat - Područni ured Zagreb, Tržišna inspekcija</item>
    </derivirana_varijabla>
  </DomainObject.Predmet.StrankaListFormatedOIB>
  <DomainObject.Predmet.StrankaListFormatedWithAdress>
    <izvorni_sadrzaj>
      <item>Državni inspektorat - Područni ured Zagreb, Tržišna inspekcija, Šubićeva 29, 10000 Zagreb</item>
    </izvorni_sadrzaj>
    <derivirana_varijabla naziv="DomainObject.Predmet.StrankaListFormatedWithAdress_1">
      <item>Državni inspektorat - Područni ured Zagreb, Tržišna inspekcija, Šubićeva 29, 10000 Zagreb</item>
    </derivirana_varijabla>
  </DomainObject.Predmet.StrankaListFormatedWithAdress>
  <DomainObject.Predmet.StrankaListFormatedWithAdressOIB>
    <izvorni_sadrzaj>
      <item>Državni inspektorat - Područni ured Zagreb, Tržišna inspekcija, Šubićeva 29, 10000 Zagreb</item>
    </izvorni_sadrzaj>
    <derivirana_varijabla naziv="DomainObject.Predmet.StrankaListFormatedWithAdressOIB_1">
      <item>Državni inspektorat - Područni ured Zagreb, Tržišna inspekcija, Šubićeva 29, 10000 Zagreb</item>
    </derivirana_varijabla>
  </DomainObject.Predmet.StrankaListFormatedWithAdressOIB>
  <DomainObject.Predmet.StrankaListNazivFormated>
    <izvorni_sadrzaj>
      <item>Državni inspektorat - Područni ured Zagreb, Tržišna inspekcija</item>
    </izvorni_sadrzaj>
    <derivirana_varijabla naziv="DomainObject.Predmet.StrankaListNazivFormated_1">
      <item>Državni inspektorat - Područni ured Zagreb, Tržišna inspekcija</item>
    </derivirana_varijabla>
  </DomainObject.Predmet.StrankaListNazivFormated>
  <DomainObject.Predmet.StrankaListNazivFormatedOIB>
    <izvorni_sadrzaj>
      <item>Državni inspektorat - Područni ured Zagreb, Tržišna inspekcija</item>
    </izvorni_sadrzaj>
    <derivirana_varijabla naziv="DomainObject.Predmet.StrankaListNazivFormatedOIB_1">
      <item>Državni inspektorat - Područni ured Zagreb, Tržišna inspekcija</item>
    </derivirana_varijabla>
  </DomainObject.Predmet.StrankaListNazivFormatedOIB>
  <DomainObject.Predmet.ProtuStrankaListFormated>
    <izvorni_sadrzaj>
      <item>SALEM PROIZVODNJA d.o.o. za trgovinu</item>
      <item>Mohamed Hussni Salem</item>
    </izvorni_sadrzaj>
    <derivirana_varijabla naziv="DomainObject.Predmet.ProtuStrankaListFormated_1">
      <item>SALEM PROIZVODNJA d.o.o. za trgovinu</item>
      <item>Mohamed Hussni Salem</item>
    </derivirana_varijabla>
  </DomainObject.Predmet.ProtuStrankaListFormated>
  <DomainObject.Predmet.ProtuStrankaListFormatedOIB>
    <izvorni_sadrzaj>
      <item>SALEM PROIZVODNJA d.o.o. za trgovinu, OIB 55546430373</item>
      <item>Mohamed Hussni Salem, OIB 67052903069</item>
    </izvorni_sadrzaj>
    <derivirana_varijabla naziv="DomainObject.Predmet.ProtuStrankaListFormatedOIB_1">
      <item>SALEM PROIZVODNJA d.o.o. za trgovinu, OIB 55546430373</item>
      <item>Mohamed Hussni Salem, OIB 67052903069</item>
    </derivirana_varijabla>
  </DomainObject.Predmet.ProtuStrankaListFormatedOIB>
  <DomainObject.Predmet.ProtuStrankaListFormatedWithAdress>
    <izvorni_sadrzaj>
      <item>SALEM PROIZVODNJA d.o.o. za trgovinu, Lukšićki vijenac 5, 10000 Zagreb</item>
      <item>Mohamed Hussni Salem, Lukšićki Vijenac 5, 10000 Zagreb</item>
    </izvorni_sadrzaj>
    <derivirana_varijabla naziv="DomainObject.Predmet.ProtuStrankaListFormatedWithAdress_1">
      <item>SALEM PROIZVODNJA d.o.o. za trgovinu, Lukšićki vijenac 5, 10000 Zagreb</item>
      <item>Mohamed Hussni Salem, Lukšićki Vijenac 5, 10000 Zagreb</item>
    </derivirana_varijabla>
  </DomainObject.Predmet.ProtuStrankaListFormatedWithAdress>
  <DomainObject.Predmet.ProtuStrankaListFormatedWithAdressOIB>
    <izvorni_sadrzaj>
      <item>SALEM PROIZVODNJA d.o.o. za trgovinu, OIB 55546430373, Lukšićki vijenac 5, 10000 Zagreb</item>
      <item>Mohamed Hussni Salem, OIB 67052903069, Lukšićki Vijenac 5, 10000 Zagreb</item>
    </izvorni_sadrzaj>
    <derivirana_varijabla naziv="DomainObject.Predmet.ProtuStrankaListFormatedWithAdressOIB_1">
      <item>SALEM PROIZVODNJA d.o.o. za trgovinu, OIB 55546430373, Lukšićki vijenac 5, 10000 Zagreb</item>
      <item>Mohamed Hussni Salem, OIB 67052903069, Lukšićki Vijenac 5, 10000 Zagreb</item>
    </derivirana_varijabla>
  </DomainObject.Predmet.ProtuStrankaListFormatedWithAdressOIB>
  <DomainObject.Predmet.ProtuStrankaListNazivFormated>
    <izvorni_sadrzaj>
      <item>SALEM PROIZVODNJA d.o.o. za trgovinu</item>
      <item>Mohamed Hussni Salem</item>
    </izvorni_sadrzaj>
    <derivirana_varijabla naziv="DomainObject.Predmet.ProtuStrankaListNazivFormated_1">
      <item>SALEM PROIZVODNJA d.o.o. za trgovinu</item>
      <item>Mohamed Hussni Salem</item>
    </derivirana_varijabla>
  </DomainObject.Predmet.ProtuStrankaListNazivFormated>
  <DomainObject.Predmet.ProtuStrankaListNazivFormatedOIB>
    <izvorni_sadrzaj>
      <item>SALEM PROIZVODNJA d.o.o. za trgovinu, OIB 55546430373</item>
      <item>Mohamed Hussni Salem, OIB 67052903069</item>
    </izvorni_sadrzaj>
    <derivirana_varijabla naziv="DomainObject.Predmet.ProtuStrankaListNazivFormatedOIB_1">
      <item>SALEM PROIZVODNJA d.o.o. za trgovinu, OIB 55546430373</item>
      <item>Mohamed Hussni Salem, OIB 67052903069</item>
    </derivirana_varijabla>
  </DomainObject.Predmet.ProtuStrankaListNazivFormatedOIB>
  <DomainObject.Predmet.OstaliListFormated>
    <izvorni_sadrzaj>
      <item>Mihaela Gluhak Ščapec</item>
    </izvorni_sadrzaj>
    <derivirana_varijabla naziv="DomainObject.Predmet.OstaliListFormated_1">
      <item>Mihaela Gluhak Ščapec</item>
    </derivirana_varijabla>
    <derivirana_varijabla naziv="DrugaOsoba">
      <item>Mihaela Gluhak Ščapec</item>
    </derivirana_varijabla>
  </DomainObject.Predmet.OstaliListFormated>
  <DomainObject.Predmet.OstaliListFormatedOIB>
    <izvorni_sadrzaj>
      <item>Mihaela Gluhak Ščapec</item>
    </izvorni_sadrzaj>
    <derivirana_varijabla naziv="DomainObject.Predmet.OstaliListFormatedOIB_1">
      <item>Mihaela Gluhak Ščapec</item>
    </derivirana_varijabla>
  </DomainObject.Predmet.OstaliListFormatedOIB>
  <DomainObject.Predmet.OstaliListFormatedWithAdress>
    <izvorni_sadrzaj>
      <item>Mihaela Gluhak Ščapec, Državni inspektorat, Služba tržišne inspekcije,Šubićeva 29, 10000 Zagreb</item>
    </izvorni_sadrzaj>
    <derivirana_varijabla naziv="DomainObject.Predmet.OstaliListFormatedWithAdress_1">
      <item>Mihaela Gluhak Ščapec, Državni inspektorat, Služba tržišne inspekcije,Šubićeva 29, 10000 Zagreb</item>
    </derivirana_varijabla>
  </DomainObject.Predmet.OstaliListFormatedWithAdress>
  <DomainObject.Predmet.OstaliListFormatedWithAdressOIB>
    <izvorni_sadrzaj>
      <item>Mihaela Gluhak Ščapec, Državni inspektorat, Služba tržišne inspekcije,Šubićeva 29, 10000 Zagreb</item>
    </izvorni_sadrzaj>
    <derivirana_varijabla naziv="DomainObject.Predmet.OstaliListFormatedWithAdressOIB_1">
      <item>Mihaela Gluhak Ščapec, Državni inspektorat, Služba tržišne inspekcije,Šubićeva 29, 10000 Zagreb</item>
    </derivirana_varijabla>
  </DomainObject.Predmet.OstaliListFormatedWithAdressOIB>
  <DomainObject.Predmet.OstaliListNazivFormated>
    <izvorni_sadrzaj>
      <item>Mihaela Gluhak Ščapec</item>
    </izvorni_sadrzaj>
    <derivirana_varijabla naziv="DomainObject.Predmet.OstaliListNazivFormated_1">
      <item>Mihaela Gluhak Ščapec</item>
    </derivirana_varijabla>
  </DomainObject.Predmet.OstaliListNazivFormated>
  <DomainObject.Predmet.OstaliListNazivFormatedOIB>
    <izvorni_sadrzaj>
      <item>Mihaela Gluhak Ščapec</item>
    </izvorni_sadrzaj>
    <derivirana_varijabla naziv="DomainObject.Predmet.OstaliListNazivFormatedOIB_1">
      <item>Mihaela Gluhak Ščapec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64, 64</izvorni_sadrzaj>
    <derivirana_varijabla naziv="DomainObject.Predmet.ClanakZakona_1">64, 64</derivirana_varijabla>
  </DomainObject.Predmet.ClanakZakona>
  <DomainObject.Predmet.ClanakZakonaFull>
    <izvorni_sadrzaj>članka 64., članka 64.</izvorni_sadrzaj>
    <derivirana_varijabla naziv="DomainObject.Predmet.ClanakZakonaFull_1">članka 64., članka 64.</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Državni inspektorat - Područni ured Zagreb, Tržišna inspekcija</izvorni_sadrzaj>
    <derivirana_varijabla naziv="DomainObject.Predmet.StrankaIDrugi_1">Državni inspektorat - Područni ured Zagreb, Tržišna inspekcija</derivirana_varijabla>
  </DomainObject.Predmet.StrankaIDrugi>
  <DomainObject.Predmet.ProtustrankaIDrugi>
    <izvorni_sadrzaj>SALEM PROIZVODNJA d.o.o. za trgovinu i dr.</izvorni_sadrzaj>
    <derivirana_varijabla naziv="DomainObject.Predmet.ProtustrankaIDrugi_1">SALEM PROIZVODNJA d.o.o. za trgovinu i dr.</derivirana_varijabla>
  </DomainObject.Predmet.ProtustrankaIDrugi>
  <DomainObject.Predmet.StrankaIDrugiAdressOIB>
    <izvorni_sadrzaj>Državni inspektorat - Područni ured Zagreb, Tržišna inspekcija, Šubićeva 29, 10000 Zagreb</izvorni_sadrzaj>
    <derivirana_varijabla naziv="DomainObject.Predmet.StrankaIDrugiAdressOIB_1">Državni inspektorat - Područni ured Zagreb, Tržišna inspekcija, Šubićeva 29, 10000 Zagreb</derivirana_varijabla>
  </DomainObject.Predmet.StrankaIDrugiAdressOIB>
  <DomainObject.Predmet.ProtustrankaIDrugiAdressOIB>
    <izvorni_sadrzaj>SALEM PROIZVODNJA d.o.o. za trgovinu, OIB 55546430373, Lukšićki vijenac 5, 10000 Zagreb i dr.</izvorni_sadrzaj>
    <derivirana_varijabla naziv="DomainObject.Predmet.ProtustrankaIDrugiAdressOIB_1">SALEM PROIZVODNJA d.o.o. za trgovinu, OIB 55546430373, Lukšićki vijenac 5,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Zagreb, Tržišna inspekcija</item>
      <item>SALEM PROIZVODNJA d.o.o. za trgovinu</item>
      <item>Mohamed Hussni Salem</item>
      <item>Mihaela Gluhak Ščapec</item>
    </izvorni_sadrzaj>
    <derivirana_varijabla naziv="DomainObject.Predmet.SudioniciListNaziv_1">
      <item>Državni inspektorat - Područni ured Zagreb, Tržišna inspekcija</item>
      <item>SALEM PROIZVODNJA d.o.o. za trgovinu</item>
      <item>Mohamed Hussni Salem</item>
      <item>Mihaela Gluhak Ščapec</item>
    </derivirana_varijabla>
    <derivirana_varijabla naziv="OstaliSudionici">
      <item>Državni inspektorat - Područni ured Zagreb, Tržišna inspekcija</item>
      <item>SALEM PROIZVODNJA d.o.o. za trgovinu</item>
      <item>Mohamed Hussni Salem</item>
      <item>Mihaela Gluhak Ščapec</item>
    </derivirana_varijabla>
  </DomainObject.Predmet.SudioniciListNaziv>
  <DomainObject.Predmet.SudioniciListAdressOIB>
    <izvorni_sadrzaj>
      <item>Državni inspektorat - Područni ured Zagreb, Tržišna inspekcija, Šubićeva 29,10000 Zagreb</item>
      <item>SALEM PROIZVODNJA d.o.o. za trgovinu, OIB 55546430373, Lukšićki vijenac 5,10000 Zagreb</item>
      <item>Mohamed Hussni Salem, OIB 67052903069, Lukšićki Vijenac 5,10000 Zagreb</item>
      <item>Mihaela Gluhak Ščapec, Državni inspektorat, Služba tržišne inspekcije,Šubićeva 29,10000 Zagreb</item>
    </izvorni_sadrzaj>
    <derivirana_varijabla naziv="DomainObject.Predmet.SudioniciListAdressOIB_1">
      <item>Državni inspektorat - Područni ured Zagreb, Tržišna inspekcija, Šubićeva 29,10000 Zagreb</item>
      <item>SALEM PROIZVODNJA d.o.o. za trgovinu, OIB 55546430373, Lukšićki vijenac 5,10000 Zagreb</item>
      <item>Mohamed Hussni Salem, OIB 67052903069, Lukšićki Vijenac 5,10000 Zagreb</item>
      <item>Mihaela Gluhak Ščapec, Državni inspektorat, Služba tržišne inspekcije,Šubićeva 29,10000 Zagreb</item>
    </derivirana_varijabla>
  </DomainObject.Predmet.SudioniciListAdressOIB>
  <DomainObject.UcesnikSudskeRadnje.NazivFormated>
    <izvorni_sadrzaj>Mohamed Hussni Salem, OIB 67052903069, Lukšićki Vijenac 5,10000 Zagreb</izvorni_sadrzaj>
    <derivirana_varijabla naziv="DomainObject.UcesnikSudskeRadnje.NazivFormated_1">Mohamed Hussni Salem, OIB 67052903069, Lukšićki Vijenac 5,10000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55546430373</item>
      <item>, OIB 67052903069</item>
      <item>, OIB null</item>
    </izvorni_sadrzaj>
    <derivirana_varijabla naziv="DomainObject.Predmet.SudioniciListNazivOIB_1">
      <item>, OIB null</item>
      <item>, OIB 55546430373</item>
      <item>, OIB 67052903069</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SALEM PROIZVODNJA d.o.o. za trgovinu, OIB 55546430373, Lukšićki vijenac 5, 10000 Zagreb
2. Okrivljenik Mohamed Hussni Salem, OIB 67052903069, Lukšićki Vijenac 5, 10000 Zagreb
3. Svjedok Mihaela Gluhak Ščapec, Državni inspektorat, Služba tržišne inspekcije,Šubićeva 29, 10000 Zagreb</izvorni_sadrzaj>
    <derivirana_varijabla naziv="DomainObject.UcesnikSudskeRadnje.SudskaRadnja.UcesniciObavijest_1">1. Okrivljenik SALEM PROIZVODNJA d.o.o. za trgovinu, OIB 55546430373, Lukšićki vijenac 5, 10000 Zagreb
2. Okrivljenik Mohamed Hussni Salem, OIB 67052903069, Lukšićki Vijenac 5, 10000 Zagreb
3. Svjedok Mihaela Gluhak Ščapec, Državni inspektorat, Služba tržišne inspekcije,Šubićeva 29,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srpnja 2026.</izvorni_sadrzaj>
    <derivirana_varijabla naziv="DomainObject.Predmet.DatumPocetkaProcesa_1">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državnom inspektoratu</item>
    </izvorni_sadrzaj>
    <derivirana_varijabla naziv="DomainObject.ZakonPravilnikList_1">
      <item>Zakon o državnom inspektoratu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SALEM PROIZVODNJA d.o.o. za trgovinu, Lukšićki vijenac 5, 10000 Zagreb, OIB: 55546430373</item>
      <item>Mohamed Hussni Salem, Lukšićki Vijenac 5, 10000 Zagreb, OIB: 67052903069, rođen-a 06.05.1963., mjesto rođenja ALEP</item>
    </izvorni_sadrzaj>
    <derivirana_varijabla naziv="DomainObject.Predmet.OkrivljenikAdresaMjestoRodjenjaList_1">
      <item>SALEM PROIZVODNJA d.o.o. za trgovinu, Lukšićki vijenac 5, 10000 Zagreb, OIB: 55546430373</item>
      <item>Mohamed Hussni Salem, Lukšićki Vijenac 5, 10000 Zagreb, OIB: 67052903069, rođen-a 06.05.1963., mjesto rođenja ALEP</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SALEM PROIZVODNJA d.o.o. za trgovinu, MBS 081082424, Lukšićki vijenac 5, 10000 Zagreb</izvorni_sadrzaj>
    <derivirana_varijabla naziv="DomainObject.Predmet.OkrivljenikPravnaNazivAdresaMbs_1">SALEM PROIZVODNJA d.o.o. za trgovinu, MBS 081082424, Lukšićki vijenac 5, 10000 Zagreb</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366</properties:Words>
  <properties:Characters>2136</properties:Characters>
  <properties:Lines>50</properties:Lines>
  <properties:Paragraphs>22</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2665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2026-10-05T06:32:00Z</cp:lastPrinted>
  <dcterms:modified xmlns:xsi="http://www.w3.org/2001/XMLSchema-instance" xsi:type="dcterms:W3CDTF">2026-10-05T06:32:00Z</dcterms:modified>
  <cp:revision>42</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Mohamed Hussni Salem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