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8b3083" w14:paraId="68b3083" w:rsidRDefault="002D6E3B" w:rsidP="002D6E3B" w:rsidR="002D6E3B">
      <w:pPr>
        <w:ind w:firstLine="567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A93D36" w:rsidP="00513C02" w:rsidR="00513C02" w:rsidRPr="00362537">
      <w:r>
        <w:t xml:space="preserve">    </w:t>
      </w:r>
      <w:r w:rsidRPr="00362537">
        <w:t>Republika Hrvatska</w:t>
      </w:r>
    </w:p>
    <w:p w:rsidRDefault="00513C02" w:rsidP="00513C02" w:rsidR="00513C02" w:rsidRPr="00362537">
      <w:r w:rsidRPr="00362537">
        <w:t>Trgovački sud u Zagrebu</w:t>
      </w:r>
    </w:p>
    <w:p w:rsidRDefault="00A93D36" w:rsidP="00513C02" w:rsidR="00513C02" w:rsidRPr="00362537">
      <w:r>
        <w:t xml:space="preserve">  </w:t>
      </w:r>
      <w:r w:rsidR="00513C02" w:rsidRPr="00362537">
        <w:t xml:space="preserve">Zagreb, </w:t>
      </w:r>
      <w:proofErr w:type="spellStart"/>
      <w:r w:rsidR="00513C02" w:rsidRPr="00362537">
        <w:t>Amruševa</w:t>
      </w:r>
      <w:proofErr w:type="spellEnd"/>
      <w:r w:rsidR="00513C02" w:rsidRPr="00362537">
        <w:t xml:space="preserve"> 2/II                                                                                      6</w:t>
      </w:r>
      <w:r w:rsidR="00362537">
        <w:t>6</w:t>
      </w:r>
      <w:r w:rsidR="00513C02" w:rsidRPr="00362537">
        <w:t>. St-</w:t>
      </w:r>
      <w:r w:rsidR="002D6E3B">
        <w:t>923/12</w:t>
      </w:r>
    </w:p>
    <w:p w:rsidRDefault="00A93D36" w:rsidP="00E07E4A" w:rsidR="00A93D36" w:rsidRPr="00335AF5"/>
    <w:p w:rsidRDefault="00A93D36" w:rsidP="00E07E4A" w:rsidR="00A93D36" w:rsidRPr="00335AF5">
      <w:pPr>
        <w:jc w:val="center"/>
      </w:pPr>
      <w:r w:rsidRPr="00335AF5">
        <w:t>R E P U B L I K A   H R V A T S K A</w:t>
      </w:r>
    </w:p>
    <w:p w:rsidRDefault="00513C02" w:rsidP="00513C02" w:rsidR="00513C02" w:rsidRPr="00362537"/>
    <w:p w:rsidRDefault="00513C02" w:rsidP="00513C02" w:rsidR="00513C02" w:rsidRPr="00A93D36">
      <w:pPr>
        <w:jc w:val="center"/>
      </w:pPr>
      <w:r w:rsidRPr="00A93D36">
        <w:t>R J E Š E N</w:t>
      </w:r>
      <w:r w:rsidR="002A6173">
        <w:t xml:space="preserve"> </w:t>
      </w:r>
      <w:r w:rsidRPr="00A93D36">
        <w:t>J E</w:t>
      </w:r>
    </w:p>
    <w:p w:rsidRDefault="00513C02" w:rsidP="00513C02" w:rsidR="00513C02" w:rsidRPr="00362537">
      <w:pPr>
        <w:rPr>
          <w:b/>
        </w:rPr>
      </w:pPr>
    </w:p>
    <w:p w:rsidRDefault="00362537" w:rsidP="00513C02" w:rsidR="00513C02" w:rsidRPr="00362537">
      <w:pPr>
        <w:ind w:firstLine="708"/>
        <w:jc w:val="both"/>
      </w:pPr>
      <w:r w:rsidRPr="00362537">
        <w:rPr>
          <w:lang w:val="pt-BR"/>
        </w:rPr>
        <w:t xml:space="preserve">Trgovački sud u Zagrebu, po stečajnom sucu Mislavu Kolakušiću, u stečajnom predmetu nad dužnikom </w:t>
      </w:r>
      <w:r w:rsidR="00AD2D15" w:rsidRPr="00AD2D15">
        <w:rPr>
          <w:lang w:val="pt-BR"/>
        </w:rPr>
        <w:t>MARKOT.TEL d.o.o. Zagreb, Trg sportova 11, MBS: 080160544, OIB: 04913787667</w:t>
      </w:r>
      <w:r w:rsidR="00513C02" w:rsidRPr="00362537">
        <w:rPr>
          <w:lang w:val="pt-BR"/>
        </w:rPr>
        <w:t xml:space="preserve">, </w:t>
      </w:r>
      <w:r w:rsidR="00B32EB4">
        <w:rPr>
          <w:lang w:val="pt-BR"/>
        </w:rPr>
        <w:t>8</w:t>
      </w:r>
      <w:r w:rsidR="00513C02" w:rsidRPr="00362537">
        <w:rPr>
          <w:lang w:val="pt-BR"/>
        </w:rPr>
        <w:t xml:space="preserve">. </w:t>
      </w:r>
      <w:r w:rsidR="00B32EB4">
        <w:rPr>
          <w:lang w:val="pt-BR"/>
        </w:rPr>
        <w:t>studenoga</w:t>
      </w:r>
      <w:r w:rsidR="00513C02" w:rsidRPr="00362537">
        <w:rPr>
          <w:lang w:val="pt-BR"/>
        </w:rPr>
        <w:t xml:space="preserve"> 201</w:t>
      </w:r>
      <w:r w:rsidR="00AD2D15">
        <w:rPr>
          <w:lang w:val="pt-BR"/>
        </w:rPr>
        <w:t>6</w:t>
      </w:r>
      <w:r w:rsidR="00513C02" w:rsidRPr="00362537">
        <w:rPr>
          <w:lang w:val="pt-BR"/>
        </w:rPr>
        <w:t xml:space="preserve">., </w:t>
      </w:r>
    </w:p>
    <w:p w:rsidRDefault="00773E6A" w:rsidP="00F64C84" w:rsidR="00773E6A" w:rsidRPr="00362537">
      <w:pPr>
        <w:jc w:val="both"/>
      </w:pPr>
      <w:r w:rsidRPr="00362537">
        <w:t xml:space="preserve">  </w:t>
      </w:r>
    </w:p>
    <w:p w:rsidRDefault="00773E6A" w:rsidP="008425B3" w:rsidR="00773E6A" w:rsidRPr="00362537">
      <w:pPr>
        <w:jc w:val="center"/>
      </w:pPr>
      <w:r w:rsidRPr="00362537">
        <w:t>r i j e š i o    j e</w:t>
      </w:r>
    </w:p>
    <w:p w:rsidRDefault="008425B3" w:rsidP="008425B3" w:rsidR="008425B3" w:rsidRPr="00362537">
      <w:pPr>
        <w:jc w:val="center"/>
      </w:pPr>
    </w:p>
    <w:p w:rsidRDefault="008425B3" w:rsidP="008425B3" w:rsidR="008425B3" w:rsidRPr="00362537">
      <w:pPr>
        <w:numPr>
          <w:ilvl w:val="12"/>
          <w:numId w:val="0"/>
        </w:numPr>
        <w:jc w:val="both"/>
      </w:pPr>
      <w:r w:rsidRPr="00362537">
        <w:tab/>
        <w:t>Ukida se mjer</w:t>
      </w:r>
      <w:r w:rsidR="008054BF">
        <w:t>a</w:t>
      </w:r>
      <w:r w:rsidRPr="00362537">
        <w:t xml:space="preserve"> osiguranja određen</w:t>
      </w:r>
      <w:r w:rsidR="008054BF">
        <w:t>a</w:t>
      </w:r>
      <w:r w:rsidRPr="00362537">
        <w:t xml:space="preserve"> rješenjem ovog </w:t>
      </w:r>
      <w:r w:rsidR="008054BF">
        <w:t>S</w:t>
      </w:r>
      <w:r w:rsidRPr="00362537">
        <w:t xml:space="preserve">uda poslovni broj </w:t>
      </w:r>
      <w:r w:rsidRPr="00362537">
        <w:br/>
        <w:t>St-</w:t>
      </w:r>
      <w:r w:rsidR="000F188A">
        <w:t>1034</w:t>
      </w:r>
      <w:r w:rsidRPr="00362537">
        <w:t>/</w:t>
      </w:r>
      <w:r w:rsidR="005B7AD7" w:rsidRPr="00362537">
        <w:t>1</w:t>
      </w:r>
      <w:r w:rsidR="000F188A">
        <w:t>1</w:t>
      </w:r>
      <w:r w:rsidRPr="00362537">
        <w:t xml:space="preserve"> od </w:t>
      </w:r>
      <w:r w:rsidR="000F188A">
        <w:t>5</w:t>
      </w:r>
      <w:r w:rsidR="00513C02" w:rsidRPr="00362537">
        <w:t xml:space="preserve">. </w:t>
      </w:r>
      <w:r w:rsidR="000F188A">
        <w:t>listopada</w:t>
      </w:r>
      <w:r w:rsidR="005B7AD7" w:rsidRPr="00362537">
        <w:t xml:space="preserve"> 201</w:t>
      </w:r>
      <w:r w:rsidR="000F188A">
        <w:t>1</w:t>
      </w:r>
      <w:r w:rsidRPr="00362537">
        <w:t xml:space="preserve">. kojim je za privremenog stečajnog upravitelja imenovan </w:t>
      </w:r>
      <w:r w:rsidR="000F188A" w:rsidRPr="000F188A">
        <w:t xml:space="preserve">DAVOR </w:t>
      </w:r>
      <w:proofErr w:type="spellStart"/>
      <w:r w:rsidR="000F188A" w:rsidRPr="000F188A">
        <w:t>BIŠĆAN</w:t>
      </w:r>
      <w:proofErr w:type="spellEnd"/>
      <w:r w:rsidR="000F188A" w:rsidRPr="000F188A">
        <w:t xml:space="preserve">, Zagreb, </w:t>
      </w:r>
      <w:proofErr w:type="spellStart"/>
      <w:r w:rsidR="000F188A" w:rsidRPr="000F188A">
        <w:t>Jurišićeva</w:t>
      </w:r>
      <w:proofErr w:type="spellEnd"/>
      <w:r w:rsidR="000F188A" w:rsidRPr="000F188A">
        <w:t xml:space="preserve"> 10, </w:t>
      </w:r>
      <w:proofErr w:type="spellStart"/>
      <w:r w:rsidR="000F188A" w:rsidRPr="000F188A">
        <w:t>OIB</w:t>
      </w:r>
      <w:proofErr w:type="spellEnd"/>
      <w:r w:rsidR="000F188A" w:rsidRPr="000F188A">
        <w:t>: 99116868296</w:t>
      </w:r>
      <w:r w:rsidR="00513C02" w:rsidRPr="00362537">
        <w:t>.</w:t>
      </w:r>
      <w:r w:rsidRPr="00362537">
        <w:t xml:space="preserve"> </w:t>
      </w:r>
    </w:p>
    <w:p w:rsidRDefault="00773E6A" w:rsidP="00F64C84" w:rsidR="00773E6A" w:rsidRPr="00362537">
      <w:pPr>
        <w:jc w:val="both"/>
      </w:pPr>
    </w:p>
    <w:p w:rsidRDefault="00773E6A" w:rsidP="00B51CED" w:rsidR="00773E6A" w:rsidRPr="00362537">
      <w:pPr>
        <w:jc w:val="center"/>
      </w:pPr>
      <w:r w:rsidRPr="00362537">
        <w:t>Obrazloženje</w:t>
      </w:r>
    </w:p>
    <w:p w:rsidRDefault="00773E6A" w:rsidP="00F64C84" w:rsidR="00773E6A" w:rsidRPr="00362537">
      <w:pPr>
        <w:jc w:val="both"/>
      </w:pPr>
    </w:p>
    <w:p w:rsidRDefault="00362537" w:rsidP="00F64C84" w:rsidR="008425B3" w:rsidRPr="00362537">
      <w:pPr>
        <w:jc w:val="both"/>
      </w:pPr>
      <w:r>
        <w:tab/>
        <w:t>Pravomoćnim rješenjem ovog S</w:t>
      </w:r>
      <w:r w:rsidR="00513C02" w:rsidRPr="00362537">
        <w:t xml:space="preserve">uda od </w:t>
      </w:r>
      <w:r w:rsidR="000F188A">
        <w:t>9</w:t>
      </w:r>
      <w:r w:rsidR="005B7AD7" w:rsidRPr="00362537">
        <w:t xml:space="preserve">. </w:t>
      </w:r>
      <w:r w:rsidR="000F188A">
        <w:t>listopada</w:t>
      </w:r>
      <w:r w:rsidR="005B7AD7" w:rsidRPr="00362537">
        <w:t xml:space="preserve"> 201</w:t>
      </w:r>
      <w:r>
        <w:t>4</w:t>
      </w:r>
      <w:r w:rsidR="008425B3" w:rsidRPr="00362537">
        <w:t xml:space="preserve">. </w:t>
      </w:r>
      <w:r w:rsidR="000F188A">
        <w:t xml:space="preserve">odbačen je </w:t>
      </w:r>
      <w:r w:rsidR="00513C02" w:rsidRPr="00362537">
        <w:t xml:space="preserve">prijedlog </w:t>
      </w:r>
      <w:r w:rsidR="000F188A">
        <w:t xml:space="preserve">vjerovnika </w:t>
      </w:r>
      <w:r w:rsidR="00513C02" w:rsidRPr="00362537">
        <w:t>da se nad dužnikom otvori stečajni postupak.</w:t>
      </w:r>
      <w:r w:rsidR="008425B3" w:rsidRPr="00362537">
        <w:t xml:space="preserve"> </w:t>
      </w:r>
    </w:p>
    <w:p w:rsidRDefault="008425B3" w:rsidP="00F64C84" w:rsidR="008425B3" w:rsidRPr="00362537">
      <w:pPr>
        <w:jc w:val="both"/>
      </w:pPr>
      <w:r w:rsidRPr="00362537">
        <w:tab/>
      </w:r>
      <w:r w:rsidR="005B7AD7" w:rsidRPr="00362537">
        <w:t>S obzirom na to da je navedeno rješenje pravomoćno</w:t>
      </w:r>
      <w:r w:rsidRPr="00362537">
        <w:t>, više nisu potrebne mjere osiguranja određene</w:t>
      </w:r>
      <w:r w:rsidR="005B7AD7" w:rsidRPr="00362537">
        <w:t xml:space="preserve"> tim</w:t>
      </w:r>
      <w:r w:rsidRPr="00362537">
        <w:t xml:space="preserve"> rješenjem pa su stoga ukinute u skladu s čl. 48. Stečajnog zakona („Narodne novine“ broj 44/96, 29/99, 129/00, 123/03, 82/06, 116/10,</w:t>
      </w:r>
      <w:r w:rsidR="00362537">
        <w:t xml:space="preserve"> 25/12 i 133/12</w:t>
      </w:r>
      <w:r w:rsidRPr="00362537">
        <w:t xml:space="preserve"> dalje: SZ).</w:t>
      </w:r>
      <w:r w:rsidRPr="00362537">
        <w:tab/>
      </w:r>
    </w:p>
    <w:p w:rsidRDefault="008425B3" w:rsidP="00F64C84" w:rsidR="008425B3" w:rsidRPr="00362537">
      <w:pPr>
        <w:jc w:val="both"/>
      </w:pPr>
    </w:p>
    <w:p w:rsidRDefault="00513C02" w:rsidP="00B51CED" w:rsidR="00773E6A">
      <w:pPr>
        <w:jc w:val="center"/>
      </w:pPr>
      <w:r w:rsidRPr="00362537">
        <w:t xml:space="preserve">U Zagreb </w:t>
      </w:r>
      <w:r w:rsidR="00B32EB4">
        <w:t>8. studenoga 2016.</w:t>
      </w:r>
    </w:p>
    <w:p w:rsidRDefault="00B32EB4" w:rsidP="00B51CED" w:rsidR="00B32EB4" w:rsidRPr="00362537">
      <w:pPr>
        <w:jc w:val="center"/>
      </w:pPr>
    </w:p>
    <w:p w:rsidRDefault="00B51CED" w:rsidP="00B51CED" w:rsidR="00B51CED" w:rsidRPr="00362537">
      <w:pPr>
        <w:jc w:val="center"/>
      </w:pPr>
      <w:r w:rsidRPr="00362537">
        <w:t xml:space="preserve">                                                                                                                    </w:t>
      </w:r>
      <w:r w:rsidR="00773E6A" w:rsidRPr="00362537">
        <w:t>Sudac:</w:t>
      </w:r>
    </w:p>
    <w:p w:rsidRDefault="00362537" w:rsidP="005B7AD7" w:rsidR="00773E6A">
      <w:pPr>
        <w:jc w:val="right"/>
      </w:pPr>
      <w:r>
        <w:t>Mislav Kolakušić</w:t>
      </w:r>
      <w:r w:rsidR="00773E6A" w:rsidRPr="00362537">
        <w:t xml:space="preserve"> </w:t>
      </w:r>
      <w:r w:rsidR="00274324">
        <w:t>v.r.</w:t>
      </w:r>
    </w:p>
    <w:p w:rsidRDefault="00B32EB4" w:rsidP="005B7AD7" w:rsidR="00B32EB4" w:rsidRPr="00362537">
      <w:pPr>
        <w:jc w:val="right"/>
      </w:pPr>
    </w:p>
    <w:p w:rsidRDefault="00773E6A" w:rsidP="00B51CED" w:rsidR="00773E6A" w:rsidRPr="00362537">
      <w:pPr>
        <w:jc w:val="both"/>
      </w:pPr>
      <w:r w:rsidRPr="00362537">
        <w:t>Uputa o pravnom lijeku:</w:t>
      </w:r>
    </w:p>
    <w:p w:rsidRDefault="00773E6A" w:rsidP="00B51CED" w:rsidR="00773E6A" w:rsidRPr="00362537">
      <w:pPr>
        <w:jc w:val="both"/>
      </w:pPr>
      <w:r w:rsidRPr="00362537">
        <w:t>Protiv ovog rješenja dopuštena je žalba u roku od 8 dana.  Žalba se podnosi ovom sudu u 2 primjerka za Visoki trgovački sud RH u roku od 8 dana od dana dostave rješenja.</w:t>
      </w:r>
    </w:p>
    <w:p w:rsidRDefault="008425B3" w:rsidP="00F64C84" w:rsidR="008425B3">
      <w:pPr>
        <w:jc w:val="both"/>
      </w:pPr>
    </w:p>
    <w:p w:rsidRDefault="00773E6A" w:rsidP="00F64C84" w:rsidR="00773E6A">
      <w:pPr>
        <w:jc w:val="both"/>
      </w:pPr>
    </w:p>
    <w:p w:rsidRDefault="00274324" w:rsidP="007A1486" w:rsidR="00274324" w:rsidRPr="007A1486">
      <w:pPr>
        <w:ind w:left="720"/>
      </w:pP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  <w:t xml:space="preserve">Za točnost </w:t>
      </w:r>
      <w:proofErr w:type="spellStart"/>
      <w:r w:rsidRPr="007A1486">
        <w:t>otpravka</w:t>
      </w:r>
      <w:proofErr w:type="spellEnd"/>
      <w:r w:rsidRPr="007A1486">
        <w:t xml:space="preserve"> - ovlašteni službenik</w:t>
      </w:r>
    </w:p>
    <w:p w:rsidRDefault="00274324" w:rsidP="007A1486" w:rsidR="00274324" w:rsidRPr="007A1486">
      <w:pPr>
        <w:ind w:left="720"/>
      </w:pP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</w:r>
      <w:r w:rsidRPr="007A1486">
        <w:tab/>
        <w:t xml:space="preserve">        Ivana Stampf</w:t>
      </w:r>
    </w:p>
    <w:p w:rsidRDefault="00274324" w:rsidP="007A1486" w:rsidR="00274324" w:rsidRPr="007A1486">
      <w:pPr>
        <w:ind w:left="720"/>
      </w:pPr>
    </w:p>
    <w:p w:rsidRDefault="00274324" w:rsidP="00F64C84" w:rsidR="00274324" w:rsidRPr="00362537">
      <w:pPr>
        <w:jc w:val="both"/>
      </w:pPr>
    </w:p>
    <w:sectPr w:rsidSect="002D6E3B" w:rsidR="00274324" w:rsidRPr="00362537">
      <w:pgSz w:h="16838" w:w="11906"/>
      <w:pgMar w:gutter="0" w:footer="708" w:header="708" w:left="1417" w:bottom="1417" w:right="1417" w:top="85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3E6A"/>
    <w:rsid w:val="000F188A"/>
    <w:rsid w:val="00274324"/>
    <w:rsid w:val="00294EFC"/>
    <w:rsid w:val="002A6173"/>
    <w:rsid w:val="002D6E3B"/>
    <w:rsid w:val="00362537"/>
    <w:rsid w:val="00513C02"/>
    <w:rsid w:val="005B7AD7"/>
    <w:rsid w:val="005C3E95"/>
    <w:rsid w:val="00773E6A"/>
    <w:rsid w:val="007A7B41"/>
    <w:rsid w:val="007B0AAE"/>
    <w:rsid w:val="008054BF"/>
    <w:rsid w:val="008425B3"/>
    <w:rsid w:val="008A7E41"/>
    <w:rsid w:val="00A93D36"/>
    <w:rsid w:val="00AD2D15"/>
    <w:rsid w:val="00B32EB4"/>
    <w:rsid w:val="00B51CED"/>
    <w:rsid w:val="00C674EC"/>
    <w:rsid w:val="00E07E4A"/>
    <w:rsid w:val="00F6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2D6E3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2D6E3B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7432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7432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7432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7432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7432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2D6E3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2D6E3B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7432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7432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7432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7432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7432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studenog 2016.</izvorni_sadrzaj>
    <derivirana_varijabla naziv="DomainObject.DatumDonosenjaOdluke_1">8.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Mislav</izvorni_sadrzaj>
    <derivirana_varijabla naziv="DomainObject.DonositeljOdluke.Ime_1">Mislav</derivirana_varijabla>
  </DomainObject.DonositeljOdluke.Ime>
  <DomainObject.DonositeljOdluke.Prezime>
    <izvorni_sadrzaj>Kolakušić</izvorni_sadrzaj>
    <derivirana_varijabla naziv="DomainObject.DonositeljOdluke.Prezime_1">Kolakušić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923</izvorni_sadrzaj>
    <derivirana_varijabla naziv="DomainObject.Predmet.Broj_1">923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kolovoza 2012.</izvorni_sadrzaj>
    <derivirana_varijabla naziv="DomainObject.Predmet.DatumOsnivanja_1">27. kolovoza 2012.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31. listopada 2012.</izvorni_sadrzaj>
    <derivirana_varijabla naziv="DomainObject.Predmet.DatumRjesavanja_1">31. listopada 2012.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1. srpnja 2015.</izvorni_sadrzaj>
    <derivirana_varijabla naziv="DomainObject.Predmet.DatumZatvaranja_1">1. srpnja 2015.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postupka, 
Rj.VTS-a Pž-2057/2012
- spis a/a
- čuvati trajno</izvorni_sadrzaj>
    <derivirana_varijabla naziv="DomainObject.Predmet.Opis_1">Prijedlog za otvaranje stečajnog postupka, 
Rj.VTS-a Pž-2057/2012
- spis a/a
- čuvati trajno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St-923/2012</izvorni_sadrzaj>
    <derivirana_varijabla naziv="DomainObject.Predmet.OznakaBroj_1">St-923/2012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Mislav</izvorni_sadrzaj>
    <derivirana_varijabla naziv="DomainObject.Predmet.PredmetRijesio.Ime_1">Mislav</derivirana_varijabla>
  </DomainObject.Predmet.PredmetRijesio.Ime>
  <DomainObject.Predmet.PredmetRijesio.Oib>
    <izvorni_sadrzaj>54436333737</izvorni_sadrzaj>
    <derivirana_varijabla naziv="DomainObject.Predmet.PredmetRijesio.Oib_1">54436333737</derivirana_varijabla>
  </DomainObject.Predmet.PredmetRijesio.Oib>
  <DomainObject.Predmet.PredmetRijesio.Prezime>
    <izvorni_sadrzaj>Kolakušić</izvorni_sadrzaj>
    <derivirana_varijabla naziv="DomainObject.Predmet.PredmetRijesio.Prezime_1">Kolakušić</derivirana_varijabla>
  </DomainObject.Predmet.PredmetRijesio.Prezime>
  <DomainObject.Predmet.PrimjedbaSuca>
    <izvorni_sadrzaj>47. ST-899/2012
25.ST-1335/13</izvorni_sadrzaj>
    <derivirana_varijabla naziv="DomainObject.Predmet.PrimjedbaSuca_1">47. ST-899/2012
25.ST-1335/13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MARKOT.TEL. društvo s ograničenom odgovornošću zastupanog po punomoćniku ZOU Jutriša &amp; Jutriša; Željko Markota</izvorni_sadrzaj>
    <derivirana_varijabla naziv="DomainObject.Predmet.ProtustrankaFormated_1">  MARKOT.TEL. društvo s ograničenom odgovornošću zastupanog po punomoćniku ZOU Jutriša &amp; Jutriša; Željko Markota</derivirana_varijabla>
  </DomainObject.Predmet.ProtustrankaFormated>
  <DomainObject.Predmet.ProtustrankaFormatedOIB>
    <izvorni_sadrzaj>  MARKOT.TEL. društvo s ograničenom odgovornošću, OIB 04913787667 zastupanog po punomoćniku ZOU Jutriša &amp; Jutriša; Željko Markota</izvorni_sadrzaj>
    <derivirana_varijabla naziv="DomainObject.Predmet.ProtustrankaFormatedOIB_1">  MARKOT.TEL. društvo s ograničenom odgovornošću, OIB 04913787667 zastupanog po punomoćniku ZOU Jutriša &amp; Jutriša; Željko Markota</derivirana_varijabla>
  </DomainObject.Predmet.ProtustrankaFormatedOIB>
  <DomainObject.Predmet.ProtustrankaFormatedWithAdress>
    <izvorni_sadrzaj> MARKOT.TEL. društvo s ograničenom odgovornošću, TRG SPORTOVA 11, 10000 Zagreb zastupanog po punomoćniku ZOU Jutriša &amp; Jutriša; Željko Markota</izvorni_sadrzaj>
    <derivirana_varijabla naziv="DomainObject.Predmet.ProtustrankaFormatedWithAdress_1"> MARKOT.TEL. društvo s ograničenom odgovornošću, TRG SPORTOVA 11, 10000 Zagreb zastupanog po punomoćniku ZOU Jutriša &amp; Jutriša; Željko Markota</derivirana_varijabla>
  </DomainObject.Predmet.ProtustrankaFormatedWithAdress>
  <DomainObject.Predmet.ProtustrankaFormatedWithAdressOIB>
    <izvorni_sadrzaj> MARKOT.TEL. društvo s ograničenom odgovornošću, OIB 04913787667, TRG SPORTOVA 11, 10000 Zagreb zastupanog po punomoćniku ZOU Jutriša &amp; Jutriša; Željko Markota</izvorni_sadrzaj>
    <derivirana_varijabla naziv="DomainObject.Predmet.ProtustrankaFormatedWithAdressOIB_1"> MARKOT.TEL. društvo s ograničenom odgovornošću, OIB 04913787667, TRG SPORTOVA 11, 10000 Zagreb zastupanog po punomoćniku ZOU Jutriša &amp; Jutriša; Željko Markota</derivirana_varijabla>
  </DomainObject.Predmet.ProtustrankaFormatedWithAdressOIB>
  <DomainObject.Predmet.ProtustrankaWithAdress>
    <izvorni_sadrzaj>MARKOT.TEL. društvo s ograničenom odgovornošću TRG SPORTOVA 11, 10000 Zagreb</izvorni_sadrzaj>
    <derivirana_varijabla naziv="DomainObject.Predmet.ProtustrankaWithAdress_1">MARKOT.TEL. društvo s ograničenom odgovornošću TRG SPORTOVA 11, 10000 Zagreb</derivirana_varijabla>
  </DomainObject.Predmet.ProtustrankaWithAdress>
  <DomainObject.Predmet.ProtustrankaWithAdressOIB>
    <izvorni_sadrzaj>MARKOT.TEL. društvo s ograničenom odgovornošću, OIB 04913787667, TRG SPORTOVA 11, 10000 Zagreb</izvorni_sadrzaj>
    <derivirana_varijabla naziv="DomainObject.Predmet.ProtustrankaWithAdressOIB_1">MARKOT.TEL. društvo s ograničenom odgovornošću, OIB 04913787667, TRG SPORTOVA 11, 10000 Zagreb</derivirana_varijabla>
  </DomainObject.Predmet.ProtustrankaWithAdressOIB>
  <DomainObject.Predmet.ProtustrankaNazivFormated>
    <izvorni_sadrzaj>MARKOT.TEL. društvo s ograničenom odgovornošću</izvorni_sadrzaj>
    <derivirana_varijabla naziv="DomainObject.Predmet.ProtustrankaNazivFormated_1">MARKOT.TEL. društvo s ograničenom odgovornošću</derivirana_varijabla>
  </DomainObject.Predmet.ProtustrankaNazivFormated>
  <DomainObject.Predmet.ProtustrankaNazivFormatedOIB>
    <izvorni_sadrzaj>MARKOT.TEL. društvo s ograničenom odgovornošću, OIB 04913787667</izvorni_sadrzaj>
    <derivirana_varijabla naziv="DomainObject.Predmet.ProtustrankaNazivFormatedOIB_1">MARKOT.TEL. društvo s ograničenom odgovornošću, OIB 04913787667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66.St - M. Kolakušić </izvorni_sadrzaj>
    <derivirana_varijabla naziv="DomainObject.Predmet.Referada.Naziv_1">66.St - M. Kolakušić </derivirana_varijabla>
  </DomainObject.Predmet.Referada.Naziv>
  <DomainObject.Predmet.Referada.Oznaka>
    <izvorni_sadrzaj>66. St</izvorni_sadrzaj>
    <derivirana_varijabla naziv="DomainObject.Predmet.Referada.Oznaka_1">66. St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Mislav Kolakušić</izvorni_sadrzaj>
    <derivirana_varijabla naziv="DomainObject.Predmet.Referada.Sudac_1">Mislav Kolakušić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PRIVREDNA BANKA ZAGREB - DIONIČKO DRUŠTVO zastupanog po punomoćniku ODVJETNIČKO DRUŠTVO LEKO I PARTNERI</izvorni_sadrzaj>
    <derivirana_varijabla naziv="DomainObject.Predmet.StrankaFormated_1">  PRIVREDNA BANKA ZAGREB - DIONIČKO DRUŠTVO zastupanog po punomoćniku ODVJETNIČKO DRUŠTVO LEKO I PARTNERI</derivirana_varijabla>
  </DomainObject.Predmet.StrankaFormated>
  <DomainObject.Predmet.StrankaFormatedOIB>
    <izvorni_sadrzaj>  PRIVREDNA BANKA ZAGREB - DIONIČKO DRUŠTVO, OIB 02535697732 zastupanog po punomoćniku ODVJETNIČKO DRUŠTVO LEKO I PARTNERI</izvorni_sadrzaj>
    <derivirana_varijabla naziv="DomainObject.Predmet.StrankaFormatedOIB_1">  PRIVREDNA BANKA ZAGREB - DIONIČKO DRUŠTVO, OIB 02535697732 zastupanog po punomoćniku ODVJETNIČKO DRUŠTVO LEKO I PARTNERI</derivirana_varijabla>
  </DomainObject.Predmet.StrankaFormatedOIB>
  <DomainObject.Predmet.StrankaFormatedWithAdress>
    <izvorni_sadrzaj> PRIVREDNA BANKA ZAGREB - DIONIČKO DRUŠTVO, RAČKOGA 6, 10000 Zagreb zastupanog po punomoćniku ODVJETNIČKO DRUŠTVO LEKO I PARTNERI</izvorni_sadrzaj>
    <derivirana_varijabla naziv="DomainObject.Predmet.StrankaFormatedWithAdress_1"> PRIVREDNA BANKA ZAGREB - DIONIČKO DRUŠTVO, RAČKOGA 6, 10000 Zagreb zastupanog po punomoćniku ODVJETNIČKO DRUŠTVO LEKO I PARTNERI</derivirana_varijabla>
  </DomainObject.Predmet.StrankaFormatedWithAdress>
  <DomainObject.Predmet.StrankaFormatedWithAdressOIB>
    <izvorni_sadrzaj> PRIVREDNA BANKA ZAGREB - DIONIČKO DRUŠTVO, OIB 02535697732, RAČKOGA 6, 10000 Zagreb zastupanog po punomoćniku ODVJETNIČKO DRUŠTVO LEKO I PARTNERI</izvorni_sadrzaj>
    <derivirana_varijabla naziv="DomainObject.Predmet.StrankaFormatedWithAdressOIB_1"> PRIVREDNA BANKA ZAGREB - DIONIČKO DRUŠTVO, OIB 02535697732, RAČKOGA 6, 10000 Zagreb zastupanog po punomoćniku ODVJETNIČKO DRUŠTVO LEKO I PARTNERI</derivirana_varijabla>
  </DomainObject.Predmet.StrankaFormatedWithAdressOIB>
  <DomainObject.Predmet.StrankaWithAdress>
    <izvorni_sadrzaj>PRIVREDNA BANKA ZAGREB - DIONIČKO DRUŠTVO RAČKOGA 6,10000 Zagreb</izvorni_sadrzaj>
    <derivirana_varijabla naziv="DomainObject.Predmet.StrankaWithAdress_1">PRIVREDNA BANKA ZAGREB - DIONIČKO DRUŠTVO RAČKOGA 6,10000 Zagreb</derivirana_varijabla>
  </DomainObject.Predmet.StrankaWithAdress>
  <DomainObject.Predmet.StrankaWithAdressOIB>
    <izvorni_sadrzaj>PRIVREDNA BANKA ZAGREB - DIONIČKO DRUŠTVO, OIB 02535697732, RAČKOGA 6,10000 Zagreb</izvorni_sadrzaj>
    <derivirana_varijabla naziv="DomainObject.Predmet.StrankaWithAdressOIB_1">PRIVREDNA BANKA ZAGREB - DIONIČKO DRUŠTVO, OIB 02535697732, RAČKOGA 6,10000 Zagreb</derivirana_varijabla>
  </DomainObject.Predmet.StrankaWithAdressOIB>
  <DomainObject.Predmet.StrankaNazivFormated>
    <izvorni_sadrzaj>PRIVREDNA BANKA ZAGREB - DIONIČKO DRUŠTVO</izvorni_sadrzaj>
    <derivirana_varijabla naziv="DomainObject.Predmet.StrankaNazivFormated_1">PRIVREDNA BANKA ZAGREB - DIONIČKO DRUŠTVO</derivirana_varijabla>
  </DomainObject.Predmet.StrankaNazivFormated>
  <DomainObject.Predmet.StrankaNazivFormatedOIB>
    <izvorni_sadrzaj>PRIVREDNA BANKA ZAGREB - DIONIČKO DRUŠTVO, OIB 02535697732</izvorni_sadrzaj>
    <derivirana_varijabla naziv="DomainObject.Predmet.StrankaNazivFormatedOIB_1">PRIVREDNA BANKA ZAGREB - DIONIČKO DRUŠTVO, OIB 02535697732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66.St - M. Kolakušić </izvorni_sadrzaj>
    <derivirana_varijabla naziv="DomainObject.Predmet.TrenutnaLokacijaSpisa.Naziv_1">66.St - M. Kolakušić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Stampf</izvorni_sadrzaj>
    <derivirana_varijabla naziv="DomainObject.Predmet.Zapisnicar_1">Ivana Stampf</derivirana_varijabla>
  </DomainObject.Predmet.Zapisnicar>
  <DomainObject.Predmet.StrankaListFormated>
    <izvorni_sadrzaj>
      <item>PRIVREDNA BANKA ZAGREB - DIONIČKO DRUŠTVO zastupanog po punomoćniku ODVJETNIČKO DRUŠTVO LEKO I PARTNERI</item>
    </izvorni_sadrzaj>
    <derivirana_varijabla naziv="DomainObject.Predmet.StrankaListFormated_1">
      <item>PRIVREDNA BANKA ZAGREB - DIONIČKO DRUŠTVO zastupanog po punomoćniku ODVJETNIČKO DRUŠTVO LEKO I PARTNERI</item>
    </derivirana_varijabla>
  </DomainObject.Predmet.StrankaListFormated>
  <DomainObject.Predmet.StrankaListFormatedOIB>
    <izvorni_sadrzaj>
      <item>PRIVREDNA BANKA ZAGREB - DIONIČKO DRUŠTVO, OIB 02535697732 zastupanog po punomoćniku ODVJETNIČKO DRUŠTVO LEKO I PARTNERI</item>
    </izvorni_sadrzaj>
    <derivirana_varijabla naziv="DomainObject.Predmet.StrankaListFormatedOIB_1">
      <item>PRIVREDNA BANKA ZAGREB - DIONIČKO DRUŠTVO, OIB 02535697732 zastupanog po punomoćniku ODVJETNIČKO DRUŠTVO LEKO I PARTNERI</item>
    </derivirana_varijabla>
  </DomainObject.Predmet.StrankaListFormatedOIB>
  <DomainObject.Predmet.StrankaListFormatedWithAdress>
    <izvorni_sadrzaj>
      <item>PRIVREDNA BANKA ZAGREB - DIONIČKO DRUŠTVO, RAČKOGA 6, 10000 Zagreb zastupanog po punomoćniku ODVJETNIČKO DRUŠTVO LEKO I PARTNERI</item>
    </izvorni_sadrzaj>
    <derivirana_varijabla naziv="DomainObject.Predmet.StrankaListFormatedWithAdress_1">
      <item>PRIVREDNA BANKA ZAGREB - DIONIČKO DRUŠTVO, RAČKOGA 6, 10000 Zagreb zastupanog po punomoćniku ODVJETNIČKO DRUŠTVO LEKO I PARTNERI</item>
    </derivirana_varijabla>
  </DomainObject.Predmet.StrankaListFormatedWithAdress>
  <DomainObject.Predmet.StrankaListFormatedWithAdressOIB>
    <izvorni_sadrzaj>
      <item>PRIVREDNA BANKA ZAGREB - DIONIČKO DRUŠTVO, OIB 02535697732, RAČKOGA 6, 10000 Zagreb zastupanog po punomoćniku ODVJETNIČKO DRUŠTVO LEKO I PARTNERI</item>
    </izvorni_sadrzaj>
    <derivirana_varijabla naziv="DomainObject.Predmet.StrankaListFormatedWithAdressOIB_1">
      <item>PRIVREDNA BANKA ZAGREB - DIONIČKO DRUŠTVO, OIB 02535697732, RAČKOGA 6, 10000 Zagreb zastupanog po punomoćniku ODVJETNIČKO DRUŠTVO LEKO I PARTNERI</item>
    </derivirana_varijabla>
  </DomainObject.Predmet.StrankaListFormatedWithAdressOIB>
  <DomainObject.Predmet.StrankaListNazivFormated>
    <izvorni_sadrzaj>
      <item>PRIVREDNA BANKA ZAGREB - DIONIČKO DRUŠTVO</item>
    </izvorni_sadrzaj>
    <derivirana_varijabla naziv="DomainObject.Predmet.StrankaListNazivFormated_1">
      <item>PRIVREDNA BANKA ZAGREB - DIONIČKO DRUŠTVO</item>
    </derivirana_varijabla>
  </DomainObject.Predmet.StrankaListNazivFormated>
  <DomainObject.Predmet.StrankaListNazivFormatedOIB>
    <izvorni_sadrzaj>
      <item>PRIVREDNA BANKA ZAGREB - DIONIČKO DRUŠTVO, OIB 02535697732</item>
    </izvorni_sadrzaj>
    <derivirana_varijabla naziv="DomainObject.Predmet.StrankaListNazivFormatedOIB_1">
      <item>PRIVREDNA BANKA ZAGREB - DIONIČKO DRUŠTVO, OIB 02535697732</item>
    </derivirana_varijabla>
  </DomainObject.Predmet.StrankaListNazivFormatedOIB>
  <DomainObject.Predmet.ProtuStrankaListFormated>
    <izvorni_sadrzaj>
      <item>MARKOT.TEL. društvo s ograničenom odgovornošću zastupanog po punomoćniku ZOU Jutriša &amp; Jutriša; Željko Markota</item>
    </izvorni_sadrzaj>
    <derivirana_varijabla naziv="DomainObject.Predmet.ProtuStrankaListFormated_1">
      <item>MARKOT.TEL. društvo s ograničenom odgovornošću zastupanog po punomoćniku ZOU Jutriša &amp; Jutriša; Željko Markota</item>
    </derivirana_varijabla>
  </DomainObject.Predmet.ProtuStrankaListFormated>
  <DomainObject.Predmet.ProtuStrankaListFormatedOIB>
    <izvorni_sadrzaj>
      <item>MARKOT.TEL. društvo s ograničenom odgovornošću, OIB 04913787667 zastupanog po punomoćniku ZOU Jutriša &amp; Jutriša; Željko Markota</item>
    </izvorni_sadrzaj>
    <derivirana_varijabla naziv="DomainObject.Predmet.ProtuStrankaListFormatedOIB_1">
      <item>MARKOT.TEL. društvo s ograničenom odgovornošću, OIB 04913787667 zastupanog po punomoćniku ZOU Jutriša &amp; Jutriša; Željko Markota</item>
    </derivirana_varijabla>
  </DomainObject.Predmet.ProtuStrankaListFormatedOIB>
  <DomainObject.Predmet.ProtuStrankaListFormatedWithAdress>
    <izvorni_sadrzaj>
      <item>MARKOT.TEL. društvo s ograničenom odgovornošću, TRG SPORTOVA 11, 10000 Zagreb zastupanog po punomoćniku ZOU Jutriša &amp; Jutriša; Željko Markota</item>
    </izvorni_sadrzaj>
    <derivirana_varijabla naziv="DomainObject.Predmet.ProtuStrankaListFormatedWithAdress_1">
      <item>MARKOT.TEL. društvo s ograničenom odgovornošću, TRG SPORTOVA 11, 10000 Zagreb zastupanog po punomoćniku ZOU Jutriša &amp; Jutriša; Željko Markota</item>
    </derivirana_varijabla>
  </DomainObject.Predmet.ProtuStrankaListFormatedWithAdress>
  <DomainObject.Predmet.ProtuStrankaListFormatedWithAdressOIB>
    <izvorni_sadrzaj>
      <item>MARKOT.TEL. društvo s ograničenom odgovornošću, OIB 04913787667, TRG SPORTOVA 11, 10000 Zagreb zastupanog po punomoćniku ZOU Jutriša &amp; Jutriša; Željko Markota</item>
    </izvorni_sadrzaj>
    <derivirana_varijabla naziv="DomainObject.Predmet.ProtuStrankaListFormatedWithAdressOIB_1">
      <item>MARKOT.TEL. društvo s ograničenom odgovornošću, OIB 04913787667, TRG SPORTOVA 11, 10000 Zagreb zastupanog po punomoćniku ZOU Jutriša &amp; Jutriša; Željko Markota</item>
    </derivirana_varijabla>
  </DomainObject.Predmet.ProtuStrankaListFormatedWithAdressOIB>
  <DomainObject.Predmet.ProtuStrankaListNazivFormated>
    <izvorni_sadrzaj>
      <item>MARKOT.TEL. društvo s ograničenom odgovornošću</item>
    </izvorni_sadrzaj>
    <derivirana_varijabla naziv="DomainObject.Predmet.ProtuStrankaListNazivFormated_1">
      <item>MARKOT.TEL. društvo s ograničenom odgovornošću</item>
    </derivirana_varijabla>
  </DomainObject.Predmet.ProtuStrankaListNazivFormated>
  <DomainObject.Predmet.ProtuStrankaListNazivFormatedOIB>
    <izvorni_sadrzaj>
      <item>MARKOT.TEL. društvo s ograničenom odgovornošću, OIB 04913787667</item>
    </izvorni_sadrzaj>
    <derivirana_varijabla naziv="DomainObject.Predmet.ProtuStrankaListNazivFormatedOIB_1">
      <item>MARKOT.TEL. društvo s ograničenom odgovornošću, OIB 04913787667</item>
    </derivirana_varijabla>
  </DomainObject.Predmet.ProtuStrankaListNazivFormatedOIB>
  <DomainObject.Predmet.OstaliListFormated>
    <izvorni_sadrzaj>
      <item>Davor Bišćan</item>
      <item>Željko Markota punomoćnik sudionika u postupku MARKOT.TEL. društvo s ograničenom odgovornošću</item>
      <item>Erste&amp;Steiermaerkiche Bank d.d.</item>
      <item>ODVJETNIČKO DRUŠTVO LEKO I PARTNERI punomoćnik sudionika u postupku PRIVREDNA BANKA ZAGREB - DIONIČKO DRUŠTVO</item>
      <item>ZOU Jutriša &amp; Jutriša punomoćnik sudionika u postupku MARKOT.TEL. društvo s ograničenom odgovornošću</item>
    </izvorni_sadrzaj>
    <derivirana_varijabla naziv="DomainObject.Predmet.OstaliListFormated_1">
      <item>Davor Bišćan</item>
      <item>Željko Markota punomoćnik sudionika u postupku MARKOT.TEL. društvo s ograničenom odgovornošću</item>
      <item>Erste&amp;Steiermaerkiche Bank d.d.</item>
      <item>ODVJETNIČKO DRUŠTVO LEKO I PARTNERI punomoćnik sudionika u postupku PRIVREDNA BANKA ZAGREB - DIONIČKO DRUŠTVO</item>
      <item>ZOU Jutriša &amp; Jutriša punomoćnik sudionika u postupku MARKOT.TEL. društvo s ograničenom odgovornošću</item>
    </derivirana_varijabla>
  </DomainObject.Predmet.OstaliListFormated>
  <DomainObject.Predmet.OstaliListFormatedOIB>
    <izvorni_sadrzaj>
      <item>Davor Bišćan, OIB 99116868296</item>
      <item>Željko Markota punomoćnik sudionika u postupku MARKOT.TEL. društvo s ograničenom odgovornošću</item>
      <item>Erste&amp;Steiermaerkiche Bank d.d.</item>
      <item>ODVJETNIČKO DRUŠTVO LEKO I PARTNERI punomoćnik sudionika u postupku PRIVREDNA BANKA ZAGREB - DIONIČKO DRUŠTVO</item>
      <item>ZOU Jutriša &amp; Jutriša punomoćnik sudionika u postupku MARKOT.TEL. društvo s ograničenom odgovornošću</item>
    </izvorni_sadrzaj>
    <derivirana_varijabla naziv="DomainObject.Predmet.OstaliListFormatedOIB_1">
      <item>Davor Bišćan, OIB 99116868296</item>
      <item>Željko Markota punomoćnik sudionika u postupku MARKOT.TEL. društvo s ograničenom odgovornošću</item>
      <item>Erste&amp;Steiermaerkiche Bank d.d.</item>
      <item>ODVJETNIČKO DRUŠTVO LEKO I PARTNERI punomoćnik sudionika u postupku PRIVREDNA BANKA ZAGREB - DIONIČKO DRUŠTVO</item>
      <item>ZOU Jutriša &amp; Jutriša punomoćnik sudionika u postupku MARKOT.TEL. društvo s ograničenom odgovornošću</item>
    </derivirana_varijabla>
  </DomainObject.Predmet.OstaliListFormatedOIB>
  <DomainObject.Predmet.OstaliListFormatedWithAdress>
    <izvorni_sadrzaj>
      <item>Davor Bišćan, Jurišićeva 10, 10 000 Zagreb</item>
      <item>Željko Markota, Dobriše Cesarića 43, 10 000 Zagreb punomoćnik sudionika u postupku MARKOT.TEL. društvo s ograničenom odgovornošću</item>
      <item>Erste&amp;Steiermaerkiche Bank d.d., Jadranski trg 3a, Rijeka</item>
      <item>ODVJETNIČKO DRUŠTVO LEKO I PARTNERI, MIHANOVIĆEVA 14, 10000 Zagreb punomoćnik sudionika u postupku PRIVREDNA BANKA ZAGREB - DIONIČKO DRUŠTVO</item>
      <item>ZOU Jutriša &amp; Jutriša, Masarykova 23, 10000 Zagreb punomoćnik sudionika u postupku MARKOT.TEL. društvo s ograničenom odgovornošću</item>
    </izvorni_sadrzaj>
    <derivirana_varijabla naziv="DomainObject.Predmet.OstaliListFormatedWithAdress_1">
      <item>Davor Bišćan, Jurišićeva 10, 10 000 Zagreb</item>
      <item>Željko Markota, Dobriše Cesarića 43, 10 000 Zagreb punomoćnik sudionika u postupku MARKOT.TEL. društvo s ograničenom odgovornošću</item>
      <item>Erste&amp;Steiermaerkiche Bank d.d., Jadranski trg 3a, Rijeka</item>
      <item>ODVJETNIČKO DRUŠTVO LEKO I PARTNERI, MIHANOVIĆEVA 14, 10000 Zagreb punomoćnik sudionika u postupku PRIVREDNA BANKA ZAGREB - DIONIČKO DRUŠTVO</item>
      <item>ZOU Jutriša &amp; Jutriša, Masarykova 23, 10000 Zagreb punomoćnik sudionika u postupku MARKOT.TEL. društvo s ograničenom odgovornošću</item>
    </derivirana_varijabla>
  </DomainObject.Predmet.OstaliListFormatedWithAdress>
  <DomainObject.Predmet.OstaliListFormatedWithAdressOIB>
    <izvorni_sadrzaj>
      <item>Davor Bišćan, OIB 99116868296, Jurišićeva 10, 10 000 Zagreb</item>
      <item>Željko Markota, Dobriše Cesarića 43, 10 000 Zagreb punomoćnik sudionika u postupku MARKOT.TEL. društvo s ograničenom odgovornošću</item>
      <item>Erste&amp;Steiermaerkiche Bank d.d., Jadranski trg 3a, Rijeka</item>
      <item>ODVJETNIČKO DRUŠTVO LEKO I PARTNERI, MIHANOVIĆEVA 14, 10000 Zagreb punomoćnik sudionika u postupku PRIVREDNA BANKA ZAGREB - DIONIČKO DRUŠTVO</item>
      <item>ZOU Jutriša &amp; Jutriša, Masarykova 23, 10000 Zagreb punomoćnik sudionika u postupku MARKOT.TEL. društvo s ograničenom odgovornošću</item>
    </izvorni_sadrzaj>
    <derivirana_varijabla naziv="DomainObject.Predmet.OstaliListFormatedWithAdressOIB_1">
      <item>Davor Bišćan, OIB 99116868296, Jurišićeva 10, 10 000 Zagreb</item>
      <item>Željko Markota, Dobriše Cesarića 43, 10 000 Zagreb punomoćnik sudionika u postupku MARKOT.TEL. društvo s ograničenom odgovornošću</item>
      <item>Erste&amp;Steiermaerkiche Bank d.d., Jadranski trg 3a, Rijeka</item>
      <item>ODVJETNIČKO DRUŠTVO LEKO I PARTNERI, MIHANOVIĆEVA 14, 10000 Zagreb punomoćnik sudionika u postupku PRIVREDNA BANKA ZAGREB - DIONIČKO DRUŠTVO</item>
      <item>ZOU Jutriša &amp; Jutriša, Masarykova 23, 10000 Zagreb punomoćnik sudionika u postupku MARKOT.TEL. društvo s ograničenom odgovornošću</item>
    </derivirana_varijabla>
  </DomainObject.Predmet.OstaliListFormatedWithAdressOIB>
  <DomainObject.Predmet.OstaliListNazivFormated>
    <izvorni_sadrzaj>
      <item>Davor Bišćan</item>
      <item>Željko Markota</item>
      <item>Erste&amp;Steiermaerkiche Bank d.d.</item>
      <item>ODVJETNIČKO DRUŠTVO LEKO I PARTNERI</item>
      <item>ZOU Jutriša &amp; Jutriša</item>
    </izvorni_sadrzaj>
    <derivirana_varijabla naziv="DomainObject.Predmet.OstaliListNazivFormated_1">
      <item>Davor Bišćan</item>
      <item>Željko Markota</item>
      <item>Erste&amp;Steiermaerkiche Bank d.d.</item>
      <item>ODVJETNIČKO DRUŠTVO LEKO I PARTNERI</item>
      <item>ZOU Jutriša &amp; Jutriša</item>
    </derivirana_varijabla>
  </DomainObject.Predmet.OstaliListNazivFormated>
  <DomainObject.Predmet.OstaliListNazivFormatedOIB>
    <izvorni_sadrzaj>
      <item>Davor Bišćan, OIB 99116868296</item>
      <item>Željko Markota</item>
      <item>Erste&amp;Steiermaerkiche Bank d.d.</item>
      <item>ODVJETNIČKO DRUŠTVO LEKO I PARTNERI</item>
      <item>ZOU Jutriša &amp; Jutriša</item>
    </izvorni_sadrzaj>
    <derivirana_varijabla naziv="DomainObject.Predmet.OstaliListNazivFormatedOIB_1">
      <item>Davor Bišćan, OIB 99116868296</item>
      <item>Željko Markota</item>
      <item>Erste&amp;Steiermaerkiche Bank d.d.</item>
      <item>ODVJETNIČKO DRUŠTVO LEKO I PARTNERI</item>
      <item>ZOU Jutriša &amp; Jutriša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studenog 2016.</izvorni_sadrzaj>
    <derivirana_varijabla naziv="DomainObject.Datum_1">8.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PRIVREDNA BANKA ZAGREB - DIONIČKO DRUŠTVO</izvorni_sadrzaj>
    <derivirana_varijabla naziv="DomainObject.Predmet.StrankaIDrugi_1">PRIVREDNA BANKA ZAGREB - DIONIČKO DRUŠTVO</derivirana_varijabla>
  </DomainObject.Predmet.StrankaIDrugi>
  <DomainObject.Predmet.ProtustrankaIDrugi>
    <izvorni_sadrzaj>MARKOT.TEL. društvo s ograničenom odgovornošću</izvorni_sadrzaj>
    <derivirana_varijabla naziv="DomainObject.Predmet.ProtustrankaIDrugi_1">MARKOT.TEL. društvo s ograničenom odgovornošću</derivirana_varijabla>
  </DomainObject.Predmet.ProtustrankaIDrugi>
  <DomainObject.Predmet.StrankaIDrugiAdressOIB>
    <izvorni_sadrzaj>PRIVREDNA BANKA ZAGREB - DIONIČKO DRUŠTVO, OIB 02535697732, RAČKOGA 6, 10000 Zagreb</izvorni_sadrzaj>
    <derivirana_varijabla naziv="DomainObject.Predmet.StrankaIDrugiAdressOIB_1">PRIVREDNA BANKA ZAGREB - DIONIČKO DRUŠTVO, OIB 02535697732, RAČKOGA 6, 10000 Zagreb</derivirana_varijabla>
  </DomainObject.Predmet.StrankaIDrugiAdressOIB>
  <DomainObject.Predmet.ProtustrankaIDrugiAdressOIB>
    <izvorni_sadrzaj>MARKOT.TEL. društvo s ograničenom odgovornošću, OIB 04913787667, TRG SPORTOVA 11, 10000 Zagreb</izvorni_sadrzaj>
    <derivirana_varijabla naziv="DomainObject.Predmet.ProtustrankaIDrugiAdressOIB_1">MARKOT.TEL. društvo s ograničenom odgovornošću, OIB 04913787667, TRG SPORTOVA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31. listopada 2012.</izvorni_sadrzaj>
    <derivirana_varijabla naziv="DomainObject.Predmet.OdlukaRjesenje.DatumDonosenjaOdluke_1">31. listopada 2012.</derivirana_varijabla>
  </DomainObject.Predmet.OdlukaRjesenje.DatumDonosenjaOdluke>
  <DomainObject.Predmet.OdlukaRjesenje.DatumPravomocnosti>
    <izvorni_sadrzaj>24. travnja 2013.</izvorni_sadrzaj>
    <derivirana_varijabla naziv="DomainObject.Predmet.OdlukaRjesenje.DatumPravomocnosti_1">24. travnja 2013.</derivirana_varijabla>
  </DomainObject.Predmet.OdlukaRjesenje.DatumPravomocnosti>
  <DomainObject.Predmet.OdlukaRjesenje.Oznaka>
    <izvorni_sadrzaj>St-923/2012-42</izvorni_sadrzaj>
    <derivirana_varijabla naziv="DomainObject.Predmet.OdlukaRjesenje.Oznaka_1">St-923/2012-42</derivirana_varijabla>
  </DomainObject.Predmet.OdlukaRjesenje.Oznaka>
  <DomainObject.Predmet.SudioniciListNaziv>
    <izvorni_sadrzaj>
      <item>Davor Bišćan</item>
      <item>Željko Markota</item>
      <item>MARKOT.TEL. društvo s ograničenom odgovornošću</item>
      <item>Erste&amp;Steiermaerkiche Bank d.d.</item>
      <item>ODVJETNIČKO DRUŠTVO LEKO I PARTNERI</item>
      <item>ZOU Jutriša &amp; Jutriša</item>
      <item>PRIVREDNA BANKA ZAGREB - DIONIČKO DRUŠTVO</item>
    </izvorni_sadrzaj>
    <derivirana_varijabla naziv="DomainObject.Predmet.SudioniciListNaziv_1">
      <item>Davor Bišćan</item>
      <item>Željko Markota</item>
      <item>MARKOT.TEL. društvo s ograničenom odgovornošću</item>
      <item>Erste&amp;Steiermaerkiche Bank d.d.</item>
      <item>ODVJETNIČKO DRUŠTVO LEKO I PARTNERI</item>
      <item>ZOU Jutriša &amp; Jutriša</item>
      <item>PRIVREDNA BANKA ZAGREB - DIONIČKO DRUŠTVO</item>
    </derivirana_varijabla>
  </DomainObject.Predmet.SudioniciListNaziv>
  <DomainObject.Predmet.SudioniciListAdressOIB>
    <izvorni_sadrzaj>
      <item>Davor Bišćan, OIB 99116868296, Jurišićeva 10,10 000 Zagreb</item>
      <item>Željko Markota, Dobriše Cesarića 43,10 000 Zagreb</item>
      <item>MARKOT.TEL. društvo s ograničenom odgovornošću, OIB 04913787667, TRG SPORTOVA 11,10000 Zagreb</item>
      <item>Erste&amp;Steiermaerkiche Bank d.d., Jadranski trg 3a,Rijeka</item>
      <item>ODVJETNIČKO DRUŠTVO LEKO I PARTNERI, MIHANOVIĆEVA 14,10000 Zagreb</item>
      <item>ZOU Jutriša &amp; Jutriša, Masarykova 23,10000 Zagreb</item>
      <item>PRIVREDNA BANKA ZAGREB - DIONIČKO DRUŠTVO, OIB 02535697732, RAČKOGA 6,10000 Zagreb</item>
    </izvorni_sadrzaj>
    <derivirana_varijabla naziv="DomainObject.Predmet.SudioniciListAdressOIB_1">
      <item>Davor Bišćan, OIB 99116868296, Jurišićeva 10,10 000 Zagreb</item>
      <item>Željko Markota, Dobriše Cesarića 43,10 000 Zagreb</item>
      <item>MARKOT.TEL. društvo s ograničenom odgovornošću, OIB 04913787667, TRG SPORTOVA 11,10000 Zagreb</item>
      <item>Erste&amp;Steiermaerkiche Bank d.d., Jadranski trg 3a,Rijeka</item>
      <item>ODVJETNIČKO DRUŠTVO LEKO I PARTNERI, MIHANOVIĆEVA 14,10000 Zagreb</item>
      <item>ZOU Jutriša &amp; Jutriša, Masarykova 23,10000 Zagreb</item>
      <item>PRIVREDNA BANKA ZAGREB - DIONIČKO DRUŠTVO, OIB 02535697732, RAČKOGA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99116868296</item>
      <item>, OIB null</item>
      <item>, OIB 04913787667</item>
      <item>, OIB null</item>
      <item>, OIB null</item>
      <item>, OIB null</item>
      <item>, OIB 02535697732</item>
    </izvorni_sadrzaj>
    <derivirana_varijabla naziv="DomainObject.Predmet.SudioniciListNazivOIB_1">
      <item>, OIB 99116868296</item>
      <item>, OIB null</item>
      <item>, OIB 04913787667</item>
      <item>, OIB null</item>
      <item>, OIB null</item>
      <item>, OIB null</item>
      <item>, OIB 02535697732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217</properties:Words>
  <properties:Characters>1047</properties:Characters>
  <properties:Lines>41</properties:Lines>
  <properties:Paragraphs>18</properties:Paragraphs>
  <properties:TotalTime>36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1489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2016-10-28T11:53:00Z</dcterms:created>
  <dc:creator>gzubak</dc:creator>
  <cp:lastModifiedBy>Ivana Stampf</cp:lastModifiedBy>
  <cp:lastPrinted>2011-09-26T12:38:00Z</cp:lastPrinted>
  <dcterms:modified xmlns:xsi="http://www.w3.org/2001/XMLSchema-instance" xsi:type="dcterms:W3CDTF">2016-11-08T07:15:00Z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