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m="http://schemas.openxmlformats.org/officeDocument/2006/math"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321C8B" w:rsidR="0078462A" w:rsidP="0078462A" w:rsidRDefault="0078462A" w14:paraId="d72a77b" w14:textId="d72a77b">
      <w:pPr>
        <w:pStyle w:val="Naslov1"/>
        <w:ind w:right="-51"/>
        <w15:collapsed w:val="false"/>
        <w:rPr>
          <w:rFonts w:ascii="Arial" w:hAnsi="Arial" w:cs="Arial"/>
          <w:szCs w:val="24"/>
        </w:rPr>
      </w:pPr>
      <w:bookmarkStart w:name="_GoBack" w:id="0"/>
      <w:bookmarkEnd w:id="0"/>
      <w:r w:rsidRPr="00321C8B">
        <w:rPr>
          <w:rFonts w:ascii="Arial" w:hAnsi="Arial" w:cs="Arial"/>
          <w:szCs w:val="24"/>
        </w:rPr>
        <w:t xml:space="preserve">              REPUBLIKA HRVATSKA</w:t>
      </w:r>
    </w:p>
    <w:p w:rsidRPr="00321C8B" w:rsidR="0078462A" w:rsidP="0078462A" w:rsidRDefault="0078462A">
      <w:pPr>
        <w:pStyle w:val="Naslov1"/>
        <w:ind w:right="-51"/>
        <w:rPr>
          <w:rFonts w:ascii="Arial" w:hAnsi="Arial" w:cs="Arial"/>
          <w:szCs w:val="24"/>
        </w:rPr>
      </w:pPr>
      <w:r w:rsidRPr="00321C8B">
        <w:rPr>
          <w:rFonts w:ascii="Arial" w:hAnsi="Arial" w:cs="Arial"/>
          <w:szCs w:val="24"/>
        </w:rPr>
        <w:t>OPĆINSKI GRAĐANSKI SUD U ZAGREBU</w:t>
      </w:r>
    </w:p>
    <w:p w:rsidRPr="00321C8B" w:rsidR="0078462A" w:rsidP="0078462A" w:rsidRDefault="0078462A">
      <w:pPr>
        <w:pStyle w:val="Naslov3"/>
        <w:ind w:right="-51"/>
        <w:rPr>
          <w:rFonts w:ascii="Arial" w:hAnsi="Arial" w:cs="Arial"/>
          <w:sz w:val="24"/>
          <w:szCs w:val="24"/>
        </w:rPr>
      </w:pPr>
      <w:r w:rsidRPr="00321C8B">
        <w:rPr>
          <w:rFonts w:ascii="Arial" w:hAnsi="Arial" w:cs="Arial"/>
          <w:sz w:val="24"/>
          <w:szCs w:val="24"/>
        </w:rPr>
        <w:t xml:space="preserve"> </w:t>
      </w:r>
      <w:r w:rsidRPr="00321C8B" w:rsidR="00B644C3">
        <w:rPr>
          <w:rFonts w:ascii="Arial" w:hAnsi="Arial" w:cs="Arial"/>
          <w:sz w:val="24"/>
          <w:szCs w:val="24"/>
        </w:rPr>
        <w:t xml:space="preserve">             </w:t>
      </w:r>
      <w:r w:rsidRPr="00321C8B">
        <w:rPr>
          <w:rFonts w:ascii="Arial" w:hAnsi="Arial" w:cs="Arial"/>
          <w:sz w:val="24"/>
          <w:szCs w:val="24"/>
        </w:rPr>
        <w:t xml:space="preserve">  </w:t>
      </w:r>
      <w:r w:rsidRPr="00321C8B" w:rsidR="00B644C3">
        <w:rPr>
          <w:rFonts w:ascii="Arial" w:hAnsi="Arial" w:cs="Arial"/>
          <w:sz w:val="24"/>
          <w:szCs w:val="24"/>
        </w:rPr>
        <w:t>Ulica g</w:t>
      </w:r>
      <w:r w:rsidRPr="00321C8B">
        <w:rPr>
          <w:rFonts w:ascii="Arial" w:hAnsi="Arial" w:cs="Arial"/>
          <w:sz w:val="24"/>
          <w:szCs w:val="24"/>
        </w:rPr>
        <w:t xml:space="preserve">rada Vukovara 84 </w:t>
      </w:r>
    </w:p>
    <w:p w:rsidRPr="00321C8B" w:rsidR="00B644C3" w:rsidP="00B644C3" w:rsidRDefault="00B644C3">
      <w:pPr>
        <w:rPr>
          <w:rFonts w:ascii="Arial" w:hAnsi="Arial" w:cs="Arial"/>
          <w:b/>
        </w:rPr>
      </w:pPr>
      <w:r w:rsidRPr="00321C8B">
        <w:rPr>
          <w:rFonts w:ascii="Arial" w:hAnsi="Arial" w:cs="Arial"/>
          <w:b/>
        </w:rPr>
        <w:t xml:space="preserve">                        10000 ZAGREB</w:t>
      </w:r>
    </w:p>
    <w:p w:rsidRPr="00321C8B" w:rsidR="00E01669" w:rsidP="00E01669" w:rsidRDefault="0078462A">
      <w:pPr>
        <w:ind w:right="-51"/>
        <w:rPr>
          <w:rFonts w:ascii="Arial" w:hAnsi="Arial" w:cs="Arial"/>
        </w:rPr>
      </w:pPr>
      <w:r w:rsidRPr="00321C8B">
        <w:rPr>
          <w:rFonts w:ascii="Arial" w:hAnsi="Arial" w:cs="Arial"/>
        </w:rPr>
        <w:t xml:space="preserve">               </w:t>
      </w:r>
      <w:r w:rsidRPr="00321C8B" w:rsidR="00B644C3">
        <w:rPr>
          <w:rFonts w:ascii="Arial" w:hAnsi="Arial" w:cs="Arial"/>
        </w:rPr>
        <w:t xml:space="preserve"> </w:t>
      </w:r>
      <w:r w:rsidRPr="00321C8B" w:rsidR="00B44B0D">
        <w:rPr>
          <w:rFonts w:ascii="Arial" w:hAnsi="Arial" w:cs="Arial"/>
        </w:rPr>
        <w:t xml:space="preserve"> </w:t>
      </w:r>
      <w:r w:rsidRPr="00321C8B">
        <w:rPr>
          <w:rFonts w:ascii="Arial" w:hAnsi="Arial" w:cs="Arial"/>
        </w:rPr>
        <w:t xml:space="preserve"> </w:t>
      </w:r>
      <w:r w:rsidRPr="00321C8B">
        <w:rPr>
          <w:rFonts w:ascii="Arial" w:hAnsi="Arial" w:cs="Arial"/>
          <w:b/>
        </w:rPr>
        <w:t>Poštanski pretinac 303</w:t>
      </w:r>
      <w:r w:rsidRPr="00321C8B" w:rsidR="00D97F80">
        <w:rPr>
          <w:rFonts w:ascii="Arial" w:hAnsi="Arial" w:cs="Arial"/>
        </w:rPr>
        <w:t xml:space="preserve"> </w:t>
      </w:r>
      <w:r w:rsidRPr="00321C8B" w:rsidR="00D97F80">
        <w:rPr>
          <w:rFonts w:ascii="Arial" w:hAnsi="Arial" w:cs="Arial"/>
        </w:rPr>
        <w:tab/>
      </w:r>
      <w:r w:rsidRPr="00321C8B" w:rsidR="00D97F80">
        <w:rPr>
          <w:rFonts w:ascii="Arial" w:hAnsi="Arial" w:cs="Arial"/>
        </w:rPr>
        <w:tab/>
      </w:r>
      <w:r w:rsidRPr="00321C8B">
        <w:rPr>
          <w:rFonts w:ascii="Arial" w:hAnsi="Arial" w:cs="Arial"/>
        </w:rPr>
        <w:t xml:space="preserve">     </w:t>
      </w:r>
    </w:p>
    <w:p w:rsidRPr="00321C8B" w:rsidR="0078462A" w:rsidP="00E01669" w:rsidRDefault="0078462A">
      <w:pPr>
        <w:ind w:right="-51"/>
        <w:jc w:val="right"/>
        <w:rPr>
          <w:rFonts w:ascii="Arial" w:hAnsi="Arial" w:cs="Arial"/>
          <w:b/>
        </w:rPr>
      </w:pPr>
      <w:r w:rsidRPr="00321C8B">
        <w:rPr>
          <w:rFonts w:ascii="Arial" w:hAnsi="Arial" w:cs="Arial"/>
        </w:rPr>
        <w:t>Poslovni broj</w:t>
      </w:r>
      <w:r w:rsidRPr="00321C8B" w:rsidR="00B44B0D">
        <w:rPr>
          <w:rFonts w:ascii="Arial" w:hAnsi="Arial" w:cs="Arial"/>
        </w:rPr>
        <w:t xml:space="preserve">: </w:t>
      </w:r>
      <w:r w:rsidRPr="00321C8B" w:rsidR="00332A22">
        <w:rPr>
          <w:rFonts w:ascii="Arial" w:hAnsi="Arial" w:cs="Arial"/>
        </w:rPr>
        <w:t>P</w:t>
      </w:r>
      <w:r w:rsidR="00A265CD">
        <w:rPr>
          <w:rFonts w:ascii="Arial" w:hAnsi="Arial" w:cs="Arial"/>
        </w:rPr>
        <w:t>-351/2026-16</w:t>
      </w:r>
      <w:r w:rsidR="002E5C3B">
        <w:rPr>
          <w:rFonts w:ascii="Arial" w:hAnsi="Arial" w:cs="Arial"/>
        </w:rPr>
        <w:t>.</w:t>
      </w:r>
    </w:p>
    <w:p w:rsidRPr="00321C8B" w:rsidR="0078462A" w:rsidP="0078462A" w:rsidRDefault="0078462A">
      <w:pPr>
        <w:rPr>
          <w:rFonts w:ascii="Arial" w:hAnsi="Arial" w:cs="Arial"/>
        </w:rPr>
      </w:pPr>
      <w:r w:rsidRPr="00321C8B">
        <w:rPr>
          <w:rFonts w:ascii="Arial" w:hAnsi="Arial" w:cs="Arial"/>
        </w:rPr>
        <w:t xml:space="preserve"> </w:t>
      </w:r>
    </w:p>
    <w:p w:rsidRPr="000414BD" w:rsidR="0078462A" w:rsidP="0078462A" w:rsidRDefault="0078462A">
      <w:pPr>
        <w:jc w:val="center"/>
        <w:rPr>
          <w:rFonts w:ascii="Arial" w:hAnsi="Arial" w:cs="Arial"/>
          <w:b/>
          <w:sz w:val="28"/>
          <w:szCs w:val="28"/>
        </w:rPr>
      </w:pPr>
      <w:r w:rsidRPr="000414BD">
        <w:rPr>
          <w:rFonts w:ascii="Arial" w:hAnsi="Arial" w:cs="Arial"/>
          <w:b/>
          <w:sz w:val="28"/>
          <w:szCs w:val="28"/>
        </w:rPr>
        <w:t>Zapisnik</w:t>
      </w:r>
    </w:p>
    <w:p w:rsidRPr="00321C8B" w:rsidR="0078462A" w:rsidP="0078462A" w:rsidRDefault="0078462A">
      <w:pPr>
        <w:jc w:val="center"/>
        <w:rPr>
          <w:rFonts w:ascii="Arial" w:hAnsi="Arial" w:cs="Arial"/>
        </w:rPr>
      </w:pPr>
      <w:r w:rsidRPr="00321C8B">
        <w:rPr>
          <w:rFonts w:ascii="Arial" w:hAnsi="Arial" w:cs="Arial"/>
        </w:rPr>
        <w:t>od</w:t>
      </w:r>
      <w:r w:rsidRPr="00321C8B" w:rsidR="00933B42">
        <w:rPr>
          <w:rFonts w:ascii="Arial" w:hAnsi="Arial" w:cs="Arial"/>
        </w:rPr>
        <w:t xml:space="preserve"> </w:t>
      </w:r>
      <w:r w:rsidR="002E5C3B">
        <w:rPr>
          <w:rFonts w:ascii="Arial" w:hAnsi="Arial" w:cs="Arial"/>
        </w:rPr>
        <w:t>24</w:t>
      </w:r>
      <w:r w:rsidR="00DA6496">
        <w:rPr>
          <w:rFonts w:ascii="Arial" w:hAnsi="Arial" w:cs="Arial"/>
        </w:rPr>
        <w:t>.</w:t>
      </w:r>
      <w:r w:rsidR="00AF6779">
        <w:rPr>
          <w:rFonts w:ascii="Arial" w:hAnsi="Arial" w:cs="Arial"/>
        </w:rPr>
        <w:t xml:space="preserve"> </w:t>
      </w:r>
      <w:r w:rsidR="003A062D">
        <w:rPr>
          <w:rFonts w:ascii="Arial" w:hAnsi="Arial" w:cs="Arial"/>
        </w:rPr>
        <w:t>rujna 2026.</w:t>
      </w:r>
      <w:r w:rsidRPr="00321C8B" w:rsidR="00B44B0D">
        <w:rPr>
          <w:rFonts w:ascii="Arial" w:hAnsi="Arial" w:cs="Arial"/>
        </w:rPr>
        <w:t xml:space="preserve"> godine</w:t>
      </w:r>
    </w:p>
    <w:p w:rsidRPr="00321C8B" w:rsidR="0078462A" w:rsidP="00B44B0D" w:rsidRDefault="0078462A">
      <w:pPr>
        <w:jc w:val="center"/>
        <w:rPr>
          <w:rFonts w:ascii="Arial" w:hAnsi="Arial" w:cs="Arial"/>
        </w:rPr>
      </w:pPr>
      <w:r w:rsidRPr="00321C8B">
        <w:rPr>
          <w:rFonts w:ascii="Arial" w:hAnsi="Arial" w:cs="Arial"/>
        </w:rPr>
        <w:t>o održano</w:t>
      </w:r>
      <w:r w:rsidRPr="00321C8B" w:rsidR="00017B91">
        <w:rPr>
          <w:rFonts w:ascii="Arial" w:hAnsi="Arial" w:cs="Arial"/>
        </w:rPr>
        <w:t>m pripremnom ročištu</w:t>
      </w:r>
      <w:r w:rsidRPr="00321C8B">
        <w:rPr>
          <w:rFonts w:ascii="Arial" w:hAnsi="Arial" w:cs="Arial"/>
        </w:rPr>
        <w:t xml:space="preserve"> kod Općinskog građanskog suda u Zagrebu</w:t>
      </w:r>
    </w:p>
    <w:p w:rsidRPr="00321C8B" w:rsidR="00B44B0D" w:rsidP="0078462A" w:rsidRDefault="00B44B0D">
      <w:pPr>
        <w:rPr>
          <w:rFonts w:ascii="Arial" w:hAnsi="Arial" w:cs="Arial"/>
        </w:rPr>
      </w:pPr>
    </w:p>
    <w:p w:rsidRPr="00321C8B" w:rsidR="0078462A" w:rsidP="0078462A" w:rsidRDefault="00E61E74">
      <w:pPr>
        <w:rPr>
          <w:rFonts w:ascii="Arial" w:hAnsi="Arial" w:cs="Arial"/>
        </w:rPr>
      </w:pPr>
      <w:r w:rsidRPr="00321C8B">
        <w:rPr>
          <w:rFonts w:ascii="Arial" w:hAnsi="Arial" w:cs="Arial"/>
        </w:rPr>
        <w:t xml:space="preserve">      </w:t>
      </w:r>
      <w:r w:rsidRPr="00321C8B" w:rsidR="0078462A">
        <w:rPr>
          <w:rFonts w:ascii="Arial" w:hAnsi="Arial" w:cs="Arial"/>
        </w:rPr>
        <w:t>Prisutni od suda:</w:t>
      </w:r>
    </w:p>
    <w:p w:rsidRPr="00321C8B" w:rsidR="0078462A" w:rsidP="0078462A" w:rsidRDefault="0078462A">
      <w:pPr>
        <w:rPr>
          <w:rFonts w:ascii="Arial" w:hAnsi="Arial" w:cs="Arial"/>
        </w:rPr>
      </w:pPr>
    </w:p>
    <w:p w:rsidRPr="00321C8B" w:rsidR="0078462A" w:rsidP="0078462A" w:rsidRDefault="00B44B0D">
      <w:pPr>
        <w:tabs>
          <w:tab w:val="left" w:pos="993"/>
          <w:tab w:val="left" w:pos="4111"/>
        </w:tabs>
        <w:rPr>
          <w:rFonts w:ascii="Arial" w:hAnsi="Arial" w:cs="Arial"/>
        </w:rPr>
      </w:pPr>
      <w:r w:rsidRPr="00321C8B">
        <w:rPr>
          <w:rFonts w:ascii="Arial" w:hAnsi="Arial" w:cs="Arial"/>
        </w:rPr>
        <w:t xml:space="preserve"> </w:t>
      </w:r>
      <w:r w:rsidRPr="00321C8B" w:rsidR="0078462A">
        <w:rPr>
          <w:rFonts w:ascii="Arial" w:hAnsi="Arial" w:cs="Arial"/>
        </w:rPr>
        <w:t xml:space="preserve"> </w:t>
      </w:r>
      <w:r w:rsidR="00321C8B">
        <w:rPr>
          <w:rFonts w:ascii="Arial" w:hAnsi="Arial" w:cs="Arial"/>
        </w:rPr>
        <w:t xml:space="preserve">  </w:t>
      </w:r>
      <w:r w:rsidRPr="00321C8B" w:rsidR="001C67B3">
        <w:rPr>
          <w:rFonts w:ascii="Arial" w:hAnsi="Arial" w:cs="Arial"/>
        </w:rPr>
        <w:t>IVAN MATANČEVIĆ</w:t>
      </w:r>
      <w:r w:rsidRPr="00321C8B">
        <w:rPr>
          <w:rFonts w:ascii="Arial" w:hAnsi="Arial" w:cs="Arial"/>
        </w:rPr>
        <w:tab/>
        <w:t xml:space="preserve">   </w:t>
      </w:r>
      <w:r w:rsidRPr="00321C8B" w:rsidR="0078462A">
        <w:rPr>
          <w:rFonts w:ascii="Arial" w:hAnsi="Arial" w:cs="Arial"/>
        </w:rPr>
        <w:t>Tužitelj:</w:t>
      </w:r>
      <w:r w:rsidRPr="00321C8B">
        <w:rPr>
          <w:rFonts w:ascii="Arial" w:hAnsi="Arial" w:cs="Arial"/>
        </w:rPr>
        <w:tab/>
      </w:r>
      <w:r w:rsidR="002E5C3B">
        <w:rPr>
          <w:rFonts w:ascii="Arial" w:hAnsi="Arial" w:cs="Arial"/>
        </w:rPr>
        <w:t>Mislav Luketić</w:t>
      </w:r>
      <w:r w:rsidRPr="00321C8B" w:rsidR="0078462A">
        <w:rPr>
          <w:rFonts w:ascii="Arial" w:hAnsi="Arial" w:cs="Arial"/>
        </w:rPr>
        <w:t xml:space="preserve"> </w:t>
      </w:r>
    </w:p>
    <w:p w:rsidRPr="00321C8B" w:rsidR="0078462A" w:rsidP="0078462A" w:rsidRDefault="0078462A">
      <w:pPr>
        <w:rPr>
          <w:rFonts w:ascii="Arial" w:hAnsi="Arial" w:cs="Arial"/>
        </w:rPr>
      </w:pPr>
      <w:r w:rsidRPr="00321C8B">
        <w:rPr>
          <w:rFonts w:ascii="Arial" w:hAnsi="Arial" w:cs="Arial"/>
        </w:rPr>
        <w:t>Predsjednik vijeća - sudac</w:t>
      </w:r>
      <w:r w:rsidRPr="00321C8B">
        <w:rPr>
          <w:rFonts w:ascii="Arial" w:hAnsi="Arial" w:cs="Arial"/>
        </w:rPr>
        <w:tab/>
      </w:r>
      <w:r w:rsidRPr="00321C8B">
        <w:rPr>
          <w:rFonts w:ascii="Arial" w:hAnsi="Arial" w:cs="Arial"/>
        </w:rPr>
        <w:tab/>
      </w:r>
      <w:r w:rsidRPr="00321C8B">
        <w:rPr>
          <w:rFonts w:ascii="Arial" w:hAnsi="Arial" w:cs="Arial"/>
        </w:rPr>
        <w:tab/>
      </w:r>
    </w:p>
    <w:p w:rsidRPr="00321C8B" w:rsidR="0078462A" w:rsidP="0078462A" w:rsidRDefault="0078462A">
      <w:pPr>
        <w:pStyle w:val="Zaglavlje"/>
        <w:tabs>
          <w:tab w:val="left" w:pos="708"/>
        </w:tabs>
        <w:rPr>
          <w:rFonts w:ascii="Arial" w:hAnsi="Arial" w:cs="Arial"/>
        </w:rPr>
      </w:pPr>
      <w:r w:rsidRPr="00321C8B">
        <w:rPr>
          <w:rFonts w:ascii="Arial" w:hAnsi="Arial" w:cs="Arial"/>
        </w:rPr>
        <w:tab/>
        <w:t xml:space="preserve">      </w:t>
      </w:r>
    </w:p>
    <w:p w:rsidRPr="00321C8B" w:rsidR="0078462A" w:rsidP="0078462A" w:rsidRDefault="00B44B0D">
      <w:pPr>
        <w:rPr>
          <w:rFonts w:ascii="Arial" w:hAnsi="Arial" w:cs="Arial"/>
        </w:rPr>
      </w:pPr>
      <w:r w:rsidRPr="00321C8B">
        <w:rPr>
          <w:rFonts w:ascii="Arial" w:hAnsi="Arial" w:cs="Arial"/>
        </w:rPr>
        <w:t xml:space="preserve">     </w:t>
      </w:r>
      <w:r w:rsidRPr="00321C8B" w:rsidR="0078462A">
        <w:rPr>
          <w:rFonts w:ascii="Arial" w:hAnsi="Arial" w:cs="Arial"/>
        </w:rPr>
        <w:t xml:space="preserve"> </w:t>
      </w:r>
      <w:r w:rsidRPr="00321C8B" w:rsidR="006805BE">
        <w:rPr>
          <w:rFonts w:ascii="Arial" w:hAnsi="Arial" w:cs="Arial"/>
        </w:rPr>
        <w:t xml:space="preserve">   </w:t>
      </w:r>
      <w:r w:rsidRPr="00321C8B" w:rsidR="0078462A">
        <w:rPr>
          <w:rFonts w:ascii="Arial" w:hAnsi="Arial" w:cs="Arial"/>
        </w:rPr>
        <w:t>Č</w:t>
      </w:r>
      <w:r w:rsidRPr="00321C8B">
        <w:rPr>
          <w:rFonts w:ascii="Arial" w:hAnsi="Arial" w:cs="Arial"/>
        </w:rPr>
        <w:t>lanovi vijeća</w:t>
      </w:r>
      <w:r w:rsidRPr="00321C8B">
        <w:rPr>
          <w:rFonts w:ascii="Arial" w:hAnsi="Arial" w:cs="Arial"/>
        </w:rPr>
        <w:tab/>
      </w:r>
      <w:r w:rsidRPr="00321C8B">
        <w:rPr>
          <w:rFonts w:ascii="Arial" w:hAnsi="Arial" w:cs="Arial"/>
        </w:rPr>
        <w:tab/>
      </w:r>
      <w:r w:rsidRPr="00321C8B">
        <w:rPr>
          <w:rFonts w:ascii="Arial" w:hAnsi="Arial" w:cs="Arial"/>
        </w:rPr>
        <w:tab/>
      </w:r>
      <w:r w:rsidRPr="00321C8B">
        <w:rPr>
          <w:rFonts w:ascii="Arial" w:hAnsi="Arial" w:cs="Arial"/>
        </w:rPr>
        <w:tab/>
      </w:r>
      <w:r w:rsidRPr="00321C8B" w:rsidR="0078462A">
        <w:rPr>
          <w:rFonts w:ascii="Arial" w:hAnsi="Arial" w:cs="Arial"/>
        </w:rPr>
        <w:t xml:space="preserve"> Tuženi</w:t>
      </w:r>
      <w:r w:rsidRPr="00321C8B" w:rsidR="006B74E8">
        <w:rPr>
          <w:rFonts w:ascii="Arial" w:hAnsi="Arial" w:cs="Arial"/>
        </w:rPr>
        <w:t>k</w:t>
      </w:r>
      <w:r w:rsidRPr="00321C8B" w:rsidR="0078462A">
        <w:rPr>
          <w:rFonts w:ascii="Arial" w:hAnsi="Arial" w:cs="Arial"/>
        </w:rPr>
        <w:t>:</w:t>
      </w:r>
      <w:r w:rsidRPr="00321C8B">
        <w:rPr>
          <w:rFonts w:ascii="Arial" w:hAnsi="Arial" w:cs="Arial"/>
        </w:rPr>
        <w:tab/>
      </w:r>
      <w:r w:rsidR="002E5C3B">
        <w:rPr>
          <w:rFonts w:ascii="Arial" w:hAnsi="Arial" w:cs="Arial"/>
        </w:rPr>
        <w:t>Denis Majcen</w:t>
      </w:r>
      <w:r w:rsidRPr="00321C8B" w:rsidR="0078462A">
        <w:rPr>
          <w:rFonts w:ascii="Arial" w:hAnsi="Arial" w:cs="Arial"/>
        </w:rPr>
        <w:t xml:space="preserve"> </w:t>
      </w:r>
    </w:p>
    <w:p w:rsidRPr="00321C8B" w:rsidR="0078462A" w:rsidP="0078462A" w:rsidRDefault="0078462A">
      <w:pPr>
        <w:tabs>
          <w:tab w:val="left" w:pos="851"/>
          <w:tab w:val="left" w:pos="4253"/>
        </w:tabs>
        <w:rPr>
          <w:rFonts w:ascii="Arial" w:hAnsi="Arial" w:cs="Arial"/>
        </w:rPr>
      </w:pPr>
      <w:r w:rsidRPr="00321C8B">
        <w:rPr>
          <w:rFonts w:ascii="Arial" w:hAnsi="Arial" w:cs="Arial"/>
        </w:rPr>
        <w:tab/>
        <w:t xml:space="preserve">   </w:t>
      </w:r>
    </w:p>
    <w:p w:rsidRPr="00321C8B" w:rsidR="0078462A" w:rsidP="0078462A" w:rsidRDefault="0078462A">
      <w:pPr>
        <w:tabs>
          <w:tab w:val="left" w:pos="851"/>
          <w:tab w:val="left" w:pos="4253"/>
        </w:tabs>
        <w:rPr>
          <w:rFonts w:ascii="Arial" w:hAnsi="Arial" w:cs="Arial"/>
        </w:rPr>
      </w:pPr>
      <w:r w:rsidRPr="00321C8B">
        <w:rPr>
          <w:rFonts w:ascii="Arial" w:hAnsi="Arial" w:cs="Arial"/>
        </w:rPr>
        <w:t xml:space="preserve">     </w:t>
      </w:r>
      <w:r w:rsidRPr="00321C8B" w:rsidR="006805BE">
        <w:rPr>
          <w:rFonts w:ascii="Arial" w:hAnsi="Arial" w:cs="Arial"/>
        </w:rPr>
        <w:t xml:space="preserve">  </w:t>
      </w:r>
      <w:r w:rsidRPr="00321C8B">
        <w:rPr>
          <w:rFonts w:ascii="Arial" w:hAnsi="Arial" w:cs="Arial"/>
        </w:rPr>
        <w:t xml:space="preserve"> </w:t>
      </w:r>
      <w:r w:rsidRPr="00321C8B" w:rsidR="00B44B0D">
        <w:rPr>
          <w:rFonts w:ascii="Arial" w:hAnsi="Arial" w:cs="Arial"/>
        </w:rPr>
        <w:t>Nataša Nenadić</w:t>
      </w:r>
      <w:r w:rsidRPr="00321C8B" w:rsidR="00332A22">
        <w:rPr>
          <w:rFonts w:ascii="Arial" w:hAnsi="Arial" w:cs="Arial"/>
        </w:rPr>
        <w:t xml:space="preserve"> </w:t>
      </w:r>
    </w:p>
    <w:p w:rsidR="0078462A" w:rsidP="0078462A" w:rsidRDefault="00B44B0D">
      <w:pPr>
        <w:rPr>
          <w:rFonts w:ascii="Arial" w:hAnsi="Arial" w:cs="Arial"/>
        </w:rPr>
      </w:pPr>
      <w:r w:rsidRPr="00321C8B">
        <w:rPr>
          <w:rFonts w:ascii="Arial" w:hAnsi="Arial" w:cs="Arial"/>
        </w:rPr>
        <w:t xml:space="preserve">         </w:t>
      </w:r>
      <w:r w:rsidRPr="00321C8B" w:rsidR="006805BE">
        <w:rPr>
          <w:rFonts w:ascii="Arial" w:hAnsi="Arial" w:cs="Arial"/>
        </w:rPr>
        <w:t xml:space="preserve">   </w:t>
      </w:r>
      <w:r w:rsidRPr="00321C8B">
        <w:rPr>
          <w:rFonts w:ascii="Arial" w:hAnsi="Arial" w:cs="Arial"/>
        </w:rPr>
        <w:t>Zapisničar</w:t>
      </w:r>
      <w:r w:rsidRPr="00321C8B">
        <w:rPr>
          <w:rFonts w:ascii="Arial" w:hAnsi="Arial" w:cs="Arial"/>
        </w:rPr>
        <w:tab/>
      </w:r>
      <w:r w:rsidRPr="00321C8B">
        <w:rPr>
          <w:rFonts w:ascii="Arial" w:hAnsi="Arial" w:cs="Arial"/>
        </w:rPr>
        <w:tab/>
      </w:r>
      <w:r w:rsidRPr="00321C8B">
        <w:rPr>
          <w:rFonts w:ascii="Arial" w:hAnsi="Arial" w:cs="Arial"/>
        </w:rPr>
        <w:tab/>
        <w:t xml:space="preserve">            </w:t>
      </w:r>
      <w:r w:rsidRPr="00321C8B" w:rsidR="0078462A">
        <w:rPr>
          <w:rFonts w:ascii="Arial" w:hAnsi="Arial" w:cs="Arial"/>
        </w:rPr>
        <w:t>Radi</w:t>
      </w:r>
      <w:r w:rsidR="002E5C3B">
        <w:rPr>
          <w:rFonts w:ascii="Arial" w:hAnsi="Arial" w:cs="Arial"/>
        </w:rPr>
        <w:t xml:space="preserve"> utvrđenja prava vlasništva</w:t>
      </w:r>
    </w:p>
    <w:p w:rsidRPr="00321C8B" w:rsidR="002E5C3B" w:rsidP="0078462A" w:rsidRDefault="002E5C3B">
      <w:pPr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     nekretnine </w:t>
      </w:r>
    </w:p>
    <w:p w:rsidRPr="00321C8B" w:rsidR="0078462A" w:rsidP="0078462A" w:rsidRDefault="0078462A">
      <w:pPr>
        <w:rPr>
          <w:rFonts w:ascii="Arial" w:hAnsi="Arial" w:cs="Arial"/>
        </w:rPr>
      </w:pPr>
      <w:r w:rsidRPr="00321C8B">
        <w:rPr>
          <w:rFonts w:ascii="Arial" w:hAnsi="Arial" w:cs="Arial"/>
        </w:rPr>
        <w:t xml:space="preserve">              </w:t>
      </w:r>
    </w:p>
    <w:p w:rsidRPr="00321C8B" w:rsidR="0078462A" w:rsidP="00553649" w:rsidRDefault="0078462A">
      <w:pPr>
        <w:jc w:val="both"/>
        <w:rPr>
          <w:rFonts w:ascii="Arial" w:hAnsi="Arial" w:cs="Arial"/>
        </w:rPr>
      </w:pPr>
      <w:r w:rsidRPr="00321C8B">
        <w:rPr>
          <w:rFonts w:ascii="Arial" w:hAnsi="Arial" w:cs="Arial"/>
        </w:rPr>
        <w:t xml:space="preserve">Predsjednik vijeća - sudac započinje </w:t>
      </w:r>
      <w:r w:rsidRPr="00321C8B" w:rsidR="00017B91">
        <w:rPr>
          <w:rFonts w:ascii="Arial" w:hAnsi="Arial" w:cs="Arial"/>
        </w:rPr>
        <w:t xml:space="preserve">pripremno ročište </w:t>
      </w:r>
      <w:r w:rsidRPr="00321C8B">
        <w:rPr>
          <w:rFonts w:ascii="Arial" w:hAnsi="Arial" w:cs="Arial"/>
        </w:rPr>
        <w:t xml:space="preserve">u </w:t>
      </w:r>
      <w:r w:rsidR="002E5C3B">
        <w:rPr>
          <w:rFonts w:ascii="Arial" w:hAnsi="Arial" w:cs="Arial"/>
        </w:rPr>
        <w:t>9.40</w:t>
      </w:r>
      <w:r w:rsidR="003A062D">
        <w:rPr>
          <w:rFonts w:ascii="Arial" w:hAnsi="Arial" w:cs="Arial"/>
        </w:rPr>
        <w:t xml:space="preserve"> sati</w:t>
      </w:r>
      <w:r w:rsidRPr="00321C8B">
        <w:rPr>
          <w:rFonts w:ascii="Arial" w:hAnsi="Arial" w:cs="Arial"/>
        </w:rPr>
        <w:t xml:space="preserve"> i objavljuje predmet raspravljanja. </w:t>
      </w:r>
      <w:r w:rsidRPr="00321C8B" w:rsidR="00017B91">
        <w:rPr>
          <w:rFonts w:ascii="Arial" w:hAnsi="Arial" w:cs="Arial"/>
        </w:rPr>
        <w:t xml:space="preserve">Pripremno ročište je javno. </w:t>
      </w:r>
    </w:p>
    <w:p w:rsidRPr="00321C8B" w:rsidR="0078462A" w:rsidP="00B44B0D" w:rsidRDefault="0078462A">
      <w:pPr>
        <w:rPr>
          <w:rFonts w:ascii="Arial" w:hAnsi="Arial" w:cs="Arial"/>
        </w:rPr>
      </w:pPr>
    </w:p>
    <w:p w:rsidRPr="00321C8B" w:rsidR="0078462A" w:rsidP="00B44B0D" w:rsidRDefault="0078462A">
      <w:pPr>
        <w:rPr>
          <w:rFonts w:ascii="Arial" w:hAnsi="Arial" w:cs="Arial"/>
        </w:rPr>
      </w:pPr>
      <w:r w:rsidRPr="00321C8B">
        <w:rPr>
          <w:rFonts w:ascii="Arial" w:hAnsi="Arial" w:cs="Arial"/>
        </w:rPr>
        <w:t>Utvrđuje se da su pristupili:</w:t>
      </w:r>
    </w:p>
    <w:p w:rsidRPr="00321C8B" w:rsidR="00E01669" w:rsidRDefault="0078462A">
      <w:pPr>
        <w:rPr>
          <w:rFonts w:ascii="Arial" w:hAnsi="Arial" w:cs="Arial"/>
        </w:rPr>
      </w:pPr>
      <w:r w:rsidRPr="00321C8B">
        <w:rPr>
          <w:rFonts w:ascii="Arial" w:hAnsi="Arial" w:cs="Arial"/>
        </w:rPr>
        <w:t>Za tužitelja:</w:t>
      </w:r>
      <w:r w:rsidRPr="00321C8B" w:rsidR="00C27F37">
        <w:rPr>
          <w:rFonts w:ascii="Arial" w:hAnsi="Arial" w:cs="Arial"/>
        </w:rPr>
        <w:tab/>
      </w:r>
      <w:r w:rsidRPr="00321C8B" w:rsidR="00E01669">
        <w:rPr>
          <w:rFonts w:ascii="Arial" w:hAnsi="Arial" w:cs="Arial"/>
        </w:rPr>
        <w:t xml:space="preserve">pun. </w:t>
      </w:r>
      <w:r w:rsidR="002E5C3B">
        <w:rPr>
          <w:rFonts w:ascii="Arial" w:hAnsi="Arial" w:cs="Arial"/>
        </w:rPr>
        <w:t>Dolores Svitlanović</w:t>
      </w:r>
      <w:r w:rsidRPr="00321C8B" w:rsidR="00E01669">
        <w:rPr>
          <w:rFonts w:ascii="Arial" w:hAnsi="Arial" w:cs="Arial"/>
        </w:rPr>
        <w:t>, odvjetni</w:t>
      </w:r>
      <w:r w:rsidR="002E5C3B">
        <w:rPr>
          <w:rFonts w:ascii="Arial" w:hAnsi="Arial" w:cs="Arial"/>
        </w:rPr>
        <w:t>ca</w:t>
      </w:r>
      <w:r w:rsidRPr="00321C8B" w:rsidR="00E01669">
        <w:rPr>
          <w:rFonts w:ascii="Arial" w:hAnsi="Arial" w:cs="Arial"/>
        </w:rPr>
        <w:t xml:space="preserve"> iz Zagreba</w:t>
      </w:r>
    </w:p>
    <w:p w:rsidR="009E4ED3" w:rsidP="00061F90" w:rsidRDefault="006B74E8">
      <w:pPr>
        <w:rPr>
          <w:rFonts w:ascii="Arial" w:hAnsi="Arial" w:cs="Arial"/>
        </w:rPr>
      </w:pPr>
      <w:r w:rsidRPr="00321C8B">
        <w:rPr>
          <w:rFonts w:ascii="Arial" w:hAnsi="Arial" w:cs="Arial"/>
        </w:rPr>
        <w:t>Za tuženika</w:t>
      </w:r>
      <w:r w:rsidRPr="00321C8B" w:rsidR="0078462A">
        <w:rPr>
          <w:rFonts w:ascii="Arial" w:hAnsi="Arial" w:cs="Arial"/>
        </w:rPr>
        <w:t>:</w:t>
      </w:r>
      <w:r w:rsidRPr="00321C8B" w:rsidR="00C27F37">
        <w:rPr>
          <w:rFonts w:ascii="Arial" w:hAnsi="Arial" w:cs="Arial"/>
        </w:rPr>
        <w:tab/>
      </w:r>
      <w:r w:rsidR="002E5C3B">
        <w:rPr>
          <w:rFonts w:ascii="Arial" w:hAnsi="Arial" w:cs="Arial"/>
        </w:rPr>
        <w:t xml:space="preserve">nitko, dostava </w:t>
      </w:r>
      <w:r w:rsidR="00061F90">
        <w:rPr>
          <w:rFonts w:ascii="Arial" w:hAnsi="Arial" w:cs="Arial"/>
        </w:rPr>
        <w:t>neuredna</w:t>
      </w:r>
    </w:p>
    <w:p w:rsidRPr="00321C8B" w:rsidR="00E01669" w:rsidRDefault="00E01669">
      <w:pPr>
        <w:rPr>
          <w:rFonts w:ascii="Arial" w:hAnsi="Arial" w:cs="Arial"/>
        </w:rPr>
      </w:pPr>
    </w:p>
    <w:p w:rsidRPr="00321C8B" w:rsidR="00E01669" w:rsidRDefault="00E01669">
      <w:pPr>
        <w:rPr>
          <w:rFonts w:ascii="Arial" w:hAnsi="Arial" w:cs="Arial"/>
        </w:rPr>
      </w:pPr>
      <w:r w:rsidRPr="00321C8B">
        <w:rPr>
          <w:rFonts w:ascii="Arial" w:hAnsi="Arial" w:cs="Arial"/>
        </w:rPr>
        <w:t>Sud donosi</w:t>
      </w:r>
    </w:p>
    <w:p w:rsidRPr="00321C8B" w:rsidR="00E01669" w:rsidRDefault="00E01669">
      <w:pPr>
        <w:rPr>
          <w:rFonts w:ascii="Arial" w:hAnsi="Arial" w:cs="Arial"/>
        </w:rPr>
      </w:pPr>
    </w:p>
    <w:p w:rsidRPr="00321C8B" w:rsidR="00E01669" w:rsidRDefault="00E01669">
      <w:pPr>
        <w:jc w:val="center"/>
        <w:rPr>
          <w:rFonts w:ascii="Arial" w:hAnsi="Arial" w:cs="Arial"/>
        </w:rPr>
      </w:pPr>
      <w:r w:rsidRPr="00321C8B">
        <w:rPr>
          <w:rFonts w:ascii="Arial" w:hAnsi="Arial" w:cs="Arial"/>
        </w:rPr>
        <w:t>r j e š e n j e</w:t>
      </w:r>
    </w:p>
    <w:p w:rsidRPr="00321C8B" w:rsidR="00E01669" w:rsidRDefault="00E01669">
      <w:pPr>
        <w:rPr>
          <w:rFonts w:ascii="Arial" w:hAnsi="Arial" w:cs="Arial"/>
        </w:rPr>
      </w:pPr>
    </w:p>
    <w:p w:rsidRPr="00061F90" w:rsidR="00061F90" w:rsidP="00D74940" w:rsidRDefault="00061F90">
      <w:pPr>
        <w:pStyle w:val="Bezproreda"/>
        <w:rPr>
          <w:rFonts w:ascii="Arial" w:hAnsi="Arial" w:cs="Arial"/>
        </w:rPr>
      </w:pPr>
      <w:r w:rsidRPr="00061F90">
        <w:rPr>
          <w:rFonts w:ascii="Arial" w:hAnsi="Arial" w:cs="Arial"/>
        </w:rPr>
        <w:t>I.</w:t>
      </w:r>
      <w:r w:rsidRPr="00061F90">
        <w:rPr>
          <w:rFonts w:ascii="Arial" w:hAnsi="Arial" w:cs="Arial"/>
        </w:rPr>
        <w:tab/>
        <w:t>Pripremno ročište se odgađa, a novo se zakazuje za dan:</w:t>
      </w:r>
    </w:p>
    <w:p w:rsidRPr="00061F90" w:rsidR="00061F90" w:rsidP="00D74940" w:rsidRDefault="00061F90">
      <w:pPr>
        <w:pStyle w:val="Bezproreda"/>
        <w:rPr>
          <w:rFonts w:ascii="Arial" w:hAnsi="Arial" w:cs="Arial"/>
        </w:rPr>
      </w:pPr>
    </w:p>
    <w:p w:rsidRPr="00061F90" w:rsidR="00061F90" w:rsidP="00D74940" w:rsidRDefault="008636E9">
      <w:pPr>
        <w:pStyle w:val="Bezproreda"/>
        <w:jc w:val="center"/>
        <w:rPr>
          <w:rFonts w:ascii="Arial" w:hAnsi="Arial" w:cs="Arial"/>
          <w:u w:val="single"/>
        </w:rPr>
      </w:pPr>
      <w:r>
        <w:rPr>
          <w:rFonts w:ascii="Arial" w:hAnsi="Arial" w:cs="Arial"/>
          <w:u w:val="single"/>
        </w:rPr>
        <w:t>11. siječnja 2027.</w:t>
      </w:r>
      <w:r w:rsidRPr="00061F90" w:rsidR="00061F90">
        <w:rPr>
          <w:rFonts w:ascii="Arial" w:hAnsi="Arial" w:cs="Arial"/>
          <w:u w:val="single"/>
        </w:rPr>
        <w:t xml:space="preserve"> godine u </w:t>
      </w:r>
      <w:r>
        <w:rPr>
          <w:rFonts w:ascii="Arial" w:hAnsi="Arial" w:cs="Arial"/>
          <w:u w:val="single"/>
        </w:rPr>
        <w:t>9.10</w:t>
      </w:r>
      <w:r w:rsidRPr="00061F90" w:rsidR="00061F90">
        <w:rPr>
          <w:rFonts w:ascii="Arial" w:hAnsi="Arial" w:cs="Arial"/>
          <w:u w:val="single"/>
        </w:rPr>
        <w:t xml:space="preserve"> sati</w:t>
      </w:r>
    </w:p>
    <w:p w:rsidRPr="00061F90" w:rsidR="00061F90" w:rsidP="00D74940" w:rsidRDefault="00061F90">
      <w:pPr>
        <w:pStyle w:val="Bezproreda"/>
        <w:rPr>
          <w:rFonts w:ascii="Arial" w:hAnsi="Arial" w:cs="Arial"/>
        </w:rPr>
      </w:pPr>
    </w:p>
    <w:p w:rsidRPr="00061F90" w:rsidR="00061F90" w:rsidP="00D74940" w:rsidRDefault="00061F90">
      <w:pPr>
        <w:pStyle w:val="Bezproreda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>što prisutna punomoćnica</w:t>
      </w:r>
      <w:r w:rsidRPr="00061F90">
        <w:rPr>
          <w:rFonts w:ascii="Arial" w:hAnsi="Arial" w:cs="Arial"/>
        </w:rPr>
        <w:t xml:space="preserve"> tužitelja </w:t>
      </w:r>
      <w:r>
        <w:rPr>
          <w:rFonts w:ascii="Arial" w:hAnsi="Arial" w:cs="Arial"/>
        </w:rPr>
        <w:t>prima na znanje i obvezuje</w:t>
      </w:r>
      <w:r w:rsidRPr="00061F90">
        <w:rPr>
          <w:rFonts w:ascii="Arial" w:hAnsi="Arial" w:cs="Arial"/>
        </w:rPr>
        <w:t xml:space="preserve"> se</w:t>
      </w:r>
      <w:r>
        <w:rPr>
          <w:rFonts w:ascii="Arial" w:hAnsi="Arial" w:cs="Arial"/>
        </w:rPr>
        <w:t xml:space="preserve"> pristupiti bez posebnog poziva, dok će se pismeno pozvati tuženika uz podnesak tužitelja sa dokumentacijom.</w:t>
      </w:r>
    </w:p>
    <w:p w:rsidRPr="00061F90" w:rsidR="00061F90" w:rsidP="00D74940" w:rsidRDefault="00061F90">
      <w:pPr>
        <w:pStyle w:val="Bezproreda"/>
        <w:jc w:val="both"/>
        <w:rPr>
          <w:rFonts w:ascii="Arial" w:hAnsi="Arial" w:cs="Arial"/>
        </w:rPr>
      </w:pPr>
    </w:p>
    <w:p w:rsidRPr="00061F90" w:rsidR="00061F90" w:rsidP="00D74940" w:rsidRDefault="00061F90">
      <w:pPr>
        <w:pStyle w:val="Bezproreda"/>
        <w:jc w:val="both"/>
        <w:rPr>
          <w:rFonts w:ascii="Arial" w:hAnsi="Arial" w:cs="Arial"/>
        </w:rPr>
      </w:pPr>
      <w:r w:rsidRPr="00061F90">
        <w:rPr>
          <w:rFonts w:ascii="Arial" w:hAnsi="Arial" w:cs="Arial"/>
        </w:rPr>
        <w:t>II.</w:t>
      </w:r>
      <w:r w:rsidRPr="00061F90">
        <w:rPr>
          <w:rFonts w:ascii="Arial" w:hAnsi="Arial" w:cs="Arial"/>
        </w:rPr>
        <w:tab/>
        <w:t>Dodjeljuje se tuž</w:t>
      </w:r>
      <w:r>
        <w:rPr>
          <w:rFonts w:ascii="Arial" w:hAnsi="Arial" w:cs="Arial"/>
        </w:rPr>
        <w:t>eniku</w:t>
      </w:r>
      <w:r w:rsidRPr="00061F90">
        <w:rPr>
          <w:rFonts w:ascii="Arial" w:hAnsi="Arial" w:cs="Arial"/>
        </w:rPr>
        <w:t xml:space="preserve"> rok od </w:t>
      </w:r>
      <w:r w:rsidR="00851174">
        <w:rPr>
          <w:rFonts w:ascii="Arial" w:hAnsi="Arial" w:cs="Arial"/>
        </w:rPr>
        <w:t>15</w:t>
      </w:r>
      <w:r w:rsidRPr="00061F90">
        <w:rPr>
          <w:rFonts w:ascii="Arial" w:hAnsi="Arial" w:cs="Arial"/>
        </w:rPr>
        <w:t xml:space="preserve"> dana </w:t>
      </w:r>
      <w:r w:rsidR="00851174">
        <w:rPr>
          <w:rFonts w:ascii="Arial" w:hAnsi="Arial" w:cs="Arial"/>
        </w:rPr>
        <w:t>za očitovanje na navode i prijedloge tužitelja.</w:t>
      </w:r>
    </w:p>
    <w:p w:rsidRPr="00D74940" w:rsidR="00061F90" w:rsidP="00D74940" w:rsidRDefault="00061F90"/>
    <w:p w:rsidRPr="00321C8B" w:rsidR="00B44B0D" w:rsidP="00E01669" w:rsidRDefault="00B44B0D">
      <w:pPr>
        <w:jc w:val="center"/>
        <w:rPr>
          <w:rFonts w:ascii="Arial" w:hAnsi="Arial" w:cs="Arial"/>
        </w:rPr>
      </w:pPr>
      <w:r w:rsidRPr="00321C8B">
        <w:rPr>
          <w:rFonts w:ascii="Arial" w:hAnsi="Arial" w:cs="Arial"/>
        </w:rPr>
        <w:t xml:space="preserve">Dovršeno u </w:t>
      </w:r>
      <w:r w:rsidR="00061F90">
        <w:rPr>
          <w:rFonts w:ascii="Arial" w:hAnsi="Arial" w:cs="Arial"/>
        </w:rPr>
        <w:t>9.4</w:t>
      </w:r>
      <w:r w:rsidR="008636E9">
        <w:rPr>
          <w:rFonts w:ascii="Arial" w:hAnsi="Arial" w:cs="Arial"/>
        </w:rPr>
        <w:t>8</w:t>
      </w:r>
      <w:r w:rsidRPr="00321C8B">
        <w:rPr>
          <w:rFonts w:ascii="Arial" w:hAnsi="Arial" w:cs="Arial"/>
        </w:rPr>
        <w:t xml:space="preserve"> sati.</w:t>
      </w:r>
    </w:p>
    <w:p w:rsidRPr="00321C8B" w:rsidR="00B44B0D" w:rsidRDefault="00B44B0D">
      <w:pPr>
        <w:jc w:val="center"/>
        <w:rPr>
          <w:rFonts w:ascii="Arial" w:hAnsi="Arial" w:cs="Arial"/>
        </w:rPr>
      </w:pPr>
    </w:p>
    <w:p w:rsidRPr="00321C8B" w:rsidR="00B44B0D" w:rsidRDefault="00B44B0D">
      <w:pPr>
        <w:rPr>
          <w:rFonts w:ascii="Arial" w:hAnsi="Arial" w:cs="Arial"/>
        </w:rPr>
      </w:pPr>
      <w:r w:rsidRPr="00321C8B">
        <w:rPr>
          <w:rFonts w:ascii="Arial" w:hAnsi="Arial" w:cs="Arial"/>
        </w:rPr>
        <w:t>ZAPISNIČAR                                  SUDAC                               STRANKE</w:t>
      </w:r>
    </w:p>
    <w:p w:rsidRPr="00321C8B" w:rsidR="00FC6A1B" w:rsidRDefault="00FC6A1B">
      <w:pPr>
        <w:rPr>
          <w:rFonts w:ascii="Arial" w:hAnsi="Arial" w:cs="Arial"/>
        </w:rPr>
      </w:pPr>
    </w:p>
    <w:sectPr w:rsidRPr="00321C8B" w:rsidR="00FC6A1B" w:rsidSect="00061F90">
      <w:headerReference w:type="default" r:id="rId7"/>
      <w:pgSz w:w="11906" w:h="16838" w:code="9"/>
      <w:pgMar w:top="1134" w:right="1797" w:bottom="993" w:left="1797" w:header="709" w:footer="709" w:gutter="0"/>
      <w:cols w:space="708"/>
      <w:titlePg/>
      <w:docGrid w:linePitch="360"/>
    </w:sectPr>
  </w:body>
</w:document>
</file>

<file path=word/endnotes.xml><?xml version="1.0" encoding="utf-8"?>
<w:endnotes xmlns:m="http://schemas.openxmlformats.org/officeDocument/2006/math"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9B7CF9" w:rsidRDefault="009B7CF9">
      <w:r>
        <w:separator/>
      </w:r>
    </w:p>
  </w:endnote>
  <w:endnote w:type="continuationSeparator" w:id="0">
    <w:p w:rsidR="009B7CF9" w:rsidRDefault="009B7CF9">
      <w:r>
        <w:continuationSeparator/>
      </w:r>
    </w:p>
  </w:endnote>
</w:endnotes>
</file>

<file path=word/fontTable.xml><?xml version="1.0" encoding="utf-8"?>
<w:fonts xmlns:m="http://schemas.openxmlformats.org/officeDocument/2006/math"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m="http://schemas.openxmlformats.org/officeDocument/2006/math"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9B7CF9" w:rsidRDefault="009B7CF9">
      <w:r>
        <w:separator/>
      </w:r>
    </w:p>
  </w:footnote>
  <w:footnote w:type="continuationSeparator" w:id="0">
    <w:p w:rsidR="009B7CF9" w:rsidRDefault="009B7CF9">
      <w:r>
        <w:continuationSeparator/>
      </w:r>
    </w:p>
  </w:footnote>
</w:footnotes>
</file>

<file path=word/header1.xml><?xml version="1.0" encoding="utf-8"?>
<w:hdr xmlns:m="http://schemas.openxmlformats.org/officeDocument/2006/math"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Pr="001E336C" w:rsidR="001E336C" w:rsidP="001E336C" w:rsidRDefault="00553649">
    <w:pPr>
      <w:ind w:right="-51"/>
      <w:jc w:val="right"/>
      <w:rPr>
        <w:rFonts w:ascii="Arial" w:hAnsi="Arial" w:cs="Arial"/>
      </w:rPr>
    </w:pPr>
    <w:r w:rsidRPr="00D426F9">
      <w:rPr>
        <w:rFonts w:ascii="Arial" w:hAnsi="Arial" w:cs="Arial"/>
      </w:rPr>
      <w:t xml:space="preserve">Poslovni broj: </w:t>
    </w:r>
    <w:r w:rsidRPr="00321C8B" w:rsidR="001E336C">
      <w:rPr>
        <w:rFonts w:ascii="Arial" w:hAnsi="Arial" w:cs="Arial"/>
      </w:rPr>
      <w:t>P</w:t>
    </w:r>
    <w:r w:rsidR="001E336C">
      <w:rPr>
        <w:rFonts w:ascii="Arial" w:hAnsi="Arial" w:cs="Arial"/>
      </w:rPr>
      <w:t>-351/2026-1</w:t>
    </w:r>
    <w:r w:rsidR="00A265CD">
      <w:rPr>
        <w:rFonts w:ascii="Arial" w:hAnsi="Arial" w:cs="Arial"/>
      </w:rPr>
      <w:t>6</w:t>
    </w:r>
    <w:r w:rsidR="001E336C">
      <w:rPr>
        <w:rFonts w:ascii="Arial" w:hAnsi="Arial" w:cs="Arial"/>
      </w:rPr>
      <w:t>.</w:t>
    </w:r>
  </w:p>
  <w:p w:rsidRPr="00D426F9" w:rsidR="00553649" w:rsidP="008433D1" w:rsidRDefault="00553649">
    <w:pPr>
      <w:pStyle w:val="Zaglavlje"/>
      <w:jc w:val="center"/>
      <w:rPr>
        <w:rStyle w:val="Brojstranice"/>
        <w:rFonts w:ascii="Arial" w:hAnsi="Arial" w:cs="Arial"/>
      </w:rPr>
    </w:pPr>
    <w:r w:rsidRPr="00D426F9">
      <w:rPr>
        <w:rStyle w:val="Brojstranice"/>
        <w:rFonts w:ascii="Arial" w:hAnsi="Arial" w:cs="Arial"/>
      </w:rPr>
      <w:fldChar w:fldCharType="begin"/>
    </w:r>
    <w:r w:rsidRPr="00D426F9">
      <w:rPr>
        <w:rStyle w:val="Brojstranice"/>
        <w:rFonts w:ascii="Arial" w:hAnsi="Arial" w:cs="Arial"/>
      </w:rPr>
      <w:instrText xml:space="preserve"> PAGE </w:instrText>
    </w:r>
    <w:r w:rsidRPr="00D426F9">
      <w:rPr>
        <w:rStyle w:val="Brojstranice"/>
        <w:rFonts w:ascii="Arial" w:hAnsi="Arial" w:cs="Arial"/>
      </w:rPr>
      <w:fldChar w:fldCharType="separate"/>
    </w:r>
    <w:r w:rsidR="00061F90">
      <w:rPr>
        <w:rStyle w:val="Brojstranice"/>
        <w:rFonts w:ascii="Arial" w:hAnsi="Arial" w:cs="Arial"/>
        <w:noProof/>
      </w:rPr>
      <w:t>2</w:t>
    </w:r>
    <w:r w:rsidRPr="00D426F9">
      <w:rPr>
        <w:rStyle w:val="Brojstranice"/>
        <w:rFonts w:ascii="Arial" w:hAnsi="Arial" w:cs="Arial"/>
      </w:rPr>
      <w:fldChar w:fldCharType="end"/>
    </w:r>
  </w:p>
  <w:p w:rsidR="00553649" w:rsidP="008433D1" w:rsidRDefault="00553649">
    <w:pPr>
      <w:pStyle w:val="Zaglavlje"/>
      <w:jc w:val="center"/>
    </w:pPr>
  </w:p>
</w:hdr>
</file>

<file path=word/settings.xml><?xml version="1.0" encoding="utf-8"?>
<w:settings xmlns:m="http://schemas.openxmlformats.org/officeDocument/2006/math"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 w15">
  <w:zoom w:percent="110"/>
  <w:attachedTemplate r:id="rId1"/>
  <w:stylePaneFormatFilter w:val="3F0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462A"/>
    <w:rsid w:val="0000258F"/>
    <w:rsid w:val="0000400F"/>
    <w:rsid w:val="00017B91"/>
    <w:rsid w:val="000414BD"/>
    <w:rsid w:val="00045FBD"/>
    <w:rsid w:val="000534C3"/>
    <w:rsid w:val="00061A7B"/>
    <w:rsid w:val="00061F90"/>
    <w:rsid w:val="0007313A"/>
    <w:rsid w:val="00075E13"/>
    <w:rsid w:val="0008095A"/>
    <w:rsid w:val="00083CDD"/>
    <w:rsid w:val="000C5F82"/>
    <w:rsid w:val="000E65C0"/>
    <w:rsid w:val="00107B46"/>
    <w:rsid w:val="001117FC"/>
    <w:rsid w:val="00112E29"/>
    <w:rsid w:val="00132C43"/>
    <w:rsid w:val="00135276"/>
    <w:rsid w:val="0014082D"/>
    <w:rsid w:val="00151CF0"/>
    <w:rsid w:val="001A04B6"/>
    <w:rsid w:val="001A1A6D"/>
    <w:rsid w:val="001A3BD6"/>
    <w:rsid w:val="001A6CDD"/>
    <w:rsid w:val="001B3BFF"/>
    <w:rsid w:val="001C67B3"/>
    <w:rsid w:val="001D1167"/>
    <w:rsid w:val="001E14E0"/>
    <w:rsid w:val="001E336C"/>
    <w:rsid w:val="001E36CD"/>
    <w:rsid w:val="001E4664"/>
    <w:rsid w:val="001F4260"/>
    <w:rsid w:val="002024A2"/>
    <w:rsid w:val="002054F6"/>
    <w:rsid w:val="00214CC2"/>
    <w:rsid w:val="002178E4"/>
    <w:rsid w:val="002238AB"/>
    <w:rsid w:val="002277B8"/>
    <w:rsid w:val="00236B42"/>
    <w:rsid w:val="00236CF6"/>
    <w:rsid w:val="00250641"/>
    <w:rsid w:val="00256BED"/>
    <w:rsid w:val="00257AAB"/>
    <w:rsid w:val="00257E02"/>
    <w:rsid w:val="002905AF"/>
    <w:rsid w:val="002A2638"/>
    <w:rsid w:val="002A2AAE"/>
    <w:rsid w:val="002A4007"/>
    <w:rsid w:val="002B016D"/>
    <w:rsid w:val="002C24D0"/>
    <w:rsid w:val="002E5C3B"/>
    <w:rsid w:val="00313389"/>
    <w:rsid w:val="00313C95"/>
    <w:rsid w:val="0031447B"/>
    <w:rsid w:val="003156B3"/>
    <w:rsid w:val="00321C8B"/>
    <w:rsid w:val="00322FCB"/>
    <w:rsid w:val="00324AA2"/>
    <w:rsid w:val="00326C9F"/>
    <w:rsid w:val="00331A00"/>
    <w:rsid w:val="00332A22"/>
    <w:rsid w:val="003446D1"/>
    <w:rsid w:val="00344B66"/>
    <w:rsid w:val="003501FF"/>
    <w:rsid w:val="00351296"/>
    <w:rsid w:val="003613E9"/>
    <w:rsid w:val="00366F52"/>
    <w:rsid w:val="00370312"/>
    <w:rsid w:val="00374281"/>
    <w:rsid w:val="003807E3"/>
    <w:rsid w:val="00387621"/>
    <w:rsid w:val="00396A97"/>
    <w:rsid w:val="003A062D"/>
    <w:rsid w:val="003A1B41"/>
    <w:rsid w:val="003B561A"/>
    <w:rsid w:val="003C05F2"/>
    <w:rsid w:val="003C6BB9"/>
    <w:rsid w:val="003D47D4"/>
    <w:rsid w:val="003F06BA"/>
    <w:rsid w:val="0040130F"/>
    <w:rsid w:val="00401882"/>
    <w:rsid w:val="00402F5D"/>
    <w:rsid w:val="00407DA3"/>
    <w:rsid w:val="00414943"/>
    <w:rsid w:val="004366F1"/>
    <w:rsid w:val="00445C12"/>
    <w:rsid w:val="0045158C"/>
    <w:rsid w:val="004631AC"/>
    <w:rsid w:val="004641D9"/>
    <w:rsid w:val="00476537"/>
    <w:rsid w:val="00480AE8"/>
    <w:rsid w:val="004810B0"/>
    <w:rsid w:val="004D3928"/>
    <w:rsid w:val="0050059D"/>
    <w:rsid w:val="00517DF7"/>
    <w:rsid w:val="005236D3"/>
    <w:rsid w:val="005255F3"/>
    <w:rsid w:val="00553649"/>
    <w:rsid w:val="005670CD"/>
    <w:rsid w:val="00574BD4"/>
    <w:rsid w:val="00576656"/>
    <w:rsid w:val="00576DCC"/>
    <w:rsid w:val="00582626"/>
    <w:rsid w:val="00583D8E"/>
    <w:rsid w:val="005A5937"/>
    <w:rsid w:val="005D0914"/>
    <w:rsid w:val="005D5327"/>
    <w:rsid w:val="005E11A5"/>
    <w:rsid w:val="005E7489"/>
    <w:rsid w:val="005F5082"/>
    <w:rsid w:val="00615597"/>
    <w:rsid w:val="00620224"/>
    <w:rsid w:val="00624479"/>
    <w:rsid w:val="00630C1D"/>
    <w:rsid w:val="0064584F"/>
    <w:rsid w:val="006624B6"/>
    <w:rsid w:val="00670E2D"/>
    <w:rsid w:val="006750E6"/>
    <w:rsid w:val="006805BE"/>
    <w:rsid w:val="00691BD7"/>
    <w:rsid w:val="006967AF"/>
    <w:rsid w:val="006A7593"/>
    <w:rsid w:val="006B4DED"/>
    <w:rsid w:val="006B74E8"/>
    <w:rsid w:val="006C18EF"/>
    <w:rsid w:val="006C3FA5"/>
    <w:rsid w:val="006D237B"/>
    <w:rsid w:val="006F24A1"/>
    <w:rsid w:val="006F3408"/>
    <w:rsid w:val="006F51F5"/>
    <w:rsid w:val="006F6D59"/>
    <w:rsid w:val="00706A15"/>
    <w:rsid w:val="00712BAF"/>
    <w:rsid w:val="007147EA"/>
    <w:rsid w:val="00716213"/>
    <w:rsid w:val="007247BC"/>
    <w:rsid w:val="00734439"/>
    <w:rsid w:val="00734502"/>
    <w:rsid w:val="00742955"/>
    <w:rsid w:val="00746D9B"/>
    <w:rsid w:val="00751E86"/>
    <w:rsid w:val="00764A15"/>
    <w:rsid w:val="00771292"/>
    <w:rsid w:val="00774D3F"/>
    <w:rsid w:val="00783C97"/>
    <w:rsid w:val="0078462A"/>
    <w:rsid w:val="00784C71"/>
    <w:rsid w:val="00797B9B"/>
    <w:rsid w:val="007A743F"/>
    <w:rsid w:val="007C67D5"/>
    <w:rsid w:val="007D358B"/>
    <w:rsid w:val="007E217D"/>
    <w:rsid w:val="007F1382"/>
    <w:rsid w:val="007F36A6"/>
    <w:rsid w:val="00802434"/>
    <w:rsid w:val="00806EEB"/>
    <w:rsid w:val="00807B90"/>
    <w:rsid w:val="00821C46"/>
    <w:rsid w:val="00830E70"/>
    <w:rsid w:val="0083462F"/>
    <w:rsid w:val="00840C76"/>
    <w:rsid w:val="008433D1"/>
    <w:rsid w:val="00850432"/>
    <w:rsid w:val="00851174"/>
    <w:rsid w:val="008545DD"/>
    <w:rsid w:val="008636E9"/>
    <w:rsid w:val="00884960"/>
    <w:rsid w:val="008B4D8D"/>
    <w:rsid w:val="008E5E0E"/>
    <w:rsid w:val="008F3AB8"/>
    <w:rsid w:val="009302A6"/>
    <w:rsid w:val="00931D05"/>
    <w:rsid w:val="00933B42"/>
    <w:rsid w:val="00951456"/>
    <w:rsid w:val="00963C6A"/>
    <w:rsid w:val="00965821"/>
    <w:rsid w:val="00965F69"/>
    <w:rsid w:val="00967C7C"/>
    <w:rsid w:val="00980A29"/>
    <w:rsid w:val="00984A38"/>
    <w:rsid w:val="00986DB1"/>
    <w:rsid w:val="009874F4"/>
    <w:rsid w:val="00997FE4"/>
    <w:rsid w:val="009A21BA"/>
    <w:rsid w:val="009A3CC0"/>
    <w:rsid w:val="009A7EDA"/>
    <w:rsid w:val="009B7CF9"/>
    <w:rsid w:val="009D22F1"/>
    <w:rsid w:val="009D5CA3"/>
    <w:rsid w:val="009E4D7A"/>
    <w:rsid w:val="009E4ED3"/>
    <w:rsid w:val="009F35AE"/>
    <w:rsid w:val="00A0149A"/>
    <w:rsid w:val="00A04282"/>
    <w:rsid w:val="00A132F9"/>
    <w:rsid w:val="00A14AFB"/>
    <w:rsid w:val="00A21A45"/>
    <w:rsid w:val="00A239DE"/>
    <w:rsid w:val="00A265CD"/>
    <w:rsid w:val="00A27267"/>
    <w:rsid w:val="00A30A27"/>
    <w:rsid w:val="00A4248F"/>
    <w:rsid w:val="00A70A33"/>
    <w:rsid w:val="00A761D2"/>
    <w:rsid w:val="00AA18A5"/>
    <w:rsid w:val="00AB1CE5"/>
    <w:rsid w:val="00AC085D"/>
    <w:rsid w:val="00AD4ADD"/>
    <w:rsid w:val="00AD7284"/>
    <w:rsid w:val="00AE726F"/>
    <w:rsid w:val="00AF6779"/>
    <w:rsid w:val="00B0500C"/>
    <w:rsid w:val="00B05A78"/>
    <w:rsid w:val="00B14F2B"/>
    <w:rsid w:val="00B20F38"/>
    <w:rsid w:val="00B2493A"/>
    <w:rsid w:val="00B3349D"/>
    <w:rsid w:val="00B41CD4"/>
    <w:rsid w:val="00B44B0D"/>
    <w:rsid w:val="00B55B1D"/>
    <w:rsid w:val="00B63EBF"/>
    <w:rsid w:val="00B644C3"/>
    <w:rsid w:val="00B67198"/>
    <w:rsid w:val="00B67933"/>
    <w:rsid w:val="00B768D5"/>
    <w:rsid w:val="00B82285"/>
    <w:rsid w:val="00B91A61"/>
    <w:rsid w:val="00BA3C4D"/>
    <w:rsid w:val="00BD7870"/>
    <w:rsid w:val="00BE0BC6"/>
    <w:rsid w:val="00BF39B1"/>
    <w:rsid w:val="00C00924"/>
    <w:rsid w:val="00C01B58"/>
    <w:rsid w:val="00C07DAB"/>
    <w:rsid w:val="00C11B6E"/>
    <w:rsid w:val="00C20027"/>
    <w:rsid w:val="00C2478B"/>
    <w:rsid w:val="00C24A1A"/>
    <w:rsid w:val="00C27F37"/>
    <w:rsid w:val="00C5034E"/>
    <w:rsid w:val="00C645CD"/>
    <w:rsid w:val="00C734B3"/>
    <w:rsid w:val="00C81BD4"/>
    <w:rsid w:val="00C903CD"/>
    <w:rsid w:val="00CA4E8F"/>
    <w:rsid w:val="00CC11AC"/>
    <w:rsid w:val="00CC2493"/>
    <w:rsid w:val="00CE5C9E"/>
    <w:rsid w:val="00CF1BFC"/>
    <w:rsid w:val="00CF7227"/>
    <w:rsid w:val="00D0230E"/>
    <w:rsid w:val="00D0642F"/>
    <w:rsid w:val="00D1389B"/>
    <w:rsid w:val="00D30DB8"/>
    <w:rsid w:val="00D3231F"/>
    <w:rsid w:val="00D3455E"/>
    <w:rsid w:val="00D426F9"/>
    <w:rsid w:val="00D452FF"/>
    <w:rsid w:val="00D574CD"/>
    <w:rsid w:val="00D649F3"/>
    <w:rsid w:val="00D81B1B"/>
    <w:rsid w:val="00D834F5"/>
    <w:rsid w:val="00D840FF"/>
    <w:rsid w:val="00D86D58"/>
    <w:rsid w:val="00D91B08"/>
    <w:rsid w:val="00D93988"/>
    <w:rsid w:val="00D97F80"/>
    <w:rsid w:val="00DA5A3C"/>
    <w:rsid w:val="00DA6496"/>
    <w:rsid w:val="00DB1EF9"/>
    <w:rsid w:val="00DC3DE7"/>
    <w:rsid w:val="00DC4907"/>
    <w:rsid w:val="00DC67BD"/>
    <w:rsid w:val="00DD5D42"/>
    <w:rsid w:val="00DD785D"/>
    <w:rsid w:val="00DE2F26"/>
    <w:rsid w:val="00DE7982"/>
    <w:rsid w:val="00E0028B"/>
    <w:rsid w:val="00E01669"/>
    <w:rsid w:val="00E0690A"/>
    <w:rsid w:val="00E36F42"/>
    <w:rsid w:val="00E50049"/>
    <w:rsid w:val="00E57ABE"/>
    <w:rsid w:val="00E61E74"/>
    <w:rsid w:val="00E807F1"/>
    <w:rsid w:val="00E824CC"/>
    <w:rsid w:val="00E836B3"/>
    <w:rsid w:val="00E873E5"/>
    <w:rsid w:val="00EA2AF2"/>
    <w:rsid w:val="00EB479A"/>
    <w:rsid w:val="00EC0E3C"/>
    <w:rsid w:val="00EC19B1"/>
    <w:rsid w:val="00EC22E0"/>
    <w:rsid w:val="00EC75EC"/>
    <w:rsid w:val="00ED6709"/>
    <w:rsid w:val="00EE6C75"/>
    <w:rsid w:val="00EE7D88"/>
    <w:rsid w:val="00F205E6"/>
    <w:rsid w:val="00F276CB"/>
    <w:rsid w:val="00F355A3"/>
    <w:rsid w:val="00F40899"/>
    <w:rsid w:val="00F43E45"/>
    <w:rsid w:val="00F60FD5"/>
    <w:rsid w:val="00F76851"/>
    <w:rsid w:val="00FB276B"/>
    <w:rsid w:val="00FB29B9"/>
    <w:rsid w:val="00FC563E"/>
    <w:rsid w:val="00FC67D0"/>
    <w:rsid w:val="00FC6A1B"/>
    <w:rsid w:val="00FC6D4A"/>
    <w:rsid w:val="00FD7C28"/>
    <w:rsid w:val="00FE2F3E"/>
    <w:rsid w:val="00FF49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spidmax="1026" v:ext="edit"/>
    <o:shapelayout v:ext="edit">
      <o:idmap data="1" v:ext="edit"/>
    </o:shapelayout>
  </w:shapeDefaults>
  <w:decimalSymbol w:val=","/>
  <w:listSeparator w:val=";"/>
  <w15:docId w15:val="{E84E378D-6F57-453E-8193-0DB721E53D67}"/>
</w:settings>
</file>

<file path=word/styles.xml><?xml version="1.0" encoding="utf-8"?>
<w:styles xmlns:m="http://schemas.openxmlformats.org/officeDocument/2006/math"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="Times New Roman" w:hAnsi="Times New Roman" w:eastAsia="Times New Roman" w:cs="Times New Roman"/>
        <w:lang w:val="hr-HR" w:eastAsia="hr-HR" w:bidi="ar-SA"/>
      </w:rPr>
    </w:rPrDefault>
    <w:pPrDefault/>
  </w:docDefaults>
  <w:latentStyles w:defLockedState="false" w:defUIPriority="0" w:defSemiHidden="false" w:defUnhideWhenUsed="false" w:defQFormat="false" w:count="371">
    <w:lsdException w:name="Normal" w:qFormat="true"/>
    <w:lsdException w:name="heading 1" w:qFormat="true"/>
    <w:lsdException w:name="heading 2" w:semiHidden="true" w:unhideWhenUsed="true" w:qFormat="true"/>
    <w:lsdException w:name="heading 3" w:qFormat="true"/>
    <w:lsdException w:name="heading 4" w:semiHidden="true" w:unhideWhenUsed="true" w:qFormat="true"/>
    <w:lsdException w:name="heading 5" w:semiHidden="true" w:unhideWhenUsed="true" w:qFormat="true"/>
    <w:lsdException w:name="heading 6" w:semiHidden="true" w:unhideWhenUsed="true" w:qFormat="true"/>
    <w:lsdException w:name="heading 7" w:semiHidden="true" w:unhideWhenUsed="true" w:qFormat="true"/>
    <w:lsdException w:name="heading 8" w:semiHidden="true" w:unhideWhenUsed="true" w:qFormat="true"/>
    <w:lsdException w:name="heading 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semiHidden="true" w:unhideWhenUsed="true"/>
    <w:lsdException w:name="toc 2" w:semiHidden="true" w:unhideWhenUsed="true"/>
    <w:lsdException w:name="toc 3" w:semiHidden="true" w:unhideWhenUsed="true"/>
    <w:lsdException w:name="toc 4" w:semiHidden="true" w:unhideWhenUsed="true"/>
    <w:lsdException w:name="toc 5" w:semiHidden="true" w:unhideWhenUsed="true"/>
    <w:lsdException w:name="toc 6" w:semiHidden="true" w:unhideWhenUsed="true"/>
    <w:lsdException w:name="toc 7" w:semiHidden="true" w:unhideWhenUsed="true"/>
    <w:lsdException w:name="toc 8" w:semiHidden="true" w:unhideWhenUsed="true"/>
    <w:lsdException w:name="toc 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2" w:semiHidden="true" w:unhideWhenUsed="true"/>
    <w:lsdException w:name="List 3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qFormat="true"/>
    <w:lsdException w:name="Closing" w:semiHidden="true" w:unhideWhenUsed="true"/>
    <w:lsdException w:name="Signature" w:semiHidden="true" w:unhideWhenUsed="true"/>
    <w:lsdException w:name="Default Paragraph Font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qFormat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qFormat="true"/>
    <w:lsdException w:name="Emphasis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Theme" w:semiHidden="true" w:unhideWhenUsed="true"/>
    <w:lsdException w:name="Placeholder Text" w:uiPriority="99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true">
    <w:name w:val="Normal"/>
    <w:qFormat/>
    <w:rsid w:val="0078462A"/>
    <w:rPr>
      <w:sz w:val="24"/>
      <w:szCs w:val="24"/>
    </w:rPr>
  </w:style>
  <w:style w:type="paragraph" w:styleId="Naslov1">
    <w:name w:val="heading 1"/>
    <w:basedOn w:val="Normal"/>
    <w:next w:val="Normal"/>
    <w:qFormat/>
    <w:rsid w:val="0078462A"/>
    <w:pPr>
      <w:keepNext/>
      <w:outlineLvl w:val="0"/>
    </w:pPr>
    <w:rPr>
      <w:b/>
      <w:szCs w:val="20"/>
    </w:rPr>
  </w:style>
  <w:style w:type="paragraph" w:styleId="Naslov3">
    <w:name w:val="heading 3"/>
    <w:basedOn w:val="Normal"/>
    <w:next w:val="Normal"/>
    <w:qFormat/>
    <w:rsid w:val="0078462A"/>
    <w:pPr>
      <w:keepNext/>
      <w:ind w:right="6186"/>
      <w:outlineLvl w:val="2"/>
    </w:pPr>
    <w:rPr>
      <w:b/>
      <w:sz w:val="20"/>
      <w:szCs w:val="20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Zaglavlje">
    <w:name w:val="header"/>
    <w:basedOn w:val="Normal"/>
    <w:rsid w:val="0078462A"/>
    <w:pPr>
      <w:tabs>
        <w:tab w:val="center" w:pos="4320"/>
        <w:tab w:val="right" w:pos="8640"/>
      </w:tabs>
    </w:pPr>
  </w:style>
  <w:style w:type="paragraph" w:styleId="Tekstbalonia">
    <w:name w:val="Balloon Text"/>
    <w:basedOn w:val="Normal"/>
    <w:semiHidden/>
    <w:rsid w:val="00332A22"/>
    <w:rPr>
      <w:rFonts w:ascii="Tahoma" w:hAnsi="Tahoma" w:cs="Tahoma"/>
      <w:sz w:val="16"/>
      <w:szCs w:val="16"/>
    </w:rPr>
  </w:style>
  <w:style w:type="paragraph" w:styleId="Podnoje">
    <w:name w:val="footer"/>
    <w:basedOn w:val="Normal"/>
    <w:rsid w:val="008433D1"/>
    <w:pPr>
      <w:tabs>
        <w:tab w:val="center" w:pos="4703"/>
        <w:tab w:val="right" w:pos="9406"/>
      </w:tabs>
    </w:pPr>
  </w:style>
  <w:style w:type="character" w:styleId="Brojstranice">
    <w:name w:val="page number"/>
    <w:basedOn w:val="Zadanifontodlomka"/>
    <w:rsid w:val="008433D1"/>
  </w:style>
  <w:style w:type="paragraph" w:styleId="Bezproreda">
    <w:name w:val="No Spacing"/>
    <w:uiPriority w:val="1"/>
    <w:qFormat/>
    <w:rsid w:val="00017B91"/>
    <w:rPr>
      <w:rFonts w:eastAsiaTheme="minorHAnsi" w:cstheme="minorBidi"/>
      <w:sz w:val="24"/>
      <w:szCs w:val="24"/>
      <w:lang w:eastAsia="en-US"/>
    </w:rPr>
  </w:style>
  <w:style w:type="character" w:styleId="Tekstrezerviranogmjesta">
    <w:name w:val="Placeholder Text"/>
    <w:basedOn w:val="Zadanifontodlomka"/>
    <w:uiPriority w:val="99"/>
    <w:semiHidden/>
    <w:rsid w:val="009F35AE"/>
    <w:rPr>
      <w:color w:val="808080"/>
      <w:bdr w:val="none" w:color="auto" w:sz="0" w:space="0"/>
      <w:shd w:val="clear" w:color="auto" w:fill="auto"/>
    </w:rPr>
  </w:style>
  <w:style w:type="character" w:styleId="eSPISCCParagraphDefaultFont" w:customStyle="true">
    <w:name w:val="eSPIS_CC_Paragraph Default Font"/>
    <w:basedOn w:val="Zadanifontodlomka"/>
    <w:rsid w:val="009F35AE"/>
    <w:rPr>
      <w:rFonts w:ascii="Times New Roman" w:hAnsi="Times New Roman" w:cs="Times New Roman"/>
      <w:sz w:val="24"/>
      <w:szCs w:val="24"/>
      <w:bdr w:val="none" w:color="auto" w:sz="0" w:space="0"/>
      <w:shd w:val="clear" w:color="auto" w:fill="auto"/>
      <w:lang w:val="hr-HR"/>
    </w:rPr>
  </w:style>
  <w:style w:type="character" w:styleId="PozadinaSvijetloZuta" w:customStyle="true">
    <w:name w:val="Pozadina_SvijetloZuta"/>
    <w:basedOn w:val="Zadanifontodlomka"/>
    <w:rsid w:val="009F35AE"/>
    <w:rPr>
      <w:rFonts w:ascii="Arial" w:hAnsi="Arial" w:cs="Arial"/>
      <w:szCs w:val="24"/>
      <w:bdr w:val="none" w:color="auto" w:sz="0" w:space="0"/>
      <w:shd w:val="clear" w:color="auto" w:fill="FFFFCC"/>
      <w:lang w:val="hr-HR"/>
    </w:rPr>
  </w:style>
  <w:style w:type="character" w:styleId="PozadinaSvijetloCrvena" w:customStyle="true">
    <w:name w:val="Pozadina_SvijetloCrvena"/>
    <w:basedOn w:val="eSPISCCParagraphDefaultFont"/>
    <w:rsid w:val="009F35AE"/>
    <w:rPr>
      <w:rFonts w:ascii="Arial" w:hAnsi="Arial" w:cs="Arial"/>
      <w:sz w:val="24"/>
      <w:szCs w:val="24"/>
      <w:bdr w:val="none" w:color="auto" w:sz="0" w:space="0"/>
      <w:shd w:val="clear" w:color="auto" w:fill="FFCCCC"/>
      <w:lang w:val="hr-HR"/>
    </w:rPr>
  </w:style>
  <w:style w:type="character" w:styleId="PozadinaSvijetloZelena" w:customStyle="true">
    <w:name w:val="Pozadina_SvijetloZelena"/>
    <w:basedOn w:val="eSPISCCParagraphDefaultFont"/>
    <w:rsid w:val="009F35AE"/>
    <w:rPr>
      <w:rFonts w:ascii="Arial" w:hAnsi="Arial" w:cs="Arial"/>
      <w:sz w:val="24"/>
      <w:szCs w:val="24"/>
      <w:bdr w:val="none" w:color="auto" w:sz="0" w:space="0"/>
      <w:shd w:val="clear" w:color="auto" w:fill="CCFFCC"/>
      <w:lang w:val="hr-HR"/>
    </w:rPr>
  </w:style>
</w:styles>
</file>

<file path=word/webSettings.xml><?xml version="1.0" encoding="utf-8"?>
<w:webSettings xmlns:m="http://schemas.openxmlformats.org/officeDocument/2006/math"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1139961656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Target="fontTable.xml" Type="http://schemas.openxmlformats.org/officeDocument/2006/relationships/fontTable" Id="rId8"/><Relationship Target="settings.xml" Type="http://schemas.openxmlformats.org/officeDocument/2006/relationships/settings" Id="rId3"/><Relationship Target="header1.xml" Type="http://schemas.openxmlformats.org/officeDocument/2006/relationships/header" Id="rId7"/><Relationship Target="styles.xml" Type="http://schemas.openxmlformats.org/officeDocument/2006/relationships/styles" Id="rId2"/><Relationship Target="../customXml/item1.xml" Type="http://schemas.openxmlformats.org/officeDocument/2006/relationships/customXml" Id="rId1"/><Relationship Target="endnotes.xml" Type="http://schemas.openxmlformats.org/officeDocument/2006/relationships/endnotes" Id="rId6"/><Relationship Target="footnotes.xml" Type="http://schemas.openxmlformats.org/officeDocument/2006/relationships/footnotes" Id="rId5"/><Relationship Target="webSettings.xml" Type="http://schemas.openxmlformats.org/officeDocument/2006/relationships/webSettings" Id="rId4"/><Relationship Target="theme/theme1.xml" Type="http://schemas.openxmlformats.org/officeDocument/2006/relationships/theme" Id="rId9"/></Relationships>
</file>

<file path=word/_rels/settings.xml.rels><?xml version="1.0" encoding="UTF-8" standalone="yes"?><Relationships xmlns="http://schemas.openxmlformats.org/package/2006/relationships"><Relationship TargetMode="External" Target="file:///C:\eSpisCdu\MasterTemplate.dotm" Type="http://schemas.openxmlformats.org/officeDocument/2006/relationships/attachedTemplate" Id="rId1"/></Relationships>
</file>

<file path=word/theme/theme1.xml><?xml version="1.0" encoding="utf-8"?>
<a:theme xmlns:m="http://schemas.openxmlformats.org/officeDocument/2006/math"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item1.xml><?xml version="1.0" encoding="utf-8"?>
<icms>
  <DomainObject.DatumDonosenjaOdluke>
    <izvorni_sadrzaj/>
    <derivirana_varijabla naziv="DomainObject.DatumDonosenjaOdluke_1"/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/>
    <derivirana_varijabla naziv="DomainObject.DonositeljOdluke.Ime_1"/>
  </DomainObject.DonositeljOdluke.Ime>
  <DomainObject.DonositeljOdluke.Prezime>
    <izvorni_sadrzaj/>
    <derivirana_varijabla naziv="DomainObject.DonositeljOdluke.Prezime_1"/>
  </DomainObject.DonositeljOdluke.Prezime>
  <DomainObject.DonositeljOdluke.Oib>
    <izvorni_sadrzaj/>
    <derivirana_varijabla naziv="DomainObject.DonositeljOdluke.Oib_1"/>
  </DomainObject.DonositeljOdluke.Oib>
  <DomainObject.BrojStranica>
    <izvorni_sadrzaj/>
    <derivirana_varijabla naziv="DomainObject.BrojStranica_1"/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>24. rujna 2026.</izvorni_sadrzaj>
    <derivirana_varijabla naziv="DomainObject.PlaniraniZavrsetakDatum_1">24. rujna 2026.</derivirana_varijabla>
  </DomainObject.PlaniraniZavrsetakDatum>
  <DomainObject.PlaniraniPocetakDatum>
    <izvorni_sadrzaj>24. rujna 2026.</izvorni_sadrzaj>
    <derivirana_varijabla naziv="DomainObject.PlaniraniPocetakDatum_1">24. rujna 2026.</derivirana_varijabla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>15:00</izvorni_sadrzaj>
    <derivirana_varijabla naziv="DomainObject.PlaniraniZavrsetakVrijeme_1">15:00</derivirana_varijabla>
  </DomainObject.PlaniraniZavrsetakVrijeme>
  <DomainObject.PlaniraniPocetakVrijeme>
    <izvorni_sadrzaj>09:40</izvorni_sadrzaj>
    <derivirana_varijabla naziv="DomainObject.PlaniraniPocetakVrijeme_1">09:40</derivirana_varijabla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>0</izvorni_sadrzaj>
    <derivirana_varijabla naziv="DomainObject.Zapisnik.BrojStranica_1">0</derivirana_varijabla>
  </DomainObject.Zapisnik.BrojStranica>
  <DomainObject.Zapisnik.DatumKreiranja>
    <izvorni_sadrzaj>24. rujna 2026.</izvorni_sadrzaj>
    <derivirana_varijabla naziv="DomainObject.Zapisnik.DatumKreiranja_1">24. rujna 2026.</derivirana_varijabla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>P-351/2026-16</izvorni_sadrzaj>
    <derivirana_varijabla naziv="DomainObject.Zapisnik.Oznaka_1">P-351/2026-16</derivirana_varijabla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351</izvorni_sadrzaj>
    <derivirana_varijabla naziv="DomainObject.Predmet.Broj_1">351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21. siječnja 2026.</izvorni_sadrzaj>
    <derivirana_varijabla naziv="DomainObject.Predmet.DatumOsnivanja_1">21. siječnja 2026.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>44000</izvorni_sadrzaj>
    <derivirana_varijabla naziv="DomainObject.Predmet.InicijalnaVrijednost_1">44000</derivirana_varijabla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P-351/2026</izvorni_sadrzaj>
    <derivirana_varijabla naziv="DomainObject.Predmet.OznakaBroj_1">P-351/2026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Denis Majcen</izvorni_sadrzaj>
    <derivirana_varijabla naziv="DomainObject.Predmet.ProtustrankaFormated_1">  Denis Majcen</derivirana_varijabla>
  </DomainObject.Predmet.ProtustrankaFormated>
  <DomainObject.Predmet.ProtustrankaFormatedOIB>
    <izvorni_sadrzaj>  Denis Majcen, OIB 18068240242</izvorni_sadrzaj>
    <derivirana_varijabla naziv="DomainObject.Predmet.ProtustrankaFormatedOIB_1">  Denis Majcen, OIB 18068240242</derivirana_varijabla>
  </DomainObject.Predmet.ProtustrankaFormatedOIB>
  <DomainObject.Predmet.ProtustrankaFormatedWithAdress>
    <izvorni_sadrzaj> Denis Majcen, Ljubijska Ulica 48, 10000 Zagreb</izvorni_sadrzaj>
    <derivirana_varijabla naziv="DomainObject.Predmet.ProtustrankaFormatedWithAdress_1"> Denis Majcen, Ljubijska Ulica 48, 10000 Zagreb</derivirana_varijabla>
  </DomainObject.Predmet.ProtustrankaFormatedWithAdress>
  <DomainObject.Predmet.ProtustrankaFormatedWithAdressOIB>
    <izvorni_sadrzaj> Denis Majcen, OIB 18068240242, Ljubijska Ulica 48, 10000 Zagreb</izvorni_sadrzaj>
    <derivirana_varijabla naziv="DomainObject.Predmet.ProtustrankaFormatedWithAdressOIB_1"> Denis Majcen, OIB 18068240242, Ljubijska Ulica 48, 10000 Zagreb</derivirana_varijabla>
  </DomainObject.Predmet.ProtustrankaFormatedWithAdressOIB>
  <DomainObject.Predmet.ProtustrankaWithAdress>
    <izvorni_sadrzaj>Denis Majcen Ljubijska Ulica 48, 10000 Zagreb</izvorni_sadrzaj>
    <derivirana_varijabla naziv="DomainObject.Predmet.ProtustrankaWithAdress_1">Denis Majcen Ljubijska Ulica 48, 10000 Zagreb</derivirana_varijabla>
  </DomainObject.Predmet.ProtustrankaWithAdress>
  <DomainObject.Predmet.ProtustrankaWithAdressOIB>
    <izvorni_sadrzaj>Denis Majcen, OIB 18068240242, Ljubijska Ulica 48, 10000 Zagreb</izvorni_sadrzaj>
    <derivirana_varijabla naziv="DomainObject.Predmet.ProtustrankaWithAdressOIB_1">Denis Majcen, OIB 18068240242, Ljubijska Ulica 48, 10000 Zagreb</derivirana_varijabla>
  </DomainObject.Predmet.ProtustrankaWithAdressOIB>
  <DomainObject.Predmet.ProtustrankaNazivFormated>
    <izvorni_sadrzaj>Denis Majcen</izvorni_sadrzaj>
    <derivirana_varijabla naziv="DomainObject.Predmet.ProtustrankaNazivFormated_1">Denis Majcen</derivirana_varijabla>
  </DomainObject.Predmet.ProtustrankaNazivFormated>
  <DomainObject.Predmet.ProtustrankaNazivFormatedOIB>
    <izvorni_sadrzaj>Denis Majcen, OIB 18068240242</izvorni_sadrzaj>
    <derivirana_varijabla naziv="DomainObject.Predmet.ProtustrankaNazivFormatedOIB_1">Denis Majcen, OIB 18068240242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37 - Parnična</izvorni_sadrzaj>
    <derivirana_varijabla naziv="DomainObject.Predmet.Referada.Naziv_1">Referada 37 - Parnična</derivirana_varijabla>
  </DomainObject.Predmet.Referada.Naziv>
  <DomainObject.Predmet.Referada.Oznaka>
    <izvorni_sadrzaj>37</izvorni_sadrzaj>
    <derivirana_varijabla naziv="DomainObject.Predmet.Referada.Oznaka_1">37</derivirana_varijabla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>Općinski građanski sud u Zagrebu</izvorni_sadrzaj>
    <derivirana_varijabla naziv="DomainObject.Predmet.Referada.Sud.Naziv_1">Općinski građanski sud u Zagrebu</derivirana_varijabla>
  </DomainObject.Predmet.Referada.Sud.Naziv>
  <DomainObject.Predmet.Referada.Sudac>
    <izvorni_sadrzaj>Ivan Matančević</izvorni_sadrzaj>
    <derivirana_varijabla naziv="DomainObject.Predmet.Referada.Sudac_1">Ivan Matančević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Mislav Luketić zastupanog po punomoćniku Dolores Svitlanović</izvorni_sadrzaj>
    <derivirana_varijabla naziv="DomainObject.Predmet.StrankaFormated_1">  Mislav Luketić zastupanog po punomoćniku Dolores Svitlanović</derivirana_varijabla>
  </DomainObject.Predmet.StrankaFormated>
  <DomainObject.Predmet.StrankaFormatedOIB>
    <izvorni_sadrzaj>  Mislav Luketić, OIB 98355336921 zastupanog po punomoćniku Dolores Svitlanović</izvorni_sadrzaj>
    <derivirana_varijabla naziv="DomainObject.Predmet.StrankaFormatedOIB_1">  Mislav Luketić, OIB 98355336921 zastupanog po punomoćniku Dolores Svitlanović</derivirana_varijabla>
  </DomainObject.Predmet.StrankaFormatedOIB>
  <DomainObject.Predmet.StrankaFormatedWithAdress>
    <izvorni_sadrzaj> Mislav Luketić, ORLOVAC ZDENAČKI 89, 43290 Orlovac zastupanog po punomoćniku Dolores Svitlanović</izvorni_sadrzaj>
    <derivirana_varijabla naziv="DomainObject.Predmet.StrankaFormatedWithAdress_1"> Mislav Luketić, ORLOVAC ZDENAČKI 89, 43290 Orlovac zastupanog po punomoćniku Dolores Svitlanović</derivirana_varijabla>
  </DomainObject.Predmet.StrankaFormatedWithAdress>
  <DomainObject.Predmet.StrankaFormatedWithAdressOIB>
    <izvorni_sadrzaj> Mislav Luketić, OIB 98355336921, ORLOVAC ZDENAČKI 89, 43290 Orlovac zastupanog po punomoćniku Dolores Svitlanović</izvorni_sadrzaj>
    <derivirana_varijabla naziv="DomainObject.Predmet.StrankaFormatedWithAdressOIB_1"> Mislav Luketić, OIB 98355336921, ORLOVAC ZDENAČKI 89, 43290 Orlovac zastupanog po punomoćniku Dolores Svitlanović</derivirana_varijabla>
  </DomainObject.Predmet.StrankaFormatedWithAdressOIB>
  <DomainObject.Predmet.StrankaWithAdress>
    <izvorni_sadrzaj>Mislav Luketić ORLOVAC ZDENAČKI 89,43290 Orlovac</izvorni_sadrzaj>
    <derivirana_varijabla naziv="DomainObject.Predmet.StrankaWithAdress_1">Mislav Luketić ORLOVAC ZDENAČKI 89,43290 Orlovac</derivirana_varijabla>
  </DomainObject.Predmet.StrankaWithAdress>
  <DomainObject.Predmet.StrankaWithAdressOIB>
    <izvorni_sadrzaj>Mislav Luketić, OIB 98355336921, ORLOVAC ZDENAČKI 89,43290 Orlovac</izvorni_sadrzaj>
    <derivirana_varijabla naziv="DomainObject.Predmet.StrankaWithAdressOIB_1">Mislav Luketić, OIB 98355336921, ORLOVAC ZDENAČKI 89,43290 Orlovac</derivirana_varijabla>
  </DomainObject.Predmet.StrankaWithAdressOIB>
  <DomainObject.Predmet.StrankaNazivFormated>
    <izvorni_sadrzaj>Mislav Luketić</izvorni_sadrzaj>
    <derivirana_varijabla naziv="DomainObject.Predmet.StrankaNazivFormated_1">Mislav Luketić</derivirana_varijabla>
  </DomainObject.Predmet.StrankaNazivFormated>
  <DomainObject.Predmet.StrankaNazivFormatedOIB>
    <izvorni_sadrzaj>Mislav Luketić, OIB 98355336921</izvorni_sadrzaj>
    <derivirana_varijabla naziv="DomainObject.Predmet.StrankaNazivFormatedOIB_1">Mislav Luketić, OIB 98355336921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10000</izvorni_sadrzaj>
    <derivirana_varijabla naziv="DomainObject.Predmet.Sud.Adresa.PostBroj_1">10000</derivirana_varijabla>
  </DomainObject.Predmet.Sud.Adresa.PostBroj>
  <DomainObject.Predmet.Sud.Adresa.UlicaIKBR>
    <izvorni_sadrzaj>Ulica grada Vukovara 84</izvorni_sadrzaj>
    <derivirana_varijabla naziv="DomainObject.Predmet.Sud.Adresa.UlicaIKBR_1">Ulica grada Vukovara 84</derivirana_varijabla>
  </DomainObject.Predmet.Sud.Adresa.UlicaIKBR>
  <DomainObject.Predmet.Sud.Naziv>
    <izvorni_sadrzaj>Općinski građanski sud u Zagrebu</izvorni_sadrzaj>
    <derivirana_varijabla naziv="DomainObject.Predmet.Sud.Naziv_1">Općinski građanski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Referada 37 - Parnična</izvorni_sadrzaj>
    <derivirana_varijabla naziv="DomainObject.Predmet.TrenutnaLokacijaSpisa.Naziv_1">Referada 37 - Parnična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Općinski građanski sud u Zagrebu</izvorni_sadrzaj>
    <derivirana_varijabla naziv="DomainObject.Predmet.TrenutnaLokacijaSpisa.Sud.Naziv_1">Općinski građanski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Pisarnica P, Pn, Ps, Psp, Pp</izvorni_sadrzaj>
    <derivirana_varijabla naziv="DomainObject.Predmet.UstrojstvenaJedinicaVodi.Naziv_1">Pisarnica P, Pn, Ps, Psp, Pp</derivirana_varijabla>
  </DomainObject.Predmet.UstrojstvenaJedinicaVodi.Naziv>
  <DomainObject.Predmet.UstrojstvenaJedinicaVodi.Oznaka>
    <izvorni_sadrzaj>Pisarnica</izvorni_sadrzaj>
    <derivirana_varijabla naziv="DomainObject.Predmet.UstrojstvenaJedinicaVodi.Oznaka_1">Pisarnica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Općinski građanski sud u Zagrebu</izvorni_sadrzaj>
    <derivirana_varijabla naziv="DomainObject.Predmet.UstrojstvenaJedinicaVodi.Sud.Naziv_1">Općinski građanski sud u Zagrebu</derivirana_varijabla>
  </DomainObject.Predmet.UstrojstvenaJedinicaVodi.Sud.Naziv>
  <DomainObject.Predmet.VrstaSpora.Naziv>
    <izvorni_sadrzaj>Stvarno - pravo vlasništva nekretnine</izvorni_sadrzaj>
    <derivirana_varijabla naziv="DomainObject.Predmet.VrstaSpora.Naziv_1">Stvarno - pravo vlasništva nekretnine</derivirana_varijabla>
  </DomainObject.Predmet.VrstaSpora.Naziv>
  <DomainObject.Predmet.Zapisnicar>
    <izvorni_sadrzaj>Nataša Nenadić</izvorni_sadrzaj>
    <derivirana_varijabla naziv="DomainObject.Predmet.Zapisnicar_1">Nataša Nenadić</derivirana_varijabla>
  </DomainObject.Predmet.Zapisnicar>
  <DomainObject.Predmet.StrankaListFormated>
    <izvorni_sadrzaj>
      <item>Mislav Luketić zastupanog po punomoćniku Dolores Svitlanović</item>
    </izvorni_sadrzaj>
    <derivirana_varijabla naziv="DomainObject.Predmet.StrankaListFormated_1">
      <item>Mislav Luketić zastupanog po punomoćniku Dolores Svitlanović</item>
    </derivirana_varijabla>
  </DomainObject.Predmet.StrankaListFormated>
  <DomainObject.Predmet.StrankaListFormatedOIB>
    <izvorni_sadrzaj>
      <item>Mislav Luketić, OIB 98355336921 zastupanog po punomoćniku Dolores Svitlanović</item>
    </izvorni_sadrzaj>
    <derivirana_varijabla naziv="DomainObject.Predmet.StrankaListFormatedOIB_1">
      <item>Mislav Luketić, OIB 98355336921 zastupanog po punomoćniku Dolores Svitlanović</item>
    </derivirana_varijabla>
  </DomainObject.Predmet.StrankaListFormatedOIB>
  <DomainObject.Predmet.StrankaListFormatedWithAdress>
    <izvorni_sadrzaj>
      <item>Mislav Luketić, ORLOVAC ZDENAČKI 89, 43290 Orlovac zastupanog po punomoćniku Dolores Svitlanović</item>
    </izvorni_sadrzaj>
    <derivirana_varijabla naziv="DomainObject.Predmet.StrankaListFormatedWithAdress_1">
      <item>Mislav Luketić, ORLOVAC ZDENAČKI 89, 43290 Orlovac zastupanog po punomoćniku Dolores Svitlanović</item>
    </derivirana_varijabla>
  </DomainObject.Predmet.StrankaListFormatedWithAdress>
  <DomainObject.Predmet.StrankaListFormatedWithAdressOIB>
    <izvorni_sadrzaj>
      <item>Mislav Luketić, OIB 98355336921, ORLOVAC ZDENAČKI 89, 43290 Orlovac zastupanog po punomoćniku Dolores Svitlanović</item>
    </izvorni_sadrzaj>
    <derivirana_varijabla naziv="DomainObject.Predmet.StrankaListFormatedWithAdressOIB_1">
      <item>Mislav Luketić, OIB 98355336921, ORLOVAC ZDENAČKI 89, 43290 Orlovac zastupanog po punomoćniku Dolores Svitlanović</item>
    </derivirana_varijabla>
  </DomainObject.Predmet.StrankaListFormatedWithAdressOIB>
  <DomainObject.Predmet.StrankaListNazivFormated>
    <izvorni_sadrzaj>
      <item>Mislav Luketić</item>
    </izvorni_sadrzaj>
    <derivirana_varijabla naziv="DomainObject.Predmet.StrankaListNazivFormated_1">
      <item>Mislav Luketić</item>
    </derivirana_varijabla>
  </DomainObject.Predmet.StrankaListNazivFormated>
  <DomainObject.Predmet.StrankaListNazivFormatedOIB>
    <izvorni_sadrzaj>
      <item>Mislav Luketić, OIB 98355336921</item>
    </izvorni_sadrzaj>
    <derivirana_varijabla naziv="DomainObject.Predmet.StrankaListNazivFormatedOIB_1">
      <item>Mislav Luketić, OIB 98355336921</item>
    </derivirana_varijabla>
  </DomainObject.Predmet.StrankaListNazivFormatedOIB>
  <DomainObject.Predmet.ProtuStrankaListFormated>
    <izvorni_sadrzaj>
      <item>Denis Majcen</item>
    </izvorni_sadrzaj>
    <derivirana_varijabla naziv="DomainObject.Predmet.ProtuStrankaListFormated_1">
      <item>Denis Majcen</item>
    </derivirana_varijabla>
  </DomainObject.Predmet.ProtuStrankaListFormated>
  <DomainObject.Predmet.ProtuStrankaListFormatedOIB>
    <izvorni_sadrzaj>
      <item>Denis Majcen, OIB 18068240242</item>
    </izvorni_sadrzaj>
    <derivirana_varijabla naziv="DomainObject.Predmet.ProtuStrankaListFormatedOIB_1">
      <item>Denis Majcen, OIB 18068240242</item>
    </derivirana_varijabla>
  </DomainObject.Predmet.ProtuStrankaListFormatedOIB>
  <DomainObject.Predmet.ProtuStrankaListFormatedWithAdress>
    <izvorni_sadrzaj>
      <item>Denis Majcen, Ljubijska Ulica 48, 10000 Zagreb</item>
    </izvorni_sadrzaj>
    <derivirana_varijabla naziv="DomainObject.Predmet.ProtuStrankaListFormatedWithAdress_1">
      <item>Denis Majcen, Ljubijska Ulica 48, 10000 Zagreb</item>
    </derivirana_varijabla>
  </DomainObject.Predmet.ProtuStrankaListFormatedWithAdress>
  <DomainObject.Predmet.ProtuStrankaListFormatedWithAdressOIB>
    <izvorni_sadrzaj>
      <item>Denis Majcen, OIB 18068240242, Ljubijska Ulica 48, 10000 Zagreb</item>
    </izvorni_sadrzaj>
    <derivirana_varijabla naziv="DomainObject.Predmet.ProtuStrankaListFormatedWithAdressOIB_1">
      <item>Denis Majcen, OIB 18068240242, Ljubijska Ulica 48, 10000 Zagreb</item>
    </derivirana_varijabla>
  </DomainObject.Predmet.ProtuStrankaListFormatedWithAdressOIB>
  <DomainObject.Predmet.ProtuStrankaListNazivFormated>
    <izvorni_sadrzaj>
      <item>Denis Majcen</item>
    </izvorni_sadrzaj>
    <derivirana_varijabla naziv="DomainObject.Predmet.ProtuStrankaListNazivFormated_1">
      <item>Denis Majcen</item>
    </derivirana_varijabla>
  </DomainObject.Predmet.ProtuStrankaListNazivFormated>
  <DomainObject.Predmet.ProtuStrankaListNazivFormatedOIB>
    <izvorni_sadrzaj>
      <item>Denis Majcen, OIB 18068240242</item>
    </izvorni_sadrzaj>
    <derivirana_varijabla naziv="DomainObject.Predmet.ProtuStrankaListNazivFormatedOIB_1">
      <item>Denis Majcen, OIB 18068240242</item>
    </derivirana_varijabla>
  </DomainObject.Predmet.ProtuStrankaListNazivFormatedOIB>
  <DomainObject.Predmet.OstaliListFormated>
    <izvorni_sadrzaj>
      <item>Dolores Svitlanović punomoćnik sudionika u postupku Mislav Luketić</item>
      <item>Općinski građanski sud u Zagrebu</item>
    </izvorni_sadrzaj>
    <derivirana_varijabla naziv="DomainObject.Predmet.OstaliListFormated_1">
      <item>Dolores Svitlanović punomoćnik sudionika u postupku Mislav Luketić</item>
      <item>Općinski građanski sud u Zagrebu</item>
    </derivirana_varijabla>
  </DomainObject.Predmet.OstaliListFormated>
  <DomainObject.Predmet.OstaliListFormatedOIB>
    <izvorni_sadrzaj>
      <item>Dolores Svitlanović, OIB 66087330770 punomoćnik sudionika u postupku Mislav Luketić</item>
      <item>Općinski građanski sud u Zagrebu, OIB 01252163117</item>
    </izvorni_sadrzaj>
    <derivirana_varijabla naziv="DomainObject.Predmet.OstaliListFormatedOIB_1">
      <item>Dolores Svitlanović, OIB 66087330770 punomoćnik sudionika u postupku Mislav Luketić</item>
      <item>Općinski građanski sud u Zagrebu, OIB 01252163117</item>
    </derivirana_varijabla>
  </DomainObject.Predmet.OstaliListFormatedOIB>
  <DomainObject.Predmet.OstaliListFormatedWithAdress>
    <izvorni_sadrzaj>
      <item>Dolores Svitlanović punomoćnik sudionika u postupku Mislav Luketić</item>
      <item>Općinski građanski sud u Zagrebu, Ulica grada Vukovara 84, 10000 Zagreb</item>
    </izvorni_sadrzaj>
    <derivirana_varijabla naziv="DomainObject.Predmet.OstaliListFormatedWithAdress_1">
      <item>Dolores Svitlanović punomoćnik sudionika u postupku Mislav Luketić</item>
      <item>Općinski građanski sud u Zagrebu, Ulica grada Vukovara 84, 10000 Zagreb</item>
    </derivirana_varijabla>
  </DomainObject.Predmet.OstaliListFormatedWithAdress>
  <DomainObject.Predmet.OstaliListFormatedWithAdressOIB>
    <izvorni_sadrzaj>
      <item>Dolores Svitlanović, OIB 66087330770 punomoćnik sudionika u postupku Mislav Luketić</item>
      <item>Općinski građanski sud u Zagrebu, OIB 01252163117, Ulica grada Vukovara 84, 10000 Zagreb</item>
    </izvorni_sadrzaj>
    <derivirana_varijabla naziv="DomainObject.Predmet.OstaliListFormatedWithAdressOIB_1">
      <item>Dolores Svitlanović, OIB 66087330770 punomoćnik sudionika u postupku Mislav Luketić</item>
      <item>Općinski građanski sud u Zagrebu, OIB 01252163117, Ulica grada Vukovara 84, 10000 Zagreb</item>
    </derivirana_varijabla>
  </DomainObject.Predmet.OstaliListFormatedWithAdressOIB>
  <DomainObject.Predmet.OstaliListNazivFormated>
    <izvorni_sadrzaj>
      <item>Dolores Svitlanović</item>
      <item>Općinski građanski sud u Zagrebu</item>
    </izvorni_sadrzaj>
    <derivirana_varijabla naziv="DomainObject.Predmet.OstaliListNazivFormated_1">
      <item>Dolores Svitlanović</item>
      <item>Općinski građanski sud u Zagrebu</item>
    </derivirana_varijabla>
  </DomainObject.Predmet.OstaliListNazivFormated>
  <DomainObject.Predmet.OstaliListNazivFormatedOIB>
    <izvorni_sadrzaj>
      <item>Dolores Svitlanović, OIB 66087330770</item>
      <item>Općinski građanski sud u Zagrebu, OIB 01252163117</item>
    </izvorni_sadrzaj>
    <derivirana_varijabla naziv="DomainObject.Predmet.OstaliListNazivFormatedOIB_1">
      <item>Dolores Svitlanović, OIB 66087330770</item>
      <item>Općinski građanski sud u Zagrebu, OIB 01252163117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Županijski sud u Zagrebu</izvorni_sadrzaj>
    <derivirana_varijabla naziv="DomainObject.Predmet.Sud.Parent.Naziv_1">Županijski sud u Zagrebu</derivirana_varijabla>
  </DomainObject.Predmet.Sud.Parent.Naziv>
  <DomainObject.Predmet.FunkcijaOsobe>
    <izvorni_sadrzaj/>
    <derivirana_varijabla naziv="DomainObject.Predmet.FunkcijaOsobe_1"/>
  </DomainObject.Predmet.FunkcijaOsobe>
  <DomainObject.Datum>
    <izvorni_sadrzaj>24. rujna 2026.</izvorni_sadrzaj>
    <derivirana_varijabla naziv="DomainObject.Datum_1">24. rujna 2026.</derivirana_varijabla>
  </DomainObject.Datum>
  <DomainObject.PoslovniBrojDokumenta>
    <izvorni_sadrzaj>P-351/2026-16</izvorni_sadrzaj>
    <derivirana_varijabla naziv="DomainObject.PoslovniBrojDokumenta_1">P-351/2026-16</derivirana_varijabla>
  </DomainObject.PoslovniBrojDokumenta>
  <DomainObject.Predmet.StrankaIDrugi>
    <izvorni_sadrzaj>Mislav Luketić</izvorni_sadrzaj>
    <derivirana_varijabla naziv="DomainObject.Predmet.StrankaIDrugi_1">Mislav Luketić</derivirana_varijabla>
  </DomainObject.Predmet.StrankaIDrugi>
  <DomainObject.Predmet.ProtustrankaIDrugi>
    <izvorni_sadrzaj>Denis Majcen</izvorni_sadrzaj>
    <derivirana_varijabla naziv="DomainObject.Predmet.ProtustrankaIDrugi_1">Denis Majcen</derivirana_varijabla>
  </DomainObject.Predmet.ProtustrankaIDrugi>
  <DomainObject.Predmet.StrankaIDrugiAdressOIB>
    <izvorni_sadrzaj>Mislav Luketić, OIB 98355336921, ORLOVAC ZDENAČKI 89, 43290 Orlovac</izvorni_sadrzaj>
    <derivirana_varijabla naziv="DomainObject.Predmet.StrankaIDrugiAdressOIB_1">Mislav Luketić, OIB 98355336921, ORLOVAC ZDENAČKI 89, 43290 Orlovac</derivirana_varijabla>
  </DomainObject.Predmet.StrankaIDrugiAdressOIB>
  <DomainObject.Predmet.ProtustrankaIDrugiAdressOIB>
    <izvorni_sadrzaj>Denis Majcen, OIB 18068240242, Ljubijska Ulica 48, 10000 Zagreb</izvorni_sadrzaj>
    <derivirana_varijabla naziv="DomainObject.Predmet.ProtustrankaIDrugiAdressOIB_1">Denis Majcen, OIB 18068240242, Ljubijska Ulica 48, 10000 Zagreb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Mislav Luketić</item>
      <item>Dolores Svitlanović</item>
      <item>Denis Majcen</item>
      <item>Općinski građanski sud u Zagrebu</item>
    </izvorni_sadrzaj>
    <derivirana_varijabla naziv="DomainObject.Predmet.SudioniciListNaziv_1">
      <item>Mislav Luketić</item>
      <item>Dolores Svitlanović</item>
      <item>Denis Majcen</item>
      <item>Općinski građanski sud u Zagrebu</item>
    </derivirana_varijabla>
  </DomainObject.Predmet.SudioniciListNaziv>
  <DomainObject.Predmet.SudioniciListAdressOIB>
    <izvorni_sadrzaj>
      <item>Mislav Luketić, OIB 98355336921, ORLOVAC ZDENAČKI 89,43290 Orlovac</item>
      <item>Dolores Svitlanović, OIB 66087330770</item>
      <item>Denis Majcen, OIB 18068240242, Ljubijska Ulica 48,10000 Zagreb</item>
      <item>Općinski građanski sud u Zagrebu, OIB 01252163117, Ulica grada Vukovara 84,10000 Zagreb</item>
    </izvorni_sadrzaj>
    <derivirana_varijabla naziv="DomainObject.Predmet.SudioniciListAdressOIB_1">
      <item>Mislav Luketić, OIB 98355336921, ORLOVAC ZDENAČKI 89,43290 Orlovac</item>
      <item>Dolores Svitlanović, OIB 66087330770</item>
      <item>Denis Majcen, OIB 18068240242, Ljubijska Ulica 48,10000 Zagreb</item>
      <item>Općinski građanski sud u Zagrebu, OIB 01252163117, Ulica grada Vukovara 84,10000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98355336921</item>
      <item>, OIB 66087330770</item>
      <item>, OIB 18068240242</item>
      <item>, OIB 01252163117</item>
    </izvorni_sadrzaj>
    <derivirana_varijabla naziv="DomainObject.Predmet.SudioniciListNazivOIB_1">
      <item>, OIB 98355336921</item>
      <item>, OIB 66087330770</item>
      <item>, OIB 18068240242</item>
      <item>, OIB 01252163117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21. siječnja 2026.</izvorni_sadrzaj>
    <derivirana_varijabla naziv="DomainObject.Predmet.DatumPocetkaProcesa_1">21. siječnja 2026.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/>
    <derivirana_varijabla naziv="DomainObject.ZakonPravilnikList_1">
      <item/>
    </derivirana_varijabla>
  </DomainObject.ZakonPravilnikList>
  <DomainObject.ZakonPravilnikFull>
    <izvorni_sadrzaj/>
    <derivirana_varijabla naziv="DomainObject.ZakonPravilnikFull_1"/>
  </DomainObject.ZakonPravilnikFull>
  <DomainObject.NarodneNovineList>
    <izvorni_sadrzaj>
      <item>107/07</item>
      <item>39/13</item>
      <item>157/13</item>
      <item>110/15</item>
      <item>70/17</item>
      <item>118/18</item>
      <item>114/22</item>
      <item>86/26</item>
      <item>107/07, 39/13, 157/13, 110/15, 70/17, 118/18, 114/22 i 86/26</item>
    </izvorni_sadrzaj>
    <derivirana_varijabla naziv="DomainObject.NarodneNovineList_1">
      <item>107/07</item>
      <item>39/13</item>
      <item>157/13</item>
      <item>110/15</item>
      <item>70/17</item>
      <item>118/18</item>
      <item>114/22</item>
      <item>86/26</item>
      <item>107/07, 39/13, 157/13, 110/15, 70/17, 118/18, 114/22 i 86/26</item>
    </derivirana_varijabla>
  </DomainObject.NarodneNovineList>
  <DomainObject.Predmet.OkrivljenikAdresaMjestoRodjenjaList>
    <izvorni_sadrzaj/>
    <derivirana_varijabla naziv="DomainObject.Predmet.OkrivljenikAdresaMjestoRodjenjaList_1">
      <item/>
    </derivirana_varijabla>
  </DomainObject.Predmet.OkrivljenikAdresaMjestoRodjenjaList>
  <DomainObject.OpcinskiSudoviList>
    <izvorni_sadrzaj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izvorni_sadrzaj>
    <derivirana_varijabla naziv="DomainObject.OpcinskiSudoviList_1"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derivirana_varijabla>
  </DomainObject.OpcinskiSudoviList>
  <DomainObject.PolicijskeUpraveList>
    <izvorni_sadrzaj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izvorni_sadrzaj>
    <derivirana_varijabla naziv="DomainObject.PolicijskeUpraveList_1"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derivirana_varijabla>
  </DomainObject.PolicijskeUpraveList>
  <DomainObject.PolicijskePostajeList>
    <izvorni_sadrzaj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izvorni_sadrzaj>
    <derivirana_varijabla naziv="DomainObject.PolicijskePostajeList_1"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/>
    <derivirana_varijabla naziv="DomainObject.Predmet.OsudenikImePrezimeAdresa_1"/>
  </DomainObject.Predmet.OsudenikImePrezimeAdresa>
  <DomainObject.Predmet.OsudenikImePrezimeOIBDatRodenja>
    <izvorni_sadrzaj/>
    <derivirana_varijabla naziv="DomainObject.Predmet.OsudenikImePrezimeOIBDatRodenja_1"/>
  </DomainObject.Predmet.OsudenikImePrezimeOIBDatRodenja>
  <DomainObject.IkpPredmet.OdlukaRjesenjeIshodisni>
    <izvorni_sadrzaj/>
    <derivirana_varijabla naziv="DomainObject.IkpPredmet.OdlukaRjesenjeIshodisni_1"/>
  </DomainObject.IkpPredmet.OdlukaRjesenjeIshodisni>
  <DomainObject.IkpPredmet.NovcanaObaveza.PreostaliIznos>
    <izvorni_sadrzaj/>
    <derivirana_varijabla naziv="DomainObject.IkpPredmet.NovcanaObaveza.PreostaliIznos_1"/>
  </DomainObject.IkpPredmet.NovcanaObaveza.PreostaliIznos>
  <DomainObject.IkpPredmet.NovcanaObaveza.PNB>
    <izvorni_sadrzaj/>
    <derivirana_varijabla naziv="DomainObject.IkpPredmet.NovcanaObaveza.PNB_1"/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/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IkpPredmet.IshodisnaOdlukaDatumIzvrsnosti>
    <izvorni_sadrzaj/>
    <derivirana_varijabla naziv="DomainObject.IkpPredmet.IshodisnaOdlukaDatumIzvrsnosti_1"/>
  </DomainObject.IkpPredmet.IshodisnaOdlukaDatumIzvrsnosti>
  <DomainObject.NarodneNovineZkpList>
    <izvorni_sadrzaj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izvorni_sadrzaj>
    <derivirana_varijabla naziv="DomainObject.NarodneNovineZkpList_1"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derivirana_varijabla>
  </DomainObject.NarodneNovineZkpList>
  <DomainObject.PrviPodnesak.OznakaBrojPodnositelja>
    <izvorni_sadrzaj/>
    <derivirana_varijabla naziv="DomainObject.PrviPodnesak.OznakaBrojPodnositelja_1"/>
  </DomainObject.PrviPodnesak.OznakaBrojPodnositelja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MasterTemplate</properties:Template>
  <properties:Company>RH - TDU</properties:Company>
  <properties:Pages>1</properties:Pages>
  <properties:Words>171</properties:Words>
  <properties:Characters>962</properties:Characters>
  <properties:Lines>47</properties:Lines>
  <properties:Paragraphs>28</properties:Paragraphs>
  <properties:TotalTime>14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>REPUBLIKA HRVATSKA</vt:lpstr>
    </vt:vector>
  </properties:TitlesOfParts>
  <properties:LinksUpToDate>false</properties:LinksUpToDate>
  <properties:CharactersWithSpaces>1357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2026-09-23T12:43:00Z</dcterms:created>
  <dc:creator>Ministarstvo pravosuđa</dc:creator>
  <cp:lastModifiedBy>Nataša Nenadić</cp:lastModifiedBy>
  <cp:lastPrinted>2007-09-28T09:41:00Z</cp:lastPrinted>
  <dcterms:modified xmlns:xsi="http://www.w3.org/2001/XMLSchema-instance" xsi:type="dcterms:W3CDTF">2026-09-24T07:54:00Z</dcterms:modified>
  <cp:revision>12</cp:revision>
  <dc:title>REPUBLIKA HRVATSKA</dc:title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Saved">
    <vt:bool>true</vt:bool>
  </prop:property>
  <prop:property fmtid="{D5CDD505-2E9C-101B-9397-08002B2CF9AE}" pid="3" name="Naslov">
    <vt:lpwstr>P-351/2026-16 / Zapisnik - Pripremno ročište (09,40.docx)</vt:lpwstr>
  </prop:property>
  <prop:property fmtid="{D5CDD505-2E9C-101B-9397-08002B2CF9AE}" pid="4" name="CC_coloring">
    <vt:bool>false</vt:bool>
  </prop:property>
  <prop:property fmtid="{D5CDD505-2E9C-101B-9397-08002B2CF9AE}" pid="5" name="BrojStranica">
    <vt:i4>1</vt:i4>
  </prop:property>
</prop:Properties>
</file>