
<file path=[Content_Types].xml><?xml version="1.0" encoding="utf-8"?>
<Types xmlns="http://schemas.openxmlformats.org/package/2006/content-types">
  <Default ContentType="image/x-emf" Extension="emf"/>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4f6468" w14:paraId="24f6468" w:rsidRDefault="00353C39" w:rsidP="00563A19" w:rsidR="00353C39">
      <w:pPr>
        <w:spacing w:after="0"/>
        <w:jc w:val="both"/>
        <w15:collapsed w:val="false"/>
      </w:pPr>
      <w:bookmarkStart w:name="_GoBack" w:id="0"/>
      <w:bookmarkEnd w:id="0"/>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3A520E" w:rsidP="00563A19" w:rsidR="003A520E">
      <w:pPr>
        <w:spacing w:after="0"/>
        <w:jc w:val="both"/>
      </w:pPr>
    </w:p>
    <w:p w:rsidRDefault="003A520E" w:rsidP="003A520E" w:rsidR="003A520E" w:rsidRPr="003A520E">
      <w:pPr>
        <w:spacing w:after="0"/>
        <w:jc w:val="center"/>
        <w:rPr>
          <w:b/>
        </w:rPr>
      </w:pPr>
      <w:r>
        <w:rPr>
          <w:b/>
        </w:rPr>
        <w:t xml:space="preserve">U   I M E   </w:t>
      </w:r>
      <w:r w:rsidRPr="003A520E">
        <w:rPr>
          <w:b/>
        </w:rPr>
        <w:t xml:space="preserve">R E P U B L I K </w:t>
      </w:r>
      <w:r>
        <w:rPr>
          <w:b/>
        </w:rPr>
        <w:t>E   H R V A T S K E</w:t>
      </w:r>
    </w:p>
    <w:p w:rsidRDefault="003A520E" w:rsidP="003A520E" w:rsidR="003A520E" w:rsidRPr="003A520E">
      <w:pPr>
        <w:spacing w:after="0"/>
        <w:jc w:val="center"/>
        <w:rPr>
          <w:b/>
        </w:rPr>
      </w:pPr>
    </w:p>
    <w:p w:rsidRDefault="003A520E" w:rsidP="003A520E" w:rsidR="003A520E" w:rsidRPr="003A520E">
      <w:pPr>
        <w:spacing w:after="0"/>
        <w:jc w:val="center"/>
        <w:rPr>
          <w:b/>
        </w:rPr>
      </w:pPr>
      <w:r w:rsidRPr="003A520E">
        <w:rPr>
          <w:b/>
        </w:rPr>
        <w:t>R J E Š E N J E</w:t>
      </w:r>
    </w:p>
    <w:p w:rsidRDefault="003A520E" w:rsidP="003A520E" w:rsidR="003A520E" w:rsidRPr="003A520E">
      <w:pPr>
        <w:spacing w:after="0"/>
        <w:jc w:val="both"/>
      </w:pPr>
    </w:p>
    <w:p w:rsidRDefault="003A520E" w:rsidP="003A520E" w:rsidR="003A520E" w:rsidRPr="003A520E">
      <w:pPr>
        <w:spacing w:after="0"/>
        <w:jc w:val="both"/>
      </w:pPr>
    </w:p>
    <w:p w:rsidRDefault="003A520E" w:rsidP="003A520E" w:rsidR="003A520E">
      <w:pPr>
        <w:spacing w:after="0"/>
        <w:jc w:val="both"/>
      </w:pPr>
      <w:r w:rsidRPr="003A520E">
        <w:t>Visoki trgovački sud Republike Hrvatske</w:t>
      </w:r>
      <w:r w:rsidR="00963707">
        <w:t>,</w:t>
      </w:r>
      <w:r w:rsidRPr="003A520E">
        <w:t xml:space="preserve"> po sucu </w:t>
      </w:r>
      <w:r w:rsidR="003956EA">
        <w:t xml:space="preserve">pojedincu </w:t>
      </w:r>
      <w:r w:rsidRPr="003A520E">
        <w:t>Ivani Mlinarić</w:t>
      </w:r>
      <w:r w:rsidR="00963707">
        <w:t>,</w:t>
      </w:r>
      <w:r w:rsidRPr="003A520E">
        <w:t xml:space="preserve"> u postupku povodom prijedloga dužnika ROBOT COMMERCE d.o.o. za trgovinu, Kamen (grad Split)</w:t>
      </w:r>
      <w:r w:rsidR="00820C8A">
        <w:t>,</w:t>
      </w:r>
      <w:r w:rsidRPr="003A520E">
        <w:t xml:space="preserve"> Uli</w:t>
      </w:r>
      <w:r w:rsidR="00820C8A">
        <w:t xml:space="preserve">ca 4. Gardijske brigade 43, OIB </w:t>
      </w:r>
      <w:r w:rsidRPr="003A520E">
        <w:t xml:space="preserve">55925906180, za sklapanje predstečajne nagodbe, odlučujući o žalbi vjerovnika </w:t>
      </w:r>
      <w:r w:rsidR="00427918" w:rsidRPr="003A520E">
        <w:t>JADRANŠPED</w:t>
      </w:r>
      <w:r w:rsidRPr="003A520E">
        <w:t xml:space="preserve"> d.o.o.</w:t>
      </w:r>
      <w:r w:rsidR="00427918">
        <w:t>,</w:t>
      </w:r>
      <w:r w:rsidRPr="003A520E">
        <w:t xml:space="preserve"> </w:t>
      </w:r>
      <w:r w:rsidR="00427918" w:rsidRPr="003A520E">
        <w:t>Split</w:t>
      </w:r>
      <w:r w:rsidR="00427918">
        <w:t xml:space="preserve">, </w:t>
      </w:r>
      <w:r w:rsidRPr="003A520E">
        <w:t>Kopilica 47 b</w:t>
      </w:r>
      <w:r w:rsidR="00820C8A">
        <w:t>,</w:t>
      </w:r>
      <w:r w:rsidRPr="003A520E">
        <w:t xml:space="preserve"> OIB</w:t>
      </w:r>
      <w:r w:rsidR="00963707">
        <w:t xml:space="preserve"> </w:t>
      </w:r>
      <w:r w:rsidRPr="003A520E">
        <w:t>01049951500</w:t>
      </w:r>
      <w:r w:rsidR="00820C8A">
        <w:t>,</w:t>
      </w:r>
      <w:r w:rsidRPr="003A520E">
        <w:t xml:space="preserve"> protiv rješenja Trgovačkog suda u Splitu poslovni broj Stpn-103/2015 od 24. ožujka 2017., 18. svibnja 2017.</w:t>
      </w:r>
    </w:p>
    <w:p w:rsidRDefault="003A520E" w:rsidP="003A520E" w:rsidR="003A520E">
      <w:pPr>
        <w:spacing w:after="0"/>
        <w:jc w:val="both"/>
      </w:pPr>
    </w:p>
    <w:p w:rsidRDefault="003A520E" w:rsidP="003A520E" w:rsidR="003A520E" w:rsidRPr="003A520E">
      <w:pPr>
        <w:spacing w:after="0"/>
        <w:jc w:val="both"/>
      </w:pPr>
    </w:p>
    <w:p w:rsidRDefault="003A520E" w:rsidP="003A520E" w:rsidR="003A520E">
      <w:pPr>
        <w:spacing w:after="0"/>
        <w:jc w:val="center"/>
      </w:pPr>
      <w:r w:rsidRPr="003A520E">
        <w:t xml:space="preserve">r i j e š i o  </w:t>
      </w:r>
      <w:r>
        <w:t xml:space="preserve">  </w:t>
      </w:r>
      <w:r w:rsidRPr="003A520E">
        <w:t>j e</w:t>
      </w:r>
    </w:p>
    <w:p w:rsidRDefault="003A520E" w:rsidP="003A520E" w:rsidR="003A520E">
      <w:pPr>
        <w:spacing w:after="0"/>
        <w:jc w:val="both"/>
      </w:pPr>
    </w:p>
    <w:p w:rsidRDefault="003A520E" w:rsidP="003A520E" w:rsidR="003A520E" w:rsidRPr="003A520E">
      <w:pPr>
        <w:spacing w:after="0"/>
        <w:jc w:val="both"/>
      </w:pPr>
    </w:p>
    <w:p w:rsidRDefault="003A520E" w:rsidP="003A520E" w:rsidR="003A520E" w:rsidRPr="003A520E">
      <w:pPr>
        <w:spacing w:after="0"/>
        <w:jc w:val="both"/>
      </w:pPr>
      <w:r>
        <w:tab/>
      </w:r>
      <w:r w:rsidRPr="003A520E">
        <w:t xml:space="preserve">Odbija se žalba vjerovnika </w:t>
      </w:r>
      <w:r w:rsidR="00427918" w:rsidRPr="003A520E">
        <w:t>JADRANŠPED</w:t>
      </w:r>
      <w:r w:rsidRPr="003A520E">
        <w:t xml:space="preserve"> d.o.o.</w:t>
      </w:r>
      <w:r w:rsidR="00427918">
        <w:t>,</w:t>
      </w:r>
      <w:r w:rsidRPr="003A520E">
        <w:t xml:space="preserve"> </w:t>
      </w:r>
      <w:r w:rsidR="00427918" w:rsidRPr="003A520E">
        <w:t>Split</w:t>
      </w:r>
      <w:r w:rsidR="00427918">
        <w:t xml:space="preserve">, </w:t>
      </w:r>
      <w:r w:rsidRPr="003A520E">
        <w:t>Kopilica 47 b</w:t>
      </w:r>
      <w:r w:rsidR="00427918">
        <w:t>,</w:t>
      </w:r>
      <w:r w:rsidRPr="003A520E">
        <w:t xml:space="preserve"> kao neosnovana i potvrđuje rješenje Trgovačkog suda u Splitu poslovni broj Stpn-103/2015 od 24. ožujka 2017. </w:t>
      </w:r>
    </w:p>
    <w:p w:rsidRDefault="003A520E" w:rsidP="003A520E" w:rsidR="003A520E">
      <w:pPr>
        <w:spacing w:after="0"/>
        <w:jc w:val="both"/>
      </w:pPr>
    </w:p>
    <w:p w:rsidRDefault="003A520E" w:rsidP="003A520E" w:rsidR="003A520E" w:rsidRPr="003A520E">
      <w:pPr>
        <w:spacing w:after="0"/>
        <w:jc w:val="both"/>
      </w:pPr>
    </w:p>
    <w:p w:rsidRDefault="003A520E" w:rsidP="003A520E" w:rsidR="003A520E" w:rsidRPr="003A520E">
      <w:pPr>
        <w:spacing w:after="0"/>
        <w:jc w:val="center"/>
      </w:pPr>
      <w:r w:rsidRPr="003A520E">
        <w:t>Obrazloženje</w:t>
      </w:r>
    </w:p>
    <w:p w:rsidRDefault="003A520E" w:rsidP="003A520E" w:rsidR="003A520E">
      <w:pPr>
        <w:spacing w:after="0"/>
        <w:jc w:val="both"/>
      </w:pPr>
    </w:p>
    <w:p w:rsidRDefault="003A520E" w:rsidP="003A520E" w:rsidR="003A520E" w:rsidRPr="003A520E">
      <w:pPr>
        <w:spacing w:after="0"/>
        <w:jc w:val="both"/>
      </w:pPr>
    </w:p>
    <w:p w:rsidRDefault="003A520E" w:rsidP="003A520E" w:rsidR="003A520E">
      <w:pPr>
        <w:spacing w:after="0"/>
        <w:jc w:val="both"/>
      </w:pPr>
      <w:r>
        <w:tab/>
      </w:r>
      <w:r w:rsidRPr="003A520E">
        <w:t>Pobijanim rješenjem odobreno je sklapanje predsteč</w:t>
      </w:r>
      <w:r w:rsidR="00427918">
        <w:t>ajne nagodbe s dužnikom</w:t>
      </w:r>
      <w:r w:rsidRPr="003A520E">
        <w:t xml:space="preserve"> </w:t>
      </w:r>
      <w:r w:rsidR="00427918">
        <w:t>R</w:t>
      </w:r>
      <w:r w:rsidR="00427918" w:rsidRPr="003A520E">
        <w:t xml:space="preserve">obot commerce </w:t>
      </w:r>
      <w:r w:rsidRPr="003A520E">
        <w:t>d.o.o. za trgovinu, Kamen (grad Split)</w:t>
      </w:r>
      <w:r w:rsidR="00427918">
        <w:t>,</w:t>
      </w:r>
      <w:r w:rsidRPr="003A520E">
        <w:t xml:space="preserve"> Uli</w:t>
      </w:r>
      <w:r w:rsidR="00427918">
        <w:t xml:space="preserve">ca 4. Gardijske brigade 43, OIB </w:t>
      </w:r>
      <w:r w:rsidRPr="003A520E">
        <w:t>55925906180</w:t>
      </w:r>
      <w:r w:rsidR="00427918">
        <w:t xml:space="preserve">, kojom se </w:t>
      </w:r>
      <w:r w:rsidRPr="003A520E">
        <w:t>obvez</w:t>
      </w:r>
      <w:r w:rsidR="00427918">
        <w:t xml:space="preserve">uje podmiriti vjerovnike prema </w:t>
      </w:r>
      <w:r w:rsidRPr="003A520E">
        <w:t>rješenju.</w:t>
      </w:r>
    </w:p>
    <w:p w:rsidRDefault="003A520E" w:rsidP="003A520E" w:rsidR="003A520E" w:rsidRPr="003A520E">
      <w:pPr>
        <w:spacing w:after="0"/>
        <w:jc w:val="both"/>
      </w:pPr>
    </w:p>
    <w:p w:rsidRDefault="003A520E" w:rsidP="003A520E" w:rsidR="003A520E">
      <w:pPr>
        <w:spacing w:after="0"/>
        <w:jc w:val="both"/>
      </w:pPr>
      <w:r>
        <w:tab/>
      </w:r>
      <w:r w:rsidRPr="003A520E">
        <w:t>Protiv rješ</w:t>
      </w:r>
      <w:r w:rsidR="00427918">
        <w:t xml:space="preserve">enja žalbu je podnio vjerovnik </w:t>
      </w:r>
      <w:r w:rsidRPr="003A520E">
        <w:t xml:space="preserve">Jadranšped d.o.o. koji u bitnome navodi da je kao vjerovnik stavljen u grupu C - ostali vjerovnici s tražbinom preko </w:t>
      </w:r>
      <w:r w:rsidR="00427918">
        <w:t xml:space="preserve">iznosa od </w:t>
      </w:r>
      <w:r w:rsidRPr="003A520E">
        <w:t>200.000,00 kn. Kako mora otpisati 25%</w:t>
      </w:r>
      <w:r w:rsidR="00427918">
        <w:t>,</w:t>
      </w:r>
      <w:r w:rsidRPr="003A520E">
        <w:t xml:space="preserve"> to se njegova tražbina smanjuje na iznos od 153.437,18 kn</w:t>
      </w:r>
      <w:r w:rsidR="00427918">
        <w:t>,</w:t>
      </w:r>
      <w:r w:rsidRPr="003A520E">
        <w:t xml:space="preserve"> što zna</w:t>
      </w:r>
      <w:r w:rsidR="00427918">
        <w:t xml:space="preserve">či da spada u grupu vjerovnika </w:t>
      </w:r>
      <w:r w:rsidRPr="003A520E">
        <w:t>čija tražbina iznosi manje</w:t>
      </w:r>
      <w:r w:rsidR="00427918">
        <w:t xml:space="preserve"> od 200.000,00 kn, a samim time </w:t>
      </w:r>
      <w:r w:rsidRPr="003A520E">
        <w:t>je rok otplate preostalog izn</w:t>
      </w:r>
      <w:r w:rsidR="00427918">
        <w:t xml:space="preserve">osa </w:t>
      </w:r>
      <w:r w:rsidRPr="003A520E">
        <w:t>povoljniji. Žalitelj ovom žalbom traži da se pobijano rješenje izmijeni na način d</w:t>
      </w:r>
      <w:r w:rsidR="00AE7319">
        <w:t xml:space="preserve">a se svrsta u grupu vjerovnika </w:t>
      </w:r>
      <w:r w:rsidRPr="003A520E">
        <w:t>gdje je rok otplate duga kraći.</w:t>
      </w:r>
    </w:p>
    <w:p w:rsidRDefault="003A520E" w:rsidP="003A520E" w:rsidR="003A520E" w:rsidRPr="003A520E">
      <w:pPr>
        <w:spacing w:after="0"/>
        <w:jc w:val="both"/>
      </w:pPr>
    </w:p>
    <w:p w:rsidRDefault="003A520E" w:rsidP="003A520E" w:rsidR="003A520E">
      <w:pPr>
        <w:spacing w:after="0"/>
        <w:jc w:val="both"/>
      </w:pPr>
      <w:r>
        <w:tab/>
      </w:r>
      <w:r w:rsidRPr="003A520E">
        <w:t>Žalba nije osnovana.</w:t>
      </w:r>
    </w:p>
    <w:p w:rsidRDefault="003A520E" w:rsidP="003A520E" w:rsidR="003A520E" w:rsidRPr="003A520E">
      <w:pPr>
        <w:spacing w:after="0"/>
        <w:jc w:val="both"/>
      </w:pPr>
    </w:p>
    <w:p w:rsidRDefault="003A520E" w:rsidP="003A520E" w:rsidR="003A520E">
      <w:pPr>
        <w:spacing w:after="0"/>
        <w:jc w:val="both"/>
      </w:pPr>
      <w:r>
        <w:tab/>
      </w:r>
      <w:r w:rsidRPr="003A520E">
        <w:t xml:space="preserve">Pobijano rješenje je ispitano na temelju odredbe čl. </w:t>
      </w:r>
      <w:smartTag w:element="metricconverter" w:uri="urn:schemas-microsoft-com:office:smarttags">
        <w:smartTagPr>
          <w:attr w:val="365. st" w:name="ProductID"/>
        </w:smartTagPr>
        <w:r w:rsidRPr="003A520E">
          <w:t>365. st</w:t>
        </w:r>
      </w:smartTag>
      <w:r w:rsidRPr="003A520E">
        <w:t>. 2. Zakona o parničnom postupku („Narodne novine“ broj 148/11-pročišćeni tekst, 25/11,</w:t>
      </w:r>
      <w:r w:rsidR="00AE7319">
        <w:t xml:space="preserve"> </w:t>
      </w:r>
      <w:r w:rsidRPr="003A520E">
        <w:t>43/13</w:t>
      </w:r>
      <w:r w:rsidR="00AE7319">
        <w:t xml:space="preserve"> i </w:t>
      </w:r>
      <w:r w:rsidRPr="003A520E">
        <w:t>89/14; dalje: ZPP) i čl.</w:t>
      </w:r>
      <w:r w:rsidR="00AE7319">
        <w:t xml:space="preserve"> 381. ZPP-a</w:t>
      </w:r>
      <w:r w:rsidRPr="003A520E">
        <w:t xml:space="preserve"> u vezi s odredbom čl. </w:t>
      </w:r>
      <w:smartTag w:element="metricconverter" w:uri="urn:schemas-microsoft-com:office:smarttags">
        <w:smartTagPr>
          <w:attr w:val="66. st" w:name="ProductID"/>
        </w:smartTagPr>
        <w:r w:rsidRPr="003A520E">
          <w:t>66. st</w:t>
        </w:r>
      </w:smartTag>
      <w:r w:rsidRPr="003A520E">
        <w:t xml:space="preserve">. 15. Zakona o financijskom poslovanju i </w:t>
      </w:r>
      <w:r w:rsidRPr="003A520E">
        <w:lastRenderedPageBreak/>
        <w:t xml:space="preserve">predstečajnoj nagodbi („Narodne novine“ broj 108/12, 144/12, 81/13 i 112/13; dalje: ZFPPN) u granicama razloga navedenih u žalbi, pazeći pri tome po službenoj dužnosti na bitne povrede odredbi parničnog postupka iz čl. </w:t>
      </w:r>
      <w:smartTag w:element="metricconverter" w:uri="urn:schemas-microsoft-com:office:smarttags">
        <w:smartTagPr>
          <w:attr w:val="354. st" w:name="ProductID"/>
        </w:smartTagPr>
        <w:r w:rsidRPr="003A520E">
          <w:t>354. st</w:t>
        </w:r>
      </w:smartTag>
      <w:r w:rsidRPr="003A520E">
        <w:t>. 2. t. 2., 4., 8., 9., 11., 13. i 14. ZPP-a, kao i na pravilnu primjenu materijalnog prava.</w:t>
      </w:r>
    </w:p>
    <w:p w:rsidRDefault="003A520E" w:rsidP="003A520E" w:rsidR="003A520E" w:rsidRPr="003A520E">
      <w:pPr>
        <w:spacing w:after="0"/>
        <w:jc w:val="both"/>
      </w:pPr>
    </w:p>
    <w:p w:rsidRDefault="003A520E" w:rsidP="003A520E" w:rsidR="003A520E">
      <w:pPr>
        <w:spacing w:after="0"/>
        <w:jc w:val="both"/>
      </w:pPr>
      <w:r>
        <w:tab/>
      </w:r>
      <w:r w:rsidRPr="003A520E">
        <w:t>Prvostupanjski sud u postupku utvrđenja jesu li ispunjene pretpostavke za s</w:t>
      </w:r>
      <w:r w:rsidR="00AE7319">
        <w:t xml:space="preserve">klapanje predstečajne nagodbe, </w:t>
      </w:r>
      <w:r w:rsidRPr="003A520E">
        <w:t xml:space="preserve">ne može ocjenjivati valjanost postupka koji se vodio pred nagodbenim vijećem, a čiji je krajnji rezultat bilo rješenje iz čl. </w:t>
      </w:r>
      <w:smartTag w:element="metricconverter" w:uri="urn:schemas-microsoft-com:office:smarttags">
        <w:smartTagPr>
          <w:attr w:val="60. st" w:name="ProductID"/>
        </w:smartTagPr>
        <w:r w:rsidRPr="003A520E">
          <w:t>60. st</w:t>
        </w:r>
      </w:smartTag>
      <w:r w:rsidRPr="003A520E">
        <w:t>. 10. ZFPPN-a o prihvaćanju plana financijskog restrukturiranja. Nakon što je prihvaćen Plan financijskog restrukturiranja i operativnog restrukturiranja dužnika pred Financijskom agencijom promjene Plana se ne mogu vršiti na način kako to žalitelj traži. Tako prvostupanjski sud prilikom utvrđivanja jesu li ispunjeni uvjeti za sklapanje predstečajne nagodbe ispituje jesu li ispunjeni uvjeti za sklapanje pre</w:t>
      </w:r>
      <w:r w:rsidR="00AE7319">
        <w:t>d</w:t>
      </w:r>
      <w:r w:rsidRPr="003A520E">
        <w:t>stečajne nagodbe propisane odredbom čl.</w:t>
      </w:r>
      <w:r w:rsidR="00AE7319">
        <w:t xml:space="preserve"> </w:t>
      </w:r>
      <w:r w:rsidRPr="003A520E">
        <w:t>66. ZFPPN</w:t>
      </w:r>
      <w:r w:rsidR="004875E5">
        <w:t>-a</w:t>
      </w:r>
      <w:r w:rsidRPr="003A520E">
        <w:t>, ali ne i one koje se tiču postupka provedenog pred Financijskom agencijom.</w:t>
      </w:r>
    </w:p>
    <w:p w:rsidRDefault="003A520E" w:rsidP="003A520E" w:rsidR="003A520E" w:rsidRPr="003A520E">
      <w:pPr>
        <w:spacing w:after="0"/>
        <w:jc w:val="both"/>
      </w:pPr>
    </w:p>
    <w:p w:rsidRDefault="003A520E" w:rsidP="003A520E" w:rsidR="003A520E">
      <w:pPr>
        <w:spacing w:after="0"/>
        <w:jc w:val="both"/>
      </w:pPr>
      <w:r>
        <w:tab/>
      </w:r>
      <w:r w:rsidRPr="003A520E">
        <w:t>Da bi sud mogao odobriti sklapanje predstečajne nagodbe kumulativno moraju biti ispunjene sljedeće pretpostavke: a) da su na ročištu za sklapanje te nagodbe svoj pristanak dali dužnik i vjerovnici većinom glasova čije tražbine prelaze polovinu vrijednosti utvrđenih tražbina za svaku grupu vjerovnika ili ako njihove tražbine prelaze 2/3 vrijednosti svih utvrđenih tražbina, b) ako je predložena nagodba u skladu s općim pravilima o sudskoj nagodbi i c) ako je sadržaj predstečajne nagodbe u bitnim sastojcima odgovarajući prihvaćenom planu financijskog i operativnog restrukturiranja dužnika (čl. 66. ZFPPN-a), a postojanje navedenih pretpostavki  žalitelji</w:t>
      </w:r>
      <w:r>
        <w:t xml:space="preserve"> svojim navodima ne osporava.</w:t>
      </w:r>
    </w:p>
    <w:p w:rsidRDefault="003A520E" w:rsidP="003A520E" w:rsidR="003A520E" w:rsidRPr="003A520E">
      <w:pPr>
        <w:spacing w:after="0"/>
        <w:jc w:val="both"/>
      </w:pPr>
    </w:p>
    <w:p w:rsidRDefault="003A520E" w:rsidP="003A520E" w:rsidR="003A520E" w:rsidRPr="003A520E">
      <w:pPr>
        <w:spacing w:after="0"/>
        <w:jc w:val="both"/>
      </w:pPr>
      <w:r>
        <w:tab/>
      </w:r>
      <w:r w:rsidRPr="003A520E">
        <w:t>Kako žalbeni navodi nisu osnovani, a ne postoje drugi razlozi na koje drugostupanjski sud pazi po službenoj dužnosti, to je žalba odbijena kao neosnovana i potvrđeno rješenje prvostupanjskog suda o odobrenju sklapanj</w:t>
      </w:r>
      <w:r w:rsidR="00AE7319">
        <w:t>a predstečajne nagodbe sukladno</w:t>
      </w:r>
      <w:r w:rsidRPr="003A520E">
        <w:t xml:space="preserve"> čl. 380.</w:t>
      </w:r>
      <w:r w:rsidR="00AE7319">
        <w:t xml:space="preserve"> </w:t>
      </w:r>
      <w:r w:rsidRPr="003A520E">
        <w:t>st.</w:t>
      </w:r>
      <w:r w:rsidR="00AE7319">
        <w:t xml:space="preserve"> </w:t>
      </w:r>
      <w:r w:rsidRPr="003A520E">
        <w:t>2. ZPP-a u</w:t>
      </w:r>
      <w:r w:rsidR="00AE7319">
        <w:t xml:space="preserve"> vezi s</w:t>
      </w:r>
      <w:r>
        <w:t xml:space="preserve"> čl.</w:t>
      </w:r>
      <w:r w:rsidR="00AE7319">
        <w:t xml:space="preserve"> </w:t>
      </w:r>
      <w:r>
        <w:t>66.</w:t>
      </w:r>
      <w:r w:rsidR="00AE7319">
        <w:t xml:space="preserve"> </w:t>
      </w:r>
      <w:r>
        <w:t>st.</w:t>
      </w:r>
      <w:r w:rsidR="00AE7319">
        <w:t xml:space="preserve"> </w:t>
      </w:r>
      <w:r>
        <w:t>15. ZFPPN</w:t>
      </w:r>
      <w:r w:rsidR="00B20A09">
        <w:t>-a</w:t>
      </w:r>
      <w:r>
        <w:t>.</w:t>
      </w:r>
    </w:p>
    <w:p w:rsidRDefault="003A520E" w:rsidP="003A520E" w:rsidR="003A520E" w:rsidRPr="003A520E">
      <w:pPr>
        <w:spacing w:after="0"/>
        <w:jc w:val="both"/>
      </w:pPr>
    </w:p>
    <w:p w:rsidRDefault="003A520E" w:rsidP="00B20A09" w:rsidR="00B20A09">
      <w:pPr>
        <w:spacing w:after="0"/>
        <w:jc w:val="center"/>
      </w:pPr>
      <w:r>
        <w:t>U Zagrebu</w:t>
      </w:r>
      <w:r w:rsidR="00B20A09">
        <w:t xml:space="preserve"> </w:t>
      </w:r>
      <w:r w:rsidR="00B20A09" w:rsidRPr="003A520E">
        <w:t>18. svibnja 2017.</w:t>
      </w:r>
    </w:p>
    <w:p w:rsidRDefault="003A520E" w:rsidP="003A520E" w:rsidR="003A520E">
      <w:pPr>
        <w:spacing w:after="0"/>
        <w:jc w:val="both"/>
      </w:pPr>
    </w:p>
    <w:p w:rsidRDefault="003A520E" w:rsidP="003A520E" w:rsidR="003A520E">
      <w:pPr>
        <w:spacing w:after="0"/>
        <w:jc w:val="both"/>
      </w:pPr>
      <w:r>
        <w:tab/>
      </w:r>
      <w:r>
        <w:tab/>
      </w:r>
      <w:r>
        <w:tab/>
      </w:r>
      <w:r>
        <w:tab/>
      </w:r>
      <w:r>
        <w:tab/>
      </w:r>
      <w:r>
        <w:tab/>
      </w:r>
      <w:r>
        <w:tab/>
      </w:r>
      <w:r>
        <w:tab/>
      </w:r>
      <w:r>
        <w:tab/>
        <w:t>SUDAC</w:t>
      </w:r>
    </w:p>
    <w:p w:rsidRDefault="003A520E" w:rsidP="003A520E" w:rsidR="003A520E">
      <w:pPr>
        <w:spacing w:after="0"/>
        <w:jc w:val="both"/>
      </w:pPr>
      <w:r>
        <w:tab/>
      </w:r>
      <w:r>
        <w:tab/>
      </w:r>
      <w:r>
        <w:tab/>
      </w:r>
      <w:r>
        <w:tab/>
      </w:r>
      <w:r>
        <w:tab/>
      </w:r>
      <w:r>
        <w:tab/>
      </w:r>
      <w:r>
        <w:tab/>
      </w:r>
      <w:r>
        <w:tab/>
      </w:r>
      <w:r>
        <w:tab/>
        <w:t>IVANA MLINARIĆ</w:t>
      </w:r>
      <w:r w:rsidR="00F22E69">
        <w:t>, v.r.</w:t>
      </w:r>
    </w:p>
    <w:p w:rsidRDefault="00F22E69" w:rsidP="003A520E" w:rsidR="00F22E69">
      <w:pPr>
        <w:spacing w:after="0"/>
        <w:jc w:val="both"/>
      </w:pPr>
    </w:p>
    <w:p w:rsidRDefault="00F22E69" w:rsidP="003A520E" w:rsidR="00F22E69">
      <w:pPr>
        <w:spacing w:after="0"/>
        <w:jc w:val="both"/>
      </w:pPr>
      <w:r>
        <w:tab/>
      </w:r>
      <w:r>
        <w:tab/>
      </w:r>
      <w:r>
        <w:tab/>
      </w:r>
      <w:r>
        <w:tab/>
      </w:r>
      <w:r>
        <w:tab/>
      </w:r>
      <w:r>
        <w:tab/>
      </w:r>
      <w:r>
        <w:tab/>
      </w:r>
      <w:r>
        <w:tab/>
      </w:r>
      <w:r>
        <w:tab/>
        <w:t>Za točnost otpravka</w:t>
      </w:r>
    </w:p>
    <w:p w:rsidRDefault="00F22E69" w:rsidP="003A520E" w:rsidR="00F22E69">
      <w:pPr>
        <w:spacing w:after="0"/>
        <w:jc w:val="both"/>
      </w:pPr>
      <w:r>
        <w:tab/>
      </w:r>
      <w:r>
        <w:tab/>
      </w:r>
      <w:r>
        <w:tab/>
      </w:r>
      <w:r>
        <w:tab/>
      </w:r>
      <w:r>
        <w:tab/>
      </w:r>
      <w:r>
        <w:tab/>
      </w:r>
      <w:r>
        <w:tab/>
      </w:r>
      <w:r>
        <w:tab/>
      </w:r>
      <w:r>
        <w:tab/>
        <w:t>ovlašteni službenik</w:t>
      </w:r>
    </w:p>
    <w:p w:rsidRDefault="00F22E69" w:rsidP="003A520E" w:rsidR="00F22E69">
      <w:pPr>
        <w:spacing w:after="0"/>
        <w:jc w:val="both"/>
      </w:pPr>
    </w:p>
    <w:p w:rsidRDefault="00F22E69" w:rsidP="003A520E" w:rsidR="00F22E69">
      <w:pPr>
        <w:spacing w:after="0"/>
        <w:jc w:val="both"/>
      </w:pPr>
      <w:r>
        <w:tab/>
      </w:r>
      <w:r>
        <w:tab/>
      </w:r>
      <w:r>
        <w:tab/>
      </w:r>
      <w:r>
        <w:tab/>
      </w:r>
      <w:r>
        <w:tab/>
      </w:r>
      <w:r>
        <w:tab/>
      </w:r>
      <w:r>
        <w:tab/>
      </w:r>
      <w:r>
        <w:tab/>
      </w:r>
      <w:r>
        <w:tab/>
        <w:t>BRANKICA CURMAN</w:t>
      </w:r>
    </w:p>
    <w:p w:rsidRDefault="003A520E" w:rsidP="003A520E" w:rsidR="003A520E">
      <w:pPr>
        <w:spacing w:after="0"/>
        <w:jc w:val="both"/>
      </w:pPr>
    </w:p>
    <w:p w:rsidRDefault="003A520E" w:rsidP="003A520E" w:rsidR="003A520E">
      <w:pPr>
        <w:spacing w:after="0"/>
        <w:jc w:val="both"/>
      </w:pPr>
    </w:p>
    <w:p w:rsidRDefault="00B20A09" w:rsidP="003A520E" w:rsidR="00B20A09">
      <w:pPr>
        <w:spacing w:after="0"/>
        <w:jc w:val="both"/>
      </w:pPr>
    </w:p>
    <w:p w:rsidRDefault="00B20A09" w:rsidP="003A520E" w:rsidR="00B20A09">
      <w:pPr>
        <w:spacing w:after="0"/>
        <w:jc w:val="both"/>
      </w:pPr>
    </w:p>
    <w:p w:rsidRDefault="00B20A09" w:rsidP="003A520E" w:rsidR="00B20A09">
      <w:pPr>
        <w:spacing w:after="0"/>
        <w:jc w:val="both"/>
      </w:pPr>
    </w:p>
    <w:p w:rsidRDefault="00B230A5" w:rsidP="00563A19" w:rsidR="00B230A5">
      <w:pPr>
        <w:spacing w:after="0"/>
        <w:jc w:val="both"/>
      </w:pPr>
    </w:p>
    <w:p w:rsidRDefault="00B230A5" w:rsidP="00563A19" w:rsidR="00B230A5" w:rsidRPr="00B230A5">
      <w:pPr>
        <w:spacing w:after="0"/>
        <w:jc w:val="both"/>
      </w:pPr>
    </w:p>
    <w:sectPr w:rsidSect="003956EA" w:rsidR="00B230A5" w:rsidRPr="00B230A5">
      <w:headerReference w:type="default" r:id="rId10"/>
      <w:footerReference w:type="default" r:id="rId11"/>
      <w:pgSz w:code="9" w:h="16839" w:w="11907"/>
      <w:pgMar w:gutter="0" w:footer="1134" w:header="1134" w:left="1418" w:bottom="1418" w:right="1418" w:top="1418"/>
      <w:paperSrc w:other="280" w:first="279"/>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D44BA" w:rsidP="00537B78" w:rsidR="007D44BA">
      <w:r>
        <w:separator/>
      </w:r>
    </w:p>
  </w:endnote>
  <w:endnote w:id="0" w:type="continuationSeparator">
    <w:p w:rsidRDefault="007D44BA" w:rsidP="00537B78" w:rsidR="007D44B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62756429"/>
      <w:docPartObj>
        <w:docPartGallery w:val="Page Numbers (Bottom of Page)"/>
        <w:docPartUnique/>
      </w:docPartObj>
    </w:sdtPr>
    <w:sdtEndPr/>
    <w:sdtContent>
      <w:p w:rsidRDefault="00FE256C" w:rsidR="00FE256C">
        <w:pPr>
          <w:pStyle w:val="Podnoje"/>
          <w:jc w:val="center"/>
        </w:pPr>
        <w:r>
          <w:fldChar w:fldCharType="begin"/>
        </w:r>
        <w:r>
          <w:instrText>PAGE   \* MERGEFORMAT</w:instrText>
        </w:r>
        <w:r>
          <w:fldChar w:fldCharType="separate"/>
        </w:r>
        <w:r w:rsidR="00E319D9">
          <w:t>1</w:t>
        </w:r>
        <w:r>
          <w:fldChar w:fldCharType="end"/>
        </w:r>
      </w:p>
    </w:sdtContent>
  </w:sdt>
  <w:p w:rsidRDefault="006C43C5" w:rsidP="00C5238E" w:rsidR="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D44BA" w:rsidP="00537B78" w:rsidR="007D44BA">
      <w:r>
        <w:separator/>
      </w:r>
    </w:p>
  </w:footnote>
  <w:footnote w:id="0" w:type="continuationSeparator">
    <w:p w:rsidRDefault="007D44BA" w:rsidP="00537B78" w:rsidR="007D44B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C43C5" w:rsidP="00C92375" w:rsidR="006C43C5">
    <w:pPr>
      <w:pStyle w:val="HeadereSPIS"/>
    </w:pPr>
    <w:r w:rsidRPr="001C4583">
      <w:rPr>
        <w:rStyle w:val="PozadinaSvijetloCrvena"/>
        <w:shd w:fill="auto" w:color="auto" w:val="clear"/>
      </w:rPr>
      <w:t xml:space="preserve"> </w:t>
    </w:r>
    <w:sdt>
      <w:sdtPr>
        <w:rPr>
          <w:rStyle w:val="eSPISCCParagraphDefaultFont"/>
        </w:rPr>
        <w:alias w:val="Oznaka referade"/>
        <w:tag w:val="DomainObject.Predmet.Referada.Oznaka_1"/>
        <w:id w:val="2039546895"/>
        <w:lock w:val="sdtLocked"/>
        <w:placeholder>
          <w:docPart w:val="6A0EB60072924879BFA78764649C50ED"/>
        </w:placeholder>
        <w:dataBinding w:storeItemID="{100293BC-3C9C-4740-99C7-73F5E9006100}" w:xpath="/icms/DomainObject.Predmet.Referada.Oznaka/derivirana_varijabla[@naziv='DomainObject.Predmet.Referada.Oznaka_1']"/>
        <w:text/>
      </w:sdtPr>
      <w:sdtEndPr>
        <w:rPr>
          <w:rStyle w:val="eSPISCCParagraphDefaultFont"/>
        </w:rPr>
      </w:sdtEndPr>
      <w:sdtContent>
        <w:r w:rsidR="00E319D9" w:rsidRPr="00E319D9">
          <w:rPr>
            <w:rStyle w:val="eSPISCCParagraphDefaultFont"/>
          </w:rPr>
          <w:t>Ref 1</w:t>
        </w:r>
      </w:sdtContent>
    </w:sdt>
    <w:r w:rsidR="00B230A5">
      <w:rPr>
        <w:rStyle w:val="PozadinaSvijetloCrvena"/>
        <w:shd w:fill="auto" w:color="auto" w:val="clear"/>
      </w:rPr>
      <w:t xml:space="preserve"> </w:t>
    </w:r>
    <w:sdt>
      <w:sdtPr>
        <w:rPr>
          <w:rStyle w:val="eSPISCCParagraphDefaultFont"/>
          <w:rFonts w:eastAsia="Calibri"/>
        </w:rPr>
        <w:alias w:val="Poslovni broj dokumenta"/>
        <w:tag w:val="DomainObject.PoslovniBrojDokumenta"/>
        <w:id w:val="265122315"/>
        <w:placeholder>
          <w:docPart w:val="0A0FE7FDC3C24C7AA919821B7F5EB22C"/>
        </w:placeholder>
        <w:showingPlcHdr/>
        <w:dataBinding w:storeItemID="{100293BC-3C9C-4740-99C7-73F5E9006100}" w:xpath="/icms/DomainObject.PoslovniBrojDokumenta/derivirana_varijabla[@naziv='DomainObject.PoslovniBrojDokumenta_1']"/>
        <w:text/>
      </w:sdtPr>
      <w:sdtEndPr>
        <w:rPr>
          <w:rStyle w:val="eSPISCCParagraphDefaultFont"/>
        </w:rPr>
      </w:sdtEndPr>
      <w:sdtContent>
        <w:r w:rsidR="00E319D9" w:rsidRPr="00E319D9">
          <w:rPr>
            <w:rStyle w:val="Tekstrezerviranogmjesta"/>
          </w:rPr>
          <w:t>.._.._.._.._.._.._.._..</w:t>
        </w:r>
      </w:sdtContent>
    </w:sdt>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pStyle w:val="Naslov1"/>
      <w:lvlText w:val="Article %1."/>
      <w:lvlJc w:val="left"/>
      <w:pPr>
        <w:ind w:firstLine="0" w:left="0"/>
      </w:pPr>
    </w:lvl>
    <w:lvl w:ilvl="1">
      <w:start w:val="1"/>
      <w:numFmt w:val="decimalZero"/>
      <w:pStyle w:val="Naslov2"/>
      <w:isLgl/>
      <w:lvlText w:val="Section %1.%2"/>
      <w:lvlJc w:val="left"/>
      <w:pPr>
        <w:ind w:firstLine="0" w:left="0"/>
      </w:pPr>
    </w:lvl>
    <w:lvl w:ilvl="2">
      <w:start w:val="1"/>
      <w:numFmt w:val="lowerLetter"/>
      <w:pStyle w:val="Naslov3"/>
      <w:lvlText w:val="(%3)"/>
      <w:lvlJc w:val="left"/>
      <w:pPr>
        <w:ind w:hanging="432" w:left="720"/>
      </w:pPr>
    </w:lvl>
    <w:lvl w:ilvl="3">
      <w:start w:val="1"/>
      <w:numFmt w:val="lowerRoman"/>
      <w:pStyle w:val="Naslov4"/>
      <w:lvlText w:val="(%4)"/>
      <w:lvlJc w:val="right"/>
      <w:pPr>
        <w:ind w:hanging="144" w:left="864"/>
      </w:pPr>
    </w:lvl>
    <w:lvl w:ilvl="4">
      <w:start w:val="1"/>
      <w:numFmt w:val="decimal"/>
      <w:pStyle w:val="Naslov5"/>
      <w:lvlText w:val="%5)"/>
      <w:lvlJc w:val="left"/>
      <w:pPr>
        <w:ind w:hanging="432" w:left="1008"/>
      </w:pPr>
    </w:lvl>
    <w:lvl w:ilvl="5">
      <w:start w:val="1"/>
      <w:numFmt w:val="lowerLetter"/>
      <w:pStyle w:val="Naslov6"/>
      <w:lvlText w:val="%6)"/>
      <w:lvlJc w:val="left"/>
      <w:pPr>
        <w:ind w:hanging="432" w:left="1152"/>
      </w:pPr>
    </w:lvl>
    <w:lvl w:ilvl="6">
      <w:start w:val="1"/>
      <w:numFmt w:val="lowerRoman"/>
      <w:pStyle w:val="Naslov7"/>
      <w:lvlText w:val="%7)"/>
      <w:lvlJc w:val="right"/>
      <w:pPr>
        <w:ind w:hanging="288" w:left="1296"/>
      </w:pPr>
    </w:lvl>
    <w:lvl w:ilvl="7">
      <w:start w:val="1"/>
      <w:numFmt w:val="lowerLetter"/>
      <w:pStyle w:val="Naslov8"/>
      <w:lvlText w:val="%8."/>
      <w:lvlJc w:val="left"/>
      <w:pPr>
        <w:ind w:hanging="432" w:left="1440"/>
      </w:pPr>
    </w:lvl>
    <w:lvl w:ilvl="8">
      <w:start w:val="1"/>
      <w:numFmt w:val="lowerRoman"/>
      <w:pStyle w:val="Naslov9"/>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1021"/>
  <w:stylePaneSortMethod w:val="0000"/>
  <w:documentProtection w:enforcement="false" w:edit="readOnly"/>
  <w:defaultTabStop w:val="708"/>
  <w:hyphenationZone w:val="425"/>
  <w:doNotHyphenateCaps/>
  <w:characterSpacingControl w:val="doNotCompress"/>
  <w:savePreviewPicture/>
  <w:hdrShapeDefaults>
    <o:shapedefaults v:ext="edit" spidmax="10241"/>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3C39"/>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956EA"/>
    <w:rsid w:val="003A01DD"/>
    <w:rsid w:val="003A02A2"/>
    <w:rsid w:val="003A07FA"/>
    <w:rsid w:val="003A4CAB"/>
    <w:rsid w:val="003A5070"/>
    <w:rsid w:val="003A520E"/>
    <w:rsid w:val="003A5D13"/>
    <w:rsid w:val="003A6655"/>
    <w:rsid w:val="003B0AB9"/>
    <w:rsid w:val="003B13C1"/>
    <w:rsid w:val="003B30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27918"/>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875E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A19"/>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800"/>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4BA"/>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2B08"/>
    <w:rsid w:val="008050E3"/>
    <w:rsid w:val="008069D9"/>
    <w:rsid w:val="008077DF"/>
    <w:rsid w:val="00810F15"/>
    <w:rsid w:val="0081399E"/>
    <w:rsid w:val="0081442D"/>
    <w:rsid w:val="008147B9"/>
    <w:rsid w:val="008148BC"/>
    <w:rsid w:val="00815239"/>
    <w:rsid w:val="00817974"/>
    <w:rsid w:val="00817C4A"/>
    <w:rsid w:val="00820C8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70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5FA7"/>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1EA"/>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319"/>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A09"/>
    <w:rsid w:val="00B20D42"/>
    <w:rsid w:val="00B230A5"/>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19D9"/>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2E69"/>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56C"/>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616956452">
      <w:bodyDiv w:val="true"/>
      <w:marLeft w:val="0"/>
      <w:marRight w:val="0"/>
      <w:marTop w:val="0"/>
      <w:marBottom w:val="0"/>
      <w:divBdr>
        <w:top w:space="0" w:sz="0" w:color="auto" w:val="none"/>
        <w:left w:space="0" w:sz="0" w:color="auto" w:val="none"/>
        <w:bottom w:space="0" w:sz="0" w:color="auto" w:val="none"/>
        <w:right w:space="0" w:sz="0" w:color="auto" w:val="none"/>
      </w:divBdr>
    </w:div>
    <w:div w:id="1537741709">
      <w:bodyDiv w:val="true"/>
      <w:marLeft w:val="0"/>
      <w:marRight w:val="0"/>
      <w:marTop w:val="0"/>
      <w:marBottom w:val="0"/>
      <w:divBdr>
        <w:top w:space="0" w:sz="0" w:color="auto" w:val="none"/>
        <w:left w:space="0" w:sz="0" w:color="auto" w:val="none"/>
        <w:bottom w:space="0" w:sz="0" w:color="auto" w:val="none"/>
        <w:right w:space="0" w:sz="0" w:color="auto" w:val="none"/>
      </w:divBdr>
    </w:div>
    <w:div w:id="158140272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Default="00817312" w:rsidR="00332B0E">
          <w:pPr>
            <w:pStyle w:val="6A0EB60072924879BFA78764649C50ED"/>
          </w:pPr>
          <w:r w:rsidRPr="006C43C5">
            <w:rPr>
              <w:rStyle w:val="Tekstrezerviranogmjesta"/>
            </w:rPr>
            <w:t>.._.._.._.._.._.._.._..</w:t>
          </w:r>
        </w:p>
      </w:docPartBody>
    </w:docPart>
    <w:docPart>
      <w:docPartPr>
        <w:name w:val="0A0FE7FDC3C24C7AA919821B7F5EB22C"/>
        <w:category>
          <w:name w:val="Općenito"/>
          <w:gallery w:val="placeholder"/>
        </w:category>
        <w:types>
          <w:type w:val="bbPlcHdr"/>
        </w:types>
        <w:behaviors>
          <w:behavior w:val="content"/>
        </w:behaviors>
        <w:guid w:val="{6706C784-ABA6-40D6-8DA2-13AE43CE057A}"/>
      </w:docPartPr>
      <w:docPartBody>
        <w:p w:rsidRDefault="00F455CA" w:rsidP="00F455CA" w:rsidR="002F4839">
          <w:pPr>
            <w:pStyle w:val="0A0FE7FDC3C24C7AA919821B7F5EB22C"/>
          </w:pPr>
          <w:r>
            <w:rPr>
              <w:rStyle w:val="Tekstrezerviranogmjesta"/>
              <w:bdr w:frame="true" w:space="0" w:sz="0" w:color="auto" w:val="none"/>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glossary/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C0A90"/>
    <w:rsid w:val="000E7F0B"/>
    <w:rsid w:val="00141482"/>
    <w:rsid w:val="002F4839"/>
    <w:rsid w:val="00332B0E"/>
    <w:rsid w:val="003E0449"/>
    <w:rsid w:val="003F07CD"/>
    <w:rsid w:val="0041451F"/>
    <w:rsid w:val="005132FB"/>
    <w:rsid w:val="00525F84"/>
    <w:rsid w:val="00817312"/>
    <w:rsid w:val="009C203C"/>
    <w:rsid w:val="00A02CC5"/>
    <w:rsid w:val="00AB0B20"/>
    <w:rsid w:val="00B03F05"/>
    <w:rsid w:val="00CC30E8"/>
    <w:rsid w:val="00CE74A1"/>
    <w:rsid w:val="00DC0A90"/>
    <w:rsid w:val="00EA7C11"/>
    <w:rsid w:val="00F455CA"/>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hr-HR"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true" w:styleId="6128FB6A810E4F25A608B5BA0AA902FB" w:type="paragraph">
    <w:name w:val="6128FB6A810E4F25A608B5BA0AA902FB"/>
  </w:style>
  <w:style w:customStyle="true" w:styleId="B4A794CFFAE345AEACE6EA4D3A25BF5E" w:type="paragraph">
    <w:name w:val="B4A794CFFAE345AEACE6EA4D3A25BF5E"/>
  </w:style>
  <w:style w:customStyle="true" w:styleId="848F4168F70E466D940129AFDA3711F7" w:type="paragraph">
    <w:name w:val="848F4168F70E466D940129AFDA3711F7"/>
  </w:style>
  <w:style w:customStyle="true" w:styleId="4DAFDC61FA8648FA92406B8E63713D79" w:type="paragraph">
    <w:name w:val="4DAFDC61FA8648FA92406B8E63713D79"/>
  </w:style>
  <w:style w:customStyle="true" w:styleId="6B943E0542984EF6B1BEEA698BF95A27" w:type="paragraph">
    <w:name w:val="6B943E0542984EF6B1BEEA698BF95A27"/>
  </w:style>
  <w:style w:customStyle="true" w:styleId="595F9148DF494B69B862E9C190D8DD65" w:type="paragraph">
    <w:name w:val="595F9148DF494B69B862E9C190D8DD65"/>
  </w:style>
  <w:style w:customStyle="true" w:styleId="A21A46DE64D44228A6187672FE71B8E0" w:type="paragraph">
    <w:name w:val="A21A46DE64D44228A6187672FE71B8E0"/>
  </w:style>
  <w:style w:customStyle="true" w:styleId="E7903888172046F896B5BEBC63A4C9D4" w:type="paragraph">
    <w:name w:val="E7903888172046F896B5BEBC63A4C9D4"/>
  </w:style>
  <w:style w:customStyle="true" w:styleId="76ADF15C1C8B483DAE7C386C95F9F55E" w:type="paragraph">
    <w:name w:val="76ADF15C1C8B483DAE7C386C95F9F55E"/>
  </w:style>
  <w:style w:customStyle="true" w:styleId="27CEE47CBCC8429B8BFE2FB87F458D72" w:type="paragraph">
    <w:name w:val="27CEE47CBCC8429B8BFE2FB87F458D72"/>
  </w:style>
  <w:style w:customStyle="true" w:styleId="6A0EB60072924879BFA78764649C50ED" w:type="paragraph">
    <w:name w:val="6A0EB60072924879BFA78764649C50ED"/>
  </w:style>
  <w:style w:customStyle="true" w:styleId="6FB2104302E54D158BD22ADC06AD53DA" w:type="paragraph">
    <w:name w:val="6FB2104302E54D158BD22ADC06AD53DA"/>
  </w:style>
  <w:style w:customStyle="true" w:styleId="AAA326811C80402A95695E5B75C48592" w:type="paragraph">
    <w:name w:val="AAA326811C80402A95695E5B75C48592"/>
    <w:rsid w:val="00DC0A90"/>
  </w:style>
  <w:style w:customStyle="true" w:styleId="EA53CC5B23184D739B6571AD3673166F" w:type="paragraph">
    <w:name w:val="EA53CC5B23184D739B6571AD3673166F"/>
    <w:rsid w:val="00DC0A90"/>
  </w:style>
  <w:style w:customStyle="true" w:styleId="238D609DC88143D195103FB12E6E044D" w:type="paragraph">
    <w:name w:val="238D609DC88143D195103FB12E6E044D"/>
    <w:rsid w:val="00DC0A90"/>
  </w:style>
  <w:style w:customStyle="true" w:styleId="A4BE31816FAA462A8DCC5E51BF7E045D" w:type="paragraph">
    <w:name w:val="A4BE31816FAA462A8DCC5E51BF7E045D"/>
    <w:rsid w:val="00DC0A90"/>
  </w:style>
  <w:style w:customStyle="true" w:styleId="5B0914D62B0941218726587D22B0D2BA" w:type="paragraph">
    <w:name w:val="5B0914D62B0941218726587D22B0D2BA"/>
    <w:rsid w:val="00DC0A90"/>
  </w:style>
  <w:style w:customStyle="true" w:styleId="E4AEAC630D8945CCACCB100B6DCF0D95" w:type="paragraph">
    <w:name w:val="E4AEAC630D8945CCACCB100B6DCF0D95"/>
    <w:rsid w:val="00DC0A90"/>
  </w:style>
  <w:style w:customStyle="true" w:styleId="8CE72FF1CC4D427692F4897D0F3501B0" w:type="paragraph">
    <w:name w:val="8CE72FF1CC4D427692F4897D0F3501B0"/>
    <w:rsid w:val="00DC0A90"/>
  </w:style>
  <w:style w:customStyle="true" w:styleId="30B8D16367144AEC964CF874228556E3" w:type="paragraph">
    <w:name w:val="30B8D16367144AEC964CF874228556E3"/>
    <w:rsid w:val="00DC0A90"/>
  </w:style>
  <w:style w:customStyle="true" w:styleId="F674E757CF43449682AF93F9299492BB" w:type="paragraph">
    <w:name w:val="F674E757CF43449682AF93F9299492BB"/>
    <w:rsid w:val="00DC0A90"/>
  </w:style>
  <w:style w:customStyle="true" w:styleId="0AD3FCC410E249A49DC34ADCAE70EE30" w:type="paragraph">
    <w:name w:val="0AD3FCC410E249A49DC34ADCAE70EE30"/>
    <w:rsid w:val="00DC0A90"/>
  </w:style>
  <w:style w:customStyle="true" w:styleId="9208B1C4C78049E2ADD630F0649F8305" w:type="paragraph">
    <w:name w:val="9208B1C4C78049E2ADD630F0649F8305"/>
    <w:rsid w:val="00DC0A90"/>
  </w:style>
  <w:style w:customStyle="true" w:styleId="CB63B75131CB4EA99D7D5F63E9D9E4F9" w:type="paragraph">
    <w:name w:val="CB63B75131CB4EA99D7D5F63E9D9E4F9"/>
    <w:rsid w:val="00DC0A90"/>
  </w:style>
  <w:style w:customStyle="true" w:styleId="B3CE366F68E04B4E896EDF18891CE99B" w:type="paragraph">
    <w:name w:val="B3CE366F68E04B4E896EDF18891CE99B"/>
    <w:rsid w:val="00332B0E"/>
  </w:style>
  <w:style w:customStyle="true" w:styleId="01F6A27198A14E848CCD1762683C217B" w:type="paragraph">
    <w:name w:val="01F6A27198A14E848CCD1762683C217B"/>
    <w:rsid w:val="00332B0E"/>
  </w:style>
  <w:style w:customStyle="true" w:styleId="81E95F1E4B614D6AA3863DDD90CDC08C" w:type="paragraph">
    <w:name w:val="81E95F1E4B614D6AA3863DDD90CDC08C"/>
    <w:rsid w:val="00332B0E"/>
  </w:style>
  <w:style w:customStyle="true" w:styleId="B2B9449226254C6CB22160F0A133C8A5" w:type="paragraph">
    <w:name w:val="B2B9449226254C6CB22160F0A133C8A5"/>
    <w:rsid w:val="00332B0E"/>
  </w:style>
  <w:style w:customStyle="true" w:styleId="26752FD04F814A78A5D8709A1718EB76" w:type="paragraph">
    <w:name w:val="26752FD04F814A78A5D8709A1718EB76"/>
    <w:rsid w:val="00332B0E"/>
  </w:style>
  <w:style w:customStyle="true" w:styleId="7C9673D99E044BA88493829DEA814606" w:type="paragraph">
    <w:name w:val="7C9673D99E044BA88493829DEA814606"/>
    <w:rsid w:val="00332B0E"/>
  </w:style>
  <w:style w:customStyle="true" w:styleId="64D6F6E106D14306A857C5451B7BA40E" w:type="paragraph">
    <w:name w:val="64D6F6E106D14306A857C5451B7BA40E"/>
    <w:rsid w:val="00332B0E"/>
  </w:style>
  <w:style w:customStyle="true" w:styleId="87983AE9340B4A719B2ED092581A4C9D" w:type="paragraph">
    <w:name w:val="87983AE9340B4A719B2ED092581A4C9D"/>
    <w:rsid w:val="00332B0E"/>
  </w:style>
  <w:style w:customStyle="true" w:styleId="D5F56374C16D4142A1D5822699DBA624" w:type="paragraph">
    <w:name w:val="D5F56374C16D4142A1D5822699DBA624"/>
    <w:rsid w:val="00332B0E"/>
  </w:style>
  <w:style w:customStyle="true" w:styleId="61B9657060DF408594EE21863F8E1DAF" w:type="paragraph">
    <w:name w:val="61B9657060DF408594EE21863F8E1DAF"/>
    <w:rsid w:val="00332B0E"/>
  </w:style>
  <w:style w:customStyle="true" w:styleId="CBAC6CA2B3B04CC383561B038B20E17B" w:type="paragraph">
    <w:name w:val="CBAC6CA2B3B04CC383561B038B20E17B"/>
    <w:rsid w:val="00332B0E"/>
  </w:style>
  <w:style w:customStyle="true" w:styleId="24A2468DC6834DE49DCAD2B4FED0162D" w:type="paragraph">
    <w:name w:val="24A2468DC6834DE49DCAD2B4FED0162D"/>
    <w:rsid w:val="00332B0E"/>
  </w:style>
  <w:style w:customStyle="true" w:styleId="995E50EF6BCC4E7EA12662953044CD41" w:type="paragraph">
    <w:name w:val="995E50EF6BCC4E7EA12662953044CD41"/>
    <w:rsid w:val="00332B0E"/>
  </w:style>
  <w:style w:customStyle="true" w:styleId="4B4850FB74074848B1A98270075FE157" w:type="paragraph">
    <w:name w:val="4B4850FB74074848B1A98270075FE157"/>
    <w:rsid w:val="00332B0E"/>
  </w:style>
  <w:style w:customStyle="true" w:styleId="D3B4DD87089E4D01A2A83E6A0FF56423" w:type="paragraph">
    <w:name w:val="D3B4DD87089E4D01A2A83E6A0FF56423"/>
    <w:rsid w:val="00332B0E"/>
  </w:style>
  <w:style w:customStyle="true" w:styleId="475BBC0435674CBAA8CD84DA4F13AB83" w:type="paragraph">
    <w:name w:val="475BBC0435674CBAA8CD84DA4F13AB83"/>
    <w:rsid w:val="00332B0E"/>
  </w:style>
  <w:style w:customStyle="true" w:styleId="36C38562E735467C88ECD0D904E1FA28" w:type="paragraph">
    <w:name w:val="36C38562E735467C88ECD0D904E1FA28"/>
    <w:rsid w:val="003E0449"/>
  </w:style>
  <w:style w:customStyle="true" w:styleId="EB94DEE67ED946FC95CE6D607359FE22" w:type="paragraph">
    <w:name w:val="EB94DEE67ED946FC95CE6D607359FE22"/>
    <w:rsid w:val="003E0449"/>
  </w:style>
  <w:style w:customStyle="true" w:styleId="426D4310C231499185EDFFF4D4301C48" w:type="paragraph">
    <w:name w:val="426D4310C231499185EDFFF4D4301C48"/>
    <w:rsid w:val="003E0449"/>
  </w:style>
  <w:style w:customStyle="true" w:styleId="3A7E5D9721A242D5A59C6E8E8E58BFA8" w:type="paragraph">
    <w:name w:val="3A7E5D9721A242D5A59C6E8E8E58BFA8"/>
    <w:rsid w:val="003E0449"/>
  </w:style>
  <w:style w:customStyle="true" w:styleId="2E9B7B00F1B74E68B916FA8348F6F61B" w:type="paragraph">
    <w:name w:val="2E9B7B00F1B74E68B916FA8348F6F61B"/>
    <w:rsid w:val="003E0449"/>
  </w:style>
  <w:style w:customStyle="true" w:styleId="66ED8C6EB3C244C698D6698F8B4FC6BB" w:type="paragraph">
    <w:name w:val="66ED8C6EB3C244C698D6698F8B4FC6BB"/>
    <w:rsid w:val="003E0449"/>
  </w:style>
  <w:style w:customStyle="true" w:styleId="F6585AD113144CE7AF58FD2E45133CB9" w:type="paragraph">
    <w:name w:val="F6585AD113144CE7AF58FD2E45133CB9"/>
    <w:rsid w:val="003E0449"/>
  </w:style>
  <w:style w:customStyle="true" w:styleId="D3158DFC186A4B8781C5339F9E6CA824" w:type="paragraph">
    <w:name w:val="D3158DFC186A4B8781C5339F9E6CA824"/>
    <w:rsid w:val="003E0449"/>
  </w:style>
  <w:style w:customStyle="true" w:styleId="5571FB888EC24F5F9F5C4318A986623B" w:type="paragraph">
    <w:name w:val="5571FB888EC24F5F9F5C4318A986623B"/>
    <w:rsid w:val="003E0449"/>
  </w:style>
  <w:style w:customStyle="true" w:styleId="411C2029B1EB425AB67E67C28CB723DE" w:type="paragraph">
    <w:name w:val="411C2029B1EB425AB67E67C28CB723DE"/>
    <w:rsid w:val="003E0449"/>
  </w:style>
  <w:style w:customStyle="true" w:styleId="F29C7F088E53487B953A96C06F36D027" w:type="paragraph">
    <w:name w:val="F29C7F088E53487B953A96C06F36D027"/>
    <w:rsid w:val="003E0449"/>
  </w:style>
  <w:style w:customStyle="true" w:styleId="7CB195D0AC7440C3AD1D6F1581761A89" w:type="paragraph">
    <w:name w:val="7CB195D0AC7440C3AD1D6F1581761A89"/>
    <w:rsid w:val="003E0449"/>
  </w:style>
  <w:style w:customStyle="true" w:styleId="FCE31984AEDE4A39993E380A8287A25F" w:type="paragraph">
    <w:name w:val="FCE31984AEDE4A39993E380A8287A25F"/>
    <w:rsid w:val="003E0449"/>
  </w:style>
  <w:style w:customStyle="true" w:styleId="373C384419664C4DA8F304137D0F998E" w:type="paragraph">
    <w:name w:val="373C384419664C4DA8F304137D0F998E"/>
    <w:rsid w:val="003E0449"/>
  </w:style>
  <w:style w:customStyle="true" w:styleId="386CE0990B504EC5983965FD309C71FE" w:type="paragraph">
    <w:name w:val="386CE0990B504EC5983965FD309C71FE"/>
    <w:rsid w:val="003E0449"/>
  </w:style>
  <w:style w:customStyle="true" w:styleId="2FE6F218413B406F9DC728C681E94BA7" w:type="paragraph">
    <w:name w:val="2FE6F218413B406F9DC728C681E94BA7"/>
    <w:rsid w:val="003E0449"/>
  </w:style>
  <w:style w:customStyle="true" w:styleId="4199836D388F4CDF96F9A328EB31FF56" w:type="paragraph">
    <w:name w:val="4199836D388F4CDF96F9A328EB31FF56"/>
    <w:rsid w:val="00EA7C11"/>
  </w:style>
  <w:style w:customStyle="true" w:styleId="B89D0809258A450A83560494101CF529" w:type="paragraph">
    <w:name w:val="B89D0809258A450A83560494101CF529"/>
    <w:rsid w:val="00EA7C11"/>
  </w:style>
  <w:style w:customStyle="true" w:styleId="4600E64B8CFC49838CE044CD6A3E39A4" w:type="paragraph">
    <w:name w:val="4600E64B8CFC49838CE044CD6A3E39A4"/>
    <w:rsid w:val="00EA7C11"/>
  </w:style>
  <w:style w:customStyle="true" w:styleId="7AAA9B9196BA40B2B595B8976802B2CA" w:type="paragraph">
    <w:name w:val="7AAA9B9196BA40B2B595B8976802B2CA"/>
    <w:rsid w:val="00EA7C11"/>
  </w:style>
  <w:style w:customStyle="true" w:styleId="98AD4299C9EA41CDB78A47CF38681692" w:type="paragraph">
    <w:name w:val="98AD4299C9EA41CDB78A47CF38681692"/>
    <w:rsid w:val="00EA7C11"/>
  </w:style>
  <w:style w:customStyle="true" w:styleId="193352FD62914833B373B17BCBE75F00" w:type="paragraph">
    <w:name w:val="193352FD62914833B373B17BCBE75F00"/>
    <w:rsid w:val="00EA7C11"/>
  </w:style>
  <w:style w:customStyle="true" w:styleId="11252D0622AE471AB1A03445ACF366B9" w:type="paragraph">
    <w:name w:val="11252D0622AE471AB1A03445ACF366B9"/>
    <w:rsid w:val="00EA7C11"/>
  </w:style>
  <w:style w:customStyle="true" w:styleId="6B7BDC0629014E12942AE0F95C27AB5A" w:type="paragraph">
    <w:name w:val="6B7BDC0629014E12942AE0F95C27AB5A"/>
    <w:rsid w:val="00EA7C11"/>
  </w:style>
  <w:style w:customStyle="true" w:styleId="653F5ADB4E1345F78935BB874CC511A4" w:type="paragraph">
    <w:name w:val="653F5ADB4E1345F78935BB874CC511A4"/>
    <w:rsid w:val="00EA7C11"/>
  </w:style>
  <w:style w:customStyle="true" w:styleId="AC425B88992E494C8AC8C555EE9BC83C" w:type="paragraph">
    <w:name w:val="AC425B88992E494C8AC8C555EE9BC83C"/>
    <w:rsid w:val="00EA7C11"/>
  </w:style>
  <w:style w:customStyle="true" w:styleId="14315D297B55479F86D5B3411EC8868A" w:type="paragraph">
    <w:name w:val="14315D297B55479F86D5B3411EC8868A"/>
    <w:rsid w:val="00EA7C11"/>
  </w:style>
  <w:style w:customStyle="true" w:styleId="7E052842173442C78855044B9926A248" w:type="paragraph">
    <w:name w:val="7E052842173442C78855044B9926A248"/>
    <w:rsid w:val="00EA7C11"/>
  </w:style>
  <w:style w:customStyle="true" w:styleId="C32AA421D2A64615B70D84CB029462EC" w:type="paragraph">
    <w:name w:val="C32AA421D2A64615B70D84CB029462EC"/>
    <w:rsid w:val="00EA7C11"/>
  </w:style>
  <w:style w:customStyle="true" w:styleId="FA177A5CCE3F4D9EA05F2F501DE797FB" w:type="paragraph">
    <w:name w:val="FA177A5CCE3F4D9EA05F2F501DE797FB"/>
    <w:rsid w:val="00EA7C11"/>
  </w:style>
  <w:style w:customStyle="true" w:styleId="F3FBACDAC27E456FBCA9A5F64ADEB377" w:type="paragraph">
    <w:name w:val="F3FBACDAC27E456FBCA9A5F64ADEB377"/>
    <w:rsid w:val="00CE74A1"/>
  </w:style>
  <w:style w:customStyle="true" w:styleId="A1753058509641E699B3C9A3191915BB" w:type="paragraph">
    <w:name w:val="A1753058509641E699B3C9A3191915BB"/>
    <w:rsid w:val="00CE74A1"/>
  </w:style>
  <w:style w:customStyle="true" w:styleId="1154C44133374C44B89CA9AD9CCD2245" w:type="paragraph">
    <w:name w:val="1154C44133374C44B89CA9AD9CCD2245"/>
    <w:rsid w:val="00CE74A1"/>
  </w:style>
  <w:style w:customStyle="true" w:styleId="BD9706C29CBA4270B9B5E3E5E0D526B2" w:type="paragraph">
    <w:name w:val="BD9706C29CBA4270B9B5E3E5E0D526B2"/>
    <w:rsid w:val="00CE74A1"/>
  </w:style>
  <w:style w:customStyle="true" w:styleId="D4FAF3C92B34481698E98420E04E8BA5" w:type="paragraph">
    <w:name w:val="D4FAF3C92B34481698E98420E04E8BA5"/>
    <w:rsid w:val="00CE74A1"/>
  </w:style>
  <w:style w:customStyle="true" w:styleId="8B85ADF52E8B4609B0E3B3C4A2BC1A4C" w:type="paragraph">
    <w:name w:val="8B85ADF52E8B4609B0E3B3C4A2BC1A4C"/>
    <w:rsid w:val="00CE74A1"/>
  </w:style>
  <w:style w:customStyle="true" w:styleId="52DFA12F0494467FA61F456AADEDCCD4" w:type="paragraph">
    <w:name w:val="52DFA12F0494467FA61F456AADEDCCD4"/>
    <w:rsid w:val="00CE74A1"/>
  </w:style>
  <w:style w:customStyle="true" w:styleId="54E1E37B5D1A429AA0C2E4FF8F997449" w:type="paragraph">
    <w:name w:val="54E1E37B5D1A429AA0C2E4FF8F997449"/>
    <w:rsid w:val="00CE74A1"/>
  </w:style>
  <w:style w:customStyle="true" w:styleId="DC7EE477F0C6472EA434A10D066430A5" w:type="paragraph">
    <w:name w:val="DC7EE477F0C6472EA434A10D066430A5"/>
    <w:rsid w:val="00CE74A1"/>
  </w:style>
  <w:style w:customStyle="true" w:styleId="248A5D97051B45E38FAACEF735465581" w:type="paragraph">
    <w:name w:val="248A5D97051B45E38FAACEF735465581"/>
    <w:rsid w:val="00CE74A1"/>
  </w:style>
  <w:style w:customStyle="true" w:styleId="19FAF39D5DBE4E6ABC7B40C925BE0B6A" w:type="paragraph">
    <w:name w:val="19FAF39D5DBE4E6ABC7B40C925BE0B6A"/>
    <w:rsid w:val="00CE74A1"/>
  </w:style>
  <w:style w:customStyle="true" w:styleId="C2532D4F108E407483D39F6C7E289F5F" w:type="paragraph">
    <w:name w:val="C2532D4F108E407483D39F6C7E289F5F"/>
    <w:rsid w:val="00CE74A1"/>
  </w:style>
  <w:style w:customStyle="true" w:styleId="A439787D53A544A0BCA9493F73A979FF" w:type="paragraph">
    <w:name w:val="A439787D53A544A0BCA9493F73A979FF"/>
    <w:rsid w:val="00CE74A1"/>
  </w:style>
  <w:style w:customStyle="true" w:styleId="ABEC5400F9D74FEABE0AEB1FED9943F3" w:type="paragraph">
    <w:name w:val="ABEC5400F9D74FEABE0AEB1FED9943F3"/>
    <w:rsid w:val="00CE74A1"/>
  </w:style>
  <w:style w:customStyle="true" w:styleId="C25E12EB08BF4C4086AF4CB8A5FB967D" w:type="paragraph">
    <w:name w:val="C25E12EB08BF4C4086AF4CB8A5FB967D"/>
    <w:rsid w:val="00CC30E8"/>
  </w:style>
  <w:style w:customStyle="true" w:styleId="D3E018350B8E41C5BB47B3416C61178D" w:type="paragraph">
    <w:name w:val="D3E018350B8E41C5BB47B3416C61178D"/>
    <w:rsid w:val="00CC30E8"/>
  </w:style>
  <w:style w:customStyle="true" w:styleId="4E0D39AB34144E4D931889E33FA5A034" w:type="paragraph">
    <w:name w:val="4E0D39AB34144E4D931889E33FA5A034"/>
    <w:rsid w:val="00CC30E8"/>
  </w:style>
  <w:style w:customStyle="true" w:styleId="94EA5B33FEAB463DB04E29AB12E18774" w:type="paragraph">
    <w:name w:val="94EA5B33FEAB463DB04E29AB12E18774"/>
    <w:rsid w:val="00CC30E8"/>
  </w:style>
  <w:style w:customStyle="true" w:styleId="6901EBD99F994384BC333CB56700DB01" w:type="paragraph">
    <w:name w:val="6901EBD99F994384BC333CB56700DB01"/>
    <w:rsid w:val="00CC30E8"/>
  </w:style>
  <w:style w:customStyle="true" w:styleId="298B55E10D474B0FB33AEF2A9F14EF7C" w:type="paragraph">
    <w:name w:val="298B55E10D474B0FB33AEF2A9F14EF7C"/>
    <w:rsid w:val="00CC30E8"/>
  </w:style>
  <w:style w:customStyle="true" w:styleId="728C7C40C6D5423884E203148D485FF0" w:type="paragraph">
    <w:name w:val="728C7C40C6D5423884E203148D485FF0"/>
    <w:rsid w:val="00CC30E8"/>
  </w:style>
  <w:style w:customStyle="true" w:styleId="8ECE92F24AE44DE588446F7C13DDD2E8" w:type="paragraph">
    <w:name w:val="8ECE92F24AE44DE588446F7C13DDD2E8"/>
    <w:rsid w:val="00CC30E8"/>
  </w:style>
  <w:style w:customStyle="true" w:styleId="4FEAE526D6A647798DE740D51FD9D4CE" w:type="paragraph">
    <w:name w:val="4FEAE526D6A647798DE740D51FD9D4CE"/>
    <w:rsid w:val="00CC30E8"/>
  </w:style>
  <w:style w:customStyle="true" w:styleId="74E470349BDD4896BF2AAE27C12BD389" w:type="paragraph">
    <w:name w:val="74E470349BDD4896BF2AAE27C12BD389"/>
    <w:rsid w:val="00CC30E8"/>
  </w:style>
  <w:style w:customStyle="true" w:styleId="D8598D8E39934F2F9D3C0F161E10BDDE" w:type="paragraph">
    <w:name w:val="D8598D8E39934F2F9D3C0F161E10BDDE"/>
    <w:rsid w:val="00CC30E8"/>
  </w:style>
  <w:style w:customStyle="true" w:styleId="E125E3F195BC47C8A2DD865220A1274B" w:type="paragraph">
    <w:name w:val="E125E3F195BC47C8A2DD865220A1274B"/>
    <w:rsid w:val="00CC30E8"/>
  </w:style>
  <w:style w:customStyle="true" w:styleId="37F471B92CAF44249D2B289B34A0F4A9" w:type="paragraph">
    <w:name w:val="37F471B92CAF44249D2B289B34A0F4A9"/>
    <w:rsid w:val="00CC30E8"/>
  </w:style>
  <w:style w:customStyle="true" w:styleId="8014FAB7B63B48B49F3CB5C3E80FC3A8" w:type="paragraph">
    <w:name w:val="8014FAB7B63B48B49F3CB5C3E80FC3A8"/>
    <w:rsid w:val="00525F84"/>
  </w:style>
  <w:style w:customStyle="true" w:styleId="51D775C90BC843A69EBB6205D1A321CD" w:type="paragraph">
    <w:name w:val="51D775C90BC843A69EBB6205D1A321CD"/>
    <w:rsid w:val="00525F84"/>
  </w:style>
  <w:style w:customStyle="true" w:styleId="7B481B7B44454048A4F66F8D6F4FB73F" w:type="paragraph">
    <w:name w:val="7B481B7B44454048A4F66F8D6F4FB73F"/>
    <w:rsid w:val="00525F84"/>
  </w:style>
  <w:style w:customStyle="true" w:styleId="79766E07B12C400E9C2BC23B544C5DC9" w:type="paragraph">
    <w:name w:val="79766E07B12C400E9C2BC23B544C5DC9"/>
    <w:rsid w:val="00525F84"/>
  </w:style>
  <w:style w:customStyle="true" w:styleId="DC5D01E9546042A9B27F15996118537E" w:type="paragraph">
    <w:name w:val="DC5D01E9546042A9B27F15996118537E"/>
    <w:rsid w:val="00525F84"/>
  </w:style>
  <w:style w:customStyle="true" w:styleId="B772400BEDC44431B1DE5EC47A467D4E" w:type="paragraph">
    <w:name w:val="B772400BEDC44431B1DE5EC47A467D4E"/>
    <w:rsid w:val="00525F84"/>
  </w:style>
  <w:style w:customStyle="true" w:styleId="1A25E844E67A4AA9848AE9AFE33435E5" w:type="paragraph">
    <w:name w:val="1A25E844E67A4AA9848AE9AFE33435E5"/>
    <w:rsid w:val="00525F84"/>
  </w:style>
  <w:style w:customStyle="true" w:styleId="92FBD43875D44AA1B2FE53FD26059478" w:type="paragraph">
    <w:name w:val="92FBD43875D44AA1B2FE53FD26059478"/>
    <w:rsid w:val="00525F84"/>
  </w:style>
  <w:style w:customStyle="true" w:styleId="942C10044F2140639A74D1572E4B982C" w:type="paragraph">
    <w:name w:val="942C10044F2140639A74D1572E4B982C"/>
    <w:rsid w:val="00525F84"/>
  </w:style>
  <w:style w:customStyle="true" w:styleId="B430E5E9AA4749C4A1362BC8EDF2A797" w:type="paragraph">
    <w:name w:val="B430E5E9AA4749C4A1362BC8EDF2A797"/>
    <w:rsid w:val="00525F84"/>
  </w:style>
  <w:style w:customStyle="true" w:styleId="F3EA7E267D7440A5BA1B7789A0D73331" w:type="paragraph">
    <w:name w:val="F3EA7E267D7440A5BA1B7789A0D73331"/>
    <w:rsid w:val="00525F84"/>
  </w:style>
  <w:style w:customStyle="true" w:styleId="E5DA5C2CF0EC4ED0B4A8F537813436E6" w:type="paragraph">
    <w:name w:val="E5DA5C2CF0EC4ED0B4A8F537813436E6"/>
    <w:rsid w:val="00525F84"/>
  </w:style>
  <w:style w:customStyle="true" w:styleId="D3CE64077EEE49EA8D2A8669CB4FA428" w:type="paragraph">
    <w:name w:val="D3CE64077EEE49EA8D2A8669CB4FA428"/>
    <w:rsid w:val="00525F84"/>
  </w:style>
  <w:style w:customStyle="true" w:styleId="E704CE92FA25441A93D776B78F10AE68" w:type="paragraph">
    <w:name w:val="E704CE92FA25441A93D776B78F10AE68"/>
    <w:rsid w:val="00AB0B20"/>
  </w:style>
  <w:style w:customStyle="true" w:styleId="9BBDB486544D4C69A4F434333BFFB963" w:type="paragraph">
    <w:name w:val="9BBDB486544D4C69A4F434333BFFB963"/>
    <w:rsid w:val="00AB0B20"/>
  </w:style>
  <w:style w:customStyle="true" w:styleId="B5F1D8BC1A0F48B4BEC055D024992A5B" w:type="paragraph">
    <w:name w:val="B5F1D8BC1A0F48B4BEC055D024992A5B"/>
    <w:rsid w:val="00AB0B20"/>
  </w:style>
  <w:style w:customStyle="true" w:styleId="7A68C1F430684FEABCE657453681B421" w:type="paragraph">
    <w:name w:val="7A68C1F430684FEABCE657453681B421"/>
    <w:rsid w:val="00AB0B20"/>
  </w:style>
  <w:style w:customStyle="true" w:styleId="ED38C8B4DA064255910CA86E0AFC14CF" w:type="paragraph">
    <w:name w:val="ED38C8B4DA064255910CA86E0AFC14CF"/>
    <w:rsid w:val="00AB0B20"/>
  </w:style>
  <w:style w:customStyle="true" w:styleId="E0F5829E40E24E26B0A5D89002BAA50D" w:type="paragraph">
    <w:name w:val="E0F5829E40E24E26B0A5D89002BAA50D"/>
    <w:rsid w:val="00AB0B20"/>
  </w:style>
  <w:style w:customStyle="true" w:styleId="218F0D9664184605BD3C0190950DFA35" w:type="paragraph">
    <w:name w:val="218F0D9664184605BD3C0190950DFA35"/>
    <w:rsid w:val="00AB0B20"/>
  </w:style>
  <w:style w:customStyle="true" w:styleId="0EAEE48A4D93447CA57EAE668D09ACC4" w:type="paragraph">
    <w:name w:val="0EAEE48A4D93447CA57EAE668D09ACC4"/>
    <w:rsid w:val="00AB0B20"/>
  </w:style>
  <w:style w:customStyle="true" w:styleId="B0E4208DE33D479CBD0461352C018CAF" w:type="paragraph">
    <w:name w:val="B0E4208DE33D479CBD0461352C018CAF"/>
    <w:rsid w:val="00AB0B20"/>
  </w:style>
  <w:style w:customStyle="true" w:styleId="CC23A13E492A4623B6D666E6D00D5A9D" w:type="paragraph">
    <w:name w:val="CC23A13E492A4623B6D666E6D00D5A9D"/>
    <w:rsid w:val="00AB0B20"/>
  </w:style>
  <w:style w:customStyle="true" w:styleId="0707D2C5E74E4EE9AB38EF4CE80414C7" w:type="paragraph">
    <w:name w:val="0707D2C5E74E4EE9AB38EF4CE80414C7"/>
    <w:rsid w:val="00AB0B20"/>
  </w:style>
  <w:style w:customStyle="true" w:styleId="B243BB0AB09844AD860FA446C8CEBF2C" w:type="paragraph">
    <w:name w:val="B243BB0AB09844AD860FA446C8CEBF2C"/>
    <w:rsid w:val="00141482"/>
  </w:style>
  <w:style w:customStyle="true" w:styleId="F4D92D9C58C2454A85E327BCDF05D64F" w:type="paragraph">
    <w:name w:val="F4D92D9C58C2454A85E327BCDF05D64F"/>
    <w:rsid w:val="00141482"/>
  </w:style>
  <w:style w:customStyle="true" w:styleId="B505D32E388440F0B25B9BBFC54D303A" w:type="paragraph">
    <w:name w:val="B505D32E388440F0B25B9BBFC54D303A"/>
    <w:rsid w:val="00141482"/>
  </w:style>
  <w:style w:customStyle="true" w:styleId="0184E7A42256475882BA9D22570AEDA7" w:type="paragraph">
    <w:name w:val="0184E7A42256475882BA9D22570AEDA7"/>
    <w:rsid w:val="00141482"/>
  </w:style>
  <w:style w:customStyle="true" w:styleId="5380185C7E644C57BD94D19DAF836348" w:type="paragraph">
    <w:name w:val="5380185C7E644C57BD94D19DAF836348"/>
    <w:rsid w:val="00141482"/>
  </w:style>
  <w:style w:customStyle="true" w:styleId="4D5815CFF0D74A1A88CEFA6D2452F0BC" w:type="paragraph">
    <w:name w:val="4D5815CFF0D74A1A88CEFA6D2452F0BC"/>
    <w:rsid w:val="00141482"/>
  </w:style>
  <w:style w:customStyle="true" w:styleId="4F5D427251CA40E5BF09FC31F84BCBD7" w:type="paragraph">
    <w:name w:val="4F5D427251CA40E5BF09FC31F84BCBD7"/>
    <w:rsid w:val="00141482"/>
  </w:style>
  <w:style w:customStyle="true" w:styleId="D0922E7C7AB442A9A271B8785468D48B" w:type="paragraph">
    <w:name w:val="D0922E7C7AB442A9A271B8785468D48B"/>
    <w:rsid w:val="00141482"/>
  </w:style>
  <w:style w:customStyle="true" w:styleId="198D5FB4F10C4010A405BC4566C35E66" w:type="paragraph">
    <w:name w:val="198D5FB4F10C4010A405BC4566C35E66"/>
    <w:rsid w:val="00141482"/>
  </w:style>
  <w:style w:customStyle="true" w:styleId="3D050593A6A54F8D8571D438EDF03AB0" w:type="paragraph">
    <w:name w:val="3D050593A6A54F8D8571D438EDF03AB0"/>
    <w:rsid w:val="00141482"/>
  </w:style>
  <w:style w:customStyle="true" w:styleId="B0E5093EA3814C39941043F4EB8E5C11" w:type="paragraph">
    <w:name w:val="B0E5093EA3814C39941043F4EB8E5C11"/>
    <w:rsid w:val="00141482"/>
  </w:style>
  <w:style w:customStyle="true" w:styleId="858FAF62102046B0AEC4A20085457D9F" w:type="paragraph">
    <w:name w:val="858FAF62102046B0AEC4A20085457D9F"/>
    <w:rsid w:val="00141482"/>
  </w:style>
  <w:style w:customStyle="true" w:styleId="D5F90F3479AE405A8916E09C3F8E25E6" w:type="paragraph">
    <w:name w:val="D5F90F3479AE405A8916E09C3F8E25E6"/>
    <w:rsid w:val="009C203C"/>
  </w:style>
  <w:style w:customStyle="true" w:styleId="C17BAF86EC424636A9FD6E93FB877293" w:type="paragraph">
    <w:name w:val="C17BAF86EC424636A9FD6E93FB877293"/>
    <w:rsid w:val="009C203C"/>
  </w:style>
  <w:style w:customStyle="true" w:styleId="DC8023B1D9674AF0812B57365E68B381" w:type="paragraph">
    <w:name w:val="DC8023B1D9674AF0812B57365E68B381"/>
    <w:rsid w:val="009C203C"/>
  </w:style>
  <w:style w:customStyle="true" w:styleId="34FA5B34579E495696A82B2461F7BFEA" w:type="paragraph">
    <w:name w:val="34FA5B34579E495696A82B2461F7BFEA"/>
    <w:rsid w:val="009C203C"/>
  </w:style>
  <w:style w:customStyle="true" w:styleId="30252623EB194DA487F4CF8D5906EA2B" w:type="paragraph">
    <w:name w:val="30252623EB194DA487F4CF8D5906EA2B"/>
    <w:rsid w:val="009C203C"/>
  </w:style>
  <w:style w:customStyle="true" w:styleId="23DBC9482F404311BD37F5C9DF1330CF" w:type="paragraph">
    <w:name w:val="23DBC9482F404311BD37F5C9DF1330CF"/>
    <w:rsid w:val="009C203C"/>
  </w:style>
  <w:style w:customStyle="true" w:styleId="2590D24D635B4A459AD90BB8FC8CB3C0" w:type="paragraph">
    <w:name w:val="2590D24D635B4A459AD90BB8FC8CB3C0"/>
    <w:rsid w:val="009C203C"/>
  </w:style>
  <w:style w:customStyle="true" w:styleId="5AC97993D4DA4BD4857E82E2891E4E7C" w:type="paragraph">
    <w:name w:val="5AC97993D4DA4BD4857E82E2891E4E7C"/>
    <w:rsid w:val="009C203C"/>
  </w:style>
  <w:style w:customStyle="true" w:styleId="C7AE5DCC06BE48ADA511012C4B523710" w:type="paragraph">
    <w:name w:val="C7AE5DCC06BE48ADA511012C4B523710"/>
    <w:rsid w:val="009C203C"/>
  </w:style>
  <w:style w:customStyle="true" w:styleId="76E38E80349F46DB90512EA063C17FED" w:type="paragraph">
    <w:name w:val="76E38E80349F46DB90512EA063C17FED"/>
    <w:rsid w:val="009C203C"/>
  </w:style>
  <w:style w:customStyle="true" w:styleId="BFB09AD8742A46EDB70937E93CD29BAF" w:type="paragraph">
    <w:name w:val="BFB09AD8742A46EDB70937E93CD29BAF"/>
    <w:rsid w:val="009C203C"/>
  </w:style>
  <w:style w:customStyle="true" w:styleId="0D757D9A0C3C45CCB443D83776924CCD" w:type="paragraph">
    <w:name w:val="0D757D9A0C3C45CCB443D83776924CCD"/>
    <w:rsid w:val="009C203C"/>
  </w:style>
  <w:style w:customStyle="true" w:styleId="E8EFCC59B9844F22BE0EDF0B5888586D" w:type="paragraph">
    <w:name w:val="E8EFCC59B9844F22BE0EDF0B5888586D"/>
    <w:rsid w:val="00F963D5"/>
  </w:style>
  <w:style w:customStyle="true" w:styleId="A27C50C246664D11A01E17A0B966B04D" w:type="paragraph">
    <w:name w:val="A27C50C246664D11A01E17A0B966B04D"/>
    <w:rsid w:val="00F963D5"/>
  </w:style>
  <w:style w:customStyle="true" w:styleId="53A09AF1445B4A29876A50B686B310CB" w:type="paragraph">
    <w:name w:val="53A09AF1445B4A29876A50B686B310CB"/>
    <w:rsid w:val="00F963D5"/>
  </w:style>
  <w:style w:customStyle="true" w:styleId="16C6A5F35C8444FDA9A92E46940C3252" w:type="paragraph">
    <w:name w:val="16C6A5F35C8444FDA9A92E46940C3252"/>
    <w:rsid w:val="00F963D5"/>
  </w:style>
  <w:style w:customStyle="true" w:styleId="45D08B5B84BF47C8B7BCBAAC92515FE7" w:type="paragraph">
    <w:name w:val="45D08B5B84BF47C8B7BCBAAC92515FE7"/>
    <w:rsid w:val="00F963D5"/>
  </w:style>
  <w:style w:customStyle="true" w:styleId="DD486F99070F4BCBAC5EB2E41C6D1D9D" w:type="paragraph">
    <w:name w:val="DD486F99070F4BCBAC5EB2E41C6D1D9D"/>
    <w:rsid w:val="00F963D5"/>
  </w:style>
  <w:style w:customStyle="true" w:styleId="DB6DE910F46448F68C841298B4B7975E" w:type="paragraph">
    <w:name w:val="DB6DE910F46448F68C841298B4B7975E"/>
    <w:rsid w:val="00F963D5"/>
  </w:style>
  <w:style w:customStyle="true" w:styleId="8CBD48A3D43F4725BFA3644784EFCFB9" w:type="paragraph">
    <w:name w:val="8CBD48A3D43F4725BFA3644784EFCFB9"/>
    <w:rsid w:val="00F963D5"/>
  </w:style>
  <w:style w:customStyle="true" w:styleId="F86ACD1AB65C41AF96D95354B064E03E" w:type="paragraph">
    <w:name w:val="F86ACD1AB65C41AF96D95354B064E03E"/>
    <w:rsid w:val="00F963D5"/>
  </w:style>
  <w:style w:customStyle="true" w:styleId="D3C47FF01E8F4A67A7844AD4CE6F9C3E" w:type="paragraph">
    <w:name w:val="D3C47FF01E8F4A67A7844AD4CE6F9C3E"/>
    <w:rsid w:val="00F963D5"/>
  </w:style>
  <w:style w:customStyle="true" w:styleId="9989B93DF4E14A3481AFDD23FD25DFD7" w:type="paragraph">
    <w:name w:val="9989B93DF4E14A3481AFDD23FD25DFD7"/>
    <w:rsid w:val="00F963D5"/>
  </w:style>
  <w:style w:customStyle="true" w:styleId="856563A355BF4E3780E09133CE8DB5EA" w:type="paragraph">
    <w:name w:val="856563A355BF4E3780E09133CE8DB5EA"/>
    <w:rsid w:val="00F963D5"/>
  </w:style>
  <w:style w:customStyle="true" w:styleId="3BE7B78B33AB47D59D0FADA08EF8CE08" w:type="paragraph">
    <w:name w:val="3BE7B78B33AB47D59D0FADA08EF8CE08"/>
    <w:rsid w:val="00F963D5"/>
  </w:style>
  <w:style w:customStyle="true" w:styleId="52709220A7F340FABB76BFD470F88CF7" w:type="paragraph">
    <w:name w:val="52709220A7F340FABB76BFD470F88CF7"/>
    <w:rsid w:val="00F963D5"/>
  </w:style>
  <w:style w:customStyle="true" w:styleId="8603F2BC0FF047E8B5AAF2D91B3D78CB" w:type="paragraph">
    <w:name w:val="8603F2BC0FF047E8B5AAF2D91B3D78CB"/>
    <w:rsid w:val="005132FB"/>
  </w:style>
  <w:style w:customStyle="true" w:styleId="53E6078FCEEB4D6E9E58B7A6F68EE818" w:type="paragraph">
    <w:name w:val="53E6078FCEEB4D6E9E58B7A6F68EE818"/>
    <w:rsid w:val="005132FB"/>
  </w:style>
  <w:style w:customStyle="true" w:styleId="18884F9511F248639654DD27190631FD" w:type="paragraph">
    <w:name w:val="18884F9511F248639654DD27190631FD"/>
    <w:rsid w:val="005132FB"/>
  </w:style>
  <w:style w:customStyle="true" w:styleId="9B0D6B024C194751887438435CF21B10" w:type="paragraph">
    <w:name w:val="9B0D6B024C194751887438435CF21B10"/>
    <w:rsid w:val="005132FB"/>
  </w:style>
  <w:style w:customStyle="true" w:styleId="78EABE108653427A96DDAFE235A108FE" w:type="paragraph">
    <w:name w:val="78EABE108653427A96DDAFE235A108FE"/>
    <w:rsid w:val="005132FB"/>
  </w:style>
  <w:style w:customStyle="true" w:styleId="55683F507B9C46B88AEDD238A84E4673" w:type="paragraph">
    <w:name w:val="55683F507B9C46B88AEDD238A84E4673"/>
    <w:rsid w:val="005132FB"/>
  </w:style>
  <w:style w:customStyle="true" w:styleId="1A95AA3871604DB9A87577BC7D398763" w:type="paragraph">
    <w:name w:val="1A95AA3871604DB9A87577BC7D398763"/>
    <w:rsid w:val="005132FB"/>
  </w:style>
  <w:style w:customStyle="true" w:styleId="A2668BA69882471E8B1B9BA84BB01CBE" w:type="paragraph">
    <w:name w:val="A2668BA69882471E8B1B9BA84BB01CBE"/>
    <w:rsid w:val="005132FB"/>
  </w:style>
  <w:style w:customStyle="true" w:styleId="EB1F1D87CE894E0BB195162DD092E30D" w:type="paragraph">
    <w:name w:val="EB1F1D87CE894E0BB195162DD092E30D"/>
    <w:rsid w:val="005132FB"/>
  </w:style>
  <w:style w:customStyle="true" w:styleId="45C147AD612A45FDBBC4B24189DB6343" w:type="paragraph">
    <w:name w:val="45C147AD612A45FDBBC4B24189DB6343"/>
    <w:rsid w:val="005132FB"/>
  </w:style>
  <w:style w:customStyle="true" w:styleId="001EB54502A042C9BC11E593CCE215A0" w:type="paragraph">
    <w:name w:val="001EB54502A042C9BC11E593CCE215A0"/>
    <w:rsid w:val="005132FB"/>
  </w:style>
  <w:style w:customStyle="true" w:styleId="4FDE07F0766641A38E7C17CA12C24892" w:type="paragraph">
    <w:name w:val="4FDE07F0766641A38E7C17CA12C24892"/>
    <w:rsid w:val="00B03F05"/>
  </w:style>
  <w:style w:customStyle="true" w:styleId="9219DCBFA3724718AB5A177CA8BDE05E" w:type="paragraph">
    <w:name w:val="9219DCBFA3724718AB5A177CA8BDE05E"/>
    <w:rsid w:val="00B03F05"/>
  </w:style>
  <w:style w:customStyle="true" w:styleId="7B1FBED8F6E842AE8D17365571EBD0C3" w:type="paragraph">
    <w:name w:val="7B1FBED8F6E842AE8D17365571EBD0C3"/>
    <w:rsid w:val="00B03F05"/>
  </w:style>
  <w:style w:customStyle="true" w:styleId="C8F4FC8C457946D398553BFC4880DD04" w:type="paragraph">
    <w:name w:val="C8F4FC8C457946D398553BFC4880DD04"/>
    <w:rsid w:val="00B03F05"/>
  </w:style>
  <w:style w:customStyle="true" w:styleId="A2679CF29FDC411789116C6164FD8882" w:type="paragraph">
    <w:name w:val="A2679CF29FDC411789116C6164FD8882"/>
    <w:rsid w:val="00B03F05"/>
  </w:style>
  <w:style w:customStyle="true" w:styleId="EEBE39A165244A42A2022C9C2BCDFC22" w:type="paragraph">
    <w:name w:val="EEBE39A165244A42A2022C9C2BCDFC22"/>
    <w:rsid w:val="00B03F05"/>
  </w:style>
  <w:style w:customStyle="true" w:styleId="F72CA0DAE9584995BB1E003073C75862" w:type="paragraph">
    <w:name w:val="F72CA0DAE9584995BB1E003073C75862"/>
    <w:rsid w:val="00B03F05"/>
  </w:style>
  <w:style w:customStyle="true" w:styleId="83D63492A2EA4A0C98F460CA752482F6" w:type="paragraph">
    <w:name w:val="83D63492A2EA4A0C98F460CA752482F6"/>
    <w:rsid w:val="00B03F05"/>
  </w:style>
  <w:style w:customStyle="true" w:styleId="1DF3EA6EC99D4CEC8C951A5F5EC63DCC" w:type="paragraph">
    <w:name w:val="1DF3EA6EC99D4CEC8C951A5F5EC63DCC"/>
    <w:rsid w:val="00B03F05"/>
  </w:style>
  <w:style w:customStyle="true" w:styleId="F2C7A911A9E44E5DBE230FF6084A0570" w:type="paragraph">
    <w:name w:val="F2C7A911A9E44E5DBE230FF6084A0570"/>
    <w:rsid w:val="00B03F05"/>
  </w:style>
  <w:style w:customStyle="true" w:styleId="74B7E0610FC649C8B2AB0A454A611A9B" w:type="paragraph">
    <w:name w:val="74B7E0610FC649C8B2AB0A454A611A9B"/>
    <w:rsid w:val="00B03F05"/>
  </w:style>
  <w:style w:customStyle="true" w:styleId="0A3F8792058448DA97993DF9F47F3403" w:type="paragraph">
    <w:name w:val="0A3F8792058448DA97993DF9F47F3403"/>
    <w:rsid w:val="0041451F"/>
  </w:style>
  <w:style w:customStyle="true" w:styleId="B7679A8B3CE04198A7B66BC28D2E13FA" w:type="paragraph">
    <w:name w:val="B7679A8B3CE04198A7B66BC28D2E13FA"/>
    <w:rsid w:val="0041451F"/>
  </w:style>
  <w:style w:customStyle="true" w:styleId="6E61072815FB4BAF8456686AA856DCC1" w:type="paragraph">
    <w:name w:val="6E61072815FB4BAF8456686AA856DCC1"/>
    <w:rsid w:val="0041451F"/>
  </w:style>
  <w:style w:customStyle="true" w:styleId="AF2CEB7BC8AC4CB5847DE082A167D9F0" w:type="paragraph">
    <w:name w:val="AF2CEB7BC8AC4CB5847DE082A167D9F0"/>
    <w:rsid w:val="0041451F"/>
  </w:style>
  <w:style w:customStyle="true" w:styleId="1B6134A655E045C5B7D0A45D3280179F" w:type="paragraph">
    <w:name w:val="1B6134A655E045C5B7D0A45D3280179F"/>
    <w:rsid w:val="0041451F"/>
  </w:style>
  <w:style w:customStyle="true" w:styleId="F0AFE3D63DE846C9BFF31447EF54F599" w:type="paragraph">
    <w:name w:val="F0AFE3D63DE846C9BFF31447EF54F599"/>
    <w:rsid w:val="0041451F"/>
  </w:style>
  <w:style w:customStyle="true" w:styleId="66B51939350E4735B79D3B87531EC892" w:type="paragraph">
    <w:name w:val="66B51939350E4735B79D3B87531EC892"/>
    <w:rsid w:val="0041451F"/>
  </w:style>
  <w:style w:customStyle="true" w:styleId="95A1A655B1604E569DC45696FF35750D" w:type="paragraph">
    <w:name w:val="95A1A655B1604E569DC45696FF35750D"/>
    <w:rsid w:val="0041451F"/>
  </w:style>
  <w:style w:customStyle="true" w:styleId="EBE1BDE54FFE44718848060E50B636C0" w:type="paragraph">
    <w:name w:val="EBE1BDE54FFE44718848060E50B636C0"/>
    <w:rsid w:val="0041451F"/>
  </w:style>
  <w:style w:customStyle="true" w:styleId="5A9C00AD444B44E48EA532E28AC45FB3" w:type="paragraph">
    <w:name w:val="5A9C00AD444B44E48EA532E28AC45FB3"/>
    <w:rsid w:val="0041451F"/>
  </w:style>
  <w:style w:customStyle="true" w:styleId="CEAA40BE10E3444EBE5B0B71C002CD49" w:type="paragraph">
    <w:name w:val="CEAA40BE10E3444EBE5B0B71C002CD49"/>
    <w:rsid w:val="0041451F"/>
  </w:style>
  <w:style w:customStyle="true" w:styleId="E690E4D180CC4619B4B2209832E14E8A" w:type="paragraph">
    <w:name w:val="E690E4D180CC4619B4B2209832E14E8A"/>
    <w:rsid w:val="0041451F"/>
  </w:style>
  <w:style w:customStyle="true" w:styleId="4DDB9B1144064195A5E7B3BEE730FA8A" w:type="paragraph">
    <w:name w:val="4DDB9B1144064195A5E7B3BEE730FA8A"/>
    <w:rsid w:val="0041451F"/>
  </w:style>
  <w:style w:customStyle="true" w:styleId="5246D636E9F64377A0ED8A3ADE7FC9B4" w:type="paragraph">
    <w:name w:val="5246D636E9F64377A0ED8A3ADE7FC9B4"/>
    <w:rsid w:val="0041451F"/>
  </w:style>
  <w:style w:customStyle="true" w:styleId="0A0FE7FDC3C24C7AA919821B7F5EB22C" w:type="paragraph">
    <w:name w:val="0A0FE7FDC3C24C7AA919821B7F5EB22C"/>
    <w:rsid w:val="00F455CA"/>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1" w:styleId="6128FB6A810E4F25A608B5BA0AA902FB" w:type="paragraph">
    <w:name w:val="6128FB6A810E4F25A608B5BA0AA902FB"/>
  </w:style>
  <w:style w:customStyle="1" w:styleId="B4A794CFFAE345AEACE6EA4D3A25BF5E" w:type="paragraph">
    <w:name w:val="B4A794CFFAE345AEACE6EA4D3A25BF5E"/>
  </w:style>
  <w:style w:customStyle="1" w:styleId="848F4168F70E466D940129AFDA3711F7" w:type="paragraph">
    <w:name w:val="848F4168F70E466D940129AFDA3711F7"/>
  </w:style>
  <w:style w:customStyle="1" w:styleId="4DAFDC61FA8648FA92406B8E63713D79" w:type="paragraph">
    <w:name w:val="4DAFDC61FA8648FA92406B8E63713D79"/>
  </w:style>
  <w:style w:customStyle="1" w:styleId="6B943E0542984EF6B1BEEA698BF95A27" w:type="paragraph">
    <w:name w:val="6B943E0542984EF6B1BEEA698BF95A27"/>
  </w:style>
  <w:style w:customStyle="1" w:styleId="595F9148DF494B69B862E9C190D8DD65" w:type="paragraph">
    <w:name w:val="595F9148DF494B69B862E9C190D8DD65"/>
  </w:style>
  <w:style w:customStyle="1" w:styleId="A21A46DE64D44228A6187672FE71B8E0" w:type="paragraph">
    <w:name w:val="A21A46DE64D44228A6187672FE71B8E0"/>
  </w:style>
  <w:style w:customStyle="1" w:styleId="E7903888172046F896B5BEBC63A4C9D4" w:type="paragraph">
    <w:name w:val="E7903888172046F896B5BEBC63A4C9D4"/>
  </w:style>
  <w:style w:customStyle="1" w:styleId="76ADF15C1C8B483DAE7C386C95F9F55E" w:type="paragraph">
    <w:name w:val="76ADF15C1C8B483DAE7C386C95F9F55E"/>
  </w:style>
  <w:style w:customStyle="1" w:styleId="27CEE47CBCC8429B8BFE2FB87F458D72" w:type="paragraph">
    <w:name w:val="27CEE47CBCC8429B8BFE2FB87F458D72"/>
  </w:style>
  <w:style w:customStyle="1" w:styleId="6A0EB60072924879BFA78764649C50ED" w:type="paragraph">
    <w:name w:val="6A0EB60072924879BFA78764649C50ED"/>
  </w:style>
  <w:style w:customStyle="1" w:styleId="6FB2104302E54D158BD22ADC06AD53DA" w:type="paragraph">
    <w:name w:val="6FB2104302E54D158BD22ADC06AD53DA"/>
  </w:style>
  <w:style w:customStyle="1" w:styleId="AAA326811C80402A95695E5B75C48592" w:type="paragraph">
    <w:name w:val="AAA326811C80402A95695E5B75C48592"/>
    <w:rsid w:val="00DC0A90"/>
  </w:style>
  <w:style w:customStyle="1" w:styleId="EA53CC5B23184D739B6571AD3673166F" w:type="paragraph">
    <w:name w:val="EA53CC5B23184D739B6571AD3673166F"/>
    <w:rsid w:val="00DC0A90"/>
  </w:style>
  <w:style w:customStyle="1" w:styleId="238D609DC88143D195103FB12E6E044D" w:type="paragraph">
    <w:name w:val="238D609DC88143D195103FB12E6E044D"/>
    <w:rsid w:val="00DC0A90"/>
  </w:style>
  <w:style w:customStyle="1" w:styleId="A4BE31816FAA462A8DCC5E51BF7E045D" w:type="paragraph">
    <w:name w:val="A4BE31816FAA462A8DCC5E51BF7E045D"/>
    <w:rsid w:val="00DC0A90"/>
  </w:style>
  <w:style w:customStyle="1" w:styleId="5B0914D62B0941218726587D22B0D2BA" w:type="paragraph">
    <w:name w:val="5B0914D62B0941218726587D22B0D2BA"/>
    <w:rsid w:val="00DC0A90"/>
  </w:style>
  <w:style w:customStyle="1" w:styleId="E4AEAC630D8945CCACCB100B6DCF0D95" w:type="paragraph">
    <w:name w:val="E4AEAC630D8945CCACCB100B6DCF0D95"/>
    <w:rsid w:val="00DC0A90"/>
  </w:style>
  <w:style w:customStyle="1" w:styleId="8CE72FF1CC4D427692F4897D0F3501B0" w:type="paragraph">
    <w:name w:val="8CE72FF1CC4D427692F4897D0F3501B0"/>
    <w:rsid w:val="00DC0A90"/>
  </w:style>
  <w:style w:customStyle="1" w:styleId="30B8D16367144AEC964CF874228556E3" w:type="paragraph">
    <w:name w:val="30B8D16367144AEC964CF874228556E3"/>
    <w:rsid w:val="00DC0A90"/>
  </w:style>
  <w:style w:customStyle="1" w:styleId="F674E757CF43449682AF93F9299492BB" w:type="paragraph">
    <w:name w:val="F674E757CF43449682AF93F9299492BB"/>
    <w:rsid w:val="00DC0A90"/>
  </w:style>
  <w:style w:customStyle="1" w:styleId="0AD3FCC410E249A49DC34ADCAE70EE30" w:type="paragraph">
    <w:name w:val="0AD3FCC410E249A49DC34ADCAE70EE30"/>
    <w:rsid w:val="00DC0A90"/>
  </w:style>
  <w:style w:customStyle="1" w:styleId="9208B1C4C78049E2ADD630F0649F8305" w:type="paragraph">
    <w:name w:val="9208B1C4C78049E2ADD630F0649F8305"/>
    <w:rsid w:val="00DC0A90"/>
  </w:style>
  <w:style w:customStyle="1" w:styleId="CB63B75131CB4EA99D7D5F63E9D9E4F9" w:type="paragraph">
    <w:name w:val="CB63B75131CB4EA99D7D5F63E9D9E4F9"/>
    <w:rsid w:val="00DC0A90"/>
  </w:style>
  <w:style w:customStyle="1" w:styleId="B3CE366F68E04B4E896EDF18891CE99B" w:type="paragraph">
    <w:name w:val="B3CE366F68E04B4E896EDF18891CE99B"/>
    <w:rsid w:val="00332B0E"/>
  </w:style>
  <w:style w:customStyle="1" w:styleId="01F6A27198A14E848CCD1762683C217B" w:type="paragraph">
    <w:name w:val="01F6A27198A14E848CCD1762683C217B"/>
    <w:rsid w:val="00332B0E"/>
  </w:style>
  <w:style w:customStyle="1" w:styleId="81E95F1E4B614D6AA3863DDD90CDC08C" w:type="paragraph">
    <w:name w:val="81E95F1E4B614D6AA3863DDD90CDC08C"/>
    <w:rsid w:val="00332B0E"/>
  </w:style>
  <w:style w:customStyle="1" w:styleId="B2B9449226254C6CB22160F0A133C8A5" w:type="paragraph">
    <w:name w:val="B2B9449226254C6CB22160F0A133C8A5"/>
    <w:rsid w:val="00332B0E"/>
  </w:style>
  <w:style w:customStyle="1" w:styleId="26752FD04F814A78A5D8709A1718EB76" w:type="paragraph">
    <w:name w:val="26752FD04F814A78A5D8709A1718EB76"/>
    <w:rsid w:val="00332B0E"/>
  </w:style>
  <w:style w:customStyle="1" w:styleId="7C9673D99E044BA88493829DEA814606" w:type="paragraph">
    <w:name w:val="7C9673D99E044BA88493829DEA814606"/>
    <w:rsid w:val="00332B0E"/>
  </w:style>
  <w:style w:customStyle="1" w:styleId="64D6F6E106D14306A857C5451B7BA40E" w:type="paragraph">
    <w:name w:val="64D6F6E106D14306A857C5451B7BA40E"/>
    <w:rsid w:val="00332B0E"/>
  </w:style>
  <w:style w:customStyle="1" w:styleId="87983AE9340B4A719B2ED092581A4C9D" w:type="paragraph">
    <w:name w:val="87983AE9340B4A719B2ED092581A4C9D"/>
    <w:rsid w:val="00332B0E"/>
  </w:style>
  <w:style w:customStyle="1" w:styleId="D5F56374C16D4142A1D5822699DBA624" w:type="paragraph">
    <w:name w:val="D5F56374C16D4142A1D5822699DBA624"/>
    <w:rsid w:val="00332B0E"/>
  </w:style>
  <w:style w:customStyle="1" w:styleId="61B9657060DF408594EE21863F8E1DAF" w:type="paragraph">
    <w:name w:val="61B9657060DF408594EE21863F8E1DAF"/>
    <w:rsid w:val="00332B0E"/>
  </w:style>
  <w:style w:customStyle="1" w:styleId="CBAC6CA2B3B04CC383561B038B20E17B" w:type="paragraph">
    <w:name w:val="CBAC6CA2B3B04CC383561B038B20E17B"/>
    <w:rsid w:val="00332B0E"/>
  </w:style>
  <w:style w:customStyle="1" w:styleId="24A2468DC6834DE49DCAD2B4FED0162D" w:type="paragraph">
    <w:name w:val="24A2468DC6834DE49DCAD2B4FED0162D"/>
    <w:rsid w:val="00332B0E"/>
  </w:style>
  <w:style w:customStyle="1" w:styleId="995E50EF6BCC4E7EA12662953044CD41" w:type="paragraph">
    <w:name w:val="995E50EF6BCC4E7EA12662953044CD41"/>
    <w:rsid w:val="00332B0E"/>
  </w:style>
  <w:style w:customStyle="1" w:styleId="4B4850FB74074848B1A98270075FE157" w:type="paragraph">
    <w:name w:val="4B4850FB74074848B1A98270075FE157"/>
    <w:rsid w:val="00332B0E"/>
  </w:style>
  <w:style w:customStyle="1" w:styleId="D3B4DD87089E4D01A2A83E6A0FF56423" w:type="paragraph">
    <w:name w:val="D3B4DD87089E4D01A2A83E6A0FF56423"/>
    <w:rsid w:val="00332B0E"/>
  </w:style>
  <w:style w:customStyle="1" w:styleId="475BBC0435674CBAA8CD84DA4F13AB83" w:type="paragraph">
    <w:name w:val="475BBC0435674CBAA8CD84DA4F13AB83"/>
    <w:rsid w:val="00332B0E"/>
  </w:style>
  <w:style w:customStyle="1" w:styleId="36C38562E735467C88ECD0D904E1FA28" w:type="paragraph">
    <w:name w:val="36C38562E735467C88ECD0D904E1FA28"/>
    <w:rsid w:val="003E0449"/>
  </w:style>
  <w:style w:customStyle="1" w:styleId="EB94DEE67ED946FC95CE6D607359FE22" w:type="paragraph">
    <w:name w:val="EB94DEE67ED946FC95CE6D607359FE22"/>
    <w:rsid w:val="003E0449"/>
  </w:style>
  <w:style w:customStyle="1" w:styleId="426D4310C231499185EDFFF4D4301C48" w:type="paragraph">
    <w:name w:val="426D4310C231499185EDFFF4D4301C48"/>
    <w:rsid w:val="003E0449"/>
  </w:style>
  <w:style w:customStyle="1" w:styleId="3A7E5D9721A242D5A59C6E8E8E58BFA8" w:type="paragraph">
    <w:name w:val="3A7E5D9721A242D5A59C6E8E8E58BFA8"/>
    <w:rsid w:val="003E0449"/>
  </w:style>
  <w:style w:customStyle="1" w:styleId="2E9B7B00F1B74E68B916FA8348F6F61B" w:type="paragraph">
    <w:name w:val="2E9B7B00F1B74E68B916FA8348F6F61B"/>
    <w:rsid w:val="003E0449"/>
  </w:style>
  <w:style w:customStyle="1" w:styleId="66ED8C6EB3C244C698D6698F8B4FC6BB" w:type="paragraph">
    <w:name w:val="66ED8C6EB3C244C698D6698F8B4FC6BB"/>
    <w:rsid w:val="003E0449"/>
  </w:style>
  <w:style w:customStyle="1" w:styleId="F6585AD113144CE7AF58FD2E45133CB9" w:type="paragraph">
    <w:name w:val="F6585AD113144CE7AF58FD2E45133CB9"/>
    <w:rsid w:val="003E0449"/>
  </w:style>
  <w:style w:customStyle="1" w:styleId="D3158DFC186A4B8781C5339F9E6CA824" w:type="paragraph">
    <w:name w:val="D3158DFC186A4B8781C5339F9E6CA824"/>
    <w:rsid w:val="003E0449"/>
  </w:style>
  <w:style w:customStyle="1" w:styleId="5571FB888EC24F5F9F5C4318A986623B" w:type="paragraph">
    <w:name w:val="5571FB888EC24F5F9F5C4318A986623B"/>
    <w:rsid w:val="003E0449"/>
  </w:style>
  <w:style w:customStyle="1" w:styleId="411C2029B1EB425AB67E67C28CB723DE" w:type="paragraph">
    <w:name w:val="411C2029B1EB425AB67E67C28CB723DE"/>
    <w:rsid w:val="003E0449"/>
  </w:style>
  <w:style w:customStyle="1" w:styleId="F29C7F088E53487B953A96C06F36D027" w:type="paragraph">
    <w:name w:val="F29C7F088E53487B953A96C06F36D027"/>
    <w:rsid w:val="003E0449"/>
  </w:style>
  <w:style w:customStyle="1" w:styleId="7CB195D0AC7440C3AD1D6F1581761A89" w:type="paragraph">
    <w:name w:val="7CB195D0AC7440C3AD1D6F1581761A89"/>
    <w:rsid w:val="003E0449"/>
  </w:style>
  <w:style w:customStyle="1" w:styleId="FCE31984AEDE4A39993E380A8287A25F" w:type="paragraph">
    <w:name w:val="FCE31984AEDE4A39993E380A8287A25F"/>
    <w:rsid w:val="003E0449"/>
  </w:style>
  <w:style w:customStyle="1" w:styleId="373C384419664C4DA8F304137D0F998E" w:type="paragraph">
    <w:name w:val="373C384419664C4DA8F304137D0F998E"/>
    <w:rsid w:val="003E0449"/>
  </w:style>
  <w:style w:customStyle="1" w:styleId="386CE0990B504EC5983965FD309C71FE" w:type="paragraph">
    <w:name w:val="386CE0990B504EC5983965FD309C71FE"/>
    <w:rsid w:val="003E0449"/>
  </w:style>
  <w:style w:customStyle="1" w:styleId="2FE6F218413B406F9DC728C681E94BA7" w:type="paragraph">
    <w:name w:val="2FE6F218413B406F9DC728C681E94BA7"/>
    <w:rsid w:val="003E0449"/>
  </w:style>
  <w:style w:customStyle="1" w:styleId="4199836D388F4CDF96F9A328EB31FF56" w:type="paragraph">
    <w:name w:val="4199836D388F4CDF96F9A328EB31FF56"/>
    <w:rsid w:val="00EA7C11"/>
  </w:style>
  <w:style w:customStyle="1" w:styleId="B89D0809258A450A83560494101CF529" w:type="paragraph">
    <w:name w:val="B89D0809258A450A83560494101CF529"/>
    <w:rsid w:val="00EA7C11"/>
  </w:style>
  <w:style w:customStyle="1" w:styleId="4600E64B8CFC49838CE044CD6A3E39A4" w:type="paragraph">
    <w:name w:val="4600E64B8CFC49838CE044CD6A3E39A4"/>
    <w:rsid w:val="00EA7C11"/>
  </w:style>
  <w:style w:customStyle="1" w:styleId="7AAA9B9196BA40B2B595B8976802B2CA" w:type="paragraph">
    <w:name w:val="7AAA9B9196BA40B2B595B8976802B2CA"/>
    <w:rsid w:val="00EA7C11"/>
  </w:style>
  <w:style w:customStyle="1" w:styleId="98AD4299C9EA41CDB78A47CF38681692" w:type="paragraph">
    <w:name w:val="98AD4299C9EA41CDB78A47CF38681692"/>
    <w:rsid w:val="00EA7C11"/>
  </w:style>
  <w:style w:customStyle="1" w:styleId="193352FD62914833B373B17BCBE75F00" w:type="paragraph">
    <w:name w:val="193352FD62914833B373B17BCBE75F00"/>
    <w:rsid w:val="00EA7C11"/>
  </w:style>
  <w:style w:customStyle="1" w:styleId="11252D0622AE471AB1A03445ACF366B9" w:type="paragraph">
    <w:name w:val="11252D0622AE471AB1A03445ACF366B9"/>
    <w:rsid w:val="00EA7C11"/>
  </w:style>
  <w:style w:customStyle="1" w:styleId="6B7BDC0629014E12942AE0F95C27AB5A" w:type="paragraph">
    <w:name w:val="6B7BDC0629014E12942AE0F95C27AB5A"/>
    <w:rsid w:val="00EA7C11"/>
  </w:style>
  <w:style w:customStyle="1" w:styleId="653F5ADB4E1345F78935BB874CC511A4" w:type="paragraph">
    <w:name w:val="653F5ADB4E1345F78935BB874CC511A4"/>
    <w:rsid w:val="00EA7C11"/>
  </w:style>
  <w:style w:customStyle="1" w:styleId="AC425B88992E494C8AC8C555EE9BC83C" w:type="paragraph">
    <w:name w:val="AC425B88992E494C8AC8C555EE9BC83C"/>
    <w:rsid w:val="00EA7C11"/>
  </w:style>
  <w:style w:customStyle="1" w:styleId="14315D297B55479F86D5B3411EC8868A" w:type="paragraph">
    <w:name w:val="14315D297B55479F86D5B3411EC8868A"/>
    <w:rsid w:val="00EA7C11"/>
  </w:style>
  <w:style w:customStyle="1" w:styleId="7E052842173442C78855044B9926A248" w:type="paragraph">
    <w:name w:val="7E052842173442C78855044B9926A248"/>
    <w:rsid w:val="00EA7C11"/>
  </w:style>
  <w:style w:customStyle="1" w:styleId="C32AA421D2A64615B70D84CB029462EC" w:type="paragraph">
    <w:name w:val="C32AA421D2A64615B70D84CB029462EC"/>
    <w:rsid w:val="00EA7C11"/>
  </w:style>
  <w:style w:customStyle="1" w:styleId="FA177A5CCE3F4D9EA05F2F501DE797FB" w:type="paragraph">
    <w:name w:val="FA177A5CCE3F4D9EA05F2F501DE797FB"/>
    <w:rsid w:val="00EA7C11"/>
  </w:style>
  <w:style w:customStyle="1" w:styleId="F3FBACDAC27E456FBCA9A5F64ADEB377" w:type="paragraph">
    <w:name w:val="F3FBACDAC27E456FBCA9A5F64ADEB377"/>
    <w:rsid w:val="00CE74A1"/>
  </w:style>
  <w:style w:customStyle="1" w:styleId="A1753058509641E699B3C9A3191915BB" w:type="paragraph">
    <w:name w:val="A1753058509641E699B3C9A3191915BB"/>
    <w:rsid w:val="00CE74A1"/>
  </w:style>
  <w:style w:customStyle="1" w:styleId="1154C44133374C44B89CA9AD9CCD2245" w:type="paragraph">
    <w:name w:val="1154C44133374C44B89CA9AD9CCD2245"/>
    <w:rsid w:val="00CE74A1"/>
  </w:style>
  <w:style w:customStyle="1" w:styleId="BD9706C29CBA4270B9B5E3E5E0D526B2" w:type="paragraph">
    <w:name w:val="BD9706C29CBA4270B9B5E3E5E0D526B2"/>
    <w:rsid w:val="00CE74A1"/>
  </w:style>
  <w:style w:customStyle="1" w:styleId="D4FAF3C92B34481698E98420E04E8BA5" w:type="paragraph">
    <w:name w:val="D4FAF3C92B34481698E98420E04E8BA5"/>
    <w:rsid w:val="00CE74A1"/>
  </w:style>
  <w:style w:customStyle="1" w:styleId="8B85ADF52E8B4609B0E3B3C4A2BC1A4C" w:type="paragraph">
    <w:name w:val="8B85ADF52E8B4609B0E3B3C4A2BC1A4C"/>
    <w:rsid w:val="00CE74A1"/>
  </w:style>
  <w:style w:customStyle="1" w:styleId="52DFA12F0494467FA61F456AADEDCCD4" w:type="paragraph">
    <w:name w:val="52DFA12F0494467FA61F456AADEDCCD4"/>
    <w:rsid w:val="00CE74A1"/>
  </w:style>
  <w:style w:customStyle="1" w:styleId="54E1E37B5D1A429AA0C2E4FF8F997449" w:type="paragraph">
    <w:name w:val="54E1E37B5D1A429AA0C2E4FF8F997449"/>
    <w:rsid w:val="00CE74A1"/>
  </w:style>
  <w:style w:customStyle="1" w:styleId="DC7EE477F0C6472EA434A10D066430A5" w:type="paragraph">
    <w:name w:val="DC7EE477F0C6472EA434A10D066430A5"/>
    <w:rsid w:val="00CE74A1"/>
  </w:style>
  <w:style w:customStyle="1" w:styleId="248A5D97051B45E38FAACEF735465581" w:type="paragraph">
    <w:name w:val="248A5D97051B45E38FAACEF735465581"/>
    <w:rsid w:val="00CE74A1"/>
  </w:style>
  <w:style w:customStyle="1" w:styleId="19FAF39D5DBE4E6ABC7B40C925BE0B6A" w:type="paragraph">
    <w:name w:val="19FAF39D5DBE4E6ABC7B40C925BE0B6A"/>
    <w:rsid w:val="00CE74A1"/>
  </w:style>
  <w:style w:customStyle="1" w:styleId="C2532D4F108E407483D39F6C7E289F5F" w:type="paragraph">
    <w:name w:val="C2532D4F108E407483D39F6C7E289F5F"/>
    <w:rsid w:val="00CE74A1"/>
  </w:style>
  <w:style w:customStyle="1" w:styleId="A439787D53A544A0BCA9493F73A979FF" w:type="paragraph">
    <w:name w:val="A439787D53A544A0BCA9493F73A979FF"/>
    <w:rsid w:val="00CE74A1"/>
  </w:style>
  <w:style w:customStyle="1" w:styleId="ABEC5400F9D74FEABE0AEB1FED9943F3" w:type="paragraph">
    <w:name w:val="ABEC5400F9D74FEABE0AEB1FED9943F3"/>
    <w:rsid w:val="00CE74A1"/>
  </w:style>
  <w:style w:customStyle="1" w:styleId="C25E12EB08BF4C4086AF4CB8A5FB967D" w:type="paragraph">
    <w:name w:val="C25E12EB08BF4C4086AF4CB8A5FB967D"/>
    <w:rsid w:val="00CC30E8"/>
  </w:style>
  <w:style w:customStyle="1" w:styleId="D3E018350B8E41C5BB47B3416C61178D" w:type="paragraph">
    <w:name w:val="D3E018350B8E41C5BB47B3416C61178D"/>
    <w:rsid w:val="00CC30E8"/>
  </w:style>
  <w:style w:customStyle="1" w:styleId="4E0D39AB34144E4D931889E33FA5A034" w:type="paragraph">
    <w:name w:val="4E0D39AB34144E4D931889E33FA5A034"/>
    <w:rsid w:val="00CC30E8"/>
  </w:style>
  <w:style w:customStyle="1" w:styleId="94EA5B33FEAB463DB04E29AB12E18774" w:type="paragraph">
    <w:name w:val="94EA5B33FEAB463DB04E29AB12E18774"/>
    <w:rsid w:val="00CC30E8"/>
  </w:style>
  <w:style w:customStyle="1" w:styleId="6901EBD99F994384BC333CB56700DB01" w:type="paragraph">
    <w:name w:val="6901EBD99F994384BC333CB56700DB01"/>
    <w:rsid w:val="00CC30E8"/>
  </w:style>
  <w:style w:customStyle="1" w:styleId="298B55E10D474B0FB33AEF2A9F14EF7C" w:type="paragraph">
    <w:name w:val="298B55E10D474B0FB33AEF2A9F14EF7C"/>
    <w:rsid w:val="00CC30E8"/>
  </w:style>
  <w:style w:customStyle="1" w:styleId="728C7C40C6D5423884E203148D485FF0" w:type="paragraph">
    <w:name w:val="728C7C40C6D5423884E203148D485FF0"/>
    <w:rsid w:val="00CC30E8"/>
  </w:style>
  <w:style w:customStyle="1" w:styleId="8ECE92F24AE44DE588446F7C13DDD2E8" w:type="paragraph">
    <w:name w:val="8ECE92F24AE44DE588446F7C13DDD2E8"/>
    <w:rsid w:val="00CC30E8"/>
  </w:style>
  <w:style w:customStyle="1" w:styleId="4FEAE526D6A647798DE740D51FD9D4CE" w:type="paragraph">
    <w:name w:val="4FEAE526D6A647798DE740D51FD9D4CE"/>
    <w:rsid w:val="00CC30E8"/>
  </w:style>
  <w:style w:customStyle="1" w:styleId="74E470349BDD4896BF2AAE27C12BD389" w:type="paragraph">
    <w:name w:val="74E470349BDD4896BF2AAE27C12BD389"/>
    <w:rsid w:val="00CC30E8"/>
  </w:style>
  <w:style w:customStyle="1" w:styleId="D8598D8E39934F2F9D3C0F161E10BDDE" w:type="paragraph">
    <w:name w:val="D8598D8E39934F2F9D3C0F161E10BDDE"/>
    <w:rsid w:val="00CC30E8"/>
  </w:style>
  <w:style w:customStyle="1" w:styleId="E125E3F195BC47C8A2DD865220A1274B" w:type="paragraph">
    <w:name w:val="E125E3F195BC47C8A2DD865220A1274B"/>
    <w:rsid w:val="00CC30E8"/>
  </w:style>
  <w:style w:customStyle="1" w:styleId="37F471B92CAF44249D2B289B34A0F4A9" w:type="paragraph">
    <w:name w:val="37F471B92CAF44249D2B289B34A0F4A9"/>
    <w:rsid w:val="00CC30E8"/>
  </w:style>
  <w:style w:customStyle="1" w:styleId="8014FAB7B63B48B49F3CB5C3E80FC3A8" w:type="paragraph">
    <w:name w:val="8014FAB7B63B48B49F3CB5C3E80FC3A8"/>
    <w:rsid w:val="00525F84"/>
  </w:style>
  <w:style w:customStyle="1" w:styleId="51D775C90BC843A69EBB6205D1A321CD" w:type="paragraph">
    <w:name w:val="51D775C90BC843A69EBB6205D1A321CD"/>
    <w:rsid w:val="00525F84"/>
  </w:style>
  <w:style w:customStyle="1" w:styleId="7B481B7B44454048A4F66F8D6F4FB73F" w:type="paragraph">
    <w:name w:val="7B481B7B44454048A4F66F8D6F4FB73F"/>
    <w:rsid w:val="00525F84"/>
  </w:style>
  <w:style w:customStyle="1" w:styleId="79766E07B12C400E9C2BC23B544C5DC9" w:type="paragraph">
    <w:name w:val="79766E07B12C400E9C2BC23B544C5DC9"/>
    <w:rsid w:val="00525F84"/>
  </w:style>
  <w:style w:customStyle="1" w:styleId="DC5D01E9546042A9B27F15996118537E" w:type="paragraph">
    <w:name w:val="DC5D01E9546042A9B27F15996118537E"/>
    <w:rsid w:val="00525F84"/>
  </w:style>
  <w:style w:customStyle="1" w:styleId="B772400BEDC44431B1DE5EC47A467D4E" w:type="paragraph">
    <w:name w:val="B772400BEDC44431B1DE5EC47A467D4E"/>
    <w:rsid w:val="00525F84"/>
  </w:style>
  <w:style w:customStyle="1" w:styleId="1A25E844E67A4AA9848AE9AFE33435E5" w:type="paragraph">
    <w:name w:val="1A25E844E67A4AA9848AE9AFE33435E5"/>
    <w:rsid w:val="00525F84"/>
  </w:style>
  <w:style w:customStyle="1" w:styleId="92FBD43875D44AA1B2FE53FD26059478" w:type="paragraph">
    <w:name w:val="92FBD43875D44AA1B2FE53FD26059478"/>
    <w:rsid w:val="00525F84"/>
  </w:style>
  <w:style w:customStyle="1" w:styleId="942C10044F2140639A74D1572E4B982C" w:type="paragraph">
    <w:name w:val="942C10044F2140639A74D1572E4B982C"/>
    <w:rsid w:val="00525F84"/>
  </w:style>
  <w:style w:customStyle="1" w:styleId="B430E5E9AA4749C4A1362BC8EDF2A797" w:type="paragraph">
    <w:name w:val="B430E5E9AA4749C4A1362BC8EDF2A797"/>
    <w:rsid w:val="00525F84"/>
  </w:style>
  <w:style w:customStyle="1" w:styleId="F3EA7E267D7440A5BA1B7789A0D73331" w:type="paragraph">
    <w:name w:val="F3EA7E267D7440A5BA1B7789A0D73331"/>
    <w:rsid w:val="00525F84"/>
  </w:style>
  <w:style w:customStyle="1" w:styleId="E5DA5C2CF0EC4ED0B4A8F537813436E6" w:type="paragraph">
    <w:name w:val="E5DA5C2CF0EC4ED0B4A8F537813436E6"/>
    <w:rsid w:val="00525F84"/>
  </w:style>
  <w:style w:customStyle="1" w:styleId="D3CE64077EEE49EA8D2A8669CB4FA428" w:type="paragraph">
    <w:name w:val="D3CE64077EEE49EA8D2A8669CB4FA428"/>
    <w:rsid w:val="00525F84"/>
  </w:style>
  <w:style w:customStyle="1" w:styleId="E704CE92FA25441A93D776B78F10AE68" w:type="paragraph">
    <w:name w:val="E704CE92FA25441A93D776B78F10AE68"/>
    <w:rsid w:val="00AB0B20"/>
  </w:style>
  <w:style w:customStyle="1" w:styleId="9BBDB486544D4C69A4F434333BFFB963" w:type="paragraph">
    <w:name w:val="9BBDB486544D4C69A4F434333BFFB963"/>
    <w:rsid w:val="00AB0B20"/>
  </w:style>
  <w:style w:customStyle="1" w:styleId="B5F1D8BC1A0F48B4BEC055D024992A5B" w:type="paragraph">
    <w:name w:val="B5F1D8BC1A0F48B4BEC055D024992A5B"/>
    <w:rsid w:val="00AB0B20"/>
  </w:style>
  <w:style w:customStyle="1" w:styleId="7A68C1F430684FEABCE657453681B421" w:type="paragraph">
    <w:name w:val="7A68C1F430684FEABCE657453681B421"/>
    <w:rsid w:val="00AB0B20"/>
  </w:style>
  <w:style w:customStyle="1" w:styleId="ED38C8B4DA064255910CA86E0AFC14CF" w:type="paragraph">
    <w:name w:val="ED38C8B4DA064255910CA86E0AFC14CF"/>
    <w:rsid w:val="00AB0B20"/>
  </w:style>
  <w:style w:customStyle="1" w:styleId="E0F5829E40E24E26B0A5D89002BAA50D" w:type="paragraph">
    <w:name w:val="E0F5829E40E24E26B0A5D89002BAA50D"/>
    <w:rsid w:val="00AB0B20"/>
  </w:style>
  <w:style w:customStyle="1" w:styleId="218F0D9664184605BD3C0190950DFA35" w:type="paragraph">
    <w:name w:val="218F0D9664184605BD3C0190950DFA35"/>
    <w:rsid w:val="00AB0B20"/>
  </w:style>
  <w:style w:customStyle="1" w:styleId="0EAEE48A4D93447CA57EAE668D09ACC4" w:type="paragraph">
    <w:name w:val="0EAEE48A4D93447CA57EAE668D09ACC4"/>
    <w:rsid w:val="00AB0B20"/>
  </w:style>
  <w:style w:customStyle="1" w:styleId="B0E4208DE33D479CBD0461352C018CAF" w:type="paragraph">
    <w:name w:val="B0E4208DE33D479CBD0461352C018CAF"/>
    <w:rsid w:val="00AB0B20"/>
  </w:style>
  <w:style w:customStyle="1" w:styleId="CC23A13E492A4623B6D666E6D00D5A9D" w:type="paragraph">
    <w:name w:val="CC23A13E492A4623B6D666E6D00D5A9D"/>
    <w:rsid w:val="00AB0B20"/>
  </w:style>
  <w:style w:customStyle="1" w:styleId="0707D2C5E74E4EE9AB38EF4CE80414C7" w:type="paragraph">
    <w:name w:val="0707D2C5E74E4EE9AB38EF4CE80414C7"/>
    <w:rsid w:val="00AB0B20"/>
  </w:style>
  <w:style w:customStyle="1" w:styleId="B243BB0AB09844AD860FA446C8CEBF2C" w:type="paragraph">
    <w:name w:val="B243BB0AB09844AD860FA446C8CEBF2C"/>
    <w:rsid w:val="00141482"/>
  </w:style>
  <w:style w:customStyle="1" w:styleId="F4D92D9C58C2454A85E327BCDF05D64F" w:type="paragraph">
    <w:name w:val="F4D92D9C58C2454A85E327BCDF05D64F"/>
    <w:rsid w:val="00141482"/>
  </w:style>
  <w:style w:customStyle="1" w:styleId="B505D32E388440F0B25B9BBFC54D303A" w:type="paragraph">
    <w:name w:val="B505D32E388440F0B25B9BBFC54D303A"/>
    <w:rsid w:val="00141482"/>
  </w:style>
  <w:style w:customStyle="1" w:styleId="0184E7A42256475882BA9D22570AEDA7" w:type="paragraph">
    <w:name w:val="0184E7A42256475882BA9D22570AEDA7"/>
    <w:rsid w:val="00141482"/>
  </w:style>
  <w:style w:customStyle="1" w:styleId="5380185C7E644C57BD94D19DAF836348" w:type="paragraph">
    <w:name w:val="5380185C7E644C57BD94D19DAF836348"/>
    <w:rsid w:val="00141482"/>
  </w:style>
  <w:style w:customStyle="1" w:styleId="4D5815CFF0D74A1A88CEFA6D2452F0BC" w:type="paragraph">
    <w:name w:val="4D5815CFF0D74A1A88CEFA6D2452F0BC"/>
    <w:rsid w:val="00141482"/>
  </w:style>
  <w:style w:customStyle="1" w:styleId="4F5D427251CA40E5BF09FC31F84BCBD7" w:type="paragraph">
    <w:name w:val="4F5D427251CA40E5BF09FC31F84BCBD7"/>
    <w:rsid w:val="00141482"/>
  </w:style>
  <w:style w:customStyle="1" w:styleId="D0922E7C7AB442A9A271B8785468D48B" w:type="paragraph">
    <w:name w:val="D0922E7C7AB442A9A271B8785468D48B"/>
    <w:rsid w:val="00141482"/>
  </w:style>
  <w:style w:customStyle="1" w:styleId="198D5FB4F10C4010A405BC4566C35E66" w:type="paragraph">
    <w:name w:val="198D5FB4F10C4010A405BC4566C35E66"/>
    <w:rsid w:val="00141482"/>
  </w:style>
  <w:style w:customStyle="1" w:styleId="3D050593A6A54F8D8571D438EDF03AB0" w:type="paragraph">
    <w:name w:val="3D050593A6A54F8D8571D438EDF03AB0"/>
    <w:rsid w:val="00141482"/>
  </w:style>
  <w:style w:customStyle="1" w:styleId="B0E5093EA3814C39941043F4EB8E5C11" w:type="paragraph">
    <w:name w:val="B0E5093EA3814C39941043F4EB8E5C11"/>
    <w:rsid w:val="00141482"/>
  </w:style>
  <w:style w:customStyle="1" w:styleId="858FAF62102046B0AEC4A20085457D9F" w:type="paragraph">
    <w:name w:val="858FAF62102046B0AEC4A20085457D9F"/>
    <w:rsid w:val="00141482"/>
  </w:style>
  <w:style w:customStyle="1" w:styleId="D5F90F3479AE405A8916E09C3F8E25E6" w:type="paragraph">
    <w:name w:val="D5F90F3479AE405A8916E09C3F8E25E6"/>
    <w:rsid w:val="009C203C"/>
  </w:style>
  <w:style w:customStyle="1" w:styleId="C17BAF86EC424636A9FD6E93FB877293" w:type="paragraph">
    <w:name w:val="C17BAF86EC424636A9FD6E93FB877293"/>
    <w:rsid w:val="009C203C"/>
  </w:style>
  <w:style w:customStyle="1" w:styleId="DC8023B1D9674AF0812B57365E68B381" w:type="paragraph">
    <w:name w:val="DC8023B1D9674AF0812B57365E68B381"/>
    <w:rsid w:val="009C203C"/>
  </w:style>
  <w:style w:customStyle="1" w:styleId="34FA5B34579E495696A82B2461F7BFEA" w:type="paragraph">
    <w:name w:val="34FA5B34579E495696A82B2461F7BFEA"/>
    <w:rsid w:val="009C203C"/>
  </w:style>
  <w:style w:customStyle="1" w:styleId="30252623EB194DA487F4CF8D5906EA2B" w:type="paragraph">
    <w:name w:val="30252623EB194DA487F4CF8D5906EA2B"/>
    <w:rsid w:val="009C203C"/>
  </w:style>
  <w:style w:customStyle="1" w:styleId="23DBC9482F404311BD37F5C9DF1330CF" w:type="paragraph">
    <w:name w:val="23DBC9482F404311BD37F5C9DF1330CF"/>
    <w:rsid w:val="009C203C"/>
  </w:style>
  <w:style w:customStyle="1" w:styleId="2590D24D635B4A459AD90BB8FC8CB3C0" w:type="paragraph">
    <w:name w:val="2590D24D635B4A459AD90BB8FC8CB3C0"/>
    <w:rsid w:val="009C203C"/>
  </w:style>
  <w:style w:customStyle="1" w:styleId="5AC97993D4DA4BD4857E82E2891E4E7C" w:type="paragraph">
    <w:name w:val="5AC97993D4DA4BD4857E82E2891E4E7C"/>
    <w:rsid w:val="009C203C"/>
  </w:style>
  <w:style w:customStyle="1" w:styleId="C7AE5DCC06BE48ADA511012C4B523710" w:type="paragraph">
    <w:name w:val="C7AE5DCC06BE48ADA511012C4B523710"/>
    <w:rsid w:val="009C203C"/>
  </w:style>
  <w:style w:customStyle="1" w:styleId="76E38E80349F46DB90512EA063C17FED" w:type="paragraph">
    <w:name w:val="76E38E80349F46DB90512EA063C17FED"/>
    <w:rsid w:val="009C203C"/>
  </w:style>
  <w:style w:customStyle="1" w:styleId="BFB09AD8742A46EDB70937E93CD29BAF" w:type="paragraph">
    <w:name w:val="BFB09AD8742A46EDB70937E93CD29BAF"/>
    <w:rsid w:val="009C203C"/>
  </w:style>
  <w:style w:customStyle="1" w:styleId="0D757D9A0C3C45CCB443D83776924CCD" w:type="paragraph">
    <w:name w:val="0D757D9A0C3C45CCB443D83776924CCD"/>
    <w:rsid w:val="009C203C"/>
  </w:style>
  <w:style w:customStyle="1" w:styleId="E8EFCC59B9844F22BE0EDF0B5888586D" w:type="paragraph">
    <w:name w:val="E8EFCC59B9844F22BE0EDF0B5888586D"/>
    <w:rsid w:val="00F963D5"/>
  </w:style>
  <w:style w:customStyle="1" w:styleId="A27C50C246664D11A01E17A0B966B04D" w:type="paragraph">
    <w:name w:val="A27C50C246664D11A01E17A0B966B04D"/>
    <w:rsid w:val="00F963D5"/>
  </w:style>
  <w:style w:customStyle="1" w:styleId="53A09AF1445B4A29876A50B686B310CB" w:type="paragraph">
    <w:name w:val="53A09AF1445B4A29876A50B686B310CB"/>
    <w:rsid w:val="00F963D5"/>
  </w:style>
  <w:style w:customStyle="1" w:styleId="16C6A5F35C8444FDA9A92E46940C3252" w:type="paragraph">
    <w:name w:val="16C6A5F35C8444FDA9A92E46940C3252"/>
    <w:rsid w:val="00F963D5"/>
  </w:style>
  <w:style w:customStyle="1" w:styleId="45D08B5B84BF47C8B7BCBAAC92515FE7" w:type="paragraph">
    <w:name w:val="45D08B5B84BF47C8B7BCBAAC92515FE7"/>
    <w:rsid w:val="00F963D5"/>
  </w:style>
  <w:style w:customStyle="1" w:styleId="DD486F99070F4BCBAC5EB2E41C6D1D9D" w:type="paragraph">
    <w:name w:val="DD486F99070F4BCBAC5EB2E41C6D1D9D"/>
    <w:rsid w:val="00F963D5"/>
  </w:style>
  <w:style w:customStyle="1" w:styleId="DB6DE910F46448F68C841298B4B7975E" w:type="paragraph">
    <w:name w:val="DB6DE910F46448F68C841298B4B7975E"/>
    <w:rsid w:val="00F963D5"/>
  </w:style>
  <w:style w:customStyle="1" w:styleId="8CBD48A3D43F4725BFA3644784EFCFB9" w:type="paragraph">
    <w:name w:val="8CBD48A3D43F4725BFA3644784EFCFB9"/>
    <w:rsid w:val="00F963D5"/>
  </w:style>
  <w:style w:customStyle="1" w:styleId="F86ACD1AB65C41AF96D95354B064E03E" w:type="paragraph">
    <w:name w:val="F86ACD1AB65C41AF96D95354B064E03E"/>
    <w:rsid w:val="00F963D5"/>
  </w:style>
  <w:style w:customStyle="1" w:styleId="D3C47FF01E8F4A67A7844AD4CE6F9C3E" w:type="paragraph">
    <w:name w:val="D3C47FF01E8F4A67A7844AD4CE6F9C3E"/>
    <w:rsid w:val="00F963D5"/>
  </w:style>
  <w:style w:customStyle="1" w:styleId="9989B93DF4E14A3481AFDD23FD25DFD7" w:type="paragraph">
    <w:name w:val="9989B93DF4E14A3481AFDD23FD25DFD7"/>
    <w:rsid w:val="00F963D5"/>
  </w:style>
  <w:style w:customStyle="1" w:styleId="856563A355BF4E3780E09133CE8DB5EA" w:type="paragraph">
    <w:name w:val="856563A355BF4E3780E09133CE8DB5EA"/>
    <w:rsid w:val="00F963D5"/>
  </w:style>
  <w:style w:customStyle="1" w:styleId="3BE7B78B33AB47D59D0FADA08EF8CE08" w:type="paragraph">
    <w:name w:val="3BE7B78B33AB47D59D0FADA08EF8CE08"/>
    <w:rsid w:val="00F963D5"/>
  </w:style>
  <w:style w:customStyle="1" w:styleId="52709220A7F340FABB76BFD470F88CF7" w:type="paragraph">
    <w:name w:val="52709220A7F340FABB76BFD470F88CF7"/>
    <w:rsid w:val="00F963D5"/>
  </w:style>
  <w:style w:customStyle="1" w:styleId="8603F2BC0FF047E8B5AAF2D91B3D78CB" w:type="paragraph">
    <w:name w:val="8603F2BC0FF047E8B5AAF2D91B3D78CB"/>
    <w:rsid w:val="005132FB"/>
  </w:style>
  <w:style w:customStyle="1" w:styleId="53E6078FCEEB4D6E9E58B7A6F68EE818" w:type="paragraph">
    <w:name w:val="53E6078FCEEB4D6E9E58B7A6F68EE818"/>
    <w:rsid w:val="005132FB"/>
  </w:style>
  <w:style w:customStyle="1" w:styleId="18884F9511F248639654DD27190631FD" w:type="paragraph">
    <w:name w:val="18884F9511F248639654DD27190631FD"/>
    <w:rsid w:val="005132FB"/>
  </w:style>
  <w:style w:customStyle="1" w:styleId="9B0D6B024C194751887438435CF21B10" w:type="paragraph">
    <w:name w:val="9B0D6B024C194751887438435CF21B10"/>
    <w:rsid w:val="005132FB"/>
  </w:style>
  <w:style w:customStyle="1" w:styleId="78EABE108653427A96DDAFE235A108FE" w:type="paragraph">
    <w:name w:val="78EABE108653427A96DDAFE235A108FE"/>
    <w:rsid w:val="005132FB"/>
  </w:style>
  <w:style w:customStyle="1" w:styleId="55683F507B9C46B88AEDD238A84E4673" w:type="paragraph">
    <w:name w:val="55683F507B9C46B88AEDD238A84E4673"/>
    <w:rsid w:val="005132FB"/>
  </w:style>
  <w:style w:customStyle="1" w:styleId="1A95AA3871604DB9A87577BC7D398763" w:type="paragraph">
    <w:name w:val="1A95AA3871604DB9A87577BC7D398763"/>
    <w:rsid w:val="005132FB"/>
  </w:style>
  <w:style w:customStyle="1" w:styleId="A2668BA69882471E8B1B9BA84BB01CBE" w:type="paragraph">
    <w:name w:val="A2668BA69882471E8B1B9BA84BB01CBE"/>
    <w:rsid w:val="005132FB"/>
  </w:style>
  <w:style w:customStyle="1" w:styleId="EB1F1D87CE894E0BB195162DD092E30D" w:type="paragraph">
    <w:name w:val="EB1F1D87CE894E0BB195162DD092E30D"/>
    <w:rsid w:val="005132FB"/>
  </w:style>
  <w:style w:customStyle="1" w:styleId="45C147AD612A45FDBBC4B24189DB6343" w:type="paragraph">
    <w:name w:val="45C147AD612A45FDBBC4B24189DB6343"/>
    <w:rsid w:val="005132FB"/>
  </w:style>
  <w:style w:customStyle="1" w:styleId="001EB54502A042C9BC11E593CCE215A0" w:type="paragraph">
    <w:name w:val="001EB54502A042C9BC11E593CCE215A0"/>
    <w:rsid w:val="005132FB"/>
  </w:style>
  <w:style w:customStyle="1" w:styleId="4FDE07F0766641A38E7C17CA12C24892" w:type="paragraph">
    <w:name w:val="4FDE07F0766641A38E7C17CA12C24892"/>
    <w:rsid w:val="00B03F05"/>
  </w:style>
  <w:style w:customStyle="1" w:styleId="9219DCBFA3724718AB5A177CA8BDE05E" w:type="paragraph">
    <w:name w:val="9219DCBFA3724718AB5A177CA8BDE05E"/>
    <w:rsid w:val="00B03F05"/>
  </w:style>
  <w:style w:customStyle="1" w:styleId="7B1FBED8F6E842AE8D17365571EBD0C3" w:type="paragraph">
    <w:name w:val="7B1FBED8F6E842AE8D17365571EBD0C3"/>
    <w:rsid w:val="00B03F05"/>
  </w:style>
  <w:style w:customStyle="1" w:styleId="C8F4FC8C457946D398553BFC4880DD04" w:type="paragraph">
    <w:name w:val="C8F4FC8C457946D398553BFC4880DD04"/>
    <w:rsid w:val="00B03F05"/>
  </w:style>
  <w:style w:customStyle="1" w:styleId="A2679CF29FDC411789116C6164FD8882" w:type="paragraph">
    <w:name w:val="A2679CF29FDC411789116C6164FD8882"/>
    <w:rsid w:val="00B03F05"/>
  </w:style>
  <w:style w:customStyle="1" w:styleId="EEBE39A165244A42A2022C9C2BCDFC22" w:type="paragraph">
    <w:name w:val="EEBE39A165244A42A2022C9C2BCDFC22"/>
    <w:rsid w:val="00B03F05"/>
  </w:style>
  <w:style w:customStyle="1" w:styleId="F72CA0DAE9584995BB1E003073C75862" w:type="paragraph">
    <w:name w:val="F72CA0DAE9584995BB1E003073C75862"/>
    <w:rsid w:val="00B03F05"/>
  </w:style>
  <w:style w:customStyle="1" w:styleId="83D63492A2EA4A0C98F460CA752482F6" w:type="paragraph">
    <w:name w:val="83D63492A2EA4A0C98F460CA752482F6"/>
    <w:rsid w:val="00B03F05"/>
  </w:style>
  <w:style w:customStyle="1" w:styleId="1DF3EA6EC99D4CEC8C951A5F5EC63DCC" w:type="paragraph">
    <w:name w:val="1DF3EA6EC99D4CEC8C951A5F5EC63DCC"/>
    <w:rsid w:val="00B03F05"/>
  </w:style>
  <w:style w:customStyle="1" w:styleId="F2C7A911A9E44E5DBE230FF6084A0570" w:type="paragraph">
    <w:name w:val="F2C7A911A9E44E5DBE230FF6084A0570"/>
    <w:rsid w:val="00B03F05"/>
  </w:style>
  <w:style w:customStyle="1" w:styleId="74B7E0610FC649C8B2AB0A454A611A9B" w:type="paragraph">
    <w:name w:val="74B7E0610FC649C8B2AB0A454A611A9B"/>
    <w:rsid w:val="00B03F05"/>
  </w:style>
  <w:style w:customStyle="1" w:styleId="0A3F8792058448DA97993DF9F47F3403" w:type="paragraph">
    <w:name w:val="0A3F8792058448DA97993DF9F47F3403"/>
    <w:rsid w:val="0041451F"/>
  </w:style>
  <w:style w:customStyle="1" w:styleId="B7679A8B3CE04198A7B66BC28D2E13FA" w:type="paragraph">
    <w:name w:val="B7679A8B3CE04198A7B66BC28D2E13FA"/>
    <w:rsid w:val="0041451F"/>
  </w:style>
  <w:style w:customStyle="1" w:styleId="6E61072815FB4BAF8456686AA856DCC1" w:type="paragraph">
    <w:name w:val="6E61072815FB4BAF8456686AA856DCC1"/>
    <w:rsid w:val="0041451F"/>
  </w:style>
  <w:style w:customStyle="1" w:styleId="AF2CEB7BC8AC4CB5847DE082A167D9F0" w:type="paragraph">
    <w:name w:val="AF2CEB7BC8AC4CB5847DE082A167D9F0"/>
    <w:rsid w:val="0041451F"/>
  </w:style>
  <w:style w:customStyle="1" w:styleId="1B6134A655E045C5B7D0A45D3280179F" w:type="paragraph">
    <w:name w:val="1B6134A655E045C5B7D0A45D3280179F"/>
    <w:rsid w:val="0041451F"/>
  </w:style>
  <w:style w:customStyle="1" w:styleId="F0AFE3D63DE846C9BFF31447EF54F599" w:type="paragraph">
    <w:name w:val="F0AFE3D63DE846C9BFF31447EF54F599"/>
    <w:rsid w:val="0041451F"/>
  </w:style>
  <w:style w:customStyle="1" w:styleId="66B51939350E4735B79D3B87531EC892" w:type="paragraph">
    <w:name w:val="66B51939350E4735B79D3B87531EC892"/>
    <w:rsid w:val="0041451F"/>
  </w:style>
  <w:style w:customStyle="1" w:styleId="95A1A655B1604E569DC45696FF35750D" w:type="paragraph">
    <w:name w:val="95A1A655B1604E569DC45696FF35750D"/>
    <w:rsid w:val="0041451F"/>
  </w:style>
  <w:style w:customStyle="1" w:styleId="EBE1BDE54FFE44718848060E50B636C0" w:type="paragraph">
    <w:name w:val="EBE1BDE54FFE44718848060E50B636C0"/>
    <w:rsid w:val="0041451F"/>
  </w:style>
  <w:style w:customStyle="1" w:styleId="5A9C00AD444B44E48EA532E28AC45FB3" w:type="paragraph">
    <w:name w:val="5A9C00AD444B44E48EA532E28AC45FB3"/>
    <w:rsid w:val="0041451F"/>
  </w:style>
  <w:style w:customStyle="1" w:styleId="CEAA40BE10E3444EBE5B0B71C002CD49" w:type="paragraph">
    <w:name w:val="CEAA40BE10E3444EBE5B0B71C002CD49"/>
    <w:rsid w:val="0041451F"/>
  </w:style>
  <w:style w:customStyle="1" w:styleId="E690E4D180CC4619B4B2209832E14E8A" w:type="paragraph">
    <w:name w:val="E690E4D180CC4619B4B2209832E14E8A"/>
    <w:rsid w:val="0041451F"/>
  </w:style>
  <w:style w:customStyle="1" w:styleId="4DDB9B1144064195A5E7B3BEE730FA8A" w:type="paragraph">
    <w:name w:val="4DDB9B1144064195A5E7B3BEE730FA8A"/>
    <w:rsid w:val="0041451F"/>
  </w:style>
  <w:style w:customStyle="1" w:styleId="5246D636E9F64377A0ED8A3ADE7FC9B4" w:type="paragraph">
    <w:name w:val="5246D636E9F64377A0ED8A3ADE7FC9B4"/>
    <w:rsid w:val="0041451F"/>
  </w:style>
  <w:style w:customStyle="1" w:styleId="0A0FE7FDC3C24C7AA919821B7F5EB22C" w:type="paragraph">
    <w:name w:val="0A0FE7FDC3C24C7AA919821B7F5EB22C"/>
    <w:rsid w:val="00F455CA"/>
  </w:style>
</w:styles>
</file>

<file path=word/glossary/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rješenje VTS br. 77 Pž-2789/2017-2 od 18.5.2017.</izvorni_sadrzaj>
    <derivirana_varijabla naziv="DomainObject.Primjedba_1">rješenje VTS br. 77 Pž-2789/2017-2 od 18.5.2017.</derivirana_varijabla>
  </DomainObject.Primjedba>
  <DomainObject.Oznaka>
    <izvorni_sadrzaj>Stpn-103/2015-35</izvorni_sadrzaj>
    <derivirana_varijabla naziv="DomainObject.Oznaka_1">Stpn-103/2015-35</derivirana_varijabla>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izvorni_sadrzaj>
    <derivirana_varijabla naziv="DomainObject.Predmet.Broj_1">103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prosinca 2015.</izvorni_sadrzaj>
    <derivirana_varijabla naziv="DomainObject.Predmet.DatumOsnivanja_1">23.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24. ožujka 2017.</izvorni_sadrzaj>
    <derivirana_varijabla naziv="DomainObject.Predmet.DatumRjesavanja_1">24. ožujka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Stpn-103/2015</izvorni_sadrzaj>
    <derivirana_varijabla naziv="DomainObject.Predmet.OznakaBroj_1">Stpn-103/2015</derivirana_varijabla>
  </DomainObject.Predmet.OznakaBroj>
  <DomainObject.Predmet.OznakaBrojOptuznogAkta>
    <izvorni_sadrzaj/>
    <derivirana_varijabla naziv="DomainObject.Predmet.OznakaBrojOptuznogAkta_1"/>
  </DomainObject.Predmet.OznakaBrojOptuznogAkta>
  <DomainObject.Predmet.PredmetRijesio.Ime>
    <izvorni_sadrzaj>Velimir</izvorni_sadrzaj>
    <derivirana_varijabla naziv="DomainObject.Predmet.PredmetRijesio.Ime_1">Velimir</derivirana_varijabla>
  </DomainObject.Predmet.PredmetRijesio.Ime>
  <DomainObject.Predmet.PredmetRijesio.Oib>
    <izvorni_sadrzaj>50734195102</izvorni_sadrzaj>
    <derivirana_varijabla naziv="DomainObject.Predmet.PredmetRijesio.Oib_1">50734195102</derivirana_varijabla>
  </DomainObject.Predmet.PredmetRijesio.Oib>
  <DomainObject.Predmet.PredmetRijesio.Prezime>
    <izvorni_sadrzaj>Vuković</izvorni_sadrzaj>
    <derivirana_varijabla naziv="DomainObject.Predmet.PredmetRijesio.Prezime_1">Vuković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erivirana_varijabla naziv="Padez"/>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
    <derivirana_varijabla naziv="DomainObject.Predmet.Referada.Sudac_1"/>
    <derivirana_varijabla naziv="Dativ"/>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ROBOT COMMERCE, d.o.o. za trgovinu</izvorni_sadrzaj>
    <derivirana_varijabla naziv="DomainObject.Predmet.StrankaFormated_1">  ROBOT COMMERCE, d.o.o. za trgovinu</derivirana_varijabla>
  </DomainObject.Predmet.StrankaFormated>
  <DomainObject.Predmet.StrankaFormatedOIB>
    <izvorni_sadrzaj>  ROBOT COMMERCE, d.o.o. za trgovinu, OIB 55925906180</izvorni_sadrzaj>
    <derivirana_varijabla naziv="DomainObject.Predmet.StrankaFormatedOIB_1">  ROBOT COMMERCE, d.o.o. za trgovinu, OIB 55925906180</derivirana_varijabla>
  </DomainObject.Predmet.StrankaFormatedOIB>
  <DomainObject.Predmet.StrankaFormatedWithAdress>
    <izvorni_sadrzaj> ROBOT COMMERCE, d.o.o. za trgovinu, Ulica 4. Gardijske brigade 43, 21000 Kamen</izvorni_sadrzaj>
    <derivirana_varijabla naziv="DomainObject.Predmet.StrankaFormatedWithAdress_1"> ROBOT COMMERCE, d.o.o. za trgovinu, Ulica 4. Gardijske brigade 43, 21000 Kamen</derivirana_varijabla>
  </DomainObject.Predmet.StrankaFormatedWithAdress>
  <DomainObject.Predmet.StrankaFormatedWithAdressOIB>
    <izvorni_sadrzaj> ROBOT COMMERCE, d.o.o. za trgovinu, OIB 55925906180, Ulica 4. Gardijske brigade 43, 21000 Kamen</izvorni_sadrzaj>
    <derivirana_varijabla naziv="DomainObject.Predmet.StrankaFormatedWithAdressOIB_1"> ROBOT COMMERCE, d.o.o. za trgovinu, OIB 55925906180, Ulica 4. Gardijske brigade 43, 21000 Kamen</derivirana_varijabla>
  </DomainObject.Predmet.StrankaFormatedWithAdressOIB>
  <DomainObject.Predmet.StrankaWithAdress>
    <izvorni_sadrzaj>ROBOT COMMERCE, d.o.o. za trgovinu Ulica 4. Gardijske brigade 43,21000 Kamen</izvorni_sadrzaj>
    <derivirana_varijabla naziv="DomainObject.Predmet.StrankaWithAdress_1">ROBOT COMMERCE, d.o.o. za trgovinu Ulica 4. Gardijske brigade 43,21000 Kamen</derivirana_varijabla>
  </DomainObject.Predmet.StrankaWithAdress>
  <DomainObject.Predmet.StrankaWithAdressOIB>
    <izvorni_sadrzaj>ROBOT COMMERCE, d.o.o. za trgovinu, OIB 55925906180, Ulica 4. Gardijske brigade 43,21000 Kamen</izvorni_sadrzaj>
    <derivirana_varijabla naziv="DomainObject.Predmet.StrankaWithAdressOIB_1">ROBOT COMMERCE, d.o.o. za trgovinu, OIB 55925906180, Ulica 4. Gardijske brigade 43,21000 Kamen</derivirana_varijabla>
  </DomainObject.Predmet.StrankaWithAdressOIB>
  <DomainObject.Predmet.StrankaNazivFormated>
    <izvorni_sadrzaj>ROBOT COMMERCE, d.o.o. za trgovinu</izvorni_sadrzaj>
    <derivirana_varijabla naziv="DomainObject.Predmet.StrankaNazivFormated_1">ROBOT COMMERCE, d.o.o. za trgovinu</derivirana_varijabla>
    <derivirana_varijabla naziv="Padez">ROBOT COMMERCE, d.o.o. za trgovinu</derivirana_varijabla>
  </DomainObject.Predmet.StrankaNazivFormated>
  <DomainObject.Predmet.StrankaNazivFormatedOIB>
    <izvorni_sadrzaj>ROBOT COMMERCE, d.o.o. za trgovinu, OIB 55925906180</izvorni_sadrzaj>
    <derivirana_varijabla naziv="DomainObject.Predmet.StrankaNazivFormatedOIB_1">ROBOT COMMERCE, d.o.o. za trgovinu, OIB 55925906180</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Iva Lončar</izvorni_sadrzaj>
    <derivirana_varijabla naziv="DomainObject.Predmet.Zapisnicar_1">Iva Lončar</derivirana_varijabla>
    <derivirana_varijabla naziv="Padez">Iva Lončar</derivirana_varijabla>
  </DomainObject.Predmet.Zapisnicar>
  <DomainObject.Predmet.StrankaListFormated>
    <izvorni_sadrzaj>
      <item>ROBOT COMMERCE, d.o.o. za trgovinu</item>
    </izvorni_sadrzaj>
    <derivirana_varijabla naziv="DomainObject.Predmet.StrankaListFormated_1">
      <item>ROBOT COMMERCE, d.o.o. za trgovinu</item>
    </derivirana_varijabla>
  </DomainObject.Predmet.StrankaListFormated>
  <DomainObject.Predmet.StrankaListFormatedOIB>
    <izvorni_sadrzaj>
      <item>ROBOT COMMERCE, d.o.o. za trgovinu, OIB 55925906180</item>
    </izvorni_sadrzaj>
    <derivirana_varijabla naziv="DomainObject.Predmet.StrankaListFormatedOIB_1">
      <item>ROBOT COMMERCE, d.o.o. za trgovinu, OIB 55925906180</item>
    </derivirana_varijabla>
  </DomainObject.Predmet.StrankaListFormatedOIB>
  <DomainObject.Predmet.StrankaListFormatedWithAdress>
    <izvorni_sadrzaj>
      <item>ROBOT COMMERCE, d.o.o. za trgovinu, Ulica 4. Gardijske brigade 43, 21000 Kamen</item>
    </izvorni_sadrzaj>
    <derivirana_varijabla naziv="DomainObject.Predmet.StrankaListFormatedWithAdress_1">
      <item>ROBOT COMMERCE, d.o.o. za trgovinu, Ulica 4. Gardijske brigade 43, 21000 Kamen</item>
    </derivirana_varijabla>
  </DomainObject.Predmet.StrankaListFormatedWithAdress>
  <DomainObject.Predmet.StrankaListFormatedWithAdressOIB>
    <izvorni_sadrzaj>
      <item>ROBOT COMMERCE, d.o.o. za trgovinu, OIB 55925906180, Ulica 4. Gardijske brigade 43, 21000 Kamen</item>
    </izvorni_sadrzaj>
    <derivirana_varijabla naziv="DomainObject.Predmet.StrankaListFormatedWithAdressOIB_1">
      <item>ROBOT COMMERCE, d.o.o. za trgovinu, OIB 55925906180, Ulica 4. Gardijske brigade 43, 21000 Kamen</item>
    </derivirana_varijabla>
  </DomainObject.Predmet.StrankaListFormatedWithAdressOIB>
  <DomainObject.Predmet.StrankaListNazivFormated>
    <izvorni_sadrzaj>
      <item>ROBOT COMMERCE, d.o.o. za trgovinu</item>
    </izvorni_sadrzaj>
    <derivirana_varijabla naziv="DomainObject.Predmet.StrankaListNazivFormated_1">
      <item>ROBOT COMMERCE, d.o.o. za trgovinu</item>
    </derivirana_varijabla>
  </DomainObject.Predmet.StrankaListNazivFormated>
  <DomainObject.Predmet.StrankaListNazivFormatedOIB>
    <izvorni_sadrzaj>
      <item>ROBOT COMMERCE, d.o.o. za trgovinu, OIB 55925906180</item>
    </izvorni_sadrzaj>
    <derivirana_varijabla naziv="DomainObject.Predmet.StrankaListNazivFormatedOIB_1">
      <item>ROBOT COMMERCE, d.o.o. za trgovinu, OIB 55925906180</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lipnja 2017.</izvorni_sadrzaj>
    <derivirana_varijabla naziv="DomainObject.Datum_1">1. lipnja 2017.</derivirana_varijabla>
  </DomainObject.Datum>
  <DomainObject.PoslovniBrojDokumenta>
    <izvorni_sadrzaj/>
    <derivirana_varijabla naziv="DomainObject.PoslovniBrojDokumenta_1"/>
  </DomainObject.PoslovniBrojDokumenta>
  <DomainObject.Predmet.StrankaIDrugi>
    <izvorni_sadrzaj>ROBOT COMMERCE, d.o.o. za trgovinu</izvorni_sadrzaj>
    <derivirana_varijabla naziv="DomainObject.Predmet.StrankaIDrugi_1">ROBOT COMMERCE, d.o.o. za trgovinu</derivirana_varijabla>
  </DomainObject.Predmet.StrankaIDrugi>
  <DomainObject.Predmet.ProtustrankaIDrugi>
    <izvorni_sadrzaj/>
    <derivirana_varijabla naziv="DomainObject.Predmet.ProtustrankaIDrugi_1"/>
  </DomainObject.Predmet.ProtustrankaIDrugi>
  <DomainObject.Predmet.StrankaIDrugiAdressOIB>
    <izvorni_sadrzaj>ROBOT COMMERCE, d.o.o. za trgovinu, OIB 55925906180, Ulica 4. Gardijske brigade 43, 21000 Kamen</izvorni_sadrzaj>
    <derivirana_varijabla naziv="DomainObject.Predmet.StrankaIDrugiAdressOIB_1">ROBOT COMMERCE, d.o.o. za trgovinu, OIB 55925906180, Ulica 4. Gardijske brigade 43, 21000 Kamen</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24. ožujka 2017.</izvorni_sadrzaj>
    <derivirana_varijabla naziv="DomainObject.Predmet.OdlukaRjesenje.DatumDonosenjaOdluke_1">24. ožujka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Stpn-103/2015-20</izvorni_sadrzaj>
    <derivirana_varijabla naziv="DomainObject.Predmet.OdlukaRjesenje.Oznaka_1">Stpn-103/2015-20</derivirana_varijabla>
  </DomainObject.Predmet.OdlukaRjesenje.Oznaka>
  <DomainObject.Predmet.SudioniciListNaziv>
    <izvorni_sadrzaj>
      <item>ROBOT COMMERCE, d.o.o. za trgovinu</item>
    </izvorni_sadrzaj>
    <derivirana_varijabla naziv="DomainObject.Predmet.SudioniciListNaziv_1">
      <item>ROBOT COMMERCE, d.o.o. za trgovinu</item>
    </derivirana_varijabla>
    <derivirana_varijabla naziv="OstaliSudionici">
      <item>ROBOT COMMERCE, d.o.o. za trgovinu</item>
    </derivirana_varijabla>
  </DomainObject.Predmet.SudioniciListNaziv>
  <DomainObject.Predmet.SudioniciListAdressOIB>
    <izvorni_sadrzaj>
      <item>ROBOT COMMERCE, d.o.o. za trgovinu, OIB 55925906180, Ulica 4. Gardijske brigade 43,21000 Kamen</item>
    </izvorni_sadrzaj>
    <derivirana_varijabla naziv="DomainObject.Predmet.SudioniciListAdressOIB_1">
      <item>ROBOT COMMERCE, d.o.o. za trgovinu, OIB 55925906180, Ulica 4. Gardijske brigade 43,21000 Kamen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55925906180</item>
    </izvorni_sadrzaj>
    <derivirana_varijabla naziv="DomainObject.Predmet.SudioniciListNazivOIB_1">
      <item>, OIB 55925906180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9115E4E-E019-4F9F-983A-976843915AF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2</properties:Pages>
  <properties:Words>612</properties:Words>
  <properties:Characters>3354</properties:Characters>
  <properties:Lines>92</properties:Lines>
  <properties:Paragraphs>19</properties:Paragraphs>
  <properties:TotalTime>48</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Standardni eSPIS MasterTemplate predložak za MS Word</vt:lpstr>
      <vt:lpstr>Standardni eSPIS MasterTemplate predložak za MS Word</vt:lpstr>
    </vt:vector>
  </properties:TitlesOfParts>
  <properties:LinksUpToDate>false</properties:LinksUpToDate>
  <properties:CharactersWithSpaces>4011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Elez</cp:lastModifiedBy>
  <cp:lastPrinted>2017-05-23T12:25:00Z</cp:lastPrinted>
  <dcterms:modified xmlns:xsi="http://www.w3.org/2001/XMLSchema-instance" xsi:type="dcterms:W3CDTF">2017-06-01T06:12:00Z</dcterms:modified>
  <cp:revision>27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2</vt:i4>
  </prop:property>
  <prop:property name="eSPIS_CC_ID" pid="5" fmtid="{D5CDD505-2E9C-101B-9397-08002B2CF9AE}">
    <vt:lpwstr>265122315</vt:lpwstr>
  </prop:property>
  <prop:property name="Naslov" pid="6" fmtid="{D5CDD505-2E9C-101B-9397-08002B2CF9AE}">
    <vt:lpwstr>Stpn-103/2015-35 / Podnesak - Rješenje - odbijena žalba kao neosnovana - potvrđeno rješenje 1.st.</vt:lpwstr>
  </prop:property>
  <prop:property name="Predlozak_id" pid="7" fmtid="{D5CDD505-2E9C-101B-9397-08002B2CF9AE}">
    <vt:lpwstr>1000000530</vt:lpwstr>
  </prop:property>
  <prop:property name="Predlozak_oznaka" pid="8" fmtid="{D5CDD505-2E9C-101B-9397-08002B2CF9AE}">
    <vt:lpwstr>VTS_001</vt:lpwstr>
  </prop:property>
  <prop:property name="Predlozak_naziv" pid="9" fmtid="{D5CDD505-2E9C-101B-9397-08002B2CF9AE}">
    <vt:lpwstr>Prazan predložak dopis, presuda, rješenje sa posl.br.</vt:lpwstr>
  </prop:property>
</prop:Properties>
</file>