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C945B6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225520" w14:paraId="3282900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943C7" w:rsidR="005943C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225520" w14:paraId="55DD0735"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943C7" w:rsidR="005943C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225520" w14:paraId="4655E64A" w14:textId="4705BEC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943C7" w:rsidR="005943C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943C7" w:rsidR="005943C7">
            <w:rPr>
              <w:rStyle w:val="eSPISCCParagraphDefaultFont"/>
              <w:rFonts w:eastAsiaTheme="minorHAnsi"/>
            </w:rPr>
            <w:t>Zagreb</w:t>
          </w:r>
        </w:sdtContent>
      </w:sdt>
      <w:r w:rsidR="001349C2">
        <w:t xml:space="preserve"> </w:t>
      </w:r>
    </w:p>
    <w:p w:rsidRPr="00176071" w:rsidR="00176071" w:rsidP="00610735" w:rsidRDefault="000E43A6" w14:paraId="6870722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943C7" w:rsidR="005943C7">
            <w:rPr>
              <w:rStyle w:val="eSPISCCParagraphDefaultFont"/>
              <w:rFonts w:eastAsiaTheme="minorHAnsi"/>
            </w:rPr>
            <w:t>Pp-189/2025</w:t>
          </w:r>
        </w:sdtContent>
      </w:sdt>
      <w:r w:rsidR="00176071">
        <w:t xml:space="preserve">                                                        </w:t>
      </w:r>
    </w:p>
    <w:p w:rsidR="009E7DBB" w:rsidP="000F1677" w:rsidRDefault="00610735" w14:paraId="3CD7669B"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943C7" w:rsidR="005943C7">
            <w:rPr>
              <w:rStyle w:val="eSPISCCParagraphDefaultFont"/>
              <w:rFonts w:eastAsiaTheme="minorHAnsi"/>
            </w:rPr>
            <w:t>LUPUS ZAŠTITA društvo s ograničenom odgovornošću za zaštitu osoba i imovine i dr.</w:t>
          </w:r>
        </w:sdtContent>
      </w:sdt>
      <w:r w:rsidR="00873C3A">
        <w:t xml:space="preserve"> </w:t>
      </w:r>
    </w:p>
    <w:p w:rsidRPr="0041581F" w:rsidR="0041581F" w:rsidP="000F1677" w:rsidRDefault="009E7DBB" w14:paraId="2E88237F" w14:textId="25FC0F69">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5943C7" w:rsidR="005943C7">
            <w:rPr>
              <w:rStyle w:val="eSPISCCParagraphDefaultFont"/>
              <w:rFonts w:eastAsiaTheme="minorHAnsi"/>
            </w:rPr>
            <w:t>Tihomir Krstanović</w:t>
          </w:r>
        </w:sdtContent>
      </w:sdt>
      <w:r w:rsidR="00873C3A">
        <w:rPr>
          <w:rFonts w:eastAsia="Calibri" w:cs="Times New Roman"/>
          <w:noProof/>
        </w:rPr>
        <w:t xml:space="preserve"> </w:t>
      </w:r>
    </w:p>
    <w:p w:rsidR="00176071" w:rsidP="000F1677" w:rsidRDefault="00176071" w14:paraId="37C69B26" w14:textId="51E7F98C">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943C7" w:rsidR="005943C7">
            <w:rPr>
              <w:rStyle w:val="eSPISCCParagraphDefaultFont"/>
              <w:rFonts w:eastAsiaTheme="minorHAnsi"/>
            </w:rPr>
            <w:t>članka 17. stavka 1.</w:t>
          </w:r>
        </w:sdtContent>
      </w:sdt>
    </w:p>
    <w:p w:rsidRPr="00610735" w:rsidR="00BC514D" w:rsidP="000F1677" w:rsidRDefault="00225520" w14:paraId="593ADCBE" w14:textId="77777777">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
          <w:tag w:val="DomainObject.ZakonPravilnikList_1"/>
          <w:id w:val="649783849"/>
          <w:lock w:val="sdtLocked"/>
          <w:placeholder>
            <w:docPart w:val="B4D0B47D334F41EAB824D66E130661BB"/>
          </w:placeholder>
          <w:dataBinding w:xpath="/icms/DomainObject.ZakonPravilnikList/derivirana_varijabla[@naziv='DomainObject.ZakonPravilnikList_1']/item" w:storeItemID="{100293BC-3C9C-4740-99C7-73F5E9006100}"/>
          <w:comboBox w:lastValue="Zakon o privatnoj zaštiti">
            <w:listItem w:displayText="Zakon o privatnoj zaštiti" w:value="Zakon o privatnoj zaštiti"/>
          </w:comboBox>
        </w:sdtPr>
        <w:sdtEndPr>
          <w:rPr>
            <w:rStyle w:val="eSPISCCParagraphDefaultFont"/>
          </w:rPr>
        </w:sdtEndPr>
        <w:sdtContent>
          <w:r w:rsidRPr="005943C7" w:rsidR="005943C7">
            <w:rPr>
              <w:rStyle w:val="eSPISCCParagraphDefaultFont"/>
              <w:rFonts w:eastAsiaTheme="minorHAnsi"/>
            </w:rPr>
            <w:t>Zakon o privatnoj zaštiti</w:t>
          </w:r>
        </w:sdtContent>
      </w:sdt>
      <w:r w:rsidR="00BC514D">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D7C2E8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423339FE"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42449E5D"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0010C0BE" w14:textId="77777777">
      <w:pPr>
        <w:spacing w:after="0"/>
        <w:jc w:val="right"/>
        <w:rPr>
          <w:rFonts w:eastAsia="Calibri" w:cs="Times New Roman"/>
          <w:noProof/>
        </w:rPr>
      </w:pPr>
    </w:p>
    <w:p w:rsidR="00D7095E" w:rsidP="00D7095E" w:rsidRDefault="00D7095E" w14:paraId="1DBEDD24" w14:textId="77777777">
      <w:pPr>
        <w:keepNext/>
        <w:spacing w:after="0"/>
        <w:jc w:val="center"/>
        <w:rPr>
          <w:b/>
          <w:caps/>
          <w:spacing w:val="100"/>
        </w:rPr>
      </w:pPr>
    </w:p>
    <w:p w:rsidR="00D7095E" w:rsidP="00D7095E" w:rsidRDefault="00D7095E" w14:paraId="3E3676AF" w14:textId="77777777">
      <w:pPr>
        <w:keepNext/>
        <w:spacing w:after="0"/>
        <w:jc w:val="center"/>
        <w:rPr>
          <w:b/>
          <w:caps/>
          <w:spacing w:val="100"/>
        </w:rPr>
      </w:pPr>
    </w:p>
    <w:p w:rsidRPr="00B3638E" w:rsidR="00B3638E" w:rsidP="00B3638E" w:rsidRDefault="00B3638E" w14:paraId="4A73FF6D"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5F1AC8FF" w14:textId="77777777">
      <w:pPr>
        <w:spacing w:after="0"/>
        <w:jc w:val="center"/>
        <w:rPr>
          <w:rFonts w:eastAsia="Calibri" w:cs="Times New Roman"/>
          <w:b/>
          <w:lang w:eastAsia="hr-HR"/>
        </w:rPr>
      </w:pPr>
    </w:p>
    <w:p w:rsidRPr="000F1677" w:rsidR="000F1677" w:rsidP="000F1677" w:rsidRDefault="009E7DBB" w14:paraId="219DB4A8" w14:textId="202187FF">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5943C7" w:rsidR="005943C7">
            <w:rPr>
              <w:rStyle w:val="eSPISCCParagraphDefaultFont"/>
              <w:rFonts w:eastAsiaTheme="minorHAnsi"/>
            </w:rPr>
            <w:t>Tihomir Krstanović</w:t>
          </w:r>
        </w:sdtContent>
      </w:sdt>
      <w:r w:rsidRPr="00B3638E" w:rsidR="00B3638E">
        <w:rPr>
          <w:rFonts w:eastAsia="Calibri" w:cs="Times New Roman"/>
          <w:szCs w:val="22"/>
        </w:rPr>
        <w:t xml:space="preserve"> odgovorna osoba u pravnoj osobi,</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5943C7" w:rsidR="005943C7">
            <w:rPr>
              <w:rStyle w:val="eSPISCCParagraphDefaultFont"/>
              <w:rFonts w:eastAsiaTheme="minorHAnsi"/>
            </w:rPr>
            <w:t>26.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5943C7" w:rsidR="005943C7">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Pr>
        </w:sdtEndPr>
        <w:sdtContent>
          <w:r w:rsidRPr="005943C7" w:rsidR="005943C7">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943C7" w:rsidR="005943C7">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5943C7" w:rsidR="005943C7">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943C7" w:rsidR="005943C7">
            <w:rPr>
              <w:rStyle w:val="eSPISCCParagraphDefaultFont"/>
              <w:rFonts w:eastAsiaTheme="minorHAnsi"/>
            </w:rPr>
            <w:t>članka 17. stavka 1.</w:t>
          </w:r>
        </w:sdtContent>
      </w:sdt>
      <w:r w:rsidR="008F4468">
        <w:rPr>
          <w:rStyle w:val="PozadinaSvijetloZelena"/>
        </w:rPr>
        <w:t xml:space="preserve"> </w:t>
      </w:r>
      <w:sdt>
        <w:sdtPr>
          <w:rPr>
            <w:rStyle w:val="eSPISCCParagraphDefaultFont"/>
            <w:rFonts w:eastAsiaTheme="minorHAnsi"/>
          </w:rPr>
          <w:alias w:val="zakon"/>
          <w:tag w:val="DomainObject.ZakonPravilnikList_1"/>
          <w:id w:val="-1288500376"/>
          <w:lock w:val="sdtLocked"/>
          <w:placeholder>
            <w:docPart w:val="FF8DCBBFA6194F68A682EA62D7399ACA"/>
          </w:placeholder>
          <w:dataBinding w:xpath="/icms/DomainObject.ZakonPravilnikList/derivirana_varijabla[@naziv='DomainObject.ZakonPravilnikList_1']/item" w:storeItemID="{100293BC-3C9C-4740-99C7-73F5E9006100}"/>
          <w:comboBox w:lastValue="Zakon o privatnoj zaštiti">
            <w:listItem w:displayText="Zakon o privatnoj zaštiti" w:value="Zakon o privatnoj zaštiti"/>
          </w:comboBox>
        </w:sdtPr>
        <w:sdtEndPr>
          <w:rPr>
            <w:rStyle w:val="eSPISCCParagraphDefaultFont"/>
          </w:rPr>
        </w:sdtEndPr>
        <w:sdtContent>
          <w:r w:rsidRPr="005943C7" w:rsidR="005943C7">
            <w:rPr>
              <w:rStyle w:val="eSPISCCParagraphDefaultFont"/>
              <w:rFonts w:eastAsiaTheme="minorHAnsi"/>
            </w:rPr>
            <w:t>Zakon o privatnoj zaštiti</w:t>
          </w:r>
        </w:sdtContent>
      </w:sdt>
      <w:r w:rsidR="008F4468">
        <w:rPr>
          <w:rStyle w:val="PozadinaSvijetloZelena"/>
        </w:rPr>
        <w:t xml:space="preserve"> </w:t>
      </w:r>
    </w:p>
    <w:p w:rsidRPr="00B3638E" w:rsidR="00B3638E" w:rsidP="00B3638E" w:rsidRDefault="00B3638E" w14:paraId="3A285897"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38DB5E3D" w14:textId="77777777">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5943C7" w:rsidR="005943C7">
            <w:rPr>
              <w:rStyle w:val="eSPISCCParagraphDefaultFont"/>
              <w:rFonts w:eastAsiaTheme="minorHAnsi"/>
            </w:rPr>
            <w:t>107/07</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14:paraId="52BB2BA4" w14:textId="77777777">
      <w:pPr>
        <w:spacing w:after="0"/>
        <w:ind w:firstLine="708"/>
        <w:jc w:val="both"/>
        <w:rPr>
          <w:rFonts w:eastAsia="Times New Roman" w:cs="Times New Roman"/>
          <w:szCs w:val="22"/>
          <w:lang w:eastAsia="hr-HR"/>
        </w:rPr>
      </w:pPr>
      <w:r w:rsidRPr="00B3638E">
        <w:rPr>
          <w:rFonts w:eastAsia="Times New Roman" w:cs="Times New Roman"/>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B3638E">
        <w:rPr>
          <w:rFonts w:eastAsia="Times New Roman" w:cs="Times New Roman"/>
          <w:lang w:eastAsia="hr-HR"/>
        </w:rPr>
        <w:t>dovedbeni</w:t>
      </w:r>
      <w:proofErr w:type="spellEnd"/>
      <w:r w:rsidRPr="00B3638E">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7186187A"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406601B9"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14:paraId="245CE45C"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14:paraId="1AB16235" w14:textId="77777777">
      <w:pPr>
        <w:spacing w:after="0"/>
      </w:pPr>
    </w:p>
    <w:p w:rsidRPr="0041581F" w:rsidR="0041581F" w:rsidP="00A70E0A" w:rsidRDefault="0041581F" w14:paraId="22115B5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5943C7" w:rsidR="005943C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5943C7" w:rsidR="005943C7">
            <w:rPr>
              <w:rStyle w:val="eSPISCCParagraphDefaultFont"/>
              <w:rFonts w:eastAsiaTheme="minorHAnsi"/>
            </w:rPr>
            <w:t>5. listopada 2026.</w:t>
          </w:r>
        </w:sdtContent>
      </w:sdt>
      <w:r w:rsidRPr="0041581F">
        <w:rPr>
          <w:rFonts w:eastAsia="Calibri" w:cs="Times New Roman"/>
        </w:rPr>
        <w:t xml:space="preserve"> </w:t>
      </w:r>
    </w:p>
    <w:p w:rsidRPr="0041581F" w:rsidR="0041581F" w:rsidP="0041581F" w:rsidRDefault="0041581F" w14:paraId="0EEA6C35" w14:textId="77777777">
      <w:pPr>
        <w:keepNext/>
        <w:spacing w:after="0"/>
        <w:ind w:left="5329"/>
        <w:contextualSpacing/>
        <w:rPr>
          <w:rFonts w:cs="Times New Roman"/>
          <w:noProof/>
        </w:rPr>
      </w:pPr>
      <w:r w:rsidRPr="0041581F">
        <w:rPr>
          <w:rFonts w:cs="Times New Roman"/>
          <w:noProof/>
        </w:rPr>
        <w:t xml:space="preserve">          Sudac</w:t>
      </w:r>
    </w:p>
    <w:p w:rsidRPr="005943C7" w:rsidR="00176071" w:rsidP="005943C7" w:rsidRDefault="00225520" w14:paraId="01872154" w14:textId="40FC37A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943C7" w:rsidR="005943C7">
            <w:rPr>
              <w:rStyle w:val="eSPISCCParagraphDefaultFont"/>
              <w:rFonts w:eastAsiaTheme="minorHAnsi"/>
            </w:rPr>
            <w:t>Gordana Prpić</w:t>
          </w:r>
        </w:sdtContent>
      </w:sdt>
    </w:p>
    <w:sectPr w:rsidRPr="005943C7"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25520" w:rsidP="00537B78" w:rsidRDefault="00225520" w14:paraId="4BBFA35C" w14:textId="77777777">
      <w:r>
        <w:separator/>
      </w:r>
    </w:p>
  </w:endnote>
  <w:endnote w:type="continuationSeparator" w:id="0">
    <w:p w:rsidR="00225520" w:rsidP="00537B78" w:rsidRDefault="00225520" w14:paraId="77E6E37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753851F"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7A26BFB0"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25520" w:rsidP="00537B78" w:rsidRDefault="00225520" w14:paraId="6175BF65" w14:textId="77777777">
      <w:r>
        <w:separator/>
      </w:r>
    </w:p>
  </w:footnote>
  <w:footnote w:type="continuationSeparator" w:id="0">
    <w:p w:rsidR="00225520" w:rsidP="00537B78" w:rsidRDefault="00225520" w14:paraId="1528DC8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5361B4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943C7" w:rsidR="005943C7">
          <w:rPr>
            <w:rStyle w:val="eSPISCCParagraphDefaultFont"/>
          </w:rPr>
          <w:t>Pp-189/2025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5520"/>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43C7"/>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6E49"/>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417D033"/>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FF8DCBBFA6194F68A682EA62D7399ACA"/>
        <w:category>
          <w:name w:val="Općenito"/>
          <w:gallery w:val="placeholder"/>
        </w:category>
        <w:types>
          <w:type w:val="bbPlcHdr"/>
        </w:types>
        <w:behaviors>
          <w:behavior w:val="content"/>
        </w:behaviors>
        <w:guid w:val="{0D7FDD61-F31D-40DD-8E33-D020B949F7CB}"/>
      </w:docPartPr>
      <w:docPartBody>
        <w:p w:rsidR="00936B74" w:rsidRDefault="00B9291B">
          <w:r w:rsidRPr="00681D48">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B4D0B47D334F41EAB824D66E130661BB"/>
        <w:category>
          <w:name w:val="Općenito"/>
          <w:gallery w:val="placeholder"/>
        </w:category>
        <w:types>
          <w:type w:val="bbPlcHdr"/>
        </w:types>
        <w:behaviors>
          <w:behavior w:val="content"/>
        </w:behaviors>
        <w:guid w:val="{882A37DF-EEAE-40C3-AE53-AF0C766DDAEA}"/>
      </w:docPartPr>
      <w:docPartBody>
        <w:p w:rsidR="00331CF5" w:rsidRDefault="00936B74">
          <w:r w:rsidRPr="00786FC7">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96E49"/>
    <w:rsid w:val="007D6264"/>
    <w:rsid w:val="00817312"/>
    <w:rsid w:val="00821F08"/>
    <w:rsid w:val="00836283"/>
    <w:rsid w:val="00936B74"/>
    <w:rsid w:val="00974C32"/>
    <w:rsid w:val="009B2BA4"/>
    <w:rsid w:val="009C203C"/>
    <w:rsid w:val="009E5D09"/>
    <w:rsid w:val="00A35B62"/>
    <w:rsid w:val="00A709EE"/>
    <w:rsid w:val="00AB0B20"/>
    <w:rsid w:val="00B41594"/>
    <w:rsid w:val="00B51F9D"/>
    <w:rsid w:val="00B9291B"/>
    <w:rsid w:val="00C647F0"/>
    <w:rsid w:val="00CC30E8"/>
    <w:rsid w:val="00CE74A1"/>
    <w:rsid w:val="00CF08C6"/>
    <w:rsid w:val="00D0556F"/>
    <w:rsid w:val="00D15BFA"/>
    <w:rsid w:val="00D61F03"/>
    <w:rsid w:val="00DC0A90"/>
    <w:rsid w:val="00DD5181"/>
    <w:rsid w:val="00E9563E"/>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31CF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Grigora Viteza 5</izvorni_sadrzaj>
    <derivirana_varijabla naziv="DomainObject.UcesnikSudskeRadnje.Adresa.UlicaIKBR_1">Ulica Grigora Viteza 5</derivirana_varijabla>
  </DomainObject.UcesnikSudskeRadnje.Adresa.UlicaIKBR>
  <DomainObject.UcesnikSudskeRadnje.Naziv>
    <izvorni_sadrzaj>Tihomir Krstanović</izvorni_sadrzaj>
    <derivirana_varijabla naziv="DomainObject.UcesnikSudskeRadnje.Naziv_1">Tihomir Krstanović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189</izvorni_sadrzaj>
    <derivirana_varijabla naziv="DomainObject.Predmet.Broj_1">189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siječnja 2025.</izvorni_sadrzaj>
    <derivirana_varijabla naziv="DomainObject.Predmet.DatumOsnivanja_1">9. siječnja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travnja 1979.</izvorni_sadrzaj>
    <derivirana_varijabla naziv="DomainObject.Predmet.OkrivljenikFizickaOsoba.DatumRodjenja_1">15. travnja 1979.</derivirana_varijabla>
  </DomainObject.Predmet.OkrivljenikFizickaOsoba.DatumRodjenja>
  <DomainObject.Predmet.OkrivljenikFizickaOsoba.DatumRodjenjaFormated>
    <izvorni_sadrzaj>15.4.1979.</izvorni_sadrzaj>
    <derivirana_varijabla naziv="DomainObject.Predmet.OkrivljenikFizickaOsoba.DatumRodjenjaFormated_1">15.4.1979.</derivirana_varijabla>
  </DomainObject.Predmet.OkrivljenikFizickaOsoba.DatumRodjenjaFormated>
  <DomainObject.Predmet.OkrivljenikFizickaOsoba.Ime>
    <izvorni_sadrzaj>Tihomir</izvorni_sadrzaj>
    <derivirana_varijabla naziv="DomainObject.Predmet.OkrivljenikFizickaOsoba.Ime_1">Tihomir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BERLIN</izvorni_sadrzaj>
    <derivirana_varijabla naziv="DomainObject.Predmet.OkrivljenikFizickaOsoba.MjestoRodjenja_1">BERLIN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Tihomir Krstanović</izvorni_sadrzaj>
    <derivirana_varijabla naziv="DomainObject.Predmet.OkrivljenikFizickaOsoba.Naziv_1">Tihomir Krstanović</derivirana_varijabla>
  </DomainObject.Predmet.OkrivljenikFizickaOsoba.Naziv>
  <DomainObject.Predmet.OkrivljenikFizickaOsoba.Prezime>
    <izvorni_sadrzaj>Krstanović</izvorni_sadrzaj>
    <derivirana_varijabla naziv="DomainObject.Predmet.OkrivljenikFizickaOsoba.Prezime_1">Krstanović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25950699874</izvorni_sadrzaj>
    <derivirana_varijabla naziv="DomainObject.Predmet.OkrivljenikFizickaOsoba.Oib_1">25950699874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Pp-189/2025</izvorni_sadrzaj>
    <derivirana_varijabla naziv="DomainObject.Predmet.OznakaBroj_1">Pp-189/2025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LUPUS ZAŠTITA društvo s ograničenom odgovornošću za zaštitu osoba i imovine; Tihomir Krstanović</izvorni_sadrzaj>
    <derivirana_varijabla naziv="DomainObject.Predmet.ProtustrankaFormated_1">  LUPUS ZAŠTITA društvo s ograničenom odgovornošću za zaštitu osoba i imovine; Tihomir Krstanović</derivirana_varijabla>
  </DomainObject.Predmet.ProtustrankaFormated>
  <DomainObject.Predmet.ProtustrankaFormatedOIB>
    <izvorni_sadrzaj>  LUPUS ZAŠTITA društvo s ograničenom odgovornošću za zaštitu osoba i imovine, OIB 27928056511; Tihomir Krstanović, OIB 25950699874</izvorni_sadrzaj>
    <derivirana_varijabla naziv="DomainObject.Predmet.ProtustrankaFormatedOIB_1">  LUPUS ZAŠTITA društvo s ograničenom odgovornošću za zaštitu osoba i imovine, OIB 27928056511; Tihomir Krstanović, OIB 25950699874</derivirana_varijabla>
  </DomainObject.Predmet.ProtustrankaFormatedOIB>
  <DomainObject.Predmet.ProtustrankaFormatedWithAdress>
    <izvorni_sadrzaj> LUPUS ZAŠTITA društvo s ograničenom odgovornošću za zaštitu osoba i imovine, Zdenački zavoj 14, 10000 Zagreb; Tihomir Krstanović, Ulica Grigora Viteza 5, 10000 Zagreb</izvorni_sadrzaj>
    <derivirana_varijabla naziv="DomainObject.Predmet.ProtustrankaFormatedWithAdress_1"> LUPUS ZAŠTITA društvo s ograničenom odgovornošću za zaštitu osoba i imovine, Zdenački zavoj 14, 10000 Zagreb; Tihomir Krstanović, Ulica Grigora Viteza 5, 10000 Zagreb</derivirana_varijabla>
  </DomainObject.Predmet.ProtustrankaFormatedWithAdress>
  <DomainObject.Predmet.ProtustrankaFormatedWithAdressOIB>
    <izvorni_sadrzaj> LUPUS ZAŠTITA društvo s ograničenom odgovornošću za zaštitu osoba i imovine, OIB 27928056511, Zdenački zavoj 14, 10000 Zagreb; Tihomir Krstanović, OIB 25950699874, Ulica Grigora Viteza 5, 10000 Zagreb</izvorni_sadrzaj>
    <derivirana_varijabla naziv="DomainObject.Predmet.ProtustrankaFormatedWithAdressOIB_1"> LUPUS ZAŠTITA društvo s ograničenom odgovornošću za zaštitu osoba i imovine, OIB 27928056511, Zdenački zavoj 14, 10000 Zagreb; Tihomir Krstanović, OIB 25950699874, Ulica Grigora Viteza 5, 10000 Zagreb</derivirana_varijabla>
  </DomainObject.Predmet.ProtustrankaFormatedWithAdressOIB>
  <DomainObject.Predmet.ProtustrankaWithAdress>
    <izvorni_sadrzaj>LUPUS ZAŠTITA društvo s ograničenom odgovornošću za zaštitu osoba i imovine Zdenački zavoj 14, 10000 Zagreb, Tihomir Krstanović Ulica Grigora Viteza 5, 10000 Zagreb</izvorni_sadrzaj>
    <derivirana_varijabla naziv="DomainObject.Predmet.ProtustrankaWithAdress_1">LUPUS ZAŠTITA društvo s ograničenom odgovornošću za zaštitu osoba i imovine Zdenački zavoj 14, 10000 Zagreb, Tihomir Krstanović Ulica Grigora Viteza 5, 10000 Zagreb</derivirana_varijabla>
  </DomainObject.Predmet.ProtustrankaWithAdress>
  <DomainObject.Predmet.ProtustrankaWithAdressOIB>
    <izvorni_sadrzaj>LUPUS ZAŠTITA društvo s ograničenom odgovornošću za zaštitu osoba i imovine, OIB 27928056511, Zdenački zavoj 14, 10000 Zagreb, Tihomir Krstanović, OIB 25950699874, Ulica Grigora Viteza 5, 10000 Zagreb</izvorni_sadrzaj>
    <derivirana_varijabla naziv="DomainObject.Predmet.ProtustrankaWithAdressOIB_1">LUPUS ZAŠTITA društvo s ograničenom odgovornošću za zaštitu osoba i imovine, OIB 27928056511, Zdenački zavoj 14, 10000 Zagreb, Tihomir Krstanović, OIB 25950699874, Ulica Grigora Viteza 5, 10000 Zagreb</derivirana_varijabla>
  </DomainObject.Predmet.ProtustrankaWithAdressOIB>
  <DomainObject.Predmet.ProtustrankaNazivFormated>
    <izvorni_sadrzaj>LUPUS ZAŠTITA društvo s ograničenom odgovornošću za zaštitu osoba i imovine,Tihomir Krstanović</izvorni_sadrzaj>
    <derivirana_varijabla naziv="DomainObject.Predmet.ProtustrankaNazivFormated_1">Tihomir Krstanović</derivirana_varijabla>
    <derivirana_varijabla naziv="Padez">LUPUS ZAŠTITA društvo s ograničenom odgovornošću za zaštitu osoba i imovine,Tihomir Krstanović</derivirana_varijabla>
  </DomainObject.Predmet.ProtustrankaNazivFormated>
  <DomainObject.Predmet.ProtustrankaNazivFormatedOIB>
    <izvorni_sadrzaj>LUPUS ZAŠTITA društvo s ograničenom odgovornošću za zaštitu osoba i imovine, OIB 27928056511,Tihomir Krstanović, OIB 25950699874</izvorni_sadrzaj>
    <derivirana_varijabla naziv="DomainObject.Predmet.ProtustrankaNazivFormatedOIB_1">LUPUS ZAŠTITA društvo s ograničenom odgovornošću za zaštitu osoba i imovine, OIB 27928056511,Tihomir Krstanović, OIB 25950699874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MUP,Rav.civilne zašt.,pod.ured Zagreb,sl.za insp.poslove</izvorni_sadrzaj>
    <derivirana_varijabla naziv="DomainObject.Predmet.StrankaFormated_1">  MUP,Rav.civilne zašt.,pod.ured Zagreb,sl.za insp.poslove</derivirana_varijabla>
  </DomainObject.Predmet.StrankaFormated>
  <DomainObject.Predmet.StrankaFormatedOIB>
    <izvorni_sadrzaj>  MUP,Rav.civilne zašt.,pod.ured Zagreb,sl.za insp.poslove</izvorni_sadrzaj>
    <derivirana_varijabla naziv="DomainObject.Predmet.StrankaFormatedOIB_1">  MUP,Rav.civilne zašt.,pod.ured Zagreb,sl.za insp.poslove</derivirana_varijabla>
  </DomainObject.Predmet.StrankaFormatedOIB>
  <DomainObject.Predmet.StrankaFormatedWithAdress>
    <izvorni_sadrzaj> MUP,Rav.civilne zašt.,pod.ured Zagreb,sl.za insp.poslove, Avenija Večeslava Holjevca 20, 10000 Zagreb</izvorni_sadrzaj>
    <derivirana_varijabla naziv="DomainObject.Predmet.StrankaFormatedWithAdress_1"> MUP,Rav.civilne zašt.,pod.ured Zagreb,sl.za insp.poslove, Avenija Večeslava Holjevca 20, 10000 Zagreb</derivirana_varijabla>
  </DomainObject.Predmet.StrankaFormatedWithAdress>
  <DomainObject.Predmet.StrankaFormatedWithAdressOIB>
    <izvorni_sadrzaj> MUP,Rav.civilne zašt.,pod.ured Zagreb,sl.za insp.poslove, Avenija Večeslava Holjevca 20, 10000 Zagreb</izvorni_sadrzaj>
    <derivirana_varijabla naziv="DomainObject.Predmet.StrankaFormatedWithAdressOIB_1"> MUP,Rav.civilne zašt.,pod.ured Zagreb,sl.za insp.poslove, Avenija Večeslava Holjevca 20, 10000 Zagreb</derivirana_varijabla>
  </DomainObject.Predmet.StrankaFormatedWithAdressOIB>
  <DomainObject.Predmet.StrankaWithAdress>
    <izvorni_sadrzaj>MUP,Rav.civilne zašt.,pod.ured Zagreb,sl.za insp.poslove Avenija Večeslava Holjevca 20,10000 Zagreb</izvorni_sadrzaj>
    <derivirana_varijabla naziv="DomainObject.Predmet.StrankaWithAdress_1">MUP,Rav.civilne zašt.,pod.ured Zagreb,sl.za insp.poslove Avenija Večeslava Holjevca 20,10000 Zagreb</derivirana_varijabla>
  </DomainObject.Predmet.StrankaWithAdress>
  <DomainObject.Predmet.StrankaWithAdressOIB>
    <izvorni_sadrzaj>MUP,Rav.civilne zašt.,pod.ured Zagreb,sl.za insp.poslove, Avenija Večeslava Holjevca 20,10000 Zagreb</izvorni_sadrzaj>
    <derivirana_varijabla naziv="DomainObject.Predmet.StrankaWithAdressOIB_1">MUP,Rav.civilne zašt.,pod.ured Zagreb,sl.za insp.poslove, Avenija Večeslava Holjevca 20,10000 Zagreb</derivirana_varijabla>
  </DomainObject.Predmet.StrankaWithAdressOIB>
  <DomainObject.Predmet.StrankaNazivFormated>
    <izvorni_sadrzaj>MUP,Rav.civilne zašt.,pod.ured Zagreb,sl.za insp.poslove</izvorni_sadrzaj>
    <derivirana_varijabla naziv="DomainObject.Predmet.StrankaNazivFormated_1">MUP,Rav.civilne zašt.,pod.ured Zagreb,sl.za insp.poslove</derivirana_varijabla>
    <derivirana_varijabla naziv="Padez">MUP,Rav.civilne zašt.,pod.ured Zagreb,sl.za insp.poslove</derivirana_varijabla>
  </DomainObject.Predmet.StrankaNazivFormated>
  <DomainObject.Predmet.StrankaNazivFormatedOIB>
    <izvorni_sadrzaj>MUP,Rav.civilne zašt.,pod.ured Zagreb,sl.za insp.poslove</izvorni_sadrzaj>
    <derivirana_varijabla naziv="DomainObject.Predmet.StrankaNazivFormatedOIB_1">MUP,Rav.civilne zašt.,pod.ured Zagreb,sl.za insp.poslove</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MUP,Rav.civilne zašt.,pod.ured Zagreb,sl.za insp.poslove</item>
    </izvorni_sadrzaj>
    <derivirana_varijabla naziv="DomainObject.Predmet.StrankaListFormated_1">
      <item>MUP,Rav.civilne zašt.,pod.ured Zagreb,sl.za insp.poslove</item>
    </derivirana_varijabla>
  </DomainObject.Predmet.StrankaListFormated>
  <DomainObject.Predmet.StrankaListFormatedOIB>
    <izvorni_sadrzaj>
      <item>MUP,Rav.civilne zašt.,pod.ured Zagreb,sl.za insp.poslove</item>
    </izvorni_sadrzaj>
    <derivirana_varijabla naziv="DomainObject.Predmet.StrankaListFormatedOIB_1">
      <item>MUP,Rav.civilne zašt.,pod.ured Zagreb,sl.za insp.poslove</item>
    </derivirana_varijabla>
  </DomainObject.Predmet.StrankaListFormatedOIB>
  <DomainObject.Predmet.StrankaListFormatedWithAdress>
    <izvorni_sadrzaj>
      <item>MUP,Rav.civilne zašt.,pod.ured Zagreb,sl.za insp.poslove, Avenija Večeslava Holjevca 20, 10000 Zagreb</item>
    </izvorni_sadrzaj>
    <derivirana_varijabla naziv="DomainObject.Predmet.StrankaListFormatedWithAdress_1">
      <item>MUP,Rav.civilne zašt.,pod.ured Zagreb,sl.za insp.poslove, Avenija Večeslava Holjevca 20, 10000 Zagreb</item>
    </derivirana_varijabla>
  </DomainObject.Predmet.StrankaListFormatedWithAdress>
  <DomainObject.Predmet.StrankaListFormatedWithAdressOIB>
    <izvorni_sadrzaj>
      <item>MUP,Rav.civilne zašt.,pod.ured Zagreb,sl.za insp.poslove, Avenija Večeslava Holjevca 20, 10000 Zagreb</item>
    </izvorni_sadrzaj>
    <derivirana_varijabla naziv="DomainObject.Predmet.StrankaListFormatedWithAdressOIB_1">
      <item>MUP,Rav.civilne zašt.,pod.ured Zagreb,sl.za insp.poslove, Avenija Večeslava Holjevca 20, 10000 Zagreb</item>
    </derivirana_varijabla>
  </DomainObject.Predmet.StrankaListFormatedWithAdressOIB>
  <DomainObject.Predmet.StrankaListNazivFormated>
    <izvorni_sadrzaj>
      <item>MUP,Rav.civilne zašt.,pod.ured Zagreb,sl.za insp.poslove</item>
    </izvorni_sadrzaj>
    <derivirana_varijabla naziv="DomainObject.Predmet.StrankaListNazivFormated_1">
      <item>MUP,Rav.civilne zašt.,pod.ured Zagreb,sl.za insp.poslove</item>
    </derivirana_varijabla>
  </DomainObject.Predmet.StrankaListNazivFormated>
  <DomainObject.Predmet.StrankaListNazivFormatedOIB>
    <izvorni_sadrzaj>
      <item>MUP,Rav.civilne zašt.,pod.ured Zagreb,sl.za insp.poslove</item>
    </izvorni_sadrzaj>
    <derivirana_varijabla naziv="DomainObject.Predmet.StrankaListNazivFormatedOIB_1">
      <item>MUP,Rav.civilne zašt.,pod.ured Zagreb,sl.za insp.poslove</item>
    </derivirana_varijabla>
  </DomainObject.Predmet.StrankaListNazivFormatedOIB>
  <DomainObject.Predmet.ProtuStrankaListFormated>
    <izvorni_sadrzaj>
      <item>LUPUS ZAŠTITA društvo s ograničenom odgovornošću za zaštitu osoba i imovine</item>
      <item>Tihomir Krstanović</item>
    </izvorni_sadrzaj>
    <derivirana_varijabla naziv="DomainObject.Predmet.ProtuStrankaListFormated_1">
      <item>LUPUS ZAŠTITA društvo s ograničenom odgovornošću za zaštitu osoba i imovine</item>
      <item>Tihomir Krstanović</item>
    </derivirana_varijabla>
  </DomainObject.Predmet.ProtuStrankaListFormated>
  <DomainObject.Predmet.ProtuStrankaListFormatedOIB>
    <izvorni_sadrzaj>
      <item>LUPUS ZAŠTITA društvo s ograničenom odgovornošću za zaštitu osoba i imovine, OIB 27928056511</item>
      <item>Tihomir Krstanović, OIB 25950699874</item>
    </izvorni_sadrzaj>
    <derivirana_varijabla naziv="DomainObject.Predmet.ProtuStrankaListFormatedOIB_1">
      <item>LUPUS ZAŠTITA društvo s ograničenom odgovornošću za zaštitu osoba i imovine, OIB 27928056511</item>
      <item>Tihomir Krstanović, OIB 25950699874</item>
    </derivirana_varijabla>
  </DomainObject.Predmet.ProtuStrankaListFormatedOIB>
  <DomainObject.Predmet.ProtuStrankaListFormatedWithAdress>
    <izvorni_sadrzaj>
      <item>LUPUS ZAŠTITA društvo s ograničenom odgovornošću za zaštitu osoba i imovine, Zdenački zavoj 14, 10000 Zagreb</item>
      <item>Tihomir Krstanović, Ulica Grigora Viteza 5, 10000 Zagreb</item>
    </izvorni_sadrzaj>
    <derivirana_varijabla naziv="DomainObject.Predmet.ProtuStrankaListFormatedWithAdress_1">
      <item>LUPUS ZAŠTITA društvo s ograničenom odgovornošću za zaštitu osoba i imovine, Zdenački zavoj 14, 10000 Zagreb</item>
      <item>Tihomir Krstanović, Ulica Grigora Viteza 5, 10000 Zagreb</item>
    </derivirana_varijabla>
  </DomainObject.Predmet.ProtuStrankaListFormatedWithAdress>
  <DomainObject.Predmet.ProtuStrankaListFormatedWithAdressOIB>
    <izvorni_sadrzaj>
      <item>LUPUS ZAŠTITA društvo s ograničenom odgovornošću za zaštitu osoba i imovine, OIB 27928056511, Zdenački zavoj 14, 10000 Zagreb</item>
      <item>Tihomir Krstanović, OIB 25950699874, Ulica Grigora Viteza 5, 10000 Zagreb</item>
    </izvorni_sadrzaj>
    <derivirana_varijabla naziv="DomainObject.Predmet.ProtuStrankaListFormatedWithAdressOIB_1">
      <item>LUPUS ZAŠTITA društvo s ograničenom odgovornošću za zaštitu osoba i imovine, OIB 27928056511, Zdenački zavoj 14, 10000 Zagreb</item>
      <item>Tihomir Krstanović, OIB 25950699874, Ulica Grigora Viteza 5, 10000 Zagreb</item>
    </derivirana_varijabla>
  </DomainObject.Predmet.ProtuStrankaListFormatedWithAdressOIB>
  <DomainObject.Predmet.ProtuStrankaListNazivFormated>
    <izvorni_sadrzaj>
      <item>LUPUS ZAŠTITA društvo s ograničenom odgovornošću za zaštitu osoba i imovine</item>
      <item>Tihomir Krstanović</item>
    </izvorni_sadrzaj>
    <derivirana_varijabla naziv="DomainObject.Predmet.ProtuStrankaListNazivFormated_1">
      <item>LUPUS ZAŠTITA društvo s ograničenom odgovornošću za zaštitu osoba i imovine</item>
      <item>Tihomir Krstanović</item>
    </derivirana_varijabla>
  </DomainObject.Predmet.ProtuStrankaListNazivFormated>
  <DomainObject.Predmet.ProtuStrankaListNazivFormatedOIB>
    <izvorni_sadrzaj>
      <item>LUPUS ZAŠTITA društvo s ograničenom odgovornošću za zaštitu osoba i imovine, OIB 27928056511</item>
      <item>Tihomir Krstanović, OIB 25950699874</item>
    </izvorni_sadrzaj>
    <derivirana_varijabla naziv="DomainObject.Predmet.ProtuStrankaListNazivFormatedOIB_1">
      <item>LUPUS ZAŠTITA društvo s ograničenom odgovornošću za zaštitu osoba i imovine, OIB 27928056511</item>
      <item>Tihomir Krstanović, OIB 25950699874</item>
    </derivirana_varijabla>
  </DomainObject.Predmet.ProtuStrankaListNazivFormatedOIB>
  <DomainObject.Predmet.OstaliListFormated>
    <izvorni_sadrzaj>
      <item>Odvj. Joško Biliškov</item>
      <item>Mladen Hadžija</item>
    </izvorni_sadrzaj>
    <derivirana_varijabla naziv="DomainObject.Predmet.OstaliListFormated_1">
      <item>Odvj. Joško Biliškov</item>
      <item>Mladen Hadžija</item>
    </derivirana_varijabla>
    <derivirana_varijabla naziv="DrugaOsoba">
      <item>Odvj. Joško Biliškov</item>
      <item>Mladen Hadžija</item>
    </derivirana_varijabla>
  </DomainObject.Predmet.OstaliListFormated>
  <DomainObject.Predmet.OstaliListFormatedOIB>
    <izvorni_sadrzaj>
      <item>Odvj. Joško Biliškov</item>
      <item>Mladen Hadžija</item>
    </izvorni_sadrzaj>
    <derivirana_varijabla naziv="DomainObject.Predmet.OstaliListFormatedOIB_1">
      <item>Odvj. Joško Biliškov</item>
      <item>Mladen Hadžija</item>
    </derivirana_varijabla>
  </DomainObject.Predmet.OstaliListFormatedOIB>
  <DomainObject.Predmet.OstaliListFormatedWithAdress>
    <izvorni_sadrzaj>
      <item>Odvj. Joško Biliškov, Trnjanska 73, 10000 Zagreb</item>
      <item>Mladen Hadžija, Side Košutić 24, 10000 Zagreb</item>
    </izvorni_sadrzaj>
    <derivirana_varijabla naziv="DomainObject.Predmet.OstaliListFormatedWithAdress_1">
      <item>Odvj. Joško Biliškov, Trnjanska 73, 10000 Zagreb</item>
      <item>Mladen Hadžija, Side Košutić 24, 10000 Zagreb</item>
    </derivirana_varijabla>
  </DomainObject.Predmet.OstaliListFormatedWithAdress>
  <DomainObject.Predmet.OstaliListFormatedWithAdressOIB>
    <izvorni_sadrzaj>
      <item>Odvj. Joško Biliškov, Trnjanska 73, 10000 Zagreb</item>
      <item>Mladen Hadžija, Side Košutić 24, 10000 Zagreb</item>
    </izvorni_sadrzaj>
    <derivirana_varijabla naziv="DomainObject.Predmet.OstaliListFormatedWithAdressOIB_1">
      <item>Odvj. Joško Biliškov, Trnjanska 73, 10000 Zagreb</item>
      <item>Mladen Hadžija, Side Košutić 24, 10000 Zagreb</item>
    </derivirana_varijabla>
  </DomainObject.Predmet.OstaliListFormatedWithAdressOIB>
  <DomainObject.Predmet.OstaliListNazivFormated>
    <izvorni_sadrzaj>
      <item>Odvj. Joško Biliškov</item>
      <item>Mladen Hadžija</item>
    </izvorni_sadrzaj>
    <derivirana_varijabla naziv="DomainObject.Predmet.OstaliListNazivFormated_1">
      <item>Odvj. Joško Biliškov</item>
      <item>Mladen Hadžija</item>
    </derivirana_varijabla>
  </DomainObject.Predmet.OstaliListNazivFormated>
  <DomainObject.Predmet.OstaliListNazivFormatedOIB>
    <izvorni_sadrzaj>
      <item>Odvj. Joško Biliškov</item>
      <item>Mladen Hadžija</item>
    </izvorni_sadrzaj>
    <derivirana_varijabla naziv="DomainObject.Predmet.OstaliListNazivFormatedOIB_1">
      <item>Odvj. Joško Biliškov</item>
      <item>Mladen Hadžija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17, 17</izvorni_sadrzaj>
    <derivirana_varijabla naziv="DomainObject.Predmet.ClanakZakona_1">17, 17</derivirana_varijabla>
  </DomainObject.Predmet.ClanakZakona>
  <DomainObject.Predmet.ClanakZakonaFull>
    <izvorni_sadrzaj>članka 17. stavka 1., članka 17. stavka 1.</izvorni_sadrzaj>
    <derivirana_varijabla naziv="DomainObject.Predmet.ClanakZakonaFull_1">članka 17.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MUP,Rav.civilne zašt.,pod.ured Zagreb,sl.za insp.poslove</izvorni_sadrzaj>
    <derivirana_varijabla naziv="DomainObject.Predmet.StrankaIDrugi_1">MUP,Rav.civilne zašt.,pod.ured Zagreb,sl.za insp.poslove</derivirana_varijabla>
  </DomainObject.Predmet.StrankaIDrugi>
  <DomainObject.Predmet.ProtustrankaIDrugi>
    <izvorni_sadrzaj>LUPUS ZAŠTITA društvo s ograničenom odgovornošću za zaštitu osoba i imovine i dr.</izvorni_sadrzaj>
    <derivirana_varijabla naziv="DomainObject.Predmet.ProtustrankaIDrugi_1">LUPUS ZAŠTITA društvo s ograničenom odgovornošću za zaštitu osoba i imovine i dr.</derivirana_varijabla>
  </DomainObject.Predmet.ProtustrankaIDrugi>
  <DomainObject.Predmet.StrankaIDrugiAdressOIB>
    <izvorni_sadrzaj>MUP,Rav.civilne zašt.,pod.ured Zagreb,sl.za insp.poslove, Avenija Večeslava Holjevca 20, 10000 Zagreb</izvorni_sadrzaj>
    <derivirana_varijabla naziv="DomainObject.Predmet.StrankaIDrugiAdressOIB_1">MUP,Rav.civilne zašt.,pod.ured Zagreb,sl.za insp.poslove, Avenija Večeslava Holjevca 20, 10000 Zagreb</derivirana_varijabla>
  </DomainObject.Predmet.StrankaIDrugiAdressOIB>
  <DomainObject.Predmet.ProtustrankaIDrugiAdressOIB>
    <izvorni_sadrzaj>LUPUS ZAŠTITA društvo s ograničenom odgovornošću za zaštitu osoba i imovine, OIB 27928056511, Zdenački zavoj 14, 10000 Zagreb i dr.</izvorni_sadrzaj>
    <derivirana_varijabla naziv="DomainObject.Predmet.ProtustrankaIDrugiAdressOIB_1">LUPUS ZAŠTITA društvo s ograničenom odgovornošću za zaštitu osoba i imovine, OIB 27928056511, Zdenački zavoj 14,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LUPUS ZAŠTITA društvo s ograničenom odgovornošću za zaštitu osoba i imovine</item>
      <item>MUP,Rav.civilne zašt.,pod.ured Zagreb,sl.za insp.poslove</item>
      <item>Tihomir Krstanović</item>
      <item>Odvj. Joško Biliškov</item>
      <item>Mladen Hadžija</item>
    </izvorni_sadrzaj>
    <derivirana_varijabla naziv="DomainObject.Predmet.SudioniciListNaziv_1">
      <item>LUPUS ZAŠTITA društvo s ograničenom odgovornošću za zaštitu osoba i imovine</item>
      <item>MUP,Rav.civilne zašt.,pod.ured Zagreb,sl.za insp.poslove</item>
      <item>Tihomir Krstanović</item>
      <item>Odvj. Joško Biliškov</item>
      <item>Mladen Hadžija</item>
    </derivirana_varijabla>
    <derivirana_varijabla naziv="OstaliSudionici">
      <item>LUPUS ZAŠTITA društvo s ograničenom odgovornošću za zaštitu osoba i imovine</item>
      <item>MUP,Rav.civilne zašt.,pod.ured Zagreb,sl.za insp.poslove</item>
      <item>Tihomir Krstanović</item>
      <item>Odvj. Joško Biliškov</item>
      <item>Mladen Hadžija</item>
    </derivirana_varijabla>
  </DomainObject.Predmet.SudioniciListNaziv>
  <DomainObject.Predmet.SudioniciListAdressOIB>
    <izvorni_sadrzaj>
      <item>LUPUS ZAŠTITA društvo s ograničenom odgovornošću za zaštitu osoba i imovine, OIB 27928056511, Zdenački zavoj 14,10000 Zagreb</item>
      <item>MUP,Rav.civilne zašt.,pod.ured Zagreb,sl.za insp.poslove, Avenija Večeslava Holjevca 20,10000 Zagreb</item>
      <item>Tihomir Krstanović, OIB 25950699874, Ulica Grigora Viteza 5,10000 Zagreb</item>
      <item>Odvj. Joško Biliškov, Trnjanska 73,10000 Zagreb</item>
      <item>Mladen Hadžija, Side Košutić 24,10000 Zagreb</item>
    </izvorni_sadrzaj>
    <derivirana_varijabla naziv="DomainObject.Predmet.SudioniciListAdressOIB_1">
      <item>LUPUS ZAŠTITA društvo s ograničenom odgovornošću za zaštitu osoba i imovine, OIB 27928056511, Zdenački zavoj 14,10000 Zagreb</item>
      <item>MUP,Rav.civilne zašt.,pod.ured Zagreb,sl.za insp.poslove, Avenija Večeslava Holjevca 20,10000 Zagreb</item>
      <item>Tihomir Krstanović, OIB 25950699874, Ulica Grigora Viteza 5,10000 Zagreb</item>
      <item>Odvj. Joško Biliškov, Trnjanska 73,10000 Zagreb</item>
      <item>Mladen Hadžija, Side Košutić 24,10000 Zagreb</item>
    </derivirana_varijabla>
  </DomainObject.Predmet.SudioniciListAdressOIB>
  <DomainObject.UcesnikSudskeRadnje.NazivFormated>
    <izvorni_sadrzaj>Tihomir Krstanović, OIB 25950699874, Ulica Grigora Viteza 5,10000 Zagreb</izvorni_sadrzaj>
    <derivirana_varijabla naziv="DomainObject.UcesnikSudskeRadnje.NazivFormated_1">Tihomir Krstanović, OIB 25950699874, Ulica Grigora Viteza 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27928056511</item>
      <item>, OIB null</item>
      <item>, OIB 25950699874</item>
      <item>, OIB null</item>
      <item>, OIB null</item>
    </izvorni_sadrzaj>
    <derivirana_varijabla naziv="DomainObject.Predmet.SudioniciListNazivOIB_1">
      <item>, OIB 27928056511</item>
      <item>, OIB null</item>
      <item>, OIB 25950699874</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MUP,Rav.civilne zašt.,pod.ured Zagreb,sl.za insp.poslove, Avenija Večeslava Holjevca 20, 10000 Zagreb
2. Okrivljenik LUPUS ZAŠTITA društvo s ograničenom odgovornošću za zaštitu osoba i imovine, OIB 27928056511, Zdenački zavoj 14, 10000 Zagreb
3. Okrivljenik Tihomir Krstanović, OIB 25950699874, Ulica Grigora Viteza 5, 10000 Zagreb</izvorni_sadrzaj>
    <derivirana_varijabla naziv="DomainObject.UcesnikSudskeRadnje.SudskaRadnja.UcesniciObavijest_1">1. Tužitelj MUP,Rav.civilne zašt.,pod.ured Zagreb,sl.za insp.poslove, Avenija Večeslava Holjevca 20, 10000 Zagreb
2. Okrivljenik LUPUS ZAŠTITA društvo s ograničenom odgovornošću za zaštitu osoba i imovine, OIB 27928056511, Zdenački zavoj 14, 10000 Zagreb
3. Okrivljenik Tihomir Krstanović, OIB 25950699874, Ulica Grigora Viteza 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siječnja 2025.</izvorni_sadrzaj>
    <derivirana_varijabla naziv="DomainObject.Predmet.DatumPocetkaProcesa_1">9. siječnja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privatnoj zaštiti</item>
    </izvorni_sadrzaj>
    <derivirana_varijabla naziv="DomainObject.ZakonPravilnikList_1">
      <item>Zakon o privatnoj zaštiti</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LUPUS ZAŠTITA društvo s ograničenom odgovornošću za zaštitu osoba i imovine, Zdenački zavoj 14, 10000 Zagreb, OIB: 27928056511</item>
      <item>Tihomir Krstanović, Ulica Grigora Viteza 5, 10000 Zagreb, OIB: 25950699874, rođen-a 15.04.1979., mjesto rođenja BERLIN</item>
    </izvorni_sadrzaj>
    <derivirana_varijabla naziv="DomainObject.Predmet.OkrivljenikAdresaMjestoRodjenjaList_1">
      <item>LUPUS ZAŠTITA društvo s ograničenom odgovornošću za zaštitu osoba i imovine, Zdenački zavoj 14, 10000 Zagreb, OIB: 27928056511</item>
      <item>Tihomir Krstanović, Ulica Grigora Viteza 5, 10000 Zagreb, OIB: 25950699874, rođen-a 15.04.1979., mjesto rođenja BERLIN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LUPUS ZAŠTITA društvo s ograničenom odgovornošću za zaštitu osoba i imovine, MBS 080722034, Zdenački zavoj 14, 10000 Zagreb</izvorni_sadrzaj>
    <derivirana_varijabla naziv="DomainObject.Predmet.OkrivljenikPravnaNazivAdresaMbs_1">LUPUS ZAŠTITA društvo s ograničenom odgovornošću za zaštitu osoba i imovine, MBS 080722034, Zdenački zavoj 14, 10000 Zagreb</derivirana_varijabla>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365</properties:Words>
  <properties:Characters>2122</properties:Characters>
  <properties:Lines>49</properties:Lines>
  <properties:Paragraphs>22</properties:Paragraphs>
  <properties:TotalTime>81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2647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2026-10-05T12:18:00Z</cp:lastPrinted>
  <dcterms:modified xmlns:xsi="http://www.w3.org/2001/XMLSchema-instance" xsi:type="dcterms:W3CDTF">2026-10-05T12:18:00Z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Tihomir Krstanović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