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c5551c" w14:paraId="1c5551c" w:rsidRDefault="008613BD" w:rsidP="00572798" w:rsidR="008613BD" w:rsidRPr="00E26BFC">
      <w:pPr>
        <w:tabs>
          <w:tab w:pos="6150" w:val="left"/>
        </w:tabs>
        <w15:collapsed w:val="false"/>
      </w:pPr>
      <w:bookmarkStart w:name="_GoBack" w:id="0"/>
      <w:bookmarkEnd w:id="0"/>
    </w:p>
    <w:p w:rsidRDefault="00CB0338" w:rsidP="00325398" w:rsidR="00325398">
      <w:r>
        <w:t xml:space="preserve">       </w:t>
      </w:r>
      <w:r w:rsidR="00E3040A">
        <w:t xml:space="preserve"> </w:t>
      </w:r>
      <w:r>
        <w:t xml:space="preserve"> </w:t>
      </w:r>
      <w:r w:rsidR="00E3040A">
        <w:t xml:space="preserve"> </w:t>
      </w:r>
      <w:r w:rsidR="00325398">
        <w:t xml:space="preserve"> </w:t>
      </w:r>
      <w:r>
        <w:rPr>
          <w:noProof/>
        </w:rPr>
        <w:drawing>
          <wp:inline distR="0" distL="0" distB="0" distT="0">
            <wp:extent cy="771525" cx="581025"/>
            <wp:effectExtent b="9525" r="9525" t="0" l="0"/>
            <wp:docPr name="Picture 2" id="8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</w:t>
      </w:r>
    </w:p>
    <w:p w:rsidRDefault="00CB0338" w:rsidR="00CB0338">
      <w:r>
        <w:t xml:space="preserve">    Republika Hrvatska</w:t>
      </w:r>
    </w:p>
    <w:p w:rsidRDefault="00CB0338" w:rsidR="00CB0338" w:rsidRPr="006F62D7">
      <w:r w:rsidRPr="006F62D7">
        <w:t>Trgovački sud u Zagrebu</w:t>
      </w:r>
    </w:p>
    <w:p w:rsidRDefault="00CB0338" w:rsidR="00CB0338" w:rsidRPr="007E4602">
      <w:pPr>
        <w:tabs>
          <w:tab w:pos="2340" w:val="center"/>
          <w:tab w:pos="6480" w:val="left"/>
        </w:tabs>
        <w:jc w:val="both"/>
      </w:pPr>
      <w:r>
        <w:t xml:space="preserve">  </w:t>
      </w:r>
      <w:r w:rsidRPr="006F62D7">
        <w:t>Zagreb, Amruševa 2/II</w:t>
      </w:r>
    </w:p>
    <w:p w:rsidRDefault="00ED6AA8" w:rsidP="00325398" w:rsidR="00ED6AA8"/>
    <w:p w:rsidRDefault="00325398" w:rsidP="00325398" w:rsidR="00325398"/>
    <w:p w:rsidRDefault="00325398" w:rsidP="00CB0338" w:rsidR="00ED6AA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7E6D58">
        <w:t>5179</w:t>
      </w:r>
      <w:r w:rsidR="008155EE">
        <w:t>/15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 xml:space="preserve">(N.N. br. </w:t>
      </w:r>
      <w:r w:rsidR="00AC4528">
        <w:t>71/15.</w:t>
      </w:r>
      <w:r>
        <w:t>)</w:t>
      </w:r>
      <w:r w:rsidR="008155EE">
        <w:t>,</w:t>
      </w:r>
      <w:r>
        <w:t xml:space="preserve"> dana </w:t>
      </w:r>
      <w:r w:rsidR="00F34B0D">
        <w:t>3</w:t>
      </w:r>
      <w:r w:rsidR="007E6D58">
        <w:t xml:space="preserve">0. prosinca </w:t>
      </w:r>
      <w:r w:rsidR="00590AEF">
        <w:t>2015.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CB0338" w:rsidP="00CB0338" w:rsidR="00CB0338" w:rsidRPr="00CB0338">
      <w:pPr>
        <w:jc w:val="both"/>
      </w:pPr>
    </w:p>
    <w:p w:rsidRDefault="00325398" w:rsidP="00325398" w:rsidR="00325398" w:rsidRPr="00CB0338">
      <w:pPr>
        <w:jc w:val="center"/>
      </w:pPr>
      <w:r w:rsidRPr="00CB0338"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CB0338" w:rsidR="00D66226">
      <w:pPr>
        <w:pStyle w:val="Odlomakpopisa"/>
        <w:numPr>
          <w:ilvl w:val="0"/>
          <w:numId w:val="5"/>
        </w:numPr>
      </w:pPr>
      <w:r>
        <w:t>Z</w:t>
      </w:r>
      <w:r w:rsidR="00D66226">
        <w:t xml:space="preserve">a </w:t>
      </w:r>
      <w:r w:rsidR="00AC4528">
        <w:t>dužnik</w:t>
      </w:r>
      <w:r w:rsidR="00D66226">
        <w:t>a</w:t>
      </w:r>
      <w:r w:rsidR="00693392">
        <w:t xml:space="preserve"> </w:t>
      </w:r>
      <w:r w:rsidR="00A84C69">
        <w:t xml:space="preserve"> </w:t>
      </w:r>
      <w:r w:rsidR="007E6D58">
        <w:t xml:space="preserve">UDRUGA "RODITELJI ZA DJECU", Zagreb, Maksimirska 51a </w:t>
      </w:r>
      <w:r w:rsidR="00AC4528">
        <w:t>(OIB</w:t>
      </w:r>
      <w:r w:rsidR="00CB0338">
        <w:t>:</w:t>
      </w:r>
      <w:r w:rsidR="007E6D58">
        <w:t xml:space="preserve"> 58874928513</w:t>
      </w:r>
      <w:r w:rsidR="00AC4528">
        <w:t xml:space="preserve">). </w:t>
      </w:r>
    </w:p>
    <w:p w:rsidRDefault="00D01B78" w:rsidP="00D01B78" w:rsidR="00D01B78">
      <w:pPr>
        <w:pStyle w:val="Odlomakpopisa"/>
        <w:ind w:left="1428"/>
      </w:pPr>
    </w:p>
    <w:p w:rsidRDefault="00AC4528" w:rsidP="00D66226" w:rsidR="00AC4528">
      <w:pPr>
        <w:pStyle w:val="Odlomakpopisa"/>
        <w:numPr>
          <w:ilvl w:val="0"/>
          <w:numId w:val="5"/>
        </w:numPr>
      </w:pPr>
      <w:r>
        <w:t xml:space="preserve">Iznos duga evidentiran na temelju neizvršenih osnova za plaćanje </w:t>
      </w:r>
      <w:r w:rsidR="00D66226">
        <w:t xml:space="preserve">je </w:t>
      </w:r>
      <w:r w:rsidR="007E6D58">
        <w:t xml:space="preserve">2.501,48 </w:t>
      </w:r>
      <w:r>
        <w:t>kn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325398" w:rsidR="00325398">
      <w:pPr>
        <w:jc w:val="center"/>
      </w:pPr>
      <w:r>
        <w:t>Zagreb,</w:t>
      </w:r>
      <w:r w:rsidR="00590AEF">
        <w:t xml:space="preserve"> </w:t>
      </w:r>
      <w:r w:rsidR="007E6D58">
        <w:t xml:space="preserve">30. prosinca </w:t>
      </w:r>
      <w:r w:rsidR="00590AEF">
        <w:t>2015.</w:t>
      </w:r>
      <w:r w:rsidR="00E5092D">
        <w:t xml:space="preserve"> godine</w:t>
      </w:r>
    </w:p>
    <w:p w:rsidRDefault="00325398" w:rsidP="00325398" w:rsidR="00325398"/>
    <w:p w:rsidRDefault="00404E04" w:rsidP="00404E04" w:rsidR="00404E04" w:rsidRPr="0051786A">
      <w:pPr>
        <w:tabs>
          <w:tab w:pos="7200" w:val="center"/>
        </w:tabs>
        <w:jc w:val="both"/>
        <w:rPr>
          <w:bCs/>
        </w:rPr>
      </w:pPr>
      <w:r>
        <w:t xml:space="preserve">                                                                                                           </w:t>
      </w:r>
      <w:r>
        <w:rPr>
          <w:bCs/>
        </w:rPr>
        <w:t>Sudac</w:t>
      </w:r>
      <w:r w:rsidRPr="0051786A">
        <w:rPr>
          <w:bCs/>
        </w:rPr>
        <w:t>:</w:t>
      </w:r>
    </w:p>
    <w:p w:rsidRDefault="00404E04" w:rsidP="00404E04" w:rsidR="00404E04">
      <w:pPr>
        <w:pStyle w:val="Tijeloteksta"/>
        <w:tabs>
          <w:tab w:pos="7080" w:val="center"/>
        </w:tabs>
        <w:spacing w:after="0"/>
      </w:pPr>
      <w:r w:rsidRPr="0051786A">
        <w:tab/>
      </w:r>
      <w:r>
        <w:t xml:space="preserve">                Sanda Jeromela Kurick</w:t>
      </w:r>
    </w:p>
    <w:p w:rsidRDefault="00404E04" w:rsidP="00404E04" w:rsidR="00404E04">
      <w:pPr>
        <w:pStyle w:val="Tijeloteksta"/>
        <w:tabs>
          <w:tab w:pos="7080" w:val="center"/>
        </w:tabs>
        <w:spacing w:after="0"/>
      </w:pPr>
    </w:p>
    <w:p w:rsidRDefault="00404E04" w:rsidP="00910A89" w:rsidR="00404E04">
      <w:r>
        <w:t xml:space="preserve">DNA: </w:t>
      </w:r>
    </w:p>
    <w:p w:rsidRDefault="00910A89" w:rsidP="00910A89" w:rsidR="00910A89">
      <w:r>
        <w:t xml:space="preserve">- </w:t>
      </w:r>
      <w:r w:rsidR="00577E3A">
        <w:t xml:space="preserve">e - </w:t>
      </w:r>
      <w:r>
        <w:t>oglasna ploča</w:t>
      </w:r>
      <w:r w:rsidR="00577E3A">
        <w:t xml:space="preserve"> 45 dana</w:t>
      </w:r>
    </w:p>
    <w:sectPr w:rsidSect="00CB0338" w:rsidR="00910A89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8209B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7056B"/>
    <w:rsid w:val="000C3F36"/>
    <w:rsid w:val="000D387C"/>
    <w:rsid w:val="00111057"/>
    <w:rsid w:val="00114EAD"/>
    <w:rsid w:val="00185571"/>
    <w:rsid w:val="00186AF0"/>
    <w:rsid w:val="001E50FB"/>
    <w:rsid w:val="001F6933"/>
    <w:rsid w:val="00230A63"/>
    <w:rsid w:val="00263D6D"/>
    <w:rsid w:val="00264D19"/>
    <w:rsid w:val="00297E94"/>
    <w:rsid w:val="002A51C3"/>
    <w:rsid w:val="00325398"/>
    <w:rsid w:val="00371DD2"/>
    <w:rsid w:val="0038246E"/>
    <w:rsid w:val="003D35F9"/>
    <w:rsid w:val="003E3A15"/>
    <w:rsid w:val="00404E04"/>
    <w:rsid w:val="00413F4C"/>
    <w:rsid w:val="004B337A"/>
    <w:rsid w:val="004D7C50"/>
    <w:rsid w:val="004F3962"/>
    <w:rsid w:val="0053446F"/>
    <w:rsid w:val="00572798"/>
    <w:rsid w:val="00577E3A"/>
    <w:rsid w:val="00590AEF"/>
    <w:rsid w:val="00591994"/>
    <w:rsid w:val="005A0039"/>
    <w:rsid w:val="005A7327"/>
    <w:rsid w:val="005D476D"/>
    <w:rsid w:val="005E4AB8"/>
    <w:rsid w:val="005F0073"/>
    <w:rsid w:val="005F4627"/>
    <w:rsid w:val="00627F6A"/>
    <w:rsid w:val="00657B8E"/>
    <w:rsid w:val="00693392"/>
    <w:rsid w:val="0073619E"/>
    <w:rsid w:val="007574B5"/>
    <w:rsid w:val="007B5AFD"/>
    <w:rsid w:val="007D5A5D"/>
    <w:rsid w:val="007E6D58"/>
    <w:rsid w:val="007F12D4"/>
    <w:rsid w:val="008155EE"/>
    <w:rsid w:val="008613BD"/>
    <w:rsid w:val="00863025"/>
    <w:rsid w:val="00871F01"/>
    <w:rsid w:val="00910A89"/>
    <w:rsid w:val="00920CA0"/>
    <w:rsid w:val="009218D2"/>
    <w:rsid w:val="009419D8"/>
    <w:rsid w:val="00946FC6"/>
    <w:rsid w:val="00A71431"/>
    <w:rsid w:val="00A84C69"/>
    <w:rsid w:val="00AC4528"/>
    <w:rsid w:val="00AD027A"/>
    <w:rsid w:val="00B8209B"/>
    <w:rsid w:val="00B82F18"/>
    <w:rsid w:val="00BF240D"/>
    <w:rsid w:val="00C25912"/>
    <w:rsid w:val="00C73B1E"/>
    <w:rsid w:val="00C836B9"/>
    <w:rsid w:val="00C958E9"/>
    <w:rsid w:val="00CB0338"/>
    <w:rsid w:val="00CE7362"/>
    <w:rsid w:val="00D01B78"/>
    <w:rsid w:val="00D66226"/>
    <w:rsid w:val="00E26BFC"/>
    <w:rsid w:val="00E3040A"/>
    <w:rsid w:val="00E5092D"/>
    <w:rsid w:val="00EC3302"/>
    <w:rsid w:val="00ED6AA8"/>
    <w:rsid w:val="00F034D3"/>
    <w:rsid w:val="00F34B0D"/>
    <w:rsid w:val="00F67997"/>
    <w:rsid w:val="00F70066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ijeloteksta" w:type="paragraph">
    <w:name w:val="Body Text"/>
    <w:basedOn w:val="Normal"/>
    <w:link w:val="TijelotekstaChar"/>
    <w:rsid w:val="00404E04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rsid w:val="00404E04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F7006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7006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7006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7006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7006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ijeloteksta" w:type="paragraph">
    <w:name w:val="Body Text"/>
    <w:basedOn w:val="Normal"/>
    <w:link w:val="TijelotekstaChar"/>
    <w:rsid w:val="00404E04"/>
    <w:pPr>
      <w:spacing w:after="120"/>
    </w:pPr>
  </w:style>
  <w:style w:customStyle="1" w:styleId="TijelotekstaChar" w:type="character">
    <w:name w:val="Tijelo teksta Char"/>
    <w:basedOn w:val="Zadanifontodlomka"/>
    <w:link w:val="Tijeloteksta"/>
    <w:rsid w:val="00404E04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F7006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7006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7006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7006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7006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30. prosinca 2015.</izvorni_sadrzaj>
    <derivirana_varijabla naziv="DomainObject.DatumDonosenjaOdluke_1">30.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Sanda  Jeromela</izvorni_sadrzaj>
    <derivirana_varijabla naziv="DomainObject.DonositeljOdluke.Ime_1">Sanda  Jeromela</derivirana_varijabla>
  </DomainObject.DonositeljOdluke.Ime>
  <DomainObject.DonositeljOdluke.Prezime>
    <izvorni_sadrzaj>Kurick</izvorni_sadrzaj>
    <derivirana_varijabla naziv="DomainObject.DonositeljOdluke.Prezime_1">Kurick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5179</izvorni_sadrzaj>
    <derivirana_varijabla naziv="DomainObject.Predmet.Broj_1">5179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studenog 2015.</izvorni_sadrzaj>
    <derivirana_varijabla naziv="DomainObject.Predmet.DatumOsnivanja_1">19.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St-5179/2015</izvorni_sadrzaj>
    <derivirana_varijabla naziv="DomainObject.Predmet.OznakaBroj_1">St-5179/2015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RODITELJI ZA DJECU zastupanog po punomoćniku Matija Gažić</izvorni_sadrzaj>
    <derivirana_varijabla naziv="DomainObject.Predmet.ProtustrankaFormated_1">  UDRUGA RODITELJI ZA DJECU zastupanog po punomoćniku Matija Gažić</derivirana_varijabla>
  </DomainObject.Predmet.ProtustrankaFormated>
  <DomainObject.Predmet.ProtustrankaFormatedOIB>
    <izvorni_sadrzaj>  UDRUGA RODITELJI ZA DJECU, OIB 58874928513 zastupanog po punomoćniku Matija Gažić</izvorni_sadrzaj>
    <derivirana_varijabla naziv="DomainObject.Predmet.ProtustrankaFormatedOIB_1">  UDRUGA RODITELJI ZA DJECU, OIB 58874928513 zastupanog po punomoćniku Matija Gažić</derivirana_varijabla>
  </DomainObject.Predmet.ProtustrankaFormatedOIB>
  <DomainObject.Predmet.ProtustrankaFormatedWithAdress>
    <izvorni_sadrzaj> UDRUGA RODITELJI ZA DJECU, maksimirska 51 a, 10000 Zagreb zastupanog po punomoćniku Matija Gažić</izvorni_sadrzaj>
    <derivirana_varijabla naziv="DomainObject.Predmet.ProtustrankaFormatedWithAdress_1"> UDRUGA RODITELJI ZA DJECU, maksimirska 51 a, 10000 Zagreb zastupanog po punomoćniku Matija Gažić</derivirana_varijabla>
  </DomainObject.Predmet.ProtustrankaFormatedWithAdress>
  <DomainObject.Predmet.ProtustrankaFormatedWithAdressOIB>
    <izvorni_sadrzaj> UDRUGA RODITELJI ZA DJECU, OIB 58874928513, maksimirska 51 a, 10000 Zagreb zastupanog po punomoćniku Matija Gažić</izvorni_sadrzaj>
    <derivirana_varijabla naziv="DomainObject.Predmet.ProtustrankaFormatedWithAdressOIB_1"> UDRUGA RODITELJI ZA DJECU, OIB 58874928513, maksimirska 51 a, 10000 Zagreb zastupanog po punomoćniku Matija Gažić</derivirana_varijabla>
  </DomainObject.Predmet.ProtustrankaFormatedWithAdressOIB>
  <DomainObject.Predmet.ProtustrankaWithAdress>
    <izvorni_sadrzaj>UDRUGA RODITELJI ZA DJECU maksimirska 51 a, 10000 Zagreb</izvorni_sadrzaj>
    <derivirana_varijabla naziv="DomainObject.Predmet.ProtustrankaWithAdress_1">UDRUGA RODITELJI ZA DJECU maksimirska 51 a, 10000 Zagreb</derivirana_varijabla>
  </DomainObject.Predmet.ProtustrankaWithAdress>
  <DomainObject.Predmet.ProtustrankaWithAdressOIB>
    <izvorni_sadrzaj>UDRUGA RODITELJI ZA DJECU, OIB 58874928513, maksimirska 51 a, 10000 Zagreb</izvorni_sadrzaj>
    <derivirana_varijabla naziv="DomainObject.Predmet.ProtustrankaWithAdressOIB_1">UDRUGA RODITELJI ZA DJECU, OIB 58874928513, maksimirska 51 a, 10000 Zagreb</derivirana_varijabla>
  </DomainObject.Predmet.ProtustrankaWithAdressOIB>
  <DomainObject.Predmet.ProtustrankaNazivFormated>
    <izvorni_sadrzaj>UDRUGA RODITELJI ZA DJECU</izvorni_sadrzaj>
    <derivirana_varijabla naziv="DomainObject.Predmet.ProtustrankaNazivFormated_1">UDRUGA RODITELJI ZA DJECU</derivirana_varijabla>
  </DomainObject.Predmet.ProtustrankaNazivFormated>
  <DomainObject.Predmet.ProtustrankaNazivFormatedOIB>
    <izvorni_sadrzaj>UDRUGA RODITELJI ZA DJECU, OIB 58874928513</izvorni_sadrzaj>
    <derivirana_varijabla naziv="DomainObject.Predmet.ProtustrankaNazivFormatedOIB_1">UDRUGA RODITELJI ZA DJECU, OIB 58874928513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75.St-S.Jeromela Kurick</izvorni_sadrzaj>
    <derivirana_varijabla naziv="DomainObject.Predmet.Referada.Naziv_1">75.St-S.Jeromela Kurick</derivirana_varijabla>
  </DomainObject.Predmet.Referada.Naziv>
  <DomainObject.Predmet.Referada.Oznaka>
    <izvorni_sadrzaj>75.St</izvorni_sadrzaj>
    <derivirana_varijabla naziv="DomainObject.Predmet.Referada.Oznaka_1">75.St</derivirana_varijabla>
  </DomainObject.Predmet.Referada.Oznaka>
  <DomainObject.Predmet.Referada.Prostorija.Naziv>
    <izvorni_sadrzaj>Soba DZ I 28</izvorni_sadrzaj>
    <derivirana_varijabla naziv="DomainObject.Predmet.Referada.Prostorija.Naziv_1">Soba DZ I 28</derivirana_varijabla>
  </DomainObject.Predmet.Referada.Prostorija.Naziv>
  <DomainObject.Predmet.Referada.Prostorija.Oznaka>
    <izvorni_sadrzaj>DZ I 28</izvorni_sadrzaj>
    <derivirana_varijabla naziv="DomainObject.Predmet.Referada.Prostorija.Oznaka_1">DZ I 28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Sanda  Jeromela Kurick</izvorni_sadrzaj>
    <derivirana_varijabla naziv="DomainObject.Predmet.Referada.Sudac_1">Sanda  Jeromela Kurick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75.St-S.Jeromela Kurick</izvorni_sadrzaj>
    <derivirana_varijabla naziv="DomainObject.Predmet.TrenutnaLokacijaSpisa.Naziv_1">75.St-S.Jeromela Kurick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Anita Ban</izvorni_sadrzaj>
    <derivirana_varijabla naziv="DomainObject.Predmet.Zapisnicar_1">Anita Ban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RODITELJI ZA DJECU zastupanog po punomoćniku Matija Gažić</item>
    </izvorni_sadrzaj>
    <derivirana_varijabla naziv="DomainObject.Predmet.ProtuStrankaListFormated_1">
      <item>UDRUGA RODITELJI ZA DJECU zastupanog po punomoćniku Matija Gažić</item>
    </derivirana_varijabla>
  </DomainObject.Predmet.ProtuStrankaListFormated>
  <DomainObject.Predmet.ProtuStrankaListFormatedOIB>
    <izvorni_sadrzaj>
      <item>UDRUGA RODITELJI ZA DJECU, OIB 58874928513 zastupanog po punomoćniku Matija Gažić</item>
    </izvorni_sadrzaj>
    <derivirana_varijabla naziv="DomainObject.Predmet.ProtuStrankaListFormatedOIB_1">
      <item>UDRUGA RODITELJI ZA DJECU, OIB 58874928513 zastupanog po punomoćniku Matija Gažić</item>
    </derivirana_varijabla>
  </DomainObject.Predmet.ProtuStrankaListFormatedOIB>
  <DomainObject.Predmet.ProtuStrankaListFormatedWithAdress>
    <izvorni_sadrzaj>
      <item>UDRUGA RODITELJI ZA DJECU, maksimirska 51 a, 10000 Zagreb zastupanog po punomoćniku Matija Gažić</item>
    </izvorni_sadrzaj>
    <derivirana_varijabla naziv="DomainObject.Predmet.ProtuStrankaListFormatedWithAdress_1">
      <item>UDRUGA RODITELJI ZA DJECU, maksimirska 51 a, 10000 Zagreb zastupanog po punomoćniku Matija Gažić</item>
    </derivirana_varijabla>
  </DomainObject.Predmet.ProtuStrankaListFormatedWithAdress>
  <DomainObject.Predmet.ProtuStrankaListFormatedWithAdressOIB>
    <izvorni_sadrzaj>
      <item>UDRUGA RODITELJI ZA DJECU, OIB 58874928513, maksimirska 51 a, 10000 Zagreb zastupanog po punomoćniku Matija Gažić</item>
    </izvorni_sadrzaj>
    <derivirana_varijabla naziv="DomainObject.Predmet.ProtuStrankaListFormatedWithAdressOIB_1">
      <item>UDRUGA RODITELJI ZA DJECU, OIB 58874928513, maksimirska 51 a, 10000 Zagreb zastupanog po punomoćniku Matija Gažić</item>
    </derivirana_varijabla>
  </DomainObject.Predmet.ProtuStrankaListFormatedWithAdressOIB>
  <DomainObject.Predmet.ProtuStrankaListNazivFormated>
    <izvorni_sadrzaj>
      <item>UDRUGA RODITELJI ZA DJECU</item>
    </izvorni_sadrzaj>
    <derivirana_varijabla naziv="DomainObject.Predmet.ProtuStrankaListNazivFormated_1">
      <item>UDRUGA RODITELJI ZA DJECU</item>
    </derivirana_varijabla>
  </DomainObject.Predmet.ProtuStrankaListNazivFormated>
  <DomainObject.Predmet.ProtuStrankaListNazivFormatedOIB>
    <izvorni_sadrzaj>
      <item>UDRUGA RODITELJI ZA DJECU, OIB 58874928513</item>
    </izvorni_sadrzaj>
    <derivirana_varijabla naziv="DomainObject.Predmet.ProtuStrankaListNazivFormatedOIB_1">
      <item>UDRUGA RODITELJI ZA DJECU, OIB 58874928513</item>
    </derivirana_varijabla>
  </DomainObject.Predmet.ProtuStrankaListNazivFormatedOIB>
  <DomainObject.Predmet.OstaliListFormated>
    <izvorni_sadrzaj>
      <item>Matija Gažić punomoćnik sudionika u postupku UDRUGA RODITELJI ZA DJECU</item>
    </izvorni_sadrzaj>
    <derivirana_varijabla naziv="DomainObject.Predmet.OstaliListFormated_1">
      <item>Matija Gažić punomoćnik sudionika u postupku UDRUGA RODITELJI ZA DJECU</item>
    </derivirana_varijabla>
  </DomainObject.Predmet.OstaliListFormated>
  <DomainObject.Predmet.OstaliListFormatedOIB>
    <izvorni_sadrzaj>
      <item>Matija Gažić punomoćnik sudionika u postupku UDRUGA RODITELJI ZA DJECU</item>
    </izvorni_sadrzaj>
    <derivirana_varijabla naziv="DomainObject.Predmet.OstaliListFormatedOIB_1">
      <item>Matija Gažić punomoćnik sudionika u postupku UDRUGA RODITELJI ZA DJECU</item>
    </derivirana_varijabla>
  </DomainObject.Predmet.OstaliListFormatedOIB>
  <DomainObject.Predmet.OstaliListFormatedWithAdress>
    <izvorni_sadrzaj>
      <item>Matija Gažić, Miramarska 51a, 10000 Zagreb punomoćnik sudionika u postupku UDRUGA RODITELJI ZA DJECU</item>
    </izvorni_sadrzaj>
    <derivirana_varijabla naziv="DomainObject.Predmet.OstaliListFormatedWithAdress_1">
      <item>Matija Gažić, Miramarska 51a, 10000 Zagreb punomoćnik sudionika u postupku UDRUGA RODITELJI ZA DJECU</item>
    </derivirana_varijabla>
  </DomainObject.Predmet.OstaliListFormatedWithAdress>
  <DomainObject.Predmet.OstaliListFormatedWithAdressOIB>
    <izvorni_sadrzaj>
      <item>Matija Gažić, Miramarska 51a, 10000 Zagreb punomoćnik sudionika u postupku UDRUGA RODITELJI ZA DJECU</item>
    </izvorni_sadrzaj>
    <derivirana_varijabla naziv="DomainObject.Predmet.OstaliListFormatedWithAdressOIB_1">
      <item>Matija Gažić, Miramarska 51a, 10000 Zagreb punomoćnik sudionika u postupku UDRUGA RODITELJI ZA DJECU</item>
    </derivirana_varijabla>
  </DomainObject.Predmet.OstaliListFormatedWithAdressOIB>
  <DomainObject.Predmet.OstaliListNazivFormated>
    <izvorni_sadrzaj>
      <item>Matija Gažić</item>
    </izvorni_sadrzaj>
    <derivirana_varijabla naziv="DomainObject.Predmet.OstaliListNazivFormated_1">
      <item>Matija Gažić</item>
    </derivirana_varijabla>
  </DomainObject.Predmet.OstaliListNazivFormated>
  <DomainObject.Predmet.OstaliListNazivFormatedOIB>
    <izvorni_sadrzaj>
      <item>Matija Gažić</item>
    </izvorni_sadrzaj>
    <derivirana_varijabla naziv="DomainObject.Predmet.OstaliListNazivFormatedOIB_1">
      <item>Matija Gažić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prosinca 2015.</izvorni_sadrzaj>
    <derivirana_varijabla naziv="DomainObject.Datum_1">30.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RODITELJI ZA DJECU</izvorni_sadrzaj>
    <derivirana_varijabla naziv="DomainObject.Predmet.ProtustrankaIDrugi_1">UDRUGA RODITELJI ZA DJECU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UDRUGA RODITELJI ZA DJECU, OIB 58874928513, maksimirska 51 a, 10000 Zagreb</izvorni_sadrzaj>
    <derivirana_varijabla naziv="DomainObject.Predmet.ProtustrankaIDrugiAdressOIB_1">UDRUGA RODITELJI ZA DJECU, OIB 58874928513, maksimirska 51 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UDRUGA RODITELJI ZA DJECU</item>
      <item>Matija Gažić</item>
    </izvorni_sadrzaj>
    <derivirana_varijabla naziv="DomainObject.Predmet.SudioniciListNaziv_1">
      <item>FINA Regionalni centar Zagreb</item>
      <item>UDRUGA RODITELJI ZA DJECU</item>
      <item>Matija Gažić</item>
    </derivirana_varijabla>
  </DomainObject.Predmet.SudioniciListNaziv>
  <DomainObject.Predmet.SudioniciListAdressOIB>
    <izvorni_sadrzaj>
      <item>FINA Regionalni centar Zagreb, OIB 85821130368, Trg svibanjskih žrtava 1995. Br. 1,10000 Zagreb</item>
      <item>UDRUGA RODITELJI ZA DJECU, OIB 58874928513, maksimirska 51 a,10000 Zagreb</item>
      <item>Matija Gažić, Miramarska 51a,10000 Zagreb</item>
    </izvorni_sadrzaj>
    <derivirana_varijabla naziv="DomainObject.Predmet.SudioniciListAdressOIB_1">
      <item>FINA Regionalni centar Zagreb, OIB 85821130368, Trg svibanjskih žrtava 1995. Br. 1,10000 Zagreb</item>
      <item>UDRUGA RODITELJI ZA DJECU, OIB 58874928513, maksimirska 51 a,10000 Zagreb</item>
      <item>Matija Gažić, Miramarska 51a,10000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58874928513</item>
      <item>, OIB null</item>
    </izvorni_sadrzaj>
    <derivirana_varijabla naziv="DomainObject.Predmet.SudioniciListNazivOIB_1">
      <item>, OIB 85821130368</item>
      <item>, OIB 58874928513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241</properties:Words>
  <properties:Characters>1314</properties:Characters>
  <properties:Lines>45</properties:Lines>
  <properties:Paragraphs>17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1701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2015-12-30T10:15:00Z</dcterms:created>
  <dc:creator>ilukac</dc:creator>
  <cp:lastModifiedBy>Anita Ban</cp:lastModifiedBy>
  <cp:lastPrinted>2015-11-18T13:13:00Z</cp:lastPrinted>
  <dcterms:modified xmlns:xsi="http://www.w3.org/2001/XMLSchema-instance" xsi:type="dcterms:W3CDTF">2015-12-30T10:21:00Z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