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26D23" w:rsidR="00337C9B" w:rsidP="00CF7E72" w:rsidRDefault="00CF7E72" w14:paraId="ed5b04b" w14:textId="ed5b04b">
      <w:pPr>
        <w15:collapsed w:val="false"/>
        <w:rPr>
          <w:rFonts w:ascii="Arial" w:hAnsi="Arial" w:cs="Arial"/>
          <w:sz w:val="24"/>
          <w:szCs w:val="24"/>
          <w:lang w:val="hr-HR"/>
        </w:rPr>
      </w:pPr>
      <w:bookmarkStart w:name="_GoBack" w:id="0"/>
      <w:bookmarkEnd w:id="0"/>
      <w:r>
        <w:rPr>
          <w:rFonts w:ascii="Calibri" w:hAnsi="Calibri" w:eastAsia="Calibri"/>
          <w:noProof/>
          <w:sz w:val="22"/>
          <w:szCs w:val="22"/>
          <w:lang w:val="hr-HR"/>
        </w:rPr>
        <w:t xml:space="preserve">         </w:t>
      </w:r>
      <w:r w:rsidRPr="004046BF" w:rsidR="004046BF">
        <w:rPr>
          <w:rFonts w:ascii="Calibri" w:hAnsi="Calibri" w:eastAsia="Calibri"/>
          <w:noProof/>
          <w:sz w:val="22"/>
          <w:szCs w:val="22"/>
          <w:lang w:val="hr-HR"/>
        </w:rPr>
        <w:drawing>
          <wp:inline distT="0" distB="0" distL="0" distR="0">
            <wp:extent cx="652228" cy="866775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7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379" cy="877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6D23">
        <w:rPr>
          <w:rFonts w:ascii="Calibri" w:hAnsi="Calibri" w:eastAsia="Calibri"/>
          <w:noProof/>
          <w:sz w:val="22"/>
          <w:szCs w:val="22"/>
          <w:lang w:val="hr-HR"/>
        </w:rPr>
        <w:tab/>
      </w:r>
      <w:r w:rsidR="00A26D23">
        <w:rPr>
          <w:rFonts w:ascii="Calibri" w:hAnsi="Calibri" w:eastAsia="Calibri"/>
          <w:noProof/>
          <w:sz w:val="22"/>
          <w:szCs w:val="22"/>
          <w:lang w:val="hr-HR"/>
        </w:rPr>
        <w:tab/>
      </w:r>
      <w:r w:rsidR="00A26D23">
        <w:rPr>
          <w:rFonts w:ascii="Calibri" w:hAnsi="Calibri" w:eastAsia="Calibri"/>
          <w:noProof/>
          <w:sz w:val="22"/>
          <w:szCs w:val="22"/>
          <w:lang w:val="hr-HR"/>
        </w:rPr>
        <w:tab/>
      </w:r>
      <w:r w:rsidR="00A26D23">
        <w:rPr>
          <w:rFonts w:ascii="Calibri" w:hAnsi="Calibri" w:eastAsia="Calibri"/>
          <w:noProof/>
          <w:sz w:val="22"/>
          <w:szCs w:val="22"/>
          <w:lang w:val="hr-HR"/>
        </w:rPr>
        <w:tab/>
      </w:r>
      <w:r w:rsidR="00A26D23">
        <w:rPr>
          <w:rFonts w:ascii="Calibri" w:hAnsi="Calibri" w:eastAsia="Calibri"/>
          <w:noProof/>
          <w:sz w:val="22"/>
          <w:szCs w:val="22"/>
          <w:lang w:val="hr-HR"/>
        </w:rPr>
        <w:tab/>
      </w:r>
      <w:r w:rsidR="00A26D23">
        <w:rPr>
          <w:rFonts w:ascii="Calibri" w:hAnsi="Calibri" w:eastAsia="Calibri"/>
          <w:noProof/>
          <w:sz w:val="22"/>
          <w:szCs w:val="22"/>
          <w:lang w:val="hr-HR"/>
        </w:rPr>
        <w:tab/>
      </w:r>
      <w:r w:rsidR="00A26D23">
        <w:rPr>
          <w:rFonts w:ascii="Calibri" w:hAnsi="Calibri" w:eastAsia="Calibri"/>
          <w:noProof/>
          <w:sz w:val="22"/>
          <w:szCs w:val="22"/>
          <w:lang w:val="hr-HR"/>
        </w:rPr>
        <w:tab/>
      </w:r>
      <w:r>
        <w:rPr>
          <w:rFonts w:ascii="Calibri" w:hAnsi="Calibri" w:eastAsia="Calibri"/>
          <w:noProof/>
          <w:sz w:val="22"/>
          <w:szCs w:val="22"/>
          <w:lang w:val="hr-HR"/>
        </w:rPr>
        <w:tab/>
      </w:r>
      <w:r w:rsidR="00264545">
        <w:rPr>
          <w:rFonts w:ascii="Arial" w:hAnsi="Arial" w:cs="Arial"/>
          <w:sz w:val="24"/>
          <w:szCs w:val="24"/>
          <w:lang w:val="hr-HR"/>
        </w:rPr>
        <w:t>Sp-</w:t>
      </w:r>
      <w:r w:rsidR="00497341">
        <w:rPr>
          <w:rFonts w:ascii="Arial" w:hAnsi="Arial" w:cs="Arial"/>
          <w:sz w:val="24"/>
          <w:szCs w:val="24"/>
          <w:lang w:val="hr-HR"/>
        </w:rPr>
        <w:t>1</w:t>
      </w:r>
      <w:r w:rsidR="00F055DC">
        <w:rPr>
          <w:rFonts w:ascii="Arial" w:hAnsi="Arial" w:cs="Arial"/>
          <w:sz w:val="24"/>
          <w:szCs w:val="24"/>
          <w:lang w:val="hr-HR"/>
        </w:rPr>
        <w:t>7</w:t>
      </w:r>
      <w:r w:rsidR="00F31EFF">
        <w:rPr>
          <w:rFonts w:ascii="Arial" w:hAnsi="Arial" w:cs="Arial"/>
          <w:sz w:val="24"/>
          <w:szCs w:val="24"/>
          <w:lang w:val="hr-HR"/>
        </w:rPr>
        <w:t>12</w:t>
      </w:r>
      <w:r w:rsidR="000C6F68">
        <w:rPr>
          <w:rFonts w:ascii="Arial" w:hAnsi="Arial" w:cs="Arial"/>
          <w:sz w:val="24"/>
          <w:szCs w:val="24"/>
          <w:lang w:val="hr-HR"/>
        </w:rPr>
        <w:t>/</w:t>
      </w:r>
      <w:r w:rsidR="005F32FC">
        <w:rPr>
          <w:rFonts w:ascii="Arial" w:hAnsi="Arial" w:cs="Arial"/>
          <w:sz w:val="24"/>
          <w:szCs w:val="24"/>
          <w:lang w:val="hr-HR"/>
        </w:rPr>
        <w:t>202</w:t>
      </w:r>
      <w:r w:rsidR="00B71685">
        <w:rPr>
          <w:rFonts w:ascii="Arial" w:hAnsi="Arial" w:cs="Arial"/>
          <w:sz w:val="24"/>
          <w:szCs w:val="24"/>
          <w:lang w:val="hr-HR"/>
        </w:rPr>
        <w:t>3</w:t>
      </w:r>
      <w:r w:rsidR="005F32FC">
        <w:rPr>
          <w:rFonts w:ascii="Arial" w:hAnsi="Arial" w:cs="Arial"/>
          <w:sz w:val="24"/>
          <w:szCs w:val="24"/>
          <w:lang w:val="hr-HR"/>
        </w:rPr>
        <w:t>-2</w:t>
      </w:r>
    </w:p>
    <w:p w:rsidRPr="002F116D" w:rsidR="00E33F3D" w:rsidP="00E33F3D" w:rsidRDefault="00E33F3D">
      <w:pPr>
        <w:rPr>
          <w:rFonts w:ascii="Arial" w:hAnsi="Arial" w:cs="Arial"/>
          <w:sz w:val="24"/>
          <w:szCs w:val="24"/>
          <w:lang w:val="hr-HR"/>
        </w:rPr>
      </w:pPr>
      <w:r w:rsidRPr="002F116D">
        <w:rPr>
          <w:rFonts w:ascii="Arial" w:hAnsi="Arial" w:cs="Arial"/>
          <w:sz w:val="24"/>
          <w:szCs w:val="24"/>
          <w:lang w:val="hr-HR"/>
        </w:rPr>
        <w:t>Republika Hrvatska</w:t>
      </w:r>
    </w:p>
    <w:p w:rsidRPr="002F116D" w:rsidR="00E33F3D" w:rsidP="00E33F3D" w:rsidRDefault="00E33F3D">
      <w:pPr>
        <w:rPr>
          <w:rFonts w:ascii="Arial" w:hAnsi="Arial" w:cs="Arial"/>
          <w:sz w:val="24"/>
          <w:szCs w:val="24"/>
          <w:lang w:val="hr-HR"/>
        </w:rPr>
      </w:pPr>
      <w:r w:rsidRPr="002F116D">
        <w:rPr>
          <w:rFonts w:ascii="Arial" w:hAnsi="Arial" w:cs="Arial"/>
          <w:sz w:val="24"/>
          <w:szCs w:val="24"/>
          <w:lang w:val="hr-HR"/>
        </w:rPr>
        <w:t>Općinski sud u Osijek</w:t>
      </w:r>
    </w:p>
    <w:p w:rsidRPr="002F116D" w:rsidR="00E33F3D" w:rsidP="00E33F3D" w:rsidRDefault="00E33F3D">
      <w:pPr>
        <w:rPr>
          <w:rFonts w:ascii="Arial" w:hAnsi="Arial" w:cs="Arial"/>
          <w:sz w:val="24"/>
          <w:szCs w:val="24"/>
          <w:lang w:val="hr-HR"/>
        </w:rPr>
      </w:pPr>
      <w:r w:rsidRPr="002F116D">
        <w:rPr>
          <w:rFonts w:ascii="Arial" w:hAnsi="Arial" w:cs="Arial"/>
          <w:sz w:val="24"/>
          <w:szCs w:val="24"/>
          <w:lang w:val="hr-HR"/>
        </w:rPr>
        <w:t>Europske avenije 7</w:t>
      </w:r>
    </w:p>
    <w:p w:rsidRPr="002F116D" w:rsidR="00E33F3D" w:rsidP="003205A5" w:rsidRDefault="00CF7E72">
      <w:pPr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31000 </w:t>
      </w:r>
      <w:r w:rsidRPr="002F116D" w:rsidR="00E33F3D">
        <w:rPr>
          <w:rFonts w:ascii="Arial" w:hAnsi="Arial" w:cs="Arial"/>
          <w:sz w:val="24"/>
          <w:szCs w:val="24"/>
          <w:lang w:val="hr-HR"/>
        </w:rPr>
        <w:t>Osijek</w:t>
      </w:r>
    </w:p>
    <w:p w:rsidRPr="002F116D" w:rsidR="00E33F3D" w:rsidP="00E33F3D" w:rsidRDefault="00E33F3D">
      <w:pPr>
        <w:rPr>
          <w:rFonts w:ascii="Arial" w:hAnsi="Arial" w:cs="Arial"/>
          <w:sz w:val="24"/>
          <w:szCs w:val="24"/>
          <w:lang w:val="hr-HR"/>
        </w:rPr>
      </w:pPr>
    </w:p>
    <w:p w:rsidRPr="002F116D" w:rsidR="00E33F3D" w:rsidP="00E33F3D" w:rsidRDefault="00E33F3D">
      <w:pPr>
        <w:rPr>
          <w:rFonts w:ascii="Arial" w:hAnsi="Arial" w:cs="Arial"/>
          <w:sz w:val="24"/>
          <w:szCs w:val="24"/>
          <w:lang w:val="hr-HR"/>
        </w:rPr>
      </w:pPr>
    </w:p>
    <w:p w:rsidRPr="002F116D" w:rsidR="00337C9B" w:rsidP="00E33F3D" w:rsidRDefault="00337C9B">
      <w:pPr>
        <w:rPr>
          <w:rFonts w:ascii="Arial" w:hAnsi="Arial" w:cs="Arial"/>
          <w:sz w:val="24"/>
          <w:szCs w:val="24"/>
          <w:lang w:val="hr-HR"/>
        </w:rPr>
      </w:pPr>
    </w:p>
    <w:p w:rsidRPr="002F116D" w:rsidR="00E33F3D" w:rsidP="00B64C7C" w:rsidRDefault="00E33F3D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F116D">
        <w:rPr>
          <w:rFonts w:ascii="Arial" w:hAnsi="Arial" w:cs="Arial"/>
          <w:sz w:val="24"/>
          <w:szCs w:val="24"/>
          <w:lang w:val="hr-HR"/>
        </w:rPr>
        <w:t xml:space="preserve">Općinski sud </w:t>
      </w:r>
      <w:r w:rsidRPr="002F116D" w:rsidR="009C4EAA">
        <w:rPr>
          <w:rFonts w:ascii="Arial" w:hAnsi="Arial" w:cs="Arial"/>
          <w:sz w:val="24"/>
          <w:szCs w:val="24"/>
          <w:lang w:val="hr-HR"/>
        </w:rPr>
        <w:t xml:space="preserve">u Osijeku, po višoj </w:t>
      </w:r>
      <w:r w:rsidRPr="002F116D" w:rsidR="005A43DF">
        <w:rPr>
          <w:rFonts w:ascii="Arial" w:hAnsi="Arial" w:cs="Arial"/>
          <w:sz w:val="24"/>
          <w:szCs w:val="24"/>
          <w:lang w:val="hr-HR"/>
        </w:rPr>
        <w:t>sudskoj savjetnici Renati Ivančić</w:t>
      </w:r>
      <w:r w:rsidRPr="002F116D" w:rsidR="008022CE">
        <w:rPr>
          <w:rFonts w:ascii="Arial" w:hAnsi="Arial" w:cs="Arial"/>
          <w:sz w:val="24"/>
          <w:szCs w:val="24"/>
          <w:lang w:val="hr-HR"/>
        </w:rPr>
        <w:t xml:space="preserve">, </w:t>
      </w:r>
      <w:r w:rsidRPr="002F116D">
        <w:rPr>
          <w:rFonts w:ascii="Arial" w:hAnsi="Arial" w:cs="Arial"/>
          <w:sz w:val="24"/>
          <w:szCs w:val="24"/>
          <w:lang w:val="hr-HR"/>
        </w:rPr>
        <w:t>u jednostavnom postupku s</w:t>
      </w:r>
      <w:r w:rsidR="00981934">
        <w:rPr>
          <w:rFonts w:ascii="Arial" w:hAnsi="Arial" w:cs="Arial"/>
          <w:sz w:val="24"/>
          <w:szCs w:val="24"/>
          <w:lang w:val="hr-HR"/>
        </w:rPr>
        <w:t>tečaja nad im</w:t>
      </w:r>
      <w:r w:rsidR="005E393B">
        <w:rPr>
          <w:rFonts w:ascii="Arial" w:hAnsi="Arial" w:cs="Arial"/>
          <w:sz w:val="24"/>
          <w:szCs w:val="24"/>
          <w:lang w:val="hr-HR"/>
        </w:rPr>
        <w:t>ovinom potrošača</w:t>
      </w:r>
      <w:r w:rsidR="0001392D">
        <w:rPr>
          <w:rFonts w:ascii="Arial" w:hAnsi="Arial" w:cs="Arial"/>
          <w:sz w:val="24"/>
          <w:szCs w:val="24"/>
          <w:lang w:val="hr-HR"/>
        </w:rPr>
        <w:t xml:space="preserve"> </w:t>
      </w:r>
      <w:r w:rsidR="00F31EFF">
        <w:rPr>
          <w:rFonts w:ascii="Arial" w:hAnsi="Arial" w:cs="Arial"/>
          <w:sz w:val="24"/>
          <w:szCs w:val="24"/>
          <w:lang w:val="hr-HR"/>
        </w:rPr>
        <w:t>Željke Novosel iz Osijeka, Crkvena ulica 107, OIB: 36261349161</w:t>
      </w:r>
      <w:r w:rsidR="009A196D">
        <w:rPr>
          <w:rFonts w:ascii="Arial" w:hAnsi="Arial" w:cs="Arial"/>
          <w:sz w:val="24"/>
          <w:szCs w:val="24"/>
          <w:lang w:val="hr-HR"/>
        </w:rPr>
        <w:t>,</w:t>
      </w:r>
      <w:r w:rsidR="009C304A">
        <w:rPr>
          <w:rFonts w:ascii="Arial" w:hAnsi="Arial" w:cs="Arial"/>
          <w:sz w:val="24"/>
          <w:szCs w:val="24"/>
          <w:lang w:val="hr-HR"/>
        </w:rPr>
        <w:t xml:space="preserve"> </w:t>
      </w:r>
      <w:r w:rsidRPr="002F116D">
        <w:rPr>
          <w:rFonts w:ascii="Arial" w:hAnsi="Arial" w:cs="Arial"/>
          <w:sz w:val="24"/>
          <w:szCs w:val="24"/>
          <w:lang w:val="hr-HR"/>
        </w:rPr>
        <w:t xml:space="preserve">odlučujući o prijedlogu FINA-e za provedbu jednostavnog postupka </w:t>
      </w:r>
      <w:r w:rsidR="00E90B12">
        <w:rPr>
          <w:rFonts w:ascii="Arial" w:hAnsi="Arial" w:cs="Arial"/>
          <w:sz w:val="24"/>
          <w:szCs w:val="24"/>
          <w:lang w:val="hr-HR"/>
        </w:rPr>
        <w:t xml:space="preserve">stečaja nad imovinom potrošača, </w:t>
      </w:r>
      <w:r w:rsidRPr="002F116D">
        <w:rPr>
          <w:rFonts w:ascii="Arial" w:hAnsi="Arial" w:cs="Arial"/>
          <w:sz w:val="24"/>
          <w:szCs w:val="24"/>
          <w:lang w:val="hr-HR"/>
        </w:rPr>
        <w:t>dana</w:t>
      </w:r>
      <w:r w:rsidR="00B9186A">
        <w:rPr>
          <w:rFonts w:ascii="Arial" w:hAnsi="Arial" w:cs="Arial"/>
          <w:sz w:val="24"/>
          <w:szCs w:val="24"/>
          <w:lang w:val="hr-HR"/>
        </w:rPr>
        <w:t xml:space="preserve"> </w:t>
      </w:r>
      <w:r w:rsidR="009C304A">
        <w:rPr>
          <w:rFonts w:ascii="Arial" w:hAnsi="Arial" w:cs="Arial"/>
          <w:sz w:val="24"/>
          <w:szCs w:val="24"/>
          <w:lang w:val="hr-HR"/>
        </w:rPr>
        <w:t>8</w:t>
      </w:r>
      <w:r w:rsidR="000C6F68">
        <w:rPr>
          <w:rFonts w:ascii="Arial" w:hAnsi="Arial" w:cs="Arial"/>
          <w:sz w:val="24"/>
          <w:szCs w:val="24"/>
          <w:lang w:val="hr-HR"/>
        </w:rPr>
        <w:t>. rujna</w:t>
      </w:r>
      <w:r w:rsidR="00B71685">
        <w:rPr>
          <w:rFonts w:ascii="Arial" w:hAnsi="Arial" w:cs="Arial"/>
          <w:sz w:val="24"/>
          <w:szCs w:val="24"/>
          <w:lang w:val="hr-HR"/>
        </w:rPr>
        <w:t xml:space="preserve"> 2023.</w:t>
      </w:r>
      <w:r w:rsidRPr="002F116D" w:rsidR="0017333C">
        <w:rPr>
          <w:rFonts w:ascii="Arial" w:hAnsi="Arial" w:cs="Arial"/>
          <w:sz w:val="24"/>
          <w:szCs w:val="24"/>
          <w:lang w:val="hr-HR"/>
        </w:rPr>
        <w:t>, objavljuje:</w:t>
      </w:r>
    </w:p>
    <w:p w:rsidRPr="002F116D" w:rsidR="00E33F3D" w:rsidP="00337C9B" w:rsidRDefault="00E33F3D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E33F3D" w:rsidP="002F7E47" w:rsidRDefault="00E33F3D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2F116D">
        <w:rPr>
          <w:rFonts w:ascii="Arial" w:hAnsi="Arial" w:cs="Arial"/>
          <w:sz w:val="24"/>
          <w:szCs w:val="24"/>
          <w:lang w:val="hr-HR"/>
        </w:rPr>
        <w:t>O G L A S</w:t>
      </w:r>
    </w:p>
    <w:p w:rsidRPr="002F116D" w:rsidR="002F7E47" w:rsidP="002F7E47" w:rsidRDefault="002F7E47">
      <w:pPr>
        <w:jc w:val="center"/>
        <w:rPr>
          <w:rFonts w:ascii="Arial" w:hAnsi="Arial" w:cs="Arial"/>
          <w:sz w:val="24"/>
          <w:szCs w:val="24"/>
          <w:lang w:val="hr-HR"/>
        </w:rPr>
      </w:pPr>
    </w:p>
    <w:p w:rsidR="00E6521E" w:rsidP="003810E2" w:rsidRDefault="00E33F3D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F116D">
        <w:rPr>
          <w:rFonts w:ascii="Arial" w:hAnsi="Arial" w:cs="Arial"/>
          <w:sz w:val="24"/>
          <w:szCs w:val="24"/>
          <w:lang w:val="hr-HR"/>
        </w:rPr>
        <w:t>1. Financijska Agencija je dana</w:t>
      </w:r>
      <w:r w:rsidR="00316E87">
        <w:rPr>
          <w:rFonts w:ascii="Arial" w:hAnsi="Arial" w:cs="Arial"/>
          <w:sz w:val="24"/>
          <w:szCs w:val="24"/>
          <w:lang w:val="hr-HR"/>
        </w:rPr>
        <w:t xml:space="preserve"> </w:t>
      </w:r>
      <w:r w:rsidR="00F055DC">
        <w:rPr>
          <w:rFonts w:ascii="Arial" w:hAnsi="Arial" w:cs="Arial"/>
          <w:sz w:val="24"/>
          <w:szCs w:val="24"/>
          <w:lang w:val="hr-HR"/>
        </w:rPr>
        <w:t>2</w:t>
      </w:r>
      <w:r w:rsidR="00F31EFF">
        <w:rPr>
          <w:rFonts w:ascii="Arial" w:hAnsi="Arial" w:cs="Arial"/>
          <w:sz w:val="24"/>
          <w:szCs w:val="24"/>
          <w:lang w:val="hr-HR"/>
        </w:rPr>
        <w:t>5</w:t>
      </w:r>
      <w:r w:rsidR="00497341">
        <w:rPr>
          <w:rFonts w:ascii="Arial" w:hAnsi="Arial" w:cs="Arial"/>
          <w:sz w:val="24"/>
          <w:szCs w:val="24"/>
          <w:lang w:val="hr-HR"/>
        </w:rPr>
        <w:t>. kolovoza</w:t>
      </w:r>
      <w:r w:rsidR="00DC1592">
        <w:rPr>
          <w:rFonts w:ascii="Arial" w:hAnsi="Arial" w:cs="Arial"/>
          <w:sz w:val="24"/>
          <w:szCs w:val="24"/>
          <w:lang w:val="hr-HR"/>
        </w:rPr>
        <w:t xml:space="preserve"> </w:t>
      </w:r>
      <w:r w:rsidRPr="002F116D" w:rsidR="006A0F80">
        <w:rPr>
          <w:rFonts w:ascii="Arial" w:hAnsi="Arial" w:cs="Arial"/>
          <w:sz w:val="24"/>
          <w:szCs w:val="24"/>
          <w:lang w:val="hr-HR"/>
        </w:rPr>
        <w:t>202</w:t>
      </w:r>
      <w:r w:rsidR="00B71685">
        <w:rPr>
          <w:rFonts w:ascii="Arial" w:hAnsi="Arial" w:cs="Arial"/>
          <w:sz w:val="24"/>
          <w:szCs w:val="24"/>
          <w:lang w:val="hr-HR"/>
        </w:rPr>
        <w:t>3</w:t>
      </w:r>
      <w:r w:rsidRPr="002F116D" w:rsidR="00A57F85">
        <w:rPr>
          <w:rFonts w:ascii="Arial" w:hAnsi="Arial" w:cs="Arial"/>
          <w:sz w:val="24"/>
          <w:szCs w:val="24"/>
          <w:lang w:val="hr-HR"/>
        </w:rPr>
        <w:t>.</w:t>
      </w:r>
      <w:r w:rsidR="00666B55">
        <w:rPr>
          <w:rFonts w:ascii="Arial" w:hAnsi="Arial" w:cs="Arial"/>
          <w:sz w:val="24"/>
          <w:szCs w:val="24"/>
          <w:lang w:val="hr-HR"/>
        </w:rPr>
        <w:t xml:space="preserve"> </w:t>
      </w:r>
      <w:r w:rsidRPr="002F116D" w:rsidR="00291DA4">
        <w:rPr>
          <w:rFonts w:ascii="Arial" w:hAnsi="Arial" w:cs="Arial"/>
          <w:sz w:val="24"/>
          <w:szCs w:val="24"/>
          <w:lang w:val="hr-HR"/>
        </w:rPr>
        <w:t xml:space="preserve">ovom sudu </w:t>
      </w:r>
      <w:r w:rsidRPr="002F116D" w:rsidR="002D6ECC">
        <w:rPr>
          <w:rFonts w:ascii="Arial" w:hAnsi="Arial" w:cs="Arial"/>
          <w:sz w:val="24"/>
          <w:szCs w:val="24"/>
          <w:lang w:val="hr-HR"/>
        </w:rPr>
        <w:t>podnijela prijedlog za provedbu jednostavnog postupka</w:t>
      </w:r>
      <w:r w:rsidR="00412F83">
        <w:rPr>
          <w:rFonts w:ascii="Arial" w:hAnsi="Arial" w:cs="Arial"/>
          <w:sz w:val="24"/>
          <w:szCs w:val="24"/>
          <w:lang w:val="hr-HR"/>
        </w:rPr>
        <w:t xml:space="preserve"> stečaja nad imovinom potrošača</w:t>
      </w:r>
      <w:r w:rsidR="00757ECB">
        <w:rPr>
          <w:rFonts w:ascii="Arial" w:hAnsi="Arial" w:cs="Arial"/>
          <w:sz w:val="24"/>
          <w:szCs w:val="24"/>
          <w:lang w:val="hr-HR"/>
        </w:rPr>
        <w:t xml:space="preserve"> </w:t>
      </w:r>
      <w:r w:rsidR="00F31EFF">
        <w:rPr>
          <w:rFonts w:ascii="Arial" w:hAnsi="Arial" w:cs="Arial"/>
          <w:sz w:val="24"/>
          <w:szCs w:val="24"/>
          <w:lang w:val="hr-HR"/>
        </w:rPr>
        <w:t>Željke Novosel iz Osijeka, Crkvena ulica 107, OIB: 36261349161</w:t>
      </w:r>
      <w:r w:rsidR="004E2165">
        <w:rPr>
          <w:rFonts w:ascii="Arial" w:hAnsi="Arial" w:cs="Arial"/>
          <w:sz w:val="24"/>
          <w:szCs w:val="24"/>
          <w:lang w:val="hr-HR"/>
        </w:rPr>
        <w:t>.</w:t>
      </w:r>
    </w:p>
    <w:p w:rsidR="00E6521E" w:rsidP="003810E2" w:rsidRDefault="00E6521E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:rsidRPr="002F116D" w:rsidR="003D312F" w:rsidP="003810E2" w:rsidRDefault="0079180B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716B6">
        <w:rPr>
          <w:rFonts w:ascii="Arial" w:hAnsi="Arial" w:cs="Arial"/>
          <w:sz w:val="24"/>
          <w:szCs w:val="24"/>
          <w:lang w:val="hr-HR"/>
        </w:rPr>
        <w:t xml:space="preserve">2. </w:t>
      </w:r>
      <w:r w:rsidRPr="00C716B6" w:rsidR="002D6ECC">
        <w:rPr>
          <w:rFonts w:ascii="Arial" w:hAnsi="Arial" w:cs="Arial"/>
          <w:sz w:val="24"/>
          <w:szCs w:val="24"/>
          <w:lang w:val="hr-HR"/>
        </w:rPr>
        <w:t>Potrošač</w:t>
      </w:r>
      <w:r w:rsidRPr="00A40827" w:rsidR="00A40827">
        <w:rPr>
          <w:rFonts w:ascii="Arial" w:hAnsi="Arial" w:cs="Arial"/>
          <w:sz w:val="24"/>
          <w:szCs w:val="24"/>
          <w:lang w:val="hr-HR"/>
        </w:rPr>
        <w:t xml:space="preserve"> </w:t>
      </w:r>
      <w:r w:rsidR="00F31EFF">
        <w:rPr>
          <w:rFonts w:ascii="Arial" w:hAnsi="Arial" w:cs="Arial"/>
          <w:sz w:val="24"/>
          <w:szCs w:val="24"/>
          <w:lang w:val="hr-HR"/>
        </w:rPr>
        <w:t xml:space="preserve">Željka Novosel iz Osijeka, Crkvena ulica 107, OIB: 36261349161 </w:t>
      </w:r>
      <w:r w:rsidR="00FB2826">
        <w:rPr>
          <w:rFonts w:ascii="Arial" w:hAnsi="Arial" w:cs="Arial"/>
          <w:sz w:val="24"/>
          <w:szCs w:val="24"/>
          <w:lang w:val="hr-HR"/>
        </w:rPr>
        <w:t xml:space="preserve">nije </w:t>
      </w:r>
      <w:r w:rsidRPr="002F116D" w:rsidR="003D312F">
        <w:rPr>
          <w:rFonts w:ascii="Arial" w:hAnsi="Arial" w:cs="Arial"/>
          <w:sz w:val="24"/>
          <w:szCs w:val="24"/>
          <w:lang w:val="hr-HR"/>
        </w:rPr>
        <w:t>dostavi</w:t>
      </w:r>
      <w:r w:rsidR="005D51AC">
        <w:rPr>
          <w:rFonts w:ascii="Arial" w:hAnsi="Arial" w:cs="Arial"/>
          <w:sz w:val="24"/>
          <w:szCs w:val="24"/>
          <w:lang w:val="hr-HR"/>
        </w:rPr>
        <w:t>la</w:t>
      </w:r>
      <w:r w:rsidRPr="002F116D" w:rsidR="003D312F">
        <w:rPr>
          <w:rFonts w:ascii="Arial" w:hAnsi="Arial" w:cs="Arial"/>
          <w:sz w:val="24"/>
          <w:szCs w:val="24"/>
          <w:lang w:val="hr-HR"/>
        </w:rPr>
        <w:t xml:space="preserve"> očitovanje u roku od 15 dana od dana d</w:t>
      </w:r>
      <w:r w:rsidR="003D312F">
        <w:rPr>
          <w:rFonts w:ascii="Arial" w:hAnsi="Arial" w:cs="Arial"/>
          <w:sz w:val="24"/>
          <w:szCs w:val="24"/>
          <w:lang w:val="hr-HR"/>
        </w:rPr>
        <w:t>ostave poziva niti je dostavi</w:t>
      </w:r>
      <w:r w:rsidR="005D51AC">
        <w:rPr>
          <w:rFonts w:ascii="Arial" w:hAnsi="Arial" w:cs="Arial"/>
          <w:sz w:val="24"/>
          <w:szCs w:val="24"/>
          <w:lang w:val="hr-HR"/>
        </w:rPr>
        <w:t>la</w:t>
      </w:r>
      <w:r w:rsidR="003D312F">
        <w:rPr>
          <w:rFonts w:ascii="Arial" w:hAnsi="Arial" w:cs="Arial"/>
          <w:sz w:val="24"/>
          <w:szCs w:val="24"/>
          <w:lang w:val="hr-HR"/>
        </w:rPr>
        <w:t xml:space="preserve"> </w:t>
      </w:r>
      <w:r w:rsidRPr="002F116D" w:rsidR="003D312F">
        <w:rPr>
          <w:rFonts w:ascii="Arial" w:hAnsi="Arial" w:cs="Arial"/>
          <w:sz w:val="24"/>
          <w:szCs w:val="24"/>
          <w:lang w:val="hr-HR"/>
        </w:rPr>
        <w:t>popis imovine pa se smatra da je suglas</w:t>
      </w:r>
      <w:r w:rsidR="005D51AC">
        <w:rPr>
          <w:rFonts w:ascii="Arial" w:hAnsi="Arial" w:cs="Arial"/>
          <w:sz w:val="24"/>
          <w:szCs w:val="24"/>
          <w:lang w:val="hr-HR"/>
        </w:rPr>
        <w:t>na</w:t>
      </w:r>
      <w:r w:rsidRPr="002F116D" w:rsidR="003D312F">
        <w:rPr>
          <w:rFonts w:ascii="Arial" w:hAnsi="Arial" w:cs="Arial"/>
          <w:sz w:val="24"/>
          <w:szCs w:val="24"/>
          <w:lang w:val="hr-HR"/>
        </w:rPr>
        <w:t xml:space="preserve"> da se može provesti jednostavni postupak stečaja pot</w:t>
      </w:r>
      <w:r w:rsidR="003D312F">
        <w:rPr>
          <w:rFonts w:ascii="Arial" w:hAnsi="Arial" w:cs="Arial"/>
          <w:sz w:val="24"/>
          <w:szCs w:val="24"/>
          <w:lang w:val="hr-HR"/>
        </w:rPr>
        <w:t>rošača (članak 79.c stavak 2. Zakona o stečaju potrošača).</w:t>
      </w:r>
    </w:p>
    <w:p w:rsidRPr="002F116D" w:rsidR="002D6ECC" w:rsidP="003D312F" w:rsidRDefault="002D6ECC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Pr="002F116D" w:rsidR="002D6ECC" w:rsidP="002D6ECC" w:rsidRDefault="002D6EC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F116D">
        <w:rPr>
          <w:rFonts w:ascii="Arial" w:hAnsi="Arial" w:cs="Arial"/>
          <w:sz w:val="24"/>
          <w:szCs w:val="24"/>
          <w:lang w:val="hr-HR"/>
        </w:rPr>
        <w:t>3. Pozivaju se vjerovnici potrošača da u roku od 45 dana od objave oglasa ospore popis imovine koji je potrošač dostavio i/ili da obavijeste sud o imovini potrošača koja bi se mogla unovčiti kao stečajna masa u slučaju da jednostavni postupak stečaja potrošača bude otvoren te da dostave dokaze na kojima temelje svoje tvrdnje.</w:t>
      </w:r>
    </w:p>
    <w:p w:rsidRPr="002F116D" w:rsidR="00E33F3D" w:rsidP="00E33F3D" w:rsidRDefault="00E33F3D">
      <w:pPr>
        <w:rPr>
          <w:rFonts w:ascii="Arial" w:hAnsi="Arial" w:cs="Arial"/>
          <w:sz w:val="24"/>
          <w:szCs w:val="24"/>
          <w:lang w:val="hr-HR"/>
        </w:rPr>
      </w:pPr>
    </w:p>
    <w:p w:rsidRPr="002F116D" w:rsidR="00E33F3D" w:rsidP="0015520D" w:rsidRDefault="0015520D">
      <w:pPr>
        <w:jc w:val="center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Osijek</w:t>
      </w:r>
      <w:r w:rsidR="00457A7F">
        <w:rPr>
          <w:rFonts w:ascii="Arial" w:hAnsi="Arial" w:cs="Arial"/>
          <w:sz w:val="24"/>
          <w:szCs w:val="24"/>
          <w:lang w:val="hr-HR"/>
        </w:rPr>
        <w:t>,</w:t>
      </w:r>
      <w:r w:rsidR="00757ECB">
        <w:rPr>
          <w:rFonts w:ascii="Arial" w:hAnsi="Arial" w:cs="Arial"/>
          <w:sz w:val="24"/>
          <w:szCs w:val="24"/>
          <w:lang w:val="hr-HR"/>
        </w:rPr>
        <w:t xml:space="preserve"> </w:t>
      </w:r>
      <w:r w:rsidR="009C304A">
        <w:rPr>
          <w:rFonts w:ascii="Arial" w:hAnsi="Arial" w:cs="Arial"/>
          <w:sz w:val="24"/>
          <w:szCs w:val="24"/>
          <w:lang w:val="hr-HR"/>
        </w:rPr>
        <w:t>8</w:t>
      </w:r>
      <w:r w:rsidR="000C6F68">
        <w:rPr>
          <w:rFonts w:ascii="Arial" w:hAnsi="Arial" w:cs="Arial"/>
          <w:sz w:val="24"/>
          <w:szCs w:val="24"/>
          <w:lang w:val="hr-HR"/>
        </w:rPr>
        <w:t xml:space="preserve">. rujna </w:t>
      </w:r>
      <w:r w:rsidR="00B71685">
        <w:rPr>
          <w:rFonts w:ascii="Arial" w:hAnsi="Arial" w:cs="Arial"/>
          <w:sz w:val="24"/>
          <w:szCs w:val="24"/>
          <w:lang w:val="hr-HR"/>
        </w:rPr>
        <w:t xml:space="preserve"> 2023.</w:t>
      </w:r>
    </w:p>
    <w:p w:rsidR="00E33F3D" w:rsidP="00E33F3D" w:rsidRDefault="00E33F3D">
      <w:pPr>
        <w:rPr>
          <w:rFonts w:ascii="Arial" w:hAnsi="Arial" w:cs="Arial"/>
          <w:sz w:val="24"/>
          <w:szCs w:val="24"/>
          <w:lang w:val="hr-HR"/>
        </w:rPr>
      </w:pPr>
    </w:p>
    <w:p w:rsidRPr="002F116D" w:rsidR="00E1634B" w:rsidP="00E33F3D" w:rsidRDefault="00E1634B">
      <w:pPr>
        <w:rPr>
          <w:rFonts w:ascii="Arial" w:hAnsi="Arial" w:cs="Arial"/>
          <w:sz w:val="24"/>
          <w:szCs w:val="24"/>
          <w:lang w:val="hr-HR"/>
        </w:rPr>
      </w:pPr>
    </w:p>
    <w:p w:rsidRPr="002F116D" w:rsidR="005A43DF" w:rsidP="005A43DF" w:rsidRDefault="002D6ECC">
      <w:pPr>
        <w:rPr>
          <w:rFonts w:ascii="Arial" w:hAnsi="Arial" w:cs="Arial"/>
          <w:sz w:val="24"/>
          <w:szCs w:val="24"/>
          <w:lang w:val="hr-HR"/>
        </w:rPr>
      </w:pP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  <w:t xml:space="preserve">VIŠA </w:t>
      </w:r>
      <w:r w:rsidRPr="002F116D" w:rsidR="005A43DF">
        <w:rPr>
          <w:rFonts w:ascii="Arial" w:hAnsi="Arial" w:cs="Arial"/>
          <w:sz w:val="24"/>
          <w:szCs w:val="24"/>
          <w:lang w:val="hr-HR"/>
        </w:rPr>
        <w:t>SUDSKA SAVJETNICA</w:t>
      </w:r>
    </w:p>
    <w:p w:rsidRPr="002F116D" w:rsidR="005A43DF" w:rsidP="005A43DF" w:rsidRDefault="002D6ECC">
      <w:pPr>
        <w:rPr>
          <w:rFonts w:ascii="Arial" w:hAnsi="Arial" w:cs="Arial"/>
          <w:sz w:val="24"/>
          <w:szCs w:val="24"/>
          <w:lang w:val="hr-HR"/>
        </w:rPr>
      </w:pP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>
        <w:rPr>
          <w:rFonts w:ascii="Arial" w:hAnsi="Arial" w:cs="Arial"/>
          <w:sz w:val="24"/>
          <w:szCs w:val="24"/>
          <w:lang w:val="hr-HR"/>
        </w:rPr>
        <w:tab/>
      </w:r>
      <w:r w:rsidRPr="002F116D" w:rsidR="005A43DF">
        <w:rPr>
          <w:rFonts w:ascii="Arial" w:hAnsi="Arial" w:cs="Arial"/>
          <w:sz w:val="24"/>
          <w:szCs w:val="24"/>
          <w:lang w:val="hr-HR"/>
        </w:rPr>
        <w:t>RENATA IVANČIĆ</w:t>
      </w:r>
    </w:p>
    <w:p w:rsidRPr="002F116D" w:rsidR="00E33F3D" w:rsidP="005A43DF" w:rsidRDefault="00E33F3D">
      <w:pPr>
        <w:rPr>
          <w:rFonts w:ascii="Arial" w:hAnsi="Arial" w:cs="Arial"/>
          <w:sz w:val="24"/>
          <w:szCs w:val="24"/>
          <w:lang w:val="hr-HR"/>
        </w:rPr>
      </w:pPr>
      <w:r w:rsidRPr="002F116D">
        <w:rPr>
          <w:rFonts w:ascii="Arial" w:hAnsi="Arial" w:cs="Arial"/>
          <w:sz w:val="24"/>
          <w:szCs w:val="24"/>
          <w:lang w:val="hr-HR"/>
        </w:rPr>
        <w:t xml:space="preserve"> </w:t>
      </w:r>
    </w:p>
    <w:p w:rsidR="00AE2F6B" w:rsidRDefault="00AE2F6B"/>
    <w:sectPr w:rsidR="00AE2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RO_Dutch-Normal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B58703B"/>
    <w:multiLevelType w:val="hybridMultilevel"/>
    <w:tmpl w:val="6A56D5BC"/>
    <w:lvl w:ilvl="0" w:tplc="9A622E80">
      <w:start w:val="92"/>
      <w:numFmt w:val="bullet"/>
      <w:lvlText w:val="-"/>
      <w:lvlJc w:val="left"/>
      <w:pPr>
        <w:ind w:left="4728" w:hanging="360"/>
      </w:pPr>
      <w:rPr>
        <w:rFonts w:hint="default" w:ascii="Arial" w:hAnsi="Arial" w:cs="Arial" w:eastAsiaTheme="minorHAnsi"/>
      </w:rPr>
    </w:lvl>
    <w:lvl w:ilvl="1" w:tplc="041A0003">
      <w:start w:val="1"/>
      <w:numFmt w:val="bullet"/>
      <w:lvlText w:val="o"/>
      <w:lvlJc w:val="left"/>
      <w:pPr>
        <w:ind w:left="544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616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688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760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832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904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976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10488" w:hanging="360"/>
      </w:pPr>
      <w:rPr>
        <w:rFonts w:hint="default" w:ascii="Wingdings" w:hAnsi="Wingdings"/>
      </w:rPr>
    </w:lvl>
  </w:abstractNum>
  <w:abstractNum w:abstractNumId="1">
    <w:nsid w:val="18F52243"/>
    <w:multiLevelType w:val="hybridMultilevel"/>
    <w:tmpl w:val="CF8E049C"/>
    <w:lvl w:ilvl="0" w:tplc="041A000F">
      <w:start w:val="1"/>
      <w:numFmt w:val="decimal"/>
      <w:lvlText w:val="%1."/>
      <w:lvlJc w:val="left"/>
      <w:pPr>
        <w:ind w:left="1428" w:hanging="720"/>
      </w:pPr>
      <w:rPr>
        <w:i w:val="false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F3D"/>
    <w:rsid w:val="00002F87"/>
    <w:rsid w:val="00004D87"/>
    <w:rsid w:val="000075A3"/>
    <w:rsid w:val="00007D9D"/>
    <w:rsid w:val="00007F63"/>
    <w:rsid w:val="00010CC0"/>
    <w:rsid w:val="0001392D"/>
    <w:rsid w:val="0001481E"/>
    <w:rsid w:val="000156B8"/>
    <w:rsid w:val="0001702C"/>
    <w:rsid w:val="00020639"/>
    <w:rsid w:val="00024EDE"/>
    <w:rsid w:val="000270DA"/>
    <w:rsid w:val="000313BC"/>
    <w:rsid w:val="0003252E"/>
    <w:rsid w:val="0003710C"/>
    <w:rsid w:val="00037A9B"/>
    <w:rsid w:val="00040042"/>
    <w:rsid w:val="00041D92"/>
    <w:rsid w:val="00041F59"/>
    <w:rsid w:val="000425C0"/>
    <w:rsid w:val="00043F8E"/>
    <w:rsid w:val="00044ACA"/>
    <w:rsid w:val="0004505F"/>
    <w:rsid w:val="000462C8"/>
    <w:rsid w:val="0004749C"/>
    <w:rsid w:val="000476A8"/>
    <w:rsid w:val="000508DE"/>
    <w:rsid w:val="000529DC"/>
    <w:rsid w:val="000540A5"/>
    <w:rsid w:val="00060462"/>
    <w:rsid w:val="000613E0"/>
    <w:rsid w:val="00063931"/>
    <w:rsid w:val="00066857"/>
    <w:rsid w:val="0007267D"/>
    <w:rsid w:val="00074662"/>
    <w:rsid w:val="000755B4"/>
    <w:rsid w:val="00075A3A"/>
    <w:rsid w:val="00077A5F"/>
    <w:rsid w:val="00077E7C"/>
    <w:rsid w:val="0008030F"/>
    <w:rsid w:val="00081D1A"/>
    <w:rsid w:val="000825E5"/>
    <w:rsid w:val="00092AEF"/>
    <w:rsid w:val="0009394C"/>
    <w:rsid w:val="00094BB0"/>
    <w:rsid w:val="00094E38"/>
    <w:rsid w:val="00096A48"/>
    <w:rsid w:val="000A0645"/>
    <w:rsid w:val="000A371B"/>
    <w:rsid w:val="000A6C31"/>
    <w:rsid w:val="000B0643"/>
    <w:rsid w:val="000B1058"/>
    <w:rsid w:val="000B269F"/>
    <w:rsid w:val="000B5241"/>
    <w:rsid w:val="000B52E2"/>
    <w:rsid w:val="000B682E"/>
    <w:rsid w:val="000B71D7"/>
    <w:rsid w:val="000B774A"/>
    <w:rsid w:val="000C35F8"/>
    <w:rsid w:val="000C5422"/>
    <w:rsid w:val="000C633E"/>
    <w:rsid w:val="000C6F68"/>
    <w:rsid w:val="000C720F"/>
    <w:rsid w:val="000D09A1"/>
    <w:rsid w:val="000D11D7"/>
    <w:rsid w:val="000D4DE1"/>
    <w:rsid w:val="000E5071"/>
    <w:rsid w:val="000F2D35"/>
    <w:rsid w:val="000F39A4"/>
    <w:rsid w:val="000F6B6D"/>
    <w:rsid w:val="001012A3"/>
    <w:rsid w:val="0010681E"/>
    <w:rsid w:val="00107A58"/>
    <w:rsid w:val="0011635A"/>
    <w:rsid w:val="0012196A"/>
    <w:rsid w:val="00134402"/>
    <w:rsid w:val="00134C05"/>
    <w:rsid w:val="00137036"/>
    <w:rsid w:val="001409B3"/>
    <w:rsid w:val="00141267"/>
    <w:rsid w:val="0014396F"/>
    <w:rsid w:val="00145799"/>
    <w:rsid w:val="00145D7F"/>
    <w:rsid w:val="001478C8"/>
    <w:rsid w:val="00150704"/>
    <w:rsid w:val="00152B63"/>
    <w:rsid w:val="00154B70"/>
    <w:rsid w:val="0015520D"/>
    <w:rsid w:val="001605E9"/>
    <w:rsid w:val="00162832"/>
    <w:rsid w:val="00166BE6"/>
    <w:rsid w:val="001710BE"/>
    <w:rsid w:val="0017333C"/>
    <w:rsid w:val="0017350C"/>
    <w:rsid w:val="00174B1C"/>
    <w:rsid w:val="00180BCB"/>
    <w:rsid w:val="00183596"/>
    <w:rsid w:val="001847F3"/>
    <w:rsid w:val="00187719"/>
    <w:rsid w:val="00190565"/>
    <w:rsid w:val="001959C5"/>
    <w:rsid w:val="0019654B"/>
    <w:rsid w:val="001A208A"/>
    <w:rsid w:val="001A20BA"/>
    <w:rsid w:val="001A33AC"/>
    <w:rsid w:val="001A3A1F"/>
    <w:rsid w:val="001A4471"/>
    <w:rsid w:val="001A45AA"/>
    <w:rsid w:val="001A48ED"/>
    <w:rsid w:val="001A4A75"/>
    <w:rsid w:val="001A60BC"/>
    <w:rsid w:val="001A61DC"/>
    <w:rsid w:val="001B1211"/>
    <w:rsid w:val="001B2FD4"/>
    <w:rsid w:val="001B4069"/>
    <w:rsid w:val="001B6E75"/>
    <w:rsid w:val="001C15CA"/>
    <w:rsid w:val="001C2E6F"/>
    <w:rsid w:val="001C3869"/>
    <w:rsid w:val="001D14B5"/>
    <w:rsid w:val="001D3317"/>
    <w:rsid w:val="001D4599"/>
    <w:rsid w:val="001D5391"/>
    <w:rsid w:val="001D68F1"/>
    <w:rsid w:val="001D6C2E"/>
    <w:rsid w:val="001E034E"/>
    <w:rsid w:val="001E2016"/>
    <w:rsid w:val="001E42F9"/>
    <w:rsid w:val="001E46F8"/>
    <w:rsid w:val="001E6352"/>
    <w:rsid w:val="001F040B"/>
    <w:rsid w:val="001F09B9"/>
    <w:rsid w:val="001F0D4F"/>
    <w:rsid w:val="001F2AEA"/>
    <w:rsid w:val="001F5BBC"/>
    <w:rsid w:val="00200228"/>
    <w:rsid w:val="00203596"/>
    <w:rsid w:val="002078A6"/>
    <w:rsid w:val="00212F71"/>
    <w:rsid w:val="00213F3D"/>
    <w:rsid w:val="002172B6"/>
    <w:rsid w:val="00221DF3"/>
    <w:rsid w:val="00222635"/>
    <w:rsid w:val="00222AF0"/>
    <w:rsid w:val="00223E83"/>
    <w:rsid w:val="002240A1"/>
    <w:rsid w:val="00225ADD"/>
    <w:rsid w:val="002261B8"/>
    <w:rsid w:val="00227A0A"/>
    <w:rsid w:val="00230D65"/>
    <w:rsid w:val="00233494"/>
    <w:rsid w:val="00234629"/>
    <w:rsid w:val="0023519F"/>
    <w:rsid w:val="002416A1"/>
    <w:rsid w:val="00247CA3"/>
    <w:rsid w:val="00255890"/>
    <w:rsid w:val="00261C98"/>
    <w:rsid w:val="00262588"/>
    <w:rsid w:val="00262604"/>
    <w:rsid w:val="00264545"/>
    <w:rsid w:val="00264F78"/>
    <w:rsid w:val="002708BB"/>
    <w:rsid w:val="00272EDB"/>
    <w:rsid w:val="002840BF"/>
    <w:rsid w:val="00284A79"/>
    <w:rsid w:val="00285BB9"/>
    <w:rsid w:val="00285F46"/>
    <w:rsid w:val="00286302"/>
    <w:rsid w:val="0028697C"/>
    <w:rsid w:val="00286D81"/>
    <w:rsid w:val="0029110C"/>
    <w:rsid w:val="00291DA4"/>
    <w:rsid w:val="00292C03"/>
    <w:rsid w:val="00294AF4"/>
    <w:rsid w:val="002A2974"/>
    <w:rsid w:val="002A6C63"/>
    <w:rsid w:val="002A77DC"/>
    <w:rsid w:val="002B1650"/>
    <w:rsid w:val="002B1CCD"/>
    <w:rsid w:val="002B33FF"/>
    <w:rsid w:val="002B3900"/>
    <w:rsid w:val="002B3D3D"/>
    <w:rsid w:val="002B5393"/>
    <w:rsid w:val="002B6A11"/>
    <w:rsid w:val="002C1356"/>
    <w:rsid w:val="002D05C7"/>
    <w:rsid w:val="002D1770"/>
    <w:rsid w:val="002D288A"/>
    <w:rsid w:val="002D455E"/>
    <w:rsid w:val="002D6545"/>
    <w:rsid w:val="002D6C6F"/>
    <w:rsid w:val="002D6ECC"/>
    <w:rsid w:val="002E4515"/>
    <w:rsid w:val="002E67ED"/>
    <w:rsid w:val="002F116D"/>
    <w:rsid w:val="002F4036"/>
    <w:rsid w:val="002F47B3"/>
    <w:rsid w:val="002F6159"/>
    <w:rsid w:val="002F7E47"/>
    <w:rsid w:val="003006C1"/>
    <w:rsid w:val="0030385E"/>
    <w:rsid w:val="00304DB8"/>
    <w:rsid w:val="00304F34"/>
    <w:rsid w:val="00315447"/>
    <w:rsid w:val="00316E87"/>
    <w:rsid w:val="003205A5"/>
    <w:rsid w:val="00320B2A"/>
    <w:rsid w:val="0032145A"/>
    <w:rsid w:val="0032176C"/>
    <w:rsid w:val="0032207E"/>
    <w:rsid w:val="00322D4E"/>
    <w:rsid w:val="00323EFC"/>
    <w:rsid w:val="003251C8"/>
    <w:rsid w:val="00327FB6"/>
    <w:rsid w:val="003304F7"/>
    <w:rsid w:val="003343B9"/>
    <w:rsid w:val="00336E5C"/>
    <w:rsid w:val="003373BA"/>
    <w:rsid w:val="00337A99"/>
    <w:rsid w:val="00337ADA"/>
    <w:rsid w:val="00337C9B"/>
    <w:rsid w:val="00341A13"/>
    <w:rsid w:val="00341A98"/>
    <w:rsid w:val="00342473"/>
    <w:rsid w:val="00342487"/>
    <w:rsid w:val="00342ED5"/>
    <w:rsid w:val="00343503"/>
    <w:rsid w:val="00345496"/>
    <w:rsid w:val="00346CE5"/>
    <w:rsid w:val="00350147"/>
    <w:rsid w:val="00355777"/>
    <w:rsid w:val="00356B63"/>
    <w:rsid w:val="003605E0"/>
    <w:rsid w:val="00361CC3"/>
    <w:rsid w:val="00366252"/>
    <w:rsid w:val="00366339"/>
    <w:rsid w:val="003664E8"/>
    <w:rsid w:val="003665DC"/>
    <w:rsid w:val="00371BFD"/>
    <w:rsid w:val="00376210"/>
    <w:rsid w:val="00376410"/>
    <w:rsid w:val="003810E2"/>
    <w:rsid w:val="003824FB"/>
    <w:rsid w:val="00382C3F"/>
    <w:rsid w:val="00391A3D"/>
    <w:rsid w:val="00393374"/>
    <w:rsid w:val="00394223"/>
    <w:rsid w:val="00395E0E"/>
    <w:rsid w:val="003A1AB7"/>
    <w:rsid w:val="003A32B2"/>
    <w:rsid w:val="003A65AF"/>
    <w:rsid w:val="003B0737"/>
    <w:rsid w:val="003B14B4"/>
    <w:rsid w:val="003B1B73"/>
    <w:rsid w:val="003B203E"/>
    <w:rsid w:val="003B2956"/>
    <w:rsid w:val="003C1430"/>
    <w:rsid w:val="003C1B1E"/>
    <w:rsid w:val="003D01CE"/>
    <w:rsid w:val="003D04E8"/>
    <w:rsid w:val="003D1B3E"/>
    <w:rsid w:val="003D2291"/>
    <w:rsid w:val="003D312F"/>
    <w:rsid w:val="003D43A2"/>
    <w:rsid w:val="003D647A"/>
    <w:rsid w:val="003E0EF6"/>
    <w:rsid w:val="003E1248"/>
    <w:rsid w:val="003E130A"/>
    <w:rsid w:val="003E157B"/>
    <w:rsid w:val="003E5850"/>
    <w:rsid w:val="003E713F"/>
    <w:rsid w:val="003F1CC0"/>
    <w:rsid w:val="003F1E48"/>
    <w:rsid w:val="003F4BF7"/>
    <w:rsid w:val="0040130D"/>
    <w:rsid w:val="004013FA"/>
    <w:rsid w:val="004046BF"/>
    <w:rsid w:val="00405DD8"/>
    <w:rsid w:val="00407D46"/>
    <w:rsid w:val="00411DAD"/>
    <w:rsid w:val="00412127"/>
    <w:rsid w:val="00412F83"/>
    <w:rsid w:val="0041428B"/>
    <w:rsid w:val="00420015"/>
    <w:rsid w:val="004209B5"/>
    <w:rsid w:val="00421BD6"/>
    <w:rsid w:val="00431E70"/>
    <w:rsid w:val="00434214"/>
    <w:rsid w:val="00436B5B"/>
    <w:rsid w:val="004403E0"/>
    <w:rsid w:val="004433EB"/>
    <w:rsid w:val="00455825"/>
    <w:rsid w:val="0045593F"/>
    <w:rsid w:val="00457A7F"/>
    <w:rsid w:val="00460D24"/>
    <w:rsid w:val="00462849"/>
    <w:rsid w:val="00462B09"/>
    <w:rsid w:val="00462C63"/>
    <w:rsid w:val="00465B72"/>
    <w:rsid w:val="0046791D"/>
    <w:rsid w:val="00473166"/>
    <w:rsid w:val="00473A7A"/>
    <w:rsid w:val="00475F52"/>
    <w:rsid w:val="00477A1A"/>
    <w:rsid w:val="00481720"/>
    <w:rsid w:val="00486AC0"/>
    <w:rsid w:val="00487387"/>
    <w:rsid w:val="00492938"/>
    <w:rsid w:val="004954E0"/>
    <w:rsid w:val="00496C6C"/>
    <w:rsid w:val="00497341"/>
    <w:rsid w:val="0049777B"/>
    <w:rsid w:val="004A01D2"/>
    <w:rsid w:val="004A2A50"/>
    <w:rsid w:val="004A384A"/>
    <w:rsid w:val="004A425A"/>
    <w:rsid w:val="004A7800"/>
    <w:rsid w:val="004B50E6"/>
    <w:rsid w:val="004D3824"/>
    <w:rsid w:val="004E03C9"/>
    <w:rsid w:val="004E2165"/>
    <w:rsid w:val="004E5EB0"/>
    <w:rsid w:val="004F14AC"/>
    <w:rsid w:val="004F6ADC"/>
    <w:rsid w:val="0050342B"/>
    <w:rsid w:val="005069B4"/>
    <w:rsid w:val="00510418"/>
    <w:rsid w:val="005113DD"/>
    <w:rsid w:val="005145C2"/>
    <w:rsid w:val="005154F2"/>
    <w:rsid w:val="005202B1"/>
    <w:rsid w:val="0052124D"/>
    <w:rsid w:val="005222EC"/>
    <w:rsid w:val="00522ECF"/>
    <w:rsid w:val="00526536"/>
    <w:rsid w:val="005272CA"/>
    <w:rsid w:val="00527FEE"/>
    <w:rsid w:val="005319EB"/>
    <w:rsid w:val="00531B03"/>
    <w:rsid w:val="0053351B"/>
    <w:rsid w:val="005354D7"/>
    <w:rsid w:val="005367AE"/>
    <w:rsid w:val="005429FA"/>
    <w:rsid w:val="00543CAC"/>
    <w:rsid w:val="005474DF"/>
    <w:rsid w:val="00547679"/>
    <w:rsid w:val="005479B8"/>
    <w:rsid w:val="00551D8E"/>
    <w:rsid w:val="005537BF"/>
    <w:rsid w:val="00555746"/>
    <w:rsid w:val="00561AD9"/>
    <w:rsid w:val="00570FAD"/>
    <w:rsid w:val="00571492"/>
    <w:rsid w:val="00571D55"/>
    <w:rsid w:val="00572473"/>
    <w:rsid w:val="00572760"/>
    <w:rsid w:val="00575AFF"/>
    <w:rsid w:val="00581BB0"/>
    <w:rsid w:val="00590B9D"/>
    <w:rsid w:val="005912B2"/>
    <w:rsid w:val="005979E7"/>
    <w:rsid w:val="005A37C5"/>
    <w:rsid w:val="005A43DF"/>
    <w:rsid w:val="005A4C10"/>
    <w:rsid w:val="005A5962"/>
    <w:rsid w:val="005A60C0"/>
    <w:rsid w:val="005A7CDD"/>
    <w:rsid w:val="005B005C"/>
    <w:rsid w:val="005C00CE"/>
    <w:rsid w:val="005C098C"/>
    <w:rsid w:val="005C0DFC"/>
    <w:rsid w:val="005C1DB4"/>
    <w:rsid w:val="005C5B32"/>
    <w:rsid w:val="005D013C"/>
    <w:rsid w:val="005D06A0"/>
    <w:rsid w:val="005D194F"/>
    <w:rsid w:val="005D1952"/>
    <w:rsid w:val="005D3300"/>
    <w:rsid w:val="005D33ED"/>
    <w:rsid w:val="005D51AC"/>
    <w:rsid w:val="005D6F5D"/>
    <w:rsid w:val="005E0654"/>
    <w:rsid w:val="005E0E45"/>
    <w:rsid w:val="005E35E6"/>
    <w:rsid w:val="005E393B"/>
    <w:rsid w:val="005E5699"/>
    <w:rsid w:val="005E5DAF"/>
    <w:rsid w:val="005F0882"/>
    <w:rsid w:val="005F2AEE"/>
    <w:rsid w:val="005F32FC"/>
    <w:rsid w:val="005F6959"/>
    <w:rsid w:val="00600261"/>
    <w:rsid w:val="0060200E"/>
    <w:rsid w:val="006025AC"/>
    <w:rsid w:val="006106B6"/>
    <w:rsid w:val="0061524F"/>
    <w:rsid w:val="006202B4"/>
    <w:rsid w:val="006250F3"/>
    <w:rsid w:val="00632711"/>
    <w:rsid w:val="006337FB"/>
    <w:rsid w:val="00635724"/>
    <w:rsid w:val="006371D5"/>
    <w:rsid w:val="00641A96"/>
    <w:rsid w:val="0064200E"/>
    <w:rsid w:val="00642113"/>
    <w:rsid w:val="00651B11"/>
    <w:rsid w:val="0065259A"/>
    <w:rsid w:val="00654EAD"/>
    <w:rsid w:val="0066172A"/>
    <w:rsid w:val="00661CC9"/>
    <w:rsid w:val="00666B55"/>
    <w:rsid w:val="0066743A"/>
    <w:rsid w:val="00672969"/>
    <w:rsid w:val="00673B28"/>
    <w:rsid w:val="00683AB3"/>
    <w:rsid w:val="00683B7F"/>
    <w:rsid w:val="0068651D"/>
    <w:rsid w:val="00691501"/>
    <w:rsid w:val="006938D3"/>
    <w:rsid w:val="00693A69"/>
    <w:rsid w:val="00693A97"/>
    <w:rsid w:val="00694253"/>
    <w:rsid w:val="006A0F80"/>
    <w:rsid w:val="006A19CC"/>
    <w:rsid w:val="006A2389"/>
    <w:rsid w:val="006A48EB"/>
    <w:rsid w:val="006A78A3"/>
    <w:rsid w:val="006B04DD"/>
    <w:rsid w:val="006C0F6E"/>
    <w:rsid w:val="006C1F83"/>
    <w:rsid w:val="006C4611"/>
    <w:rsid w:val="006C5B79"/>
    <w:rsid w:val="006C5DE3"/>
    <w:rsid w:val="006D3197"/>
    <w:rsid w:val="006D6818"/>
    <w:rsid w:val="006E3FB1"/>
    <w:rsid w:val="006E51EC"/>
    <w:rsid w:val="006E59F1"/>
    <w:rsid w:val="006E5E7D"/>
    <w:rsid w:val="006E6CB6"/>
    <w:rsid w:val="006E6E8B"/>
    <w:rsid w:val="006F0135"/>
    <w:rsid w:val="006F2286"/>
    <w:rsid w:val="006F26B2"/>
    <w:rsid w:val="006F568E"/>
    <w:rsid w:val="006F59F3"/>
    <w:rsid w:val="006F706D"/>
    <w:rsid w:val="006F7FE3"/>
    <w:rsid w:val="00704D98"/>
    <w:rsid w:val="007072EC"/>
    <w:rsid w:val="00710F68"/>
    <w:rsid w:val="00712856"/>
    <w:rsid w:val="0071649A"/>
    <w:rsid w:val="00717CC0"/>
    <w:rsid w:val="00721FF5"/>
    <w:rsid w:val="00723A93"/>
    <w:rsid w:val="007268D1"/>
    <w:rsid w:val="0073018A"/>
    <w:rsid w:val="007321BA"/>
    <w:rsid w:val="0073555E"/>
    <w:rsid w:val="00741181"/>
    <w:rsid w:val="0074707F"/>
    <w:rsid w:val="007517D6"/>
    <w:rsid w:val="00757ECB"/>
    <w:rsid w:val="0076641C"/>
    <w:rsid w:val="0077129A"/>
    <w:rsid w:val="00774315"/>
    <w:rsid w:val="00774627"/>
    <w:rsid w:val="00774E12"/>
    <w:rsid w:val="007764EB"/>
    <w:rsid w:val="007773FF"/>
    <w:rsid w:val="00783318"/>
    <w:rsid w:val="007835D2"/>
    <w:rsid w:val="00784C9D"/>
    <w:rsid w:val="00785832"/>
    <w:rsid w:val="0079180B"/>
    <w:rsid w:val="00794544"/>
    <w:rsid w:val="00795B8F"/>
    <w:rsid w:val="00796002"/>
    <w:rsid w:val="00796260"/>
    <w:rsid w:val="007A0AE3"/>
    <w:rsid w:val="007A7007"/>
    <w:rsid w:val="007B2A05"/>
    <w:rsid w:val="007B2C2A"/>
    <w:rsid w:val="007B2F35"/>
    <w:rsid w:val="007B365F"/>
    <w:rsid w:val="007B369F"/>
    <w:rsid w:val="007B47BC"/>
    <w:rsid w:val="007B5CE2"/>
    <w:rsid w:val="007C52CD"/>
    <w:rsid w:val="007C5593"/>
    <w:rsid w:val="007C732F"/>
    <w:rsid w:val="007D362D"/>
    <w:rsid w:val="007D3A8F"/>
    <w:rsid w:val="007D5407"/>
    <w:rsid w:val="007E1127"/>
    <w:rsid w:val="007E416B"/>
    <w:rsid w:val="007E7016"/>
    <w:rsid w:val="007E7C4A"/>
    <w:rsid w:val="007F1D9F"/>
    <w:rsid w:val="007F20A7"/>
    <w:rsid w:val="008002D4"/>
    <w:rsid w:val="00800390"/>
    <w:rsid w:val="008022CE"/>
    <w:rsid w:val="00806806"/>
    <w:rsid w:val="00807DAF"/>
    <w:rsid w:val="008173A5"/>
    <w:rsid w:val="00825A5A"/>
    <w:rsid w:val="0082692E"/>
    <w:rsid w:val="008361B8"/>
    <w:rsid w:val="008362E8"/>
    <w:rsid w:val="00840360"/>
    <w:rsid w:val="008415E2"/>
    <w:rsid w:val="008434F0"/>
    <w:rsid w:val="0084542E"/>
    <w:rsid w:val="008478CE"/>
    <w:rsid w:val="008527B1"/>
    <w:rsid w:val="0086217E"/>
    <w:rsid w:val="008647D5"/>
    <w:rsid w:val="00865021"/>
    <w:rsid w:val="00866E91"/>
    <w:rsid w:val="00877AE7"/>
    <w:rsid w:val="00883F87"/>
    <w:rsid w:val="0088565F"/>
    <w:rsid w:val="008858DE"/>
    <w:rsid w:val="00893270"/>
    <w:rsid w:val="008953E1"/>
    <w:rsid w:val="00897EA9"/>
    <w:rsid w:val="008A11E2"/>
    <w:rsid w:val="008A14EF"/>
    <w:rsid w:val="008A40CA"/>
    <w:rsid w:val="008A55DB"/>
    <w:rsid w:val="008A6AFE"/>
    <w:rsid w:val="008A7BA6"/>
    <w:rsid w:val="008B1095"/>
    <w:rsid w:val="008B1675"/>
    <w:rsid w:val="008B34C0"/>
    <w:rsid w:val="008C0AEF"/>
    <w:rsid w:val="008C182B"/>
    <w:rsid w:val="008C7CFD"/>
    <w:rsid w:val="008D0C18"/>
    <w:rsid w:val="008D39DE"/>
    <w:rsid w:val="008D47A5"/>
    <w:rsid w:val="008D485E"/>
    <w:rsid w:val="008D6920"/>
    <w:rsid w:val="008E56F6"/>
    <w:rsid w:val="008E71DF"/>
    <w:rsid w:val="008F0D41"/>
    <w:rsid w:val="008F45D1"/>
    <w:rsid w:val="008F790D"/>
    <w:rsid w:val="009003FB"/>
    <w:rsid w:val="009016B6"/>
    <w:rsid w:val="009037E8"/>
    <w:rsid w:val="00906D6E"/>
    <w:rsid w:val="009075FE"/>
    <w:rsid w:val="00907A60"/>
    <w:rsid w:val="009122CE"/>
    <w:rsid w:val="009130F3"/>
    <w:rsid w:val="00914414"/>
    <w:rsid w:val="00916D90"/>
    <w:rsid w:val="00917926"/>
    <w:rsid w:val="00917AE0"/>
    <w:rsid w:val="00923848"/>
    <w:rsid w:val="00925842"/>
    <w:rsid w:val="0092591F"/>
    <w:rsid w:val="009341A0"/>
    <w:rsid w:val="0093446E"/>
    <w:rsid w:val="00940C94"/>
    <w:rsid w:val="0094338D"/>
    <w:rsid w:val="00947D91"/>
    <w:rsid w:val="00954362"/>
    <w:rsid w:val="00956E01"/>
    <w:rsid w:val="0095747F"/>
    <w:rsid w:val="009629C7"/>
    <w:rsid w:val="00964534"/>
    <w:rsid w:val="009655E5"/>
    <w:rsid w:val="00966059"/>
    <w:rsid w:val="00971498"/>
    <w:rsid w:val="0097267B"/>
    <w:rsid w:val="009734F9"/>
    <w:rsid w:val="00974639"/>
    <w:rsid w:val="00981790"/>
    <w:rsid w:val="00981934"/>
    <w:rsid w:val="009875EC"/>
    <w:rsid w:val="00997318"/>
    <w:rsid w:val="00997862"/>
    <w:rsid w:val="009A1954"/>
    <w:rsid w:val="009A196D"/>
    <w:rsid w:val="009A4EC5"/>
    <w:rsid w:val="009A50E6"/>
    <w:rsid w:val="009A5F4E"/>
    <w:rsid w:val="009A62D6"/>
    <w:rsid w:val="009A74DB"/>
    <w:rsid w:val="009A7C87"/>
    <w:rsid w:val="009B2F1D"/>
    <w:rsid w:val="009C304A"/>
    <w:rsid w:val="009C4EAA"/>
    <w:rsid w:val="009D33D5"/>
    <w:rsid w:val="009E1384"/>
    <w:rsid w:val="009E190F"/>
    <w:rsid w:val="009E2B9A"/>
    <w:rsid w:val="009E5033"/>
    <w:rsid w:val="009F2954"/>
    <w:rsid w:val="009F3288"/>
    <w:rsid w:val="00A02C54"/>
    <w:rsid w:val="00A051FB"/>
    <w:rsid w:val="00A07BB2"/>
    <w:rsid w:val="00A12332"/>
    <w:rsid w:val="00A14D88"/>
    <w:rsid w:val="00A1503B"/>
    <w:rsid w:val="00A2286A"/>
    <w:rsid w:val="00A24A2C"/>
    <w:rsid w:val="00A252C2"/>
    <w:rsid w:val="00A26073"/>
    <w:rsid w:val="00A26B9A"/>
    <w:rsid w:val="00A26D23"/>
    <w:rsid w:val="00A31193"/>
    <w:rsid w:val="00A344F4"/>
    <w:rsid w:val="00A374D7"/>
    <w:rsid w:val="00A40827"/>
    <w:rsid w:val="00A55C12"/>
    <w:rsid w:val="00A57F85"/>
    <w:rsid w:val="00A60EC5"/>
    <w:rsid w:val="00A6141A"/>
    <w:rsid w:val="00A62555"/>
    <w:rsid w:val="00A6315F"/>
    <w:rsid w:val="00A672E1"/>
    <w:rsid w:val="00A74CB4"/>
    <w:rsid w:val="00A76CB7"/>
    <w:rsid w:val="00A86C89"/>
    <w:rsid w:val="00A915C8"/>
    <w:rsid w:val="00A915FD"/>
    <w:rsid w:val="00A918E2"/>
    <w:rsid w:val="00A96586"/>
    <w:rsid w:val="00AA2A7E"/>
    <w:rsid w:val="00AA33D8"/>
    <w:rsid w:val="00AB0B7D"/>
    <w:rsid w:val="00AB3DE7"/>
    <w:rsid w:val="00AB4A3F"/>
    <w:rsid w:val="00AC63A3"/>
    <w:rsid w:val="00AD2CB7"/>
    <w:rsid w:val="00AD3600"/>
    <w:rsid w:val="00AD534E"/>
    <w:rsid w:val="00AD53D6"/>
    <w:rsid w:val="00AD7C2F"/>
    <w:rsid w:val="00AE058A"/>
    <w:rsid w:val="00AE1E8F"/>
    <w:rsid w:val="00AE2F6B"/>
    <w:rsid w:val="00AF2366"/>
    <w:rsid w:val="00B02041"/>
    <w:rsid w:val="00B033AA"/>
    <w:rsid w:val="00B03A6B"/>
    <w:rsid w:val="00B11E14"/>
    <w:rsid w:val="00B20006"/>
    <w:rsid w:val="00B24260"/>
    <w:rsid w:val="00B270EF"/>
    <w:rsid w:val="00B31968"/>
    <w:rsid w:val="00B373EE"/>
    <w:rsid w:val="00B41298"/>
    <w:rsid w:val="00B45A4D"/>
    <w:rsid w:val="00B50BE5"/>
    <w:rsid w:val="00B50F31"/>
    <w:rsid w:val="00B51A18"/>
    <w:rsid w:val="00B53B76"/>
    <w:rsid w:val="00B53EF6"/>
    <w:rsid w:val="00B542AE"/>
    <w:rsid w:val="00B57078"/>
    <w:rsid w:val="00B617BD"/>
    <w:rsid w:val="00B64B48"/>
    <w:rsid w:val="00B64C7C"/>
    <w:rsid w:val="00B7078B"/>
    <w:rsid w:val="00B712C4"/>
    <w:rsid w:val="00B71685"/>
    <w:rsid w:val="00B81EAA"/>
    <w:rsid w:val="00B866EF"/>
    <w:rsid w:val="00B9186A"/>
    <w:rsid w:val="00B97A29"/>
    <w:rsid w:val="00BA133A"/>
    <w:rsid w:val="00BA1AD2"/>
    <w:rsid w:val="00BA2567"/>
    <w:rsid w:val="00BA3035"/>
    <w:rsid w:val="00BB1457"/>
    <w:rsid w:val="00BB77E6"/>
    <w:rsid w:val="00BC0224"/>
    <w:rsid w:val="00BC1386"/>
    <w:rsid w:val="00BE0908"/>
    <w:rsid w:val="00BE588E"/>
    <w:rsid w:val="00BE5C90"/>
    <w:rsid w:val="00BE5F04"/>
    <w:rsid w:val="00BF4BB6"/>
    <w:rsid w:val="00C02958"/>
    <w:rsid w:val="00C04E6C"/>
    <w:rsid w:val="00C074F4"/>
    <w:rsid w:val="00C1067C"/>
    <w:rsid w:val="00C10F23"/>
    <w:rsid w:val="00C1174C"/>
    <w:rsid w:val="00C17A23"/>
    <w:rsid w:val="00C22779"/>
    <w:rsid w:val="00C23328"/>
    <w:rsid w:val="00C23E7A"/>
    <w:rsid w:val="00C24D8C"/>
    <w:rsid w:val="00C27309"/>
    <w:rsid w:val="00C27598"/>
    <w:rsid w:val="00C30914"/>
    <w:rsid w:val="00C33D6A"/>
    <w:rsid w:val="00C37656"/>
    <w:rsid w:val="00C40F23"/>
    <w:rsid w:val="00C43880"/>
    <w:rsid w:val="00C47FAC"/>
    <w:rsid w:val="00C511A8"/>
    <w:rsid w:val="00C546E7"/>
    <w:rsid w:val="00C55F7C"/>
    <w:rsid w:val="00C56909"/>
    <w:rsid w:val="00C56B1C"/>
    <w:rsid w:val="00C57CD5"/>
    <w:rsid w:val="00C60418"/>
    <w:rsid w:val="00C716B6"/>
    <w:rsid w:val="00C75340"/>
    <w:rsid w:val="00C75707"/>
    <w:rsid w:val="00C75EDE"/>
    <w:rsid w:val="00C81353"/>
    <w:rsid w:val="00C81CB1"/>
    <w:rsid w:val="00C85E74"/>
    <w:rsid w:val="00C90FFB"/>
    <w:rsid w:val="00C91C09"/>
    <w:rsid w:val="00C93C16"/>
    <w:rsid w:val="00C95202"/>
    <w:rsid w:val="00C96C11"/>
    <w:rsid w:val="00CA0E20"/>
    <w:rsid w:val="00CA6BB6"/>
    <w:rsid w:val="00CB04C3"/>
    <w:rsid w:val="00CB094C"/>
    <w:rsid w:val="00CB506A"/>
    <w:rsid w:val="00CB67E5"/>
    <w:rsid w:val="00CB746A"/>
    <w:rsid w:val="00CC70CA"/>
    <w:rsid w:val="00CD54BD"/>
    <w:rsid w:val="00CE4495"/>
    <w:rsid w:val="00CE4C9E"/>
    <w:rsid w:val="00CF0E33"/>
    <w:rsid w:val="00CF173C"/>
    <w:rsid w:val="00CF3D2A"/>
    <w:rsid w:val="00CF74E4"/>
    <w:rsid w:val="00CF7E72"/>
    <w:rsid w:val="00D03D72"/>
    <w:rsid w:val="00D043D9"/>
    <w:rsid w:val="00D051C6"/>
    <w:rsid w:val="00D05C50"/>
    <w:rsid w:val="00D0670D"/>
    <w:rsid w:val="00D07983"/>
    <w:rsid w:val="00D151E0"/>
    <w:rsid w:val="00D1530E"/>
    <w:rsid w:val="00D22867"/>
    <w:rsid w:val="00D22C4B"/>
    <w:rsid w:val="00D235FA"/>
    <w:rsid w:val="00D27B31"/>
    <w:rsid w:val="00D27D2A"/>
    <w:rsid w:val="00D321A6"/>
    <w:rsid w:val="00D32390"/>
    <w:rsid w:val="00D33C88"/>
    <w:rsid w:val="00D44353"/>
    <w:rsid w:val="00D46C97"/>
    <w:rsid w:val="00D5002E"/>
    <w:rsid w:val="00D526DF"/>
    <w:rsid w:val="00D53041"/>
    <w:rsid w:val="00D55249"/>
    <w:rsid w:val="00D56CA3"/>
    <w:rsid w:val="00D57EF8"/>
    <w:rsid w:val="00D6340C"/>
    <w:rsid w:val="00D66F88"/>
    <w:rsid w:val="00D67D80"/>
    <w:rsid w:val="00D71747"/>
    <w:rsid w:val="00D733D4"/>
    <w:rsid w:val="00D762A9"/>
    <w:rsid w:val="00D7659F"/>
    <w:rsid w:val="00D777C1"/>
    <w:rsid w:val="00D85A73"/>
    <w:rsid w:val="00D86E30"/>
    <w:rsid w:val="00D87C8A"/>
    <w:rsid w:val="00D929B3"/>
    <w:rsid w:val="00D93729"/>
    <w:rsid w:val="00D95035"/>
    <w:rsid w:val="00D97BE9"/>
    <w:rsid w:val="00DA0106"/>
    <w:rsid w:val="00DB2D0E"/>
    <w:rsid w:val="00DB36F1"/>
    <w:rsid w:val="00DB37B3"/>
    <w:rsid w:val="00DC1592"/>
    <w:rsid w:val="00DC41B2"/>
    <w:rsid w:val="00DC5ABB"/>
    <w:rsid w:val="00DC795E"/>
    <w:rsid w:val="00DD4F61"/>
    <w:rsid w:val="00DD5B7F"/>
    <w:rsid w:val="00DD613C"/>
    <w:rsid w:val="00DE35E2"/>
    <w:rsid w:val="00DE41F1"/>
    <w:rsid w:val="00DF1629"/>
    <w:rsid w:val="00DF36CF"/>
    <w:rsid w:val="00DF40DA"/>
    <w:rsid w:val="00DF7E51"/>
    <w:rsid w:val="00E008A0"/>
    <w:rsid w:val="00E00C78"/>
    <w:rsid w:val="00E05C0A"/>
    <w:rsid w:val="00E06FCF"/>
    <w:rsid w:val="00E07E7E"/>
    <w:rsid w:val="00E13382"/>
    <w:rsid w:val="00E13673"/>
    <w:rsid w:val="00E13F14"/>
    <w:rsid w:val="00E1634B"/>
    <w:rsid w:val="00E20AB4"/>
    <w:rsid w:val="00E26FFB"/>
    <w:rsid w:val="00E27227"/>
    <w:rsid w:val="00E33F3D"/>
    <w:rsid w:val="00E37E66"/>
    <w:rsid w:val="00E415BE"/>
    <w:rsid w:val="00E4515F"/>
    <w:rsid w:val="00E47C1A"/>
    <w:rsid w:val="00E62EF1"/>
    <w:rsid w:val="00E63E12"/>
    <w:rsid w:val="00E6521E"/>
    <w:rsid w:val="00E71B76"/>
    <w:rsid w:val="00E71DFD"/>
    <w:rsid w:val="00E74A27"/>
    <w:rsid w:val="00E809EF"/>
    <w:rsid w:val="00E82567"/>
    <w:rsid w:val="00E8283E"/>
    <w:rsid w:val="00E90B12"/>
    <w:rsid w:val="00E93B06"/>
    <w:rsid w:val="00E94A61"/>
    <w:rsid w:val="00E96020"/>
    <w:rsid w:val="00EA33C4"/>
    <w:rsid w:val="00EA4653"/>
    <w:rsid w:val="00EA66EA"/>
    <w:rsid w:val="00EA6DDD"/>
    <w:rsid w:val="00EB0DC7"/>
    <w:rsid w:val="00EB1A33"/>
    <w:rsid w:val="00EB3A23"/>
    <w:rsid w:val="00EB61E4"/>
    <w:rsid w:val="00EB7FE4"/>
    <w:rsid w:val="00ED1353"/>
    <w:rsid w:val="00ED2373"/>
    <w:rsid w:val="00EE7786"/>
    <w:rsid w:val="00EF1A76"/>
    <w:rsid w:val="00EF5BAC"/>
    <w:rsid w:val="00F019C1"/>
    <w:rsid w:val="00F02621"/>
    <w:rsid w:val="00F055DC"/>
    <w:rsid w:val="00F124C1"/>
    <w:rsid w:val="00F129E7"/>
    <w:rsid w:val="00F26739"/>
    <w:rsid w:val="00F3185B"/>
    <w:rsid w:val="00F31E90"/>
    <w:rsid w:val="00F31EFF"/>
    <w:rsid w:val="00F322CF"/>
    <w:rsid w:val="00F35273"/>
    <w:rsid w:val="00F35AB1"/>
    <w:rsid w:val="00F50235"/>
    <w:rsid w:val="00F50ACB"/>
    <w:rsid w:val="00F52B68"/>
    <w:rsid w:val="00F562B4"/>
    <w:rsid w:val="00F669E9"/>
    <w:rsid w:val="00F711FB"/>
    <w:rsid w:val="00F71B06"/>
    <w:rsid w:val="00F72E53"/>
    <w:rsid w:val="00F80871"/>
    <w:rsid w:val="00F80D52"/>
    <w:rsid w:val="00F82F4D"/>
    <w:rsid w:val="00F869FF"/>
    <w:rsid w:val="00F87A3B"/>
    <w:rsid w:val="00F902EB"/>
    <w:rsid w:val="00F907D1"/>
    <w:rsid w:val="00F94590"/>
    <w:rsid w:val="00F96112"/>
    <w:rsid w:val="00F966AD"/>
    <w:rsid w:val="00F9686C"/>
    <w:rsid w:val="00F97937"/>
    <w:rsid w:val="00FA0094"/>
    <w:rsid w:val="00FA2816"/>
    <w:rsid w:val="00FA5530"/>
    <w:rsid w:val="00FA61D7"/>
    <w:rsid w:val="00FA6DD3"/>
    <w:rsid w:val="00FB207B"/>
    <w:rsid w:val="00FB2826"/>
    <w:rsid w:val="00FB3D22"/>
    <w:rsid w:val="00FB7606"/>
    <w:rsid w:val="00FC2186"/>
    <w:rsid w:val="00FC2A3D"/>
    <w:rsid w:val="00FD253E"/>
    <w:rsid w:val="00FD3E80"/>
    <w:rsid w:val="00FE0FD3"/>
    <w:rsid w:val="00FE6A58"/>
    <w:rsid w:val="00FF0C95"/>
    <w:rsid w:val="00FF2BEE"/>
    <w:rsid w:val="00FF5E9D"/>
    <w:rsid w:val="00FF61A2"/>
    <w:rsid w:val="00FF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docId w15:val="{2F758340-F7AA-489E-859B-5057897AAC70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E33F3D"/>
    <w:pPr>
      <w:spacing w:after="0" w:line="240" w:lineRule="auto"/>
    </w:pPr>
    <w:rPr>
      <w:rFonts w:ascii="CRO_Dutch-Normal" w:hAnsi="CRO_Dutch-Normal" w:eastAsia="Times New Roman" w:cs="Times New Roman"/>
      <w:sz w:val="20"/>
      <w:szCs w:val="20"/>
      <w:lang w:val="en-GB"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33F3D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33F3D"/>
    <w:rPr>
      <w:rFonts w:ascii="Tahoma" w:hAnsi="Tahoma" w:eastAsia="Times New Roman" w:cs="Tahoma"/>
      <w:sz w:val="16"/>
      <w:szCs w:val="16"/>
      <w:lang w:val="en-GB" w:eastAsia="hr-HR"/>
    </w:rPr>
  </w:style>
  <w:style w:type="paragraph" w:styleId="Odlomakpopisa">
    <w:name w:val="List Paragraph"/>
    <w:basedOn w:val="Normal"/>
    <w:uiPriority w:val="34"/>
    <w:qFormat/>
    <w:rsid w:val="000508DE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67296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672969"/>
    <w:rPr>
      <w:rFonts w:ascii="Times New Roman" w:hAnsi="Times New Roman" w:eastAsia="Calibri" w:cs="Times New Roman"/>
      <w:noProof/>
      <w:sz w:val="24"/>
      <w:szCs w:val="22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672969"/>
    <w:rPr>
      <w:rFonts w:ascii="Calibri" w:hAnsi="Calibri" w:eastAsia="Calibri"/>
      <w:noProof/>
      <w:sz w:val="22"/>
      <w:szCs w:val="22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672969"/>
    <w:rPr>
      <w:rFonts w:ascii="Calibri" w:hAnsi="Calibri" w:eastAsia="Calibri" w:cs="Times New Roman"/>
      <w:noProof/>
      <w:sz w:val="22"/>
      <w:szCs w:val="22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672969"/>
    <w:rPr>
      <w:rFonts w:ascii="Calibri" w:hAnsi="Calibri" w:eastAsia="Calibri" w:cs="Times New Roman"/>
      <w:noProof/>
      <w:sz w:val="22"/>
      <w:szCs w:val="22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03537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093923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numbering.xml" Type="http://schemas.openxmlformats.org/officeDocument/2006/relationships/numbering" Id="rId3"/><Relationship Target="media/image1.png" Type="http://schemas.openxmlformats.org/officeDocument/2006/relationships/image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.xml" Type="http://schemas.openxmlformats.org/officeDocument/2006/relationships/style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15. prosinca 2023.</izvorni_sadrzaj>
    <derivirana_varijabla naziv="DomainObject.DatumDonosenjaOdluke_1">15. prosinca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Renata</izvorni_sadrzaj>
    <derivirana_varijabla naziv="DomainObject.DonositeljOdluke.Ime_1">Renata</derivirana_varijabla>
  </DomainObject.DonositeljOdluke.Ime>
  <DomainObject.DonositeljOdluke.Prezime>
    <izvorni_sadrzaj>Ivančić</izvorni_sadrzaj>
    <derivirana_varijabla naziv="DomainObject.DonositeljOdluke.Prezime_1">Ivančić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1712</izvorni_sadrzaj>
    <derivirana_varijabla naziv="DomainObject.Predmet.Broj_1">1712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25. kolovoza 2023.</izvorni_sadrzaj>
    <derivirana_varijabla naziv="DomainObject.Predmet.DatumIzradeOptuznogAkta_1">25. kolovoza 2023.</derivirana_varijabla>
  </DomainObject.Predmet.DatumIzradeOptuznogAkta>
  <DomainObject.Predmet.DatumIzradeOptuznogAktaFormated>
    <izvorni_sadrzaj>25.8.2023.</izvorni_sadrzaj>
    <derivirana_varijabla naziv="DomainObject.Predmet.DatumIzradeOptuznogAktaFormated_1">25.8.2023.</derivirana_varijabla>
  </DomainObject.Predmet.DatumIzradeOptuznogAktaFormated>
  <DomainObject.Predmet.DatumOsnivanja>
    <izvorni_sadrzaj>25. kolovoza 2023.</izvorni_sadrzaj>
    <derivirana_varijabla naziv="DomainObject.Predmet.DatumOsnivanja_1">25. kolovoza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25. kolovoza 2023.</izvorni_sadrzaj>
    <derivirana_varijabla naziv="DomainObject.Predmet.DatumPrimitkaOptuznogAkta_1">25. kolovoza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Sp-1712/2023</izvorni_sadrzaj>
    <derivirana_varijabla naziv="DomainObject.Predmet.OznakaBroj_1">Sp-1712/2023</derivirana_varijabla>
  </DomainObject.Predmet.OznakaBroj>
  <DomainObject.Predmet.OznakaBrojOptuznogAkta>
    <izvorni_sadrzaj>08-6-23-2</izvorni_sadrzaj>
    <derivirana_varijabla naziv="DomainObject.Predmet.OznakaBrojOptuznogAkta_1">08-6-23-2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ŽELJKA NOVOSEL</izvorni_sadrzaj>
    <derivirana_varijabla naziv="DomainObject.Predmet.ProtustrankaFormated_1">  ŽELJKA NOVOSEL</derivirana_varijabla>
  </DomainObject.Predmet.ProtustrankaFormated>
  <DomainObject.Predmet.ProtustrankaFormatedOIB>
    <izvorni_sadrzaj>  ŽELJKA NOVOSEL, OIB 36261349161</izvorni_sadrzaj>
    <derivirana_varijabla naziv="DomainObject.Predmet.ProtustrankaFormatedOIB_1">  ŽELJKA NOVOSEL, OIB 36261349161</derivirana_varijabla>
  </DomainObject.Predmet.ProtustrankaFormatedOIB>
  <DomainObject.Predmet.ProtustrankaFormatedWithAdress>
    <izvorni_sadrzaj> ŽELJKA NOVOSEL, CRKVENA ULICA 107, 31000 Osijek</izvorni_sadrzaj>
    <derivirana_varijabla naziv="DomainObject.Predmet.ProtustrankaFormatedWithAdress_1"> ŽELJKA NOVOSEL, CRKVENA ULICA 107, 31000 Osijek</derivirana_varijabla>
  </DomainObject.Predmet.ProtustrankaFormatedWithAdress>
  <DomainObject.Predmet.ProtustrankaFormatedWithAdressOIB>
    <izvorni_sadrzaj> ŽELJKA NOVOSEL, OIB 36261349161, CRKVENA ULICA 107, 31000 Osijek</izvorni_sadrzaj>
    <derivirana_varijabla naziv="DomainObject.Predmet.ProtustrankaFormatedWithAdressOIB_1"> ŽELJKA NOVOSEL, OIB 36261349161, CRKVENA ULICA 107, 31000 Osijek</derivirana_varijabla>
  </DomainObject.Predmet.ProtustrankaFormatedWithAdressOIB>
  <DomainObject.Predmet.ProtustrankaWithAdress>
    <izvorni_sadrzaj>ŽELJKA NOVOSEL CRKVENA ULICA 107, 31000 Osijek</izvorni_sadrzaj>
    <derivirana_varijabla naziv="DomainObject.Predmet.ProtustrankaWithAdress_1">ŽELJKA NOVOSEL CRKVENA ULICA 107, 31000 Osijek</derivirana_varijabla>
  </DomainObject.Predmet.ProtustrankaWithAdress>
  <DomainObject.Predmet.ProtustrankaWithAdressOIB>
    <izvorni_sadrzaj>ŽELJKA NOVOSEL, OIB 36261349161, CRKVENA ULICA 107, 31000 Osijek</izvorni_sadrzaj>
    <derivirana_varijabla naziv="DomainObject.Predmet.ProtustrankaWithAdressOIB_1">ŽELJKA NOVOSEL, OIB 36261349161, CRKVENA ULICA 107, 31000 Osijek</derivirana_varijabla>
  </DomainObject.Predmet.ProtustrankaWithAdressOIB>
  <DomainObject.Predmet.ProtustrankaNazivFormated>
    <izvorni_sadrzaj>ŽELJKA NOVOSEL</izvorni_sadrzaj>
    <derivirana_varijabla naziv="DomainObject.Predmet.ProtustrankaNazivFormated_1">ŽELJKA NOVOSEL</derivirana_varijabla>
  </DomainObject.Predmet.ProtustrankaNazivFormated>
  <DomainObject.Predmet.ProtustrankaNazivFormatedOIB>
    <izvorni_sadrzaj>ŽELJKA NOVOSEL, OIB 36261349161</izvorni_sadrzaj>
    <derivirana_varijabla naziv="DomainObject.Predmet.ProtustrankaNazivFormatedOIB_1">ŽELJKA NOVOSEL, OIB 36261349161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92. referada</izvorni_sadrzaj>
    <derivirana_varijabla naziv="DomainObject.Predmet.Referada.Naziv_1">92. referada</derivirana_varijabla>
  </DomainObject.Predmet.Referada.Naziv>
  <DomainObject.Predmet.Referada.Oznaka>
    <izvorni_sadrzaj>92. ref.</izvorni_sadrzaj>
    <derivirana_varijabla naziv="DomainObject.Predmet.Referada.Oznaka_1">92. ref.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Osijeku</izvorni_sadrzaj>
    <derivirana_varijabla naziv="DomainObject.Predmet.Referada.Sud.Naziv_1">Općinski sud u Osijeku</derivirana_varijabla>
  </DomainObject.Predmet.Referada.Sud.Naziv>
  <DomainObject.Predmet.Referada.Sudac>
    <izvorni_sadrzaj>Renata Ivančić</izvorni_sadrzaj>
    <derivirana_varijabla naziv="DomainObject.Predmet.Referada.Sudac_1">Renata Ivančić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Europska avenija 7</izvorni_sadrzaj>
    <derivirana_varijabla naziv="DomainObject.Predmet.Sud.Adresa.UlicaIKBR_1">Europska avenija 7</derivirana_varijabla>
  </DomainObject.Predmet.Sud.Adresa.UlicaIKBR>
  <DomainObject.Predmet.Sud.Naziv>
    <izvorni_sadrzaj>Općinski sud u Osijeku</izvorni_sadrzaj>
    <derivirana_varijabla naziv="DomainObject.Predmet.Sud.Naziv_1">Općinski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92. referada</izvorni_sadrzaj>
    <derivirana_varijabla naziv="DomainObject.Predmet.TrenutnaLokacijaSpisa.Naziv_1">92. referada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Osijeku</izvorni_sadrzaj>
    <derivirana_varijabla naziv="DomainObject.Predmet.TrenutnaLokacijaSpisa.Sud.Naziv_1">Općinski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Parnična pisarnica</izvorni_sadrzaj>
    <derivirana_varijabla naziv="DomainObject.Predmet.UstrojstvenaJedinicaVodi.Naziv_1">Parnična pisarnica</derivirana_varijabla>
  </DomainObject.Predmet.UstrojstvenaJedinicaVodi.Naziv>
  <DomainObject.Predmet.UstrojstvenaJedinicaVodi.Oznaka>
    <izvorni_sadrzaj>P pisarnica</izvorni_sadrzaj>
    <derivirana_varijabla naziv="DomainObject.Predmet.UstrojstvenaJedinicaVodi.Oznaka_1">P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Osijeku</izvorni_sadrzaj>
    <derivirana_varijabla naziv="DomainObject.Predmet.UstrojstvenaJedinicaVodi.Sud.Naziv_1">Općinski sud u Osijeku</derivirana_varijabla>
  </DomainObject.Predmet.UstrojstvenaJedinicaVodi.Sud.Naziv>
  <DomainObject.Predmet.VrstaSpora.Naziv>
    <izvorni_sadrzaj>Jednostavni postupak stečaja potrošača</izvorni_sadrzaj>
    <derivirana_varijabla naziv="DomainObject.Predmet.VrstaSpora.Naziv_1">Jednostavni postupak stečaja potrošača</derivirana_varijabla>
  </DomainObject.Predmet.VrstaSpora.Naziv>
  <DomainObject.Predmet.Zapisnicar>
    <izvorni_sadrzaj>Katica Sinković</izvorni_sadrzaj>
    <derivirana_varijabla naziv="DomainObject.Predmet.Zapisnicar_1">Katica Sinković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ŽELJKA NOVOSEL</item>
    </izvorni_sadrzaj>
    <derivirana_varijabla naziv="DomainObject.Predmet.ProtuStrankaListFormated_1">
      <item>ŽELJKA NOVOSEL</item>
    </derivirana_varijabla>
  </DomainObject.Predmet.ProtuStrankaListFormated>
  <DomainObject.Predmet.ProtuStrankaListFormatedOIB>
    <izvorni_sadrzaj>
      <item>ŽELJKA NOVOSEL, OIB 36261349161</item>
    </izvorni_sadrzaj>
    <derivirana_varijabla naziv="DomainObject.Predmet.ProtuStrankaListFormatedOIB_1">
      <item>ŽELJKA NOVOSEL, OIB 36261349161</item>
    </derivirana_varijabla>
  </DomainObject.Predmet.ProtuStrankaListFormatedOIB>
  <DomainObject.Predmet.ProtuStrankaListFormatedWithAdress>
    <izvorni_sadrzaj>
      <item>ŽELJKA NOVOSEL, CRKVENA ULICA 107, 31000 Osijek</item>
    </izvorni_sadrzaj>
    <derivirana_varijabla naziv="DomainObject.Predmet.ProtuStrankaListFormatedWithAdress_1">
      <item>ŽELJKA NOVOSEL, CRKVENA ULICA 107, 31000 Osijek</item>
    </derivirana_varijabla>
  </DomainObject.Predmet.ProtuStrankaListFormatedWithAdress>
  <DomainObject.Predmet.ProtuStrankaListFormatedWithAdressOIB>
    <izvorni_sadrzaj>
      <item>ŽELJKA NOVOSEL, OIB 36261349161, CRKVENA ULICA 107, 31000 Osijek</item>
    </izvorni_sadrzaj>
    <derivirana_varijabla naziv="DomainObject.Predmet.ProtuStrankaListFormatedWithAdressOIB_1">
      <item>ŽELJKA NOVOSEL, OIB 36261349161, CRKVENA ULICA 107, 31000 Osijek</item>
    </derivirana_varijabla>
  </DomainObject.Predmet.ProtuStrankaListFormatedWithAdressOIB>
  <DomainObject.Predmet.ProtuStrankaListNazivFormated>
    <izvorni_sadrzaj>
      <item>ŽELJKA NOVOSEL</item>
    </izvorni_sadrzaj>
    <derivirana_varijabla naziv="DomainObject.Predmet.ProtuStrankaListNazivFormated_1">
      <item>ŽELJKA NOVOSEL</item>
    </derivirana_varijabla>
  </DomainObject.Predmet.ProtuStrankaListNazivFormated>
  <DomainObject.Predmet.ProtuStrankaListNazivFormatedOIB>
    <izvorni_sadrzaj>
      <item>ŽELJKA NOVOSEL, OIB 36261349161</item>
    </izvorni_sadrzaj>
    <derivirana_varijabla naziv="DomainObject.Predmet.ProtuStrankaListNazivFormatedOIB_1">
      <item>ŽELJKA NOVOSEL, OIB 36261349161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Osijeku</izvorni_sadrzaj>
    <derivirana_varijabla naziv="DomainObject.Predmet.Sud.Parent.Naziv_1">Županijski sud u Osijeku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prosinca 2023.</izvorni_sadrzaj>
    <derivirana_varijabla naziv="DomainObject.Datum_1">15. prosinca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ŽELJKA NOVOSEL</izvorni_sadrzaj>
    <derivirana_varijabla naziv="DomainObject.Predmet.ProtustrankaIDrugi_1">ŽELJKA NOVOSEL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ŽELJKA NOVOSEL, OIB 36261349161, CRKVENA ULICA 107, 31000 Osijek</izvorni_sadrzaj>
    <derivirana_varijabla naziv="DomainObject.Predmet.ProtustrankaIDrugiAdressOIB_1">ŽELJKA NOVOSEL, OIB 36261349161, CRKVENA ULICA 107, 31000 Osijek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ŽELJKA NOVOSEL</item>
      <item>Financijska agencija (FINA)</item>
    </izvorni_sadrzaj>
    <derivirana_varijabla naziv="DomainObject.Predmet.SudioniciListNaziv_1">
      <item>ŽELJKA NOVOSEL</item>
      <item>Financijska agencija (FINA)</item>
    </derivirana_varijabla>
  </DomainObject.Predmet.SudioniciListNaziv>
  <DomainObject.Predmet.SudioniciListAdressOIB>
    <izvorni_sadrzaj>
      <item>ŽELJKA NOVOSEL, OIB 36261349161, CRKVENA ULICA 107,31000 Osijek</item>
      <item>Financijska agencija (FINA), OIB 85821130368, Ulica grada Vukovara 70,10000 Zagreb</item>
    </izvorni_sadrzaj>
    <derivirana_varijabla naziv="DomainObject.Predmet.SudioniciListAdressOIB_1">
      <item>ŽELJKA NOVOSEL, OIB 36261349161, CRKVENA ULICA 107,31000 Osijek</item>
      <item>Financijska agencija (FINA),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36261349161</item>
      <item>, OIB 85821130368</item>
    </izvorni_sadrzaj>
    <derivirana_varijabla naziv="DomainObject.Predmet.SudioniciListNazivOIB_1">
      <item>, OIB 36261349161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25. kolovoza 2023.</izvorni_sadrzaj>
    <derivirana_varijabla naziv="DomainObject.Predmet.DatumPocetkaProcesa_1">25. kolovoza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9EF4C26-B3AE-444F-AF70-7095C5F8D0DD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202</properties:Words>
  <properties:Characters>1125</properties:Characters>
  <properties:Lines>37</properties:Lines>
  <properties:Paragraphs>13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1350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2023-09-08T08:51:00Z</dcterms:created>
  <dc:creator>Sanela Maričić</dc:creator>
  <cp:lastModifiedBy>Katica Sinković</cp:lastModifiedBy>
  <cp:lastPrinted>2019-03-04T11:17:00Z</cp:lastPrinted>
  <dcterms:modified xmlns:xsi="http://www.w3.org/2001/XMLSchema-instance" xsi:type="dcterms:W3CDTF">2023-12-15T12:30:00Z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- odbijen zahtjev/prijedlog (Sp-1712-23 Željka Novosel.docx)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