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a42d80" w14:paraId="fa42d80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 xml:space="preserve">kom </w:t>
      </w:r>
      <w:r w:rsidR="002D1BB5">
        <w:t>HRGA GRADNJA d.o.o., OIB: 70241709472, Kaštel Stari, Radun 35</w:t>
      </w:r>
      <w:r w:rsidR="001F5341">
        <w:t xml:space="preserve">, </w:t>
      </w:r>
      <w:r w:rsidR="00267281">
        <w:t xml:space="preserve"> </w:t>
      </w:r>
      <w:r w:rsidR="00A25B81">
        <w:t xml:space="preserve">dana </w:t>
      </w:r>
      <w:r w:rsidR="002D1BB5">
        <w:t>2</w:t>
      </w:r>
      <w:r w:rsidR="00107075">
        <w:t>.</w:t>
      </w:r>
      <w:r w:rsidR="007F76DC">
        <w:t xml:space="preserve"> </w:t>
      </w:r>
      <w:r w:rsidR="00107075">
        <w:t xml:space="preserve">prosinca </w:t>
      </w:r>
      <w:r w:rsidR="00135B11">
        <w:t>2016. godine,</w:t>
      </w:r>
      <w:r w:rsidR="00267281">
        <w:t xml:space="preserve"> </w:t>
      </w:r>
      <w:r w:rsidR="00135B11">
        <w:t xml:space="preserve">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  <w:r w:rsidR="001F5341">
        <w:t xml:space="preserve"> 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>I. Dužnik</w:t>
      </w:r>
      <w:r w:rsidR="002D1BB5">
        <w:t xml:space="preserve"> HRGA GRADNJA d.o.o., OIB: 70241709472, Kaštel Stari, Radun 35</w:t>
      </w:r>
      <w:r w:rsidR="006B3ED2">
        <w:t xml:space="preserve">, </w:t>
      </w:r>
      <w:r>
        <w:t>na dan</w:t>
      </w:r>
      <w:r w:rsidR="001F5341">
        <w:t xml:space="preserve"> </w:t>
      </w:r>
      <w:r w:rsidR="002D1BB5">
        <w:t>1. rujna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107075">
        <w:t xml:space="preserve"> </w:t>
      </w:r>
      <w:r w:rsidR="002D1BB5">
        <w:t>u neprekinutom razdoblju od 2163</w:t>
      </w:r>
      <w:r w:rsidR="008A558F" w:rsidRPr="008A558F">
        <w:t xml:space="preserve"> dana, u ukupnom iznosu od </w:t>
      </w:r>
      <w:r w:rsidR="002D1BB5">
        <w:t xml:space="preserve"> 4.404.465,22</w:t>
      </w:r>
      <w:r w:rsidR="001F5341">
        <w:t xml:space="preserve"> </w:t>
      </w:r>
      <w:r>
        <w:t>kn.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2D1BB5">
        <w:t>2</w:t>
      </w:r>
      <w:r w:rsidR="00107075">
        <w:t>.</w:t>
      </w:r>
      <w:r w:rsidR="007F76DC">
        <w:t xml:space="preserve"> </w:t>
      </w:r>
      <w:r w:rsidR="00107075">
        <w:t xml:space="preserve">prosinca </w:t>
      </w:r>
      <w:r w:rsidR="00135B11">
        <w:t>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2D1BB5">
      <w:t>1417</w:t>
    </w:r>
    <w:r w:rsidR="00BF1961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07075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1F5341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67281"/>
    <w:rsid w:val="00270A8D"/>
    <w:rsid w:val="0029312F"/>
    <w:rsid w:val="0029646D"/>
    <w:rsid w:val="002A61F9"/>
    <w:rsid w:val="002B2B0D"/>
    <w:rsid w:val="002B402A"/>
    <w:rsid w:val="002C35A5"/>
    <w:rsid w:val="002D1BB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74386"/>
    <w:rsid w:val="00483108"/>
    <w:rsid w:val="00484F0E"/>
    <w:rsid w:val="00492072"/>
    <w:rsid w:val="004939BB"/>
    <w:rsid w:val="00495773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1DE9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91E85"/>
    <w:rsid w:val="006944F6"/>
    <w:rsid w:val="006A78F5"/>
    <w:rsid w:val="006B3ED2"/>
    <w:rsid w:val="006C2C72"/>
    <w:rsid w:val="006D1E1E"/>
    <w:rsid w:val="006D271A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7F76DC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7BE9"/>
    <w:rsid w:val="009C0005"/>
    <w:rsid w:val="009E74D1"/>
    <w:rsid w:val="00A01915"/>
    <w:rsid w:val="00A04178"/>
    <w:rsid w:val="00A11CD5"/>
    <w:rsid w:val="00A25B81"/>
    <w:rsid w:val="00A3187C"/>
    <w:rsid w:val="00A325F9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9022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2E52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1836"/>
    <w:rsid w:val="00C3675A"/>
    <w:rsid w:val="00C40D3E"/>
    <w:rsid w:val="00C42ADA"/>
    <w:rsid w:val="00C57239"/>
    <w:rsid w:val="00C729AD"/>
    <w:rsid w:val="00C746F6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3DB9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prosinca 2016.</izvorni_sadrzaj>
    <derivirana_varijabla naziv="DomainObject.DatumDonosenjaOdluke_1">2.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1417</izvorni_sadrzaj>
    <derivirana_varijabla naziv="DomainObject.Predmet.Broj_1">1417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St-1417/2016</izvorni_sadrzaj>
    <derivirana_varijabla naziv="DomainObject.Predmet.OznakaBroj_1">St-1417/2016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HRGA GRADNJA društvo s ograničenom odgovornošću za gradnju i usluge</izvorni_sadrzaj>
    <derivirana_varijabla naziv="DomainObject.Predmet.ProtustrankaFormated_1">  HRGA GRADNJA društvo s ograničenom odgovornošću za gradnju i usluge</derivirana_varijabla>
  </DomainObject.Predmet.ProtustrankaFormated>
  <DomainObject.Predmet.ProtustrankaFormatedOIB>
    <izvorni_sadrzaj>  HRGA GRADNJA društvo s ograničenom odgovornošću za gradnju i usluge, OIB 70241709472</izvorni_sadrzaj>
    <derivirana_varijabla naziv="DomainObject.Predmet.ProtustrankaFormatedOIB_1">  HRGA GRADNJA društvo s ograničenom odgovornošću za gradnju i usluge, OIB 70241709472</derivirana_varijabla>
  </DomainObject.Predmet.ProtustrankaFormatedOIB>
  <DomainObject.Predmet.ProtustrankaFormatedWithAdress>
    <izvorni_sadrzaj> HRGA GRADNJA društvo s ograničenom odgovornošću za gradnju i usluge, Radun 35, 21217 Kaštel Stari</izvorni_sadrzaj>
    <derivirana_varijabla naziv="DomainObject.Predmet.ProtustrankaFormatedWithAdress_1"> HRGA GRADNJA društvo s ograničenom odgovornošću za gradnju i usluge, Radun 35, 21217 Kaštel Stari</derivirana_varijabla>
  </DomainObject.Predmet.ProtustrankaFormatedWithAdress>
  <DomainObject.Predmet.ProtustrankaFormatedWithAdressOIB>
    <izvorni_sadrzaj> HRGA GRADNJA društvo s ograničenom odgovornošću za gradnju i usluge, OIB 70241709472, Radun 35, 21217 Kaštel Stari</izvorni_sadrzaj>
    <derivirana_varijabla naziv="DomainObject.Predmet.ProtustrankaFormatedWithAdressOIB_1"> HRGA GRADNJA društvo s ograničenom odgovornošću za gradnju i usluge, OIB 70241709472, Radun 35, 21217 Kaštel Stari</derivirana_varijabla>
  </DomainObject.Predmet.ProtustrankaFormatedWithAdressOIB>
  <DomainObject.Predmet.ProtustrankaWithAdress>
    <izvorni_sadrzaj>HRGA GRADNJA društvo s ograničenom odgovornošću za gradnju i usluge Radun 35, 21217 Kaštel Stari</izvorni_sadrzaj>
    <derivirana_varijabla naziv="DomainObject.Predmet.ProtustrankaWithAdress_1">HRGA GRADNJA društvo s ograničenom odgovornošću za gradnju i usluge Radun 35, 21217 Kaštel Stari</derivirana_varijabla>
  </DomainObject.Predmet.ProtustrankaWithAdress>
  <DomainObject.Predmet.ProtustrankaWithAdressOIB>
    <izvorni_sadrzaj>HRGA GRADNJA društvo s ograničenom odgovornošću za gradnju i usluge, OIB 70241709472, Radun 35, 21217 Kaštel Stari</izvorni_sadrzaj>
    <derivirana_varijabla naziv="DomainObject.Predmet.ProtustrankaWithAdressOIB_1">HRGA GRADNJA društvo s ograničenom odgovornošću za gradnju i usluge, OIB 70241709472, Radun 35, 21217 Kaštel Stari</derivirana_varijabla>
  </DomainObject.Predmet.ProtustrankaWithAdressOIB>
  <DomainObject.Predmet.ProtustrankaNazivFormated>
    <izvorni_sadrzaj>HRGA GRADNJA društvo s ograničenom odgovornošću za gradnju i usluge</izvorni_sadrzaj>
    <derivirana_varijabla naziv="DomainObject.Predmet.ProtustrankaNazivFormated_1">HRGA GRADNJA društvo s ograničenom odgovornošću za gradnju i usluge</derivirana_varijabla>
  </DomainObject.Predmet.ProtustrankaNazivFormated>
  <DomainObject.Predmet.ProtustrankaNazivFormatedOIB>
    <izvorni_sadrzaj>HRGA GRADNJA društvo s ograničenom odgovornošću za gradnju i usluge, OIB 70241709472</izvorni_sadrzaj>
    <derivirana_varijabla naziv="DomainObject.Predmet.ProtustrankaNazivFormatedOIB_1">HRGA GRADNJA društvo s ograničenom odgovornošću za gradnju i usluge, OIB 70241709472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4404465.22</izvorni_sadrzaj>
    <derivirana_varijabla naziv="DomainObject.Predmet.TrenutnaVrijednost_1">4404465.22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Sanda Karaman</izvorni_sadrzaj>
    <derivirana_varijabla naziv="DomainObject.Predmet.Zapisnicar_1">Sanda Karaman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HRGA GRADNJA društvo s ograničenom odgovornošću za gradnju i usluge</item>
    </izvorni_sadrzaj>
    <derivirana_varijabla naziv="DomainObject.Predmet.ProtuStrankaListFormated_1">
      <item>HRGA GRADNJA društvo s ograničenom odgovornošću za gradnju i usluge</item>
    </derivirana_varijabla>
  </DomainObject.Predmet.ProtuStrankaListFormated>
  <DomainObject.Predmet.ProtuStrankaListFormatedOIB>
    <izvorni_sadrzaj>
      <item>HRGA GRADNJA društvo s ograničenom odgovornošću za gradnju i usluge, OIB 70241709472</item>
    </izvorni_sadrzaj>
    <derivirana_varijabla naziv="DomainObject.Predmet.ProtuStrankaListFormatedOIB_1">
      <item>HRGA GRADNJA društvo s ograničenom odgovornošću za gradnju i usluge, OIB 70241709472</item>
    </derivirana_varijabla>
  </DomainObject.Predmet.ProtuStrankaListFormatedOIB>
  <DomainObject.Predmet.ProtuStrankaListFormatedWithAdress>
    <izvorni_sadrzaj>
      <item>HRGA GRADNJA društvo s ograničenom odgovornošću za gradnju i usluge, Radun 35, 21217 Kaštel Stari</item>
    </izvorni_sadrzaj>
    <derivirana_varijabla naziv="DomainObject.Predmet.ProtuStrankaListFormatedWithAdress_1">
      <item>HRGA GRADNJA društvo s ograničenom odgovornošću za gradnju i usluge, Radun 35, 21217 Kaštel Stari</item>
    </derivirana_varijabla>
  </DomainObject.Predmet.ProtuStrankaListFormatedWithAdress>
  <DomainObject.Predmet.ProtuStrankaListFormatedWithAdressOIB>
    <izvorni_sadrzaj>
      <item>HRGA GRADNJA društvo s ograničenom odgovornošću za gradnju i usluge, OIB 70241709472, Radun 35, 21217 Kaštel Stari</item>
    </izvorni_sadrzaj>
    <derivirana_varijabla naziv="DomainObject.Predmet.ProtuStrankaListFormatedWithAdressOIB_1">
      <item>HRGA GRADNJA društvo s ograničenom odgovornošću za gradnju i usluge, OIB 70241709472, Radun 35, 21217 Kaštel Stari</item>
    </derivirana_varijabla>
  </DomainObject.Predmet.ProtuStrankaListFormatedWithAdressOIB>
  <DomainObject.Predmet.ProtuStrankaListNazivFormated>
    <izvorni_sadrzaj>
      <item>HRGA GRADNJA društvo s ograničenom odgovornošću za gradnju i usluge</item>
    </izvorni_sadrzaj>
    <derivirana_varijabla naziv="DomainObject.Predmet.ProtuStrankaListNazivFormated_1">
      <item>HRGA GRADNJA društvo s ograničenom odgovornošću za gradnju i usluge</item>
    </derivirana_varijabla>
  </DomainObject.Predmet.ProtuStrankaListNazivFormated>
  <DomainObject.Predmet.ProtuStrankaListNazivFormatedOIB>
    <izvorni_sadrzaj>
      <item>HRGA GRADNJA društvo s ograničenom odgovornošću za gradnju i usluge, OIB 70241709472</item>
    </izvorni_sadrzaj>
    <derivirana_varijabla naziv="DomainObject.Predmet.ProtuStrankaListNazivFormatedOIB_1">
      <item>HRGA GRADNJA društvo s ograničenom odgovornošću za gradnju i usluge, OIB 70241709472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prosinca 2016.</izvorni_sadrzaj>
    <derivirana_varijabla naziv="DomainObject.Datum_1">2.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HRGA GRADNJA društvo s ograničenom odgovornošću za gradnju i usluge</izvorni_sadrzaj>
    <derivirana_varijabla naziv="DomainObject.Predmet.ProtustrankaIDrugi_1">HRGA GRADNJA društvo s ograničenom odgovornošću za gradnju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HRGA GRADNJA društvo s ograničenom odgovornošću za gradnju i usluge, OIB 70241709472, Radun 35, 21217 Kaštel Stari</izvorni_sadrzaj>
    <derivirana_varijabla naziv="DomainObject.Predmet.ProtustrankaIDrugiAdressOIB_1">HRGA GRADNJA društvo s ograničenom odgovornošću za gradnju i usluge, OIB 70241709472, Radun 35, 21217 Kaštel Stari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HRGA GRADNJA društvo s ograničenom odgovornošću za gradnju i usluge</item>
      <item>FINANCIJSKA AGENCIJA, RC SPLIT</item>
    </izvorni_sadrzaj>
    <derivirana_varijabla naziv="DomainObject.Predmet.SudioniciListNaziv_1">
      <item>HRGA GRADNJA društvo s ograničenom odgovornošću za gradnju i usluge</item>
      <item>FINANCIJSKA AGENCIJA, RC SPLIT</item>
    </derivirana_varijabla>
  </DomainObject.Predmet.SudioniciListNaziv>
  <DomainObject.Predmet.SudioniciListAdressOIB>
    <izvorni_sadrzaj>
      <item>HRGA GRADNJA društvo s ograničenom odgovornošću za gradnju i usluge, OIB 70241709472, Radun 35,21217 Kaštel Stari</item>
      <item>FINANCIJSKA AGENCIJA, RC SPLIT, OIB 85821130368, Mažuranićevo šetalište 24 b,21000 Split</item>
    </izvorni_sadrzaj>
    <derivirana_varijabla naziv="DomainObject.Predmet.SudioniciListAdressOIB_1">
      <item>HRGA GRADNJA društvo s ograničenom odgovornošću za gradnju i usluge, OIB 70241709472, Radun 35,21217 Kaštel Stari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70241709472</item>
      <item>, OIB 85821130368</item>
    </izvorni_sadrzaj>
    <derivirana_varijabla naziv="DomainObject.Predmet.SudioniciListNazivOIB_1">
      <item>, OIB 70241709472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9D8A1D9-EC78-481D-BFBB-D7301346E38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324</properties:Words>
  <properties:Characters>1814</properties:Characters>
  <properties:Lines>37</properties:Lines>
  <properties:Paragraphs>15</properties:Paragraphs>
  <properties:TotalTime>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2240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2016-12-02T07:16:00Z</dcterms:created>
  <dc:creator>nmarkovic</dc:creator>
  <cp:lastModifiedBy>Ana Golub Gruić</cp:lastModifiedBy>
  <cp:lastPrinted>2016-11-15T08:31:00Z</cp:lastPrinted>
  <dcterms:modified xmlns:xsi="http://www.w3.org/2001/XMLSchema-instance" xsi:type="dcterms:W3CDTF">2016-12-02T09:44:00Z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