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7bebe8f" w14:paraId="7bebe8f" w:rsidRDefault="0013443F" w:rsidP="00542C3D" w:rsidR="00E9195F">
      <w:pPr>
        <w:ind w:firstLine="720"/>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r>
      <w:r w:rsidR="00E9195F">
        <w:rPr>
          <w:noProof/>
          <w:lang w:eastAsia="hr-HR" w:val="hr-HR"/>
        </w:rPr>
        <w:tab/>
        <w:t xml:space="preserve">   </w:t>
      </w:r>
      <w:r w:rsidR="00C2493C">
        <w:rPr>
          <w:noProof/>
          <w:lang w:eastAsia="hr-HR" w:val="hr-HR"/>
        </w:rPr>
        <w:t xml:space="preserve">       </w:t>
      </w:r>
      <w:r w:rsidR="00E9195F">
        <w:rPr>
          <w:noProof/>
          <w:lang w:eastAsia="hr-HR" w:val="hr-HR"/>
        </w:rPr>
        <w:t xml:space="preserve"> </w:t>
      </w:r>
      <w:r w:rsidR="00E9195F" w:rsidRPr="00D4141B">
        <w:rPr>
          <w:b/>
          <w:lang w:val="hr-HR"/>
        </w:rPr>
        <w:t>Posl. br. 12. St-</w:t>
      </w:r>
      <w:r w:rsidR="0020591D">
        <w:rPr>
          <w:b/>
          <w:lang w:val="hr-HR"/>
        </w:rPr>
        <w:t>956</w:t>
      </w:r>
      <w:r w:rsidR="00C2493C">
        <w:rPr>
          <w:b/>
          <w:lang w:val="hr-HR"/>
        </w:rPr>
        <w:t>/2017</w:t>
      </w:r>
    </w:p>
    <w:p w:rsidRDefault="00542C3D" w:rsidP="00542C3D" w:rsidR="00542C3D" w:rsidRPr="008B3BD9">
      <w:pPr>
        <w:ind w:firstLine="720"/>
        <w:rPr>
          <w:b/>
          <w:sz w:val="6"/>
          <w:szCs w:val="6"/>
          <w:lang w:val="hr-HR"/>
        </w:rPr>
      </w:pPr>
    </w:p>
    <w:p w:rsidRDefault="00964A7F" w:rsidP="00964A7F" w:rsidR="00964A7F" w:rsidRPr="006E5099">
      <w:pPr>
        <w:pStyle w:val="Naslov1"/>
        <w:jc w:val="both"/>
      </w:pPr>
      <w:r w:rsidRPr="006E5099">
        <w:t>REPUBLIKA HRVATSKA</w:t>
      </w:r>
    </w:p>
    <w:p w:rsidRDefault="00964A7F" w:rsidP="00964A7F" w:rsidR="00964A7F" w:rsidRPr="006E5099">
      <w:pPr>
        <w:jc w:val="both"/>
        <w:rPr>
          <w:b/>
          <w:lang w:val="hr-HR"/>
        </w:rPr>
      </w:pPr>
      <w:r w:rsidRPr="006E5099">
        <w:rPr>
          <w:b/>
          <w:lang w:val="hr-HR"/>
        </w:rPr>
        <w:t xml:space="preserve">TRGOVAČKI SUD U SPLITU </w:t>
      </w:r>
      <w:r w:rsidRPr="006E5099">
        <w:rPr>
          <w:lang w:val="hr-HR"/>
        </w:rPr>
        <w:t xml:space="preserve">            </w:t>
      </w:r>
      <w:r w:rsidRPr="006E5099">
        <w:rPr>
          <w:lang w:val="hr-HR"/>
        </w:rPr>
        <w:tab/>
      </w:r>
      <w:r w:rsidRPr="006E5099">
        <w:rPr>
          <w:lang w:val="hr-HR"/>
        </w:rPr>
        <w:tab/>
      </w:r>
      <w:r w:rsidRPr="006E5099">
        <w:rPr>
          <w:lang w:val="hr-HR"/>
        </w:rPr>
        <w:tab/>
        <w:t xml:space="preserve">      </w:t>
      </w:r>
    </w:p>
    <w:p w:rsidRDefault="00F450E2" w:rsidP="00964A7F" w:rsidR="00964A7F" w:rsidRPr="006E5099">
      <w:pPr>
        <w:rPr>
          <w:b/>
          <w:lang w:val="hr-HR"/>
        </w:rPr>
      </w:pPr>
      <w:r w:rsidRPr="006E5099">
        <w:rPr>
          <w:b/>
          <w:lang w:val="hr-HR"/>
        </w:rPr>
        <w:t>Split, Sukoišanska br. 6.</w:t>
      </w:r>
    </w:p>
    <w:p w:rsidRDefault="00964A7F" w:rsidP="00964A7F" w:rsidR="00964A7F" w:rsidRPr="00B354CB">
      <w:pPr>
        <w:rPr>
          <w:sz w:val="20"/>
          <w:szCs w:val="20"/>
          <w:lang w:val="hr-HR"/>
        </w:rPr>
      </w:pPr>
    </w:p>
    <w:p w:rsidRDefault="006A4FB8" w:rsidP="00964A7F" w:rsidR="005A2672" w:rsidRPr="006E5099">
      <w:pPr>
        <w:pStyle w:val="Naslov2"/>
        <w:rPr>
          <w:b/>
          <w:bCs/>
          <w:szCs w:val="24"/>
        </w:rPr>
      </w:pPr>
      <w:r>
        <w:rPr>
          <w:b/>
          <w:bCs/>
          <w:szCs w:val="24"/>
        </w:rPr>
        <w:t>U    I M E   R E P U B L I K E</w:t>
      </w:r>
      <w:r w:rsidR="005A2672" w:rsidRPr="006E5099">
        <w:rPr>
          <w:b/>
          <w:bCs/>
          <w:szCs w:val="24"/>
        </w:rPr>
        <w:t xml:space="preserve">    H R V A T S K </w:t>
      </w:r>
      <w:r>
        <w:rPr>
          <w:b/>
          <w:bCs/>
          <w:szCs w:val="24"/>
        </w:rPr>
        <w:t>E</w:t>
      </w:r>
      <w:r w:rsidR="005A2672" w:rsidRPr="006E5099">
        <w:rPr>
          <w:b/>
          <w:bCs/>
          <w:szCs w:val="24"/>
        </w:rPr>
        <w:t xml:space="preserve"> </w:t>
      </w:r>
    </w:p>
    <w:p w:rsidRDefault="005A2672" w:rsidP="00964A7F" w:rsidR="005A2672" w:rsidRPr="006E5099">
      <w:pPr>
        <w:pStyle w:val="Naslov2"/>
        <w:rPr>
          <w:b/>
          <w:bCs/>
          <w:szCs w:val="24"/>
        </w:rPr>
      </w:pPr>
    </w:p>
    <w:p w:rsidRDefault="006A4FB8" w:rsidP="00964A7F" w:rsidR="00964A7F" w:rsidRPr="006E5099">
      <w:pPr>
        <w:pStyle w:val="Naslov2"/>
        <w:rPr>
          <w:b/>
          <w:bCs/>
          <w:szCs w:val="24"/>
        </w:rPr>
      </w:pPr>
      <w:r>
        <w:rPr>
          <w:b/>
          <w:bCs/>
          <w:szCs w:val="24"/>
        </w:rPr>
        <w:t xml:space="preserve">R J E Š E NJ E </w:t>
      </w:r>
    </w:p>
    <w:p w:rsidRDefault="00964A7F" w:rsidP="00964A7F" w:rsidR="00964A7F" w:rsidRPr="00B354CB">
      <w:pPr>
        <w:rPr>
          <w:sz w:val="20"/>
          <w:szCs w:val="20"/>
          <w:lang w:val="hr-HR"/>
        </w:rPr>
      </w:pPr>
    </w:p>
    <w:p w:rsidRDefault="00964A7F" w:rsidP="00E9195F" w:rsidR="00E9195F" w:rsidRPr="006B6B25">
      <w:pPr>
        <w:pStyle w:val="Tijeloteksta"/>
        <w:rPr>
          <w:szCs w:val="24"/>
          <w:lang w:val="hr-HR"/>
        </w:rPr>
      </w:pPr>
      <w:r w:rsidRPr="006E5099">
        <w:rPr>
          <w:szCs w:val="24"/>
          <w:lang w:val="hr-HR"/>
        </w:rPr>
        <w:tab/>
      </w:r>
      <w:r w:rsidR="00E9195F" w:rsidRPr="00D4141B">
        <w:rPr>
          <w:szCs w:val="24"/>
          <w:lang w:val="hr-HR"/>
        </w:rPr>
        <w:t>Tr</w:t>
      </w:r>
      <w:r w:rsidR="006B6B25">
        <w:rPr>
          <w:szCs w:val="24"/>
          <w:lang w:val="hr-HR"/>
        </w:rPr>
        <w:t>govački sud u Splitu, po sucu t</w:t>
      </w:r>
      <w:r w:rsidR="00E9195F" w:rsidRPr="00D4141B">
        <w:rPr>
          <w:szCs w:val="24"/>
          <w:lang w:val="hr-HR"/>
        </w:rPr>
        <w:t xml:space="preserve">og suda Pašku Bačiću, </w:t>
      </w:r>
      <w:r w:rsidR="00325F64">
        <w:rPr>
          <w:szCs w:val="24"/>
          <w:lang w:val="hr-HR"/>
        </w:rPr>
        <w:t xml:space="preserve">kao sucu pojedincu, </w:t>
      </w:r>
      <w:r w:rsidR="00F701C9">
        <w:rPr>
          <w:szCs w:val="24"/>
          <w:lang w:val="hr-HR"/>
        </w:rPr>
        <w:t xml:space="preserve">u postupku </w:t>
      </w:r>
      <w:r w:rsidR="00542C3D">
        <w:rPr>
          <w:szCs w:val="24"/>
          <w:lang w:val="hr-HR"/>
        </w:rPr>
        <w:t>povodom prijedloga predlagatelja – dužnika</w:t>
      </w:r>
      <w:r w:rsidR="0020591D">
        <w:rPr>
          <w:szCs w:val="24"/>
          <w:lang w:val="hr-HR"/>
        </w:rPr>
        <w:t xml:space="preserve"> IN CAPITA d.o.o. Split, 114. brigade 8</w:t>
      </w:r>
      <w:r w:rsidR="00542C3D">
        <w:rPr>
          <w:szCs w:val="24"/>
          <w:lang w:val="hr-HR"/>
        </w:rPr>
        <w:t xml:space="preserve">, OIB: </w:t>
      </w:r>
      <w:r w:rsidR="0020591D">
        <w:rPr>
          <w:szCs w:val="24"/>
          <w:lang w:val="hr-HR"/>
        </w:rPr>
        <w:t>11261512176</w:t>
      </w:r>
      <w:r w:rsidR="00E9195F">
        <w:t>,</w:t>
      </w:r>
      <w:r w:rsidR="006B6B25">
        <w:t xml:space="preserve"> za </w:t>
      </w:r>
      <w:r w:rsidR="006B6B25" w:rsidRPr="006B6B25">
        <w:rPr>
          <w:lang w:val="hr-HR"/>
        </w:rPr>
        <w:t>otvaranje predstečajnog postupka</w:t>
      </w:r>
      <w:r w:rsidR="006B6B25">
        <w:rPr>
          <w:lang w:val="hr-HR"/>
        </w:rPr>
        <w:t>,</w:t>
      </w:r>
      <w:r w:rsidR="00E9195F" w:rsidRPr="006B6B25">
        <w:rPr>
          <w:lang w:val="hr-HR"/>
        </w:rPr>
        <w:t xml:space="preserve"> </w:t>
      </w:r>
      <w:r w:rsidR="00E9195F" w:rsidRPr="006B6B25">
        <w:rPr>
          <w:szCs w:val="24"/>
          <w:lang w:val="hr-HR"/>
        </w:rPr>
        <w:t xml:space="preserve">dana </w:t>
      </w:r>
      <w:r w:rsidR="0020591D">
        <w:rPr>
          <w:szCs w:val="24"/>
          <w:lang w:val="hr-HR"/>
        </w:rPr>
        <w:t>12. listopada</w:t>
      </w:r>
      <w:r w:rsidR="00C2493C">
        <w:rPr>
          <w:szCs w:val="24"/>
          <w:lang w:val="hr-HR"/>
        </w:rPr>
        <w:t xml:space="preserve"> 2017</w:t>
      </w:r>
      <w:r w:rsidR="00E9195F" w:rsidRPr="006B6B25">
        <w:rPr>
          <w:szCs w:val="24"/>
          <w:lang w:val="hr-HR"/>
        </w:rPr>
        <w:t>. godine</w:t>
      </w:r>
    </w:p>
    <w:p w:rsidRDefault="00964A7F" w:rsidP="00E9195F" w:rsidR="00964A7F" w:rsidRPr="00CE5E29">
      <w:pPr>
        <w:pStyle w:val="Tijeloteksta"/>
        <w:rPr>
          <w:sz w:val="28"/>
          <w:szCs w:val="28"/>
          <w:lang w:val="hr-HR"/>
        </w:rPr>
      </w:pPr>
    </w:p>
    <w:p w:rsidRDefault="00AF48CD" w:rsidP="00964A7F" w:rsidR="00AF48CD" w:rsidRPr="00360A73">
      <w:pPr>
        <w:rPr>
          <w:lang w:val="hr-HR"/>
        </w:rPr>
      </w:pPr>
    </w:p>
    <w:p w:rsidRDefault="006A4FB8" w:rsidP="00964A7F" w:rsidR="00964A7F" w:rsidRPr="006E5099">
      <w:pPr>
        <w:jc w:val="center"/>
        <w:rPr>
          <w:lang w:val="hr-HR"/>
        </w:rPr>
      </w:pPr>
      <w:r>
        <w:rPr>
          <w:lang w:val="hr-HR"/>
        </w:rPr>
        <w:t xml:space="preserve">r i j e š i o </w:t>
      </w:r>
      <w:r w:rsidR="00CD5119" w:rsidRPr="006E5099">
        <w:rPr>
          <w:lang w:val="hr-HR"/>
        </w:rPr>
        <w:t xml:space="preserve">  </w:t>
      </w:r>
      <w:r w:rsidR="003F13DF" w:rsidRPr="006E5099">
        <w:rPr>
          <w:lang w:val="hr-HR"/>
        </w:rPr>
        <w:t xml:space="preserve">j e </w:t>
      </w:r>
      <w:r w:rsidR="00964A7F" w:rsidRPr="006E5099">
        <w:rPr>
          <w:lang w:val="hr-HR"/>
        </w:rPr>
        <w:t xml:space="preserve">                                              </w:t>
      </w:r>
    </w:p>
    <w:p w:rsidRDefault="00964A7F" w:rsidP="00964A7F" w:rsidR="00964A7F" w:rsidRPr="006E5099">
      <w:pPr>
        <w:jc w:val="both"/>
        <w:rPr>
          <w:lang w:val="hr-HR"/>
        </w:rPr>
      </w:pPr>
    </w:p>
    <w:p w:rsidRDefault="00C2493C" w:rsidP="00C2493C" w:rsidR="003370F0">
      <w:pPr>
        <w:ind w:left="720"/>
        <w:jc w:val="both"/>
        <w:rPr>
          <w:lang w:val="hr-HR"/>
        </w:rPr>
      </w:pPr>
      <w:r>
        <w:rPr>
          <w:lang w:val="hr-HR"/>
        </w:rPr>
        <w:t>Odbija</w:t>
      </w:r>
      <w:r w:rsidR="006A4FB8">
        <w:rPr>
          <w:lang w:val="hr-HR"/>
        </w:rPr>
        <w:t xml:space="preserve"> se prijedlog predlagatelja – dužnika</w:t>
      </w:r>
      <w:r>
        <w:rPr>
          <w:lang w:val="hr-HR"/>
        </w:rPr>
        <w:t xml:space="preserve"> </w:t>
      </w:r>
      <w:r w:rsidR="0020591D">
        <w:rPr>
          <w:lang w:val="hr-HR"/>
        </w:rPr>
        <w:t>IN CAPITA d.o.o. Split</w:t>
      </w:r>
      <w:r w:rsidR="006A4FB8">
        <w:rPr>
          <w:lang w:val="hr-HR"/>
        </w:rPr>
        <w:t xml:space="preserve"> za otvaranje predstečajnog postupka.</w:t>
      </w:r>
    </w:p>
    <w:p w:rsidRDefault="006A4FB8" w:rsidP="006A4FB8" w:rsidR="006A4FB8">
      <w:pPr>
        <w:jc w:val="center"/>
        <w:rPr>
          <w:lang w:val="hr-HR"/>
        </w:rPr>
      </w:pPr>
    </w:p>
    <w:p w:rsidRDefault="006A4FB8" w:rsidP="006A4FB8" w:rsidR="006A4FB8" w:rsidRPr="00CE5E29">
      <w:pPr>
        <w:jc w:val="center"/>
        <w:rPr>
          <w:sz w:val="20"/>
          <w:szCs w:val="20"/>
          <w:lang w:val="hr-HR"/>
        </w:rPr>
      </w:pPr>
    </w:p>
    <w:p w:rsidRDefault="006A4FB8" w:rsidP="006A4FB8" w:rsidR="006A4FB8">
      <w:pPr>
        <w:jc w:val="center"/>
        <w:rPr>
          <w:lang w:val="hr-HR"/>
        </w:rPr>
      </w:pPr>
      <w:r>
        <w:rPr>
          <w:lang w:val="hr-HR"/>
        </w:rPr>
        <w:t>Obrazloženje</w:t>
      </w:r>
    </w:p>
    <w:p w:rsidRDefault="006A4FB8" w:rsidP="006A4FB8" w:rsidR="006A4FB8">
      <w:pPr>
        <w:jc w:val="center"/>
        <w:rPr>
          <w:lang w:val="hr-HR"/>
        </w:rPr>
      </w:pPr>
    </w:p>
    <w:p w:rsidRDefault="006A4FB8" w:rsidP="006A4FB8" w:rsidR="0020591D">
      <w:pPr>
        <w:jc w:val="both"/>
        <w:rPr>
          <w:lang w:val="hr-HR"/>
        </w:rPr>
      </w:pPr>
      <w:r>
        <w:rPr>
          <w:lang w:val="hr-HR"/>
        </w:rPr>
        <w:tab/>
        <w:t xml:space="preserve">Kod ovog suda je </w:t>
      </w:r>
      <w:r w:rsidR="0020591D">
        <w:rPr>
          <w:lang w:val="hr-HR"/>
        </w:rPr>
        <w:t>3. listopada</w:t>
      </w:r>
      <w:r w:rsidR="00C2493C">
        <w:rPr>
          <w:lang w:val="hr-HR"/>
        </w:rPr>
        <w:t xml:space="preserve"> 2017</w:t>
      </w:r>
      <w:r>
        <w:rPr>
          <w:lang w:val="hr-HR"/>
        </w:rPr>
        <w:t xml:space="preserve">. godine zaprimljen prijedlog dužnika </w:t>
      </w:r>
      <w:r w:rsidR="0020591D">
        <w:rPr>
          <w:lang w:val="hr-HR"/>
        </w:rPr>
        <w:t>IN CAPITA d.o.o. Split</w:t>
      </w:r>
      <w:r>
        <w:rPr>
          <w:lang w:val="hr-HR"/>
        </w:rPr>
        <w:t xml:space="preserve"> za otvaranje predstečajnog postupka</w:t>
      </w:r>
      <w:r w:rsidR="0020591D">
        <w:rPr>
          <w:lang w:val="hr-HR"/>
        </w:rPr>
        <w:t xml:space="preserve">, a koji </w:t>
      </w:r>
      <w:r w:rsidR="00CE5E29">
        <w:rPr>
          <w:lang w:val="hr-HR"/>
        </w:rPr>
        <w:t xml:space="preserve">prijedlog </w:t>
      </w:r>
      <w:r w:rsidR="0020591D">
        <w:rPr>
          <w:lang w:val="hr-HR"/>
        </w:rPr>
        <w:t xml:space="preserve">je naslovljen kao </w:t>
      </w:r>
      <w:r w:rsidR="00CE5E29">
        <w:rPr>
          <w:lang w:val="hr-HR"/>
        </w:rPr>
        <w:t xml:space="preserve">„Prijedlog </w:t>
      </w:r>
      <w:r w:rsidR="0020591D">
        <w:rPr>
          <w:lang w:val="hr-HR"/>
        </w:rPr>
        <w:t>predstečajne nagodbe</w:t>
      </w:r>
      <w:r w:rsidR="00CE5E29">
        <w:rPr>
          <w:lang w:val="hr-HR"/>
        </w:rPr>
        <w:t>“</w:t>
      </w:r>
      <w:r w:rsidR="0020591D">
        <w:rPr>
          <w:lang w:val="hr-HR"/>
        </w:rPr>
        <w:t xml:space="preserve">. Budući da su stupanjem na snagu novog Stečajnog zakona (Narodne novine broj 71/15 dalje SZ) prestale važiti odredbe Zakona o financijskom poslovanju i predstečajnoj nagodbi (Narodne novine broj 108/12, 144/12, 81/13 i 112/13) koje se odnose na postupak predstečajne nagodbe, to je stoga podneseni prijedlog dužnika valjalo smatrati prijedlogom za otvaranje predstečajnog postupka. </w:t>
      </w:r>
    </w:p>
    <w:p w:rsidRDefault="0020591D" w:rsidP="006A4FB8" w:rsidR="0020591D">
      <w:pPr>
        <w:jc w:val="both"/>
        <w:rPr>
          <w:lang w:val="hr-HR"/>
        </w:rPr>
      </w:pPr>
    </w:p>
    <w:p w:rsidRDefault="0020591D" w:rsidP="006A4FB8" w:rsidR="0020591D">
      <w:pPr>
        <w:jc w:val="both"/>
        <w:rPr>
          <w:lang w:val="hr-HR"/>
        </w:rPr>
      </w:pPr>
      <w:r>
        <w:rPr>
          <w:lang w:val="hr-HR"/>
        </w:rPr>
        <w:tab/>
        <w:t>Prije svega valja navesti da prijedlog dužnika nije</w:t>
      </w:r>
      <w:r w:rsidR="00CE5E29">
        <w:rPr>
          <w:lang w:val="hr-HR"/>
        </w:rPr>
        <w:t>,</w:t>
      </w:r>
      <w:r>
        <w:rPr>
          <w:lang w:val="hr-HR"/>
        </w:rPr>
        <w:t xml:space="preserve"> </w:t>
      </w:r>
      <w:r w:rsidR="00CE5E29">
        <w:rPr>
          <w:lang w:val="hr-HR"/>
        </w:rPr>
        <w:t>sukladno odredbama</w:t>
      </w:r>
      <w:r>
        <w:rPr>
          <w:lang w:val="hr-HR"/>
        </w:rPr>
        <w:t xml:space="preserve"> čl. 16. st. 1. u vezi s čl. 13. SZ-a</w:t>
      </w:r>
      <w:r w:rsidR="00CE5E29">
        <w:rPr>
          <w:lang w:val="hr-HR"/>
        </w:rPr>
        <w:t>,</w:t>
      </w:r>
      <w:r>
        <w:rPr>
          <w:lang w:val="hr-HR"/>
        </w:rPr>
        <w:t xml:space="preserve"> podnesen na propisanom obrascu. Isto tako uz podneseni prijedlog nisu dostavljene sve potrebne isprave, odnosno dostavljene isprave ne sadrže sve potrebne podatke u smislu odredbi čl. 26. i </w:t>
      </w:r>
      <w:r w:rsidR="00CE5E29">
        <w:rPr>
          <w:lang w:val="hr-HR"/>
        </w:rPr>
        <w:t xml:space="preserve">čl. </w:t>
      </w:r>
      <w:r>
        <w:rPr>
          <w:lang w:val="hr-HR"/>
        </w:rPr>
        <w:t>27. SZ-a. Nadalje, predlagatelj nije niti uplatio predujam za troškove predstečajnog postupka u smislu odredbi čl. 28</w:t>
      </w:r>
      <w:r w:rsidR="00CE5E29">
        <w:rPr>
          <w:lang w:val="hr-HR"/>
        </w:rPr>
        <w:t>.</w:t>
      </w:r>
      <w:r>
        <w:rPr>
          <w:lang w:val="hr-HR"/>
        </w:rPr>
        <w:t xml:space="preserve"> SZ-a. </w:t>
      </w:r>
    </w:p>
    <w:p w:rsidRDefault="00140EBC" w:rsidP="006A4FB8" w:rsidR="00140EBC">
      <w:pPr>
        <w:jc w:val="both"/>
        <w:rPr>
          <w:lang w:val="hr-HR"/>
        </w:rPr>
      </w:pPr>
    </w:p>
    <w:p w:rsidRDefault="00140EBC" w:rsidP="006A4FB8" w:rsidR="00140EBC">
      <w:pPr>
        <w:jc w:val="both"/>
        <w:rPr>
          <w:lang w:val="hr-HR"/>
        </w:rPr>
      </w:pPr>
      <w:r>
        <w:rPr>
          <w:lang w:val="hr-HR"/>
        </w:rPr>
        <w:tab/>
        <w:t>Unatoč naprijed navedenim nedostacima podnesenog prijedloga, ovaj sud smatra da u konkretnom slučaju nije bilo potrebe prethodno pozivati predl</w:t>
      </w:r>
      <w:r w:rsidR="00CE5E29">
        <w:rPr>
          <w:lang w:val="hr-HR"/>
        </w:rPr>
        <w:t>agatelja – dužnika na ispravak odnosno</w:t>
      </w:r>
      <w:r>
        <w:rPr>
          <w:lang w:val="hr-HR"/>
        </w:rPr>
        <w:t xml:space="preserve"> dopunu podnesenog prijedloga, budući da po ocjeni ovog suda podneseni prijedlog nije osnovan.</w:t>
      </w:r>
    </w:p>
    <w:p w:rsidRDefault="00140EBC" w:rsidP="006A4FB8" w:rsidR="00140EBC">
      <w:pPr>
        <w:jc w:val="both"/>
        <w:rPr>
          <w:lang w:val="hr-HR"/>
        </w:rPr>
      </w:pPr>
    </w:p>
    <w:p w:rsidRDefault="00C2493C" w:rsidP="006A4FB8" w:rsidR="00C74CE1">
      <w:pPr>
        <w:jc w:val="both"/>
        <w:rPr>
          <w:lang w:val="hr-HR"/>
        </w:rPr>
      </w:pPr>
      <w:r>
        <w:rPr>
          <w:lang w:val="hr-HR"/>
        </w:rPr>
        <w:tab/>
        <w:t>Naime, provjerom u stečajnoj pisarnici ovog suda</w:t>
      </w:r>
      <w:r w:rsidR="00140EBC">
        <w:rPr>
          <w:lang w:val="hr-HR"/>
        </w:rPr>
        <w:t xml:space="preserve"> kao i uvidom u </w:t>
      </w:r>
      <w:r w:rsidR="00CE5E29">
        <w:rPr>
          <w:lang w:val="hr-HR"/>
        </w:rPr>
        <w:t xml:space="preserve">javno </w:t>
      </w:r>
      <w:r w:rsidR="00140EBC">
        <w:rPr>
          <w:lang w:val="hr-HR"/>
        </w:rPr>
        <w:t xml:space="preserve">objavljena </w:t>
      </w:r>
      <w:r w:rsidR="00CE5E29">
        <w:rPr>
          <w:lang w:val="hr-HR"/>
        </w:rPr>
        <w:t xml:space="preserve">pismena </w:t>
      </w:r>
      <w:r w:rsidR="00140EBC">
        <w:rPr>
          <w:lang w:val="hr-HR"/>
        </w:rPr>
        <w:t xml:space="preserve">na mrežnoj stranici e-Oglasna ploča sudova, </w:t>
      </w:r>
      <w:r>
        <w:rPr>
          <w:lang w:val="hr-HR"/>
        </w:rPr>
        <w:t xml:space="preserve">utvrđeno </w:t>
      </w:r>
      <w:r w:rsidR="00CE5E29">
        <w:rPr>
          <w:lang w:val="hr-HR"/>
        </w:rPr>
        <w:t xml:space="preserve">je </w:t>
      </w:r>
      <w:r>
        <w:rPr>
          <w:lang w:val="hr-HR"/>
        </w:rPr>
        <w:t xml:space="preserve">da je prethodno podnesenom prijedlogu za otvaranje predstečajnog </w:t>
      </w:r>
      <w:r w:rsidR="00E52FDF">
        <w:rPr>
          <w:lang w:val="hr-HR"/>
        </w:rPr>
        <w:t>postupka</w:t>
      </w:r>
      <w:r w:rsidR="00140EBC">
        <w:rPr>
          <w:lang w:val="hr-HR"/>
        </w:rPr>
        <w:t xml:space="preserve"> u ovom predmetu</w:t>
      </w:r>
      <w:r>
        <w:rPr>
          <w:lang w:val="hr-HR"/>
        </w:rPr>
        <w:t xml:space="preserve">, kod ovog suda već ranije i to </w:t>
      </w:r>
      <w:r w:rsidR="00140EBC">
        <w:rPr>
          <w:lang w:val="hr-HR"/>
        </w:rPr>
        <w:t>8. rujna 2017</w:t>
      </w:r>
      <w:r>
        <w:rPr>
          <w:lang w:val="hr-HR"/>
        </w:rPr>
        <w:t xml:space="preserve">. god. zaprimljen prijedlog Financijske agencije za otvaranje </w:t>
      </w:r>
      <w:r w:rsidR="00E52FDF">
        <w:rPr>
          <w:lang w:val="hr-HR"/>
        </w:rPr>
        <w:t>stečajnog postupka nad dužnikom, a</w:t>
      </w:r>
      <w:r w:rsidR="00F701C9">
        <w:rPr>
          <w:lang w:val="hr-HR"/>
        </w:rPr>
        <w:t xml:space="preserve"> koji prijedlog se kod ovog suda vodi pod posl br. St-</w:t>
      </w:r>
      <w:r w:rsidR="00140EBC">
        <w:rPr>
          <w:lang w:val="hr-HR"/>
        </w:rPr>
        <w:t>854/2017</w:t>
      </w:r>
      <w:r w:rsidR="00F701C9">
        <w:rPr>
          <w:lang w:val="hr-HR"/>
        </w:rPr>
        <w:t xml:space="preserve"> i</w:t>
      </w:r>
      <w:r w:rsidR="00E52FDF">
        <w:rPr>
          <w:lang w:val="hr-HR"/>
        </w:rPr>
        <w:t xml:space="preserve"> o kojem prijedlog</w:t>
      </w:r>
      <w:r w:rsidR="005B0DDF">
        <w:rPr>
          <w:lang w:val="hr-HR"/>
        </w:rPr>
        <w:t>u</w:t>
      </w:r>
      <w:r w:rsidR="00E52FDF">
        <w:rPr>
          <w:lang w:val="hr-HR"/>
        </w:rPr>
        <w:t xml:space="preserve"> do sada nije odlučeno. </w:t>
      </w:r>
      <w:r>
        <w:rPr>
          <w:lang w:val="hr-HR"/>
        </w:rPr>
        <w:t xml:space="preserve">U tom prijedlogu </w:t>
      </w:r>
      <w:r w:rsidR="00CE5E29">
        <w:rPr>
          <w:lang w:val="hr-HR"/>
        </w:rPr>
        <w:t>se</w:t>
      </w:r>
      <w:r>
        <w:rPr>
          <w:lang w:val="hr-HR"/>
        </w:rPr>
        <w:t xml:space="preserve"> navod</w:t>
      </w:r>
      <w:r w:rsidR="00140EBC">
        <w:rPr>
          <w:lang w:val="hr-HR"/>
        </w:rPr>
        <w:t xml:space="preserve">i da </w:t>
      </w:r>
      <w:r w:rsidR="00140EBC">
        <w:rPr>
          <w:lang w:val="hr-HR"/>
        </w:rPr>
        <w:lastRenderedPageBreak/>
        <w:t>dužnik na dan 1. rujna 2017</w:t>
      </w:r>
      <w:r>
        <w:rPr>
          <w:lang w:val="hr-HR"/>
        </w:rPr>
        <w:t xml:space="preserve">. god. u Očevidniku redoslijeda osnova za plaćanje ima evidentirane neizvršene osnove za plaćanje u neprekinutom razdoblju od </w:t>
      </w:r>
      <w:r w:rsidR="00140EBC">
        <w:rPr>
          <w:lang w:val="hr-HR"/>
        </w:rPr>
        <w:t>120</w:t>
      </w:r>
      <w:r>
        <w:rPr>
          <w:lang w:val="hr-HR"/>
        </w:rPr>
        <w:t xml:space="preserve"> dana u ukupnom iznosu od </w:t>
      </w:r>
      <w:r w:rsidR="00140EBC">
        <w:rPr>
          <w:lang w:val="hr-HR"/>
        </w:rPr>
        <w:t xml:space="preserve">863.280,91 kn. </w:t>
      </w:r>
    </w:p>
    <w:p w:rsidRDefault="00140EBC" w:rsidP="006A4FB8" w:rsidR="00140EBC">
      <w:pPr>
        <w:jc w:val="both"/>
        <w:rPr>
          <w:lang w:val="hr-HR"/>
        </w:rPr>
      </w:pPr>
    </w:p>
    <w:p w:rsidRDefault="00140EBC" w:rsidP="00140EBC" w:rsidR="003B7E5A">
      <w:pPr>
        <w:ind w:firstLine="720"/>
        <w:jc w:val="both"/>
        <w:rPr>
          <w:lang w:val="hr-HR"/>
        </w:rPr>
      </w:pPr>
      <w:r>
        <w:rPr>
          <w:lang w:val="hr-HR"/>
        </w:rPr>
        <w:t xml:space="preserve">Isto tako, Financijska agencija je 12.10.2017. god. dostavila ovom sudu </w:t>
      </w:r>
      <w:r w:rsidR="003B7E5A">
        <w:rPr>
          <w:lang w:val="hr-HR"/>
        </w:rPr>
        <w:t>potvrdu o neizvršenim osnovam</w:t>
      </w:r>
      <w:r w:rsidR="00BF7C33">
        <w:rPr>
          <w:lang w:val="hr-HR"/>
        </w:rPr>
        <w:t>a za plaćanje dužnika</w:t>
      </w:r>
      <w:r w:rsidR="00360A73">
        <w:rPr>
          <w:lang w:val="hr-HR"/>
        </w:rPr>
        <w:t xml:space="preserve"> te potvrdu o blokadi računa i novčanih sredstava dužnika, a kojim</w:t>
      </w:r>
      <w:r w:rsidR="00CE5E29">
        <w:rPr>
          <w:lang w:val="hr-HR"/>
        </w:rPr>
        <w:t>a</w:t>
      </w:r>
      <w:r w:rsidR="00360A73">
        <w:rPr>
          <w:lang w:val="hr-HR"/>
        </w:rPr>
        <w:t xml:space="preserve"> </w:t>
      </w:r>
      <w:r w:rsidR="00BF7C33">
        <w:rPr>
          <w:lang w:val="hr-HR"/>
        </w:rPr>
        <w:t>se potvrđuje</w:t>
      </w:r>
      <w:r w:rsidR="003B7E5A">
        <w:rPr>
          <w:lang w:val="hr-HR"/>
        </w:rPr>
        <w:t xml:space="preserve"> da dužnik na dan </w:t>
      </w:r>
      <w:r>
        <w:rPr>
          <w:lang w:val="hr-HR"/>
        </w:rPr>
        <w:t>12.10</w:t>
      </w:r>
      <w:r w:rsidR="00360A73">
        <w:rPr>
          <w:lang w:val="hr-HR"/>
        </w:rPr>
        <w:t>.</w:t>
      </w:r>
      <w:r w:rsidR="003B7E5A">
        <w:rPr>
          <w:lang w:val="hr-HR"/>
        </w:rPr>
        <w:t>2017. god.</w:t>
      </w:r>
      <w:r w:rsidR="00360A73">
        <w:rPr>
          <w:lang w:val="hr-HR"/>
        </w:rPr>
        <w:t>, u Očevidniku redoslijeda osnova za plaćanje,</w:t>
      </w:r>
      <w:r w:rsidR="003B7E5A">
        <w:rPr>
          <w:lang w:val="hr-HR"/>
        </w:rPr>
        <w:t xml:space="preserve"> </w:t>
      </w:r>
      <w:r w:rsidR="00360A73">
        <w:rPr>
          <w:lang w:val="hr-HR"/>
        </w:rPr>
        <w:t xml:space="preserve">ima </w:t>
      </w:r>
      <w:r w:rsidR="003B7E5A">
        <w:rPr>
          <w:lang w:val="hr-HR"/>
        </w:rPr>
        <w:t>evidentirane neizvršene osnove za plaćanj</w:t>
      </w:r>
      <w:r w:rsidR="00360A73">
        <w:rPr>
          <w:lang w:val="hr-HR"/>
        </w:rPr>
        <w:t xml:space="preserve">e u neprekinutom razdoblju od </w:t>
      </w:r>
      <w:r w:rsidR="00E6140A">
        <w:rPr>
          <w:lang w:val="hr-HR"/>
        </w:rPr>
        <w:t>160</w:t>
      </w:r>
      <w:r>
        <w:rPr>
          <w:lang w:val="hr-HR"/>
        </w:rPr>
        <w:t xml:space="preserve"> </w:t>
      </w:r>
      <w:r w:rsidR="003B7E5A">
        <w:rPr>
          <w:lang w:val="hr-HR"/>
        </w:rPr>
        <w:t>dana</w:t>
      </w:r>
      <w:r w:rsidR="00360A73">
        <w:rPr>
          <w:lang w:val="hr-HR"/>
        </w:rPr>
        <w:t xml:space="preserve">, kao i da nepodmirene obveze dužnika </w:t>
      </w:r>
      <w:r w:rsidR="00E6140A">
        <w:rPr>
          <w:lang w:val="hr-HR"/>
        </w:rPr>
        <w:t>na dan izdavanja potvrde iznose 869.753,14</w:t>
      </w:r>
      <w:r w:rsidR="00360A73">
        <w:rPr>
          <w:lang w:val="hr-HR"/>
        </w:rPr>
        <w:t xml:space="preserve"> kn</w:t>
      </w:r>
      <w:r w:rsidR="003B7E5A">
        <w:rPr>
          <w:lang w:val="hr-HR"/>
        </w:rPr>
        <w:t xml:space="preserve">. </w:t>
      </w:r>
      <w:r>
        <w:rPr>
          <w:lang w:val="hr-HR"/>
        </w:rPr>
        <w:t xml:space="preserve"> </w:t>
      </w:r>
    </w:p>
    <w:p w:rsidRDefault="003B7E5A" w:rsidP="006A4FB8" w:rsidR="003B7E5A">
      <w:pPr>
        <w:jc w:val="both"/>
        <w:rPr>
          <w:lang w:val="hr-HR"/>
        </w:rPr>
      </w:pPr>
    </w:p>
    <w:p w:rsidRDefault="003B7E5A" w:rsidP="006A4FB8" w:rsidR="003B7E5A">
      <w:pPr>
        <w:jc w:val="both"/>
        <w:rPr>
          <w:lang w:val="hr-HR"/>
        </w:rPr>
      </w:pPr>
      <w:r>
        <w:rPr>
          <w:lang w:val="hr-HR"/>
        </w:rPr>
        <w:tab/>
        <w:t xml:space="preserve">Odredbama čl. 4. st. 1. SZ-a propisano je da se predstečajni postupak može otvoriti ako sud utvrdi postojanje prijeteće nesposobnosti za plaćanje. Prijeteća nesposobnost za plaćanje postoji ako sud stekne uvjerenje da dužnik svoje postojeće obveze neće moći ispuniti po dospijeću. </w:t>
      </w:r>
    </w:p>
    <w:p w:rsidRDefault="003B7E5A" w:rsidP="006A4FB8" w:rsidR="003B7E5A">
      <w:pPr>
        <w:jc w:val="both"/>
        <w:rPr>
          <w:lang w:val="hr-HR"/>
        </w:rPr>
      </w:pPr>
    </w:p>
    <w:p w:rsidRDefault="003B7E5A" w:rsidP="006A4FB8" w:rsidR="003B7E5A">
      <w:pPr>
        <w:jc w:val="both"/>
        <w:rPr>
          <w:lang w:val="hr-HR"/>
        </w:rPr>
      </w:pPr>
      <w:r>
        <w:rPr>
          <w:lang w:val="hr-HR"/>
        </w:rPr>
        <w:tab/>
        <w:t>Prema odredbi čl. 4. st. 2. SZ-a smatrat će se da postoji prijeteća nesposobnost za plaćanje ako nisu nastale okolnosti zbog kojih se smatra da je dužnik postao nesposoban za plaćanje i ako je ispunjena jedna od pretpostavki propisanih podstavkom 1. do 3. tog stavka.</w:t>
      </w:r>
    </w:p>
    <w:p w:rsidRDefault="00140EBC" w:rsidP="006A4FB8" w:rsidR="00140EBC">
      <w:pPr>
        <w:jc w:val="both"/>
        <w:rPr>
          <w:lang w:val="hr-HR"/>
        </w:rPr>
      </w:pPr>
    </w:p>
    <w:p w:rsidRDefault="00140EBC" w:rsidP="006A4FB8" w:rsidR="00140EBC">
      <w:pPr>
        <w:jc w:val="both"/>
        <w:rPr>
          <w:lang w:val="hr-HR"/>
        </w:rPr>
      </w:pPr>
      <w:r>
        <w:rPr>
          <w:lang w:val="hr-HR"/>
        </w:rPr>
        <w:tab/>
        <w:t xml:space="preserve">Iz podnesenog prijedloga dužnika ("Opis činjenica i okolnosti koji su uvjetovali postupak predstečajne nagodbe") proizlazi da dužnik podnosi prijedlog za otvaranje predstečajnog postupka zbog toga što mu je račun blokiran. </w:t>
      </w:r>
    </w:p>
    <w:p w:rsidRDefault="00140EBC" w:rsidP="006A4FB8" w:rsidR="00140EBC">
      <w:pPr>
        <w:jc w:val="both"/>
        <w:rPr>
          <w:lang w:val="hr-HR"/>
        </w:rPr>
      </w:pPr>
    </w:p>
    <w:p w:rsidRDefault="00140EBC" w:rsidP="0028025D" w:rsidR="0028025D">
      <w:pPr>
        <w:jc w:val="both"/>
        <w:rPr>
          <w:lang w:val="hr-HR"/>
        </w:rPr>
      </w:pPr>
      <w:r>
        <w:rPr>
          <w:lang w:val="hr-HR"/>
        </w:rPr>
        <w:tab/>
        <w:t xml:space="preserve">Prema odredbi čl. 4. st. 2. podstavak 1. SZ-a </w:t>
      </w:r>
      <w:r w:rsidR="007927AC">
        <w:rPr>
          <w:lang w:val="hr-HR"/>
        </w:rPr>
        <w:t>smatrat će se da postoji prijeteća nesposobnost za plaćanje ako nisu nastale okolnosti zbog kojih se smatra da je dužnik postao nesposoban za plaćanje i ako</w:t>
      </w:r>
      <w:r w:rsidR="0028025D">
        <w:rPr>
          <w:lang w:val="hr-HR"/>
        </w:rPr>
        <w:t xml:space="preserve"> dužnik u Očevidniku redoslijeda osnova za plaćanje koji vodi Financijska agencija ima jednu ili više evidentiranih neizvršenih osnova za plaćanje koje je trebalo, na temelju valjanih osnova za plaćanje, bez daljnjeg pristanka dužnika naplatiti s bilo kojeg od njegovih računa. </w:t>
      </w:r>
    </w:p>
    <w:p w:rsidRDefault="003B7E5A" w:rsidP="006A4FB8" w:rsidR="003B7E5A">
      <w:pPr>
        <w:jc w:val="both"/>
        <w:rPr>
          <w:lang w:val="hr-HR"/>
        </w:rPr>
      </w:pPr>
    </w:p>
    <w:p w:rsidRDefault="003B7E5A" w:rsidP="006A4FB8" w:rsidR="003B7E5A">
      <w:pPr>
        <w:jc w:val="both"/>
        <w:rPr>
          <w:lang w:val="hr-HR"/>
        </w:rPr>
      </w:pPr>
      <w:r>
        <w:rPr>
          <w:lang w:val="hr-HR"/>
        </w:rPr>
        <w:tab/>
        <w:t xml:space="preserve">Odredbom čl. 6. st. 1. SZ-a propisano je da nesposobnost za plaćanje postoji ako dužnik ne može trajnije ispunjavati svoje dospjele novčane obveze. Okolnost da je dužnik namirio ili da može namiriti u cijelosti ili djelomično tražbine nekih vjerovnika ne znači da je sposoban za plaćanje. Prema odredbi čl. 6. st. 2. podstavak 1. SZ-a smatrat će se da je dužnik nesposoban za plaćanje ako u Očevidniku redoslijeda osnova za plaćanje koji vodi Financijska agencija ima jednu ili više evidentiranih neizvršenih osnova za plaćanje u razdoblju dužem od 60 dana koje je trebalo, na temelju valjanih osnova za plaćanje, bez daljnjeg pristanka dužnika naplatiti s bilo kojeg od njegovih računa. </w:t>
      </w:r>
    </w:p>
    <w:p w:rsidRDefault="003B7E5A" w:rsidP="006A4FB8" w:rsidR="003B7E5A">
      <w:pPr>
        <w:jc w:val="both"/>
        <w:rPr>
          <w:lang w:val="hr-HR"/>
        </w:rPr>
      </w:pPr>
    </w:p>
    <w:p w:rsidRDefault="003B7E5A" w:rsidP="006A4FB8" w:rsidR="003B7E5A">
      <w:pPr>
        <w:jc w:val="both"/>
        <w:rPr>
          <w:lang w:val="hr-HR"/>
        </w:rPr>
      </w:pPr>
      <w:r>
        <w:rPr>
          <w:lang w:val="hr-HR"/>
        </w:rPr>
        <w:tab/>
        <w:t xml:space="preserve">Prema tome, a </w:t>
      </w:r>
      <w:r w:rsidR="00F701C9">
        <w:rPr>
          <w:lang w:val="hr-HR"/>
        </w:rPr>
        <w:t>dovodeći u korelaciju</w:t>
      </w:r>
      <w:r>
        <w:rPr>
          <w:lang w:val="hr-HR"/>
        </w:rPr>
        <w:t xml:space="preserve"> odredbe čl. 4. st. 2.</w:t>
      </w:r>
      <w:r w:rsidR="00F701C9">
        <w:rPr>
          <w:lang w:val="hr-HR"/>
        </w:rPr>
        <w:t xml:space="preserve"> podstavak 1.</w:t>
      </w:r>
      <w:r>
        <w:rPr>
          <w:lang w:val="hr-HR"/>
        </w:rPr>
        <w:t xml:space="preserve"> i čl. 6. st. 2. </w:t>
      </w:r>
      <w:r w:rsidR="00F701C9">
        <w:rPr>
          <w:lang w:val="hr-HR"/>
        </w:rPr>
        <w:t xml:space="preserve">podstavak 1. </w:t>
      </w:r>
      <w:r>
        <w:rPr>
          <w:lang w:val="hr-HR"/>
        </w:rPr>
        <w:t>SZ-a</w:t>
      </w:r>
      <w:r w:rsidR="00F701C9">
        <w:rPr>
          <w:lang w:val="hr-HR"/>
        </w:rPr>
        <w:t>,</w:t>
      </w:r>
      <w:r>
        <w:rPr>
          <w:lang w:val="hr-HR"/>
        </w:rPr>
        <w:t xml:space="preserve"> prijeteća nesposobnost za plaćanje, kao predstečajni razlog, postoji ako nisu nastale okolnosti zbog kojih se smatra da je dužnik postao nesposoban za plaćanje, odnosno ako u trenutku podnošenja prijedloga za otvaranje predstečajnog postupka dužnik u Očevidniku redoslijeda osnova za plaćanje ima jednu ili više evidentiranih </w:t>
      </w:r>
      <w:r w:rsidR="00E52FDF">
        <w:rPr>
          <w:lang w:val="hr-HR"/>
        </w:rPr>
        <w:t xml:space="preserve">neizvršenih </w:t>
      </w:r>
      <w:r>
        <w:rPr>
          <w:lang w:val="hr-HR"/>
        </w:rPr>
        <w:t>osnova za plaćanje i to u razdoblju kraćem od 60 dana</w:t>
      </w:r>
      <w:r w:rsidR="004A31D5">
        <w:rPr>
          <w:lang w:val="hr-HR"/>
        </w:rPr>
        <w:t>.</w:t>
      </w:r>
      <w:r w:rsidR="00A817E0">
        <w:rPr>
          <w:lang w:val="hr-HR"/>
        </w:rPr>
        <w:t xml:space="preserve"> </w:t>
      </w:r>
      <w:r w:rsidR="004A31D5">
        <w:rPr>
          <w:lang w:val="hr-HR"/>
        </w:rPr>
        <w:t xml:space="preserve"> </w:t>
      </w:r>
    </w:p>
    <w:p w:rsidRDefault="004A31D5" w:rsidP="006A4FB8" w:rsidR="004A31D5">
      <w:pPr>
        <w:jc w:val="both"/>
        <w:rPr>
          <w:lang w:val="hr-HR"/>
        </w:rPr>
      </w:pPr>
    </w:p>
    <w:p w:rsidRDefault="00360A73" w:rsidP="00A817E0" w:rsidR="004A31D5">
      <w:pPr>
        <w:jc w:val="both"/>
        <w:rPr>
          <w:lang w:val="hr-HR"/>
        </w:rPr>
      </w:pPr>
      <w:r>
        <w:rPr>
          <w:lang w:val="hr-HR"/>
        </w:rPr>
        <w:tab/>
      </w:r>
      <w:r w:rsidR="00CE5E29">
        <w:rPr>
          <w:lang w:val="hr-HR"/>
        </w:rPr>
        <w:t xml:space="preserve">Iz </w:t>
      </w:r>
      <w:r w:rsidR="00A817E0">
        <w:rPr>
          <w:lang w:val="hr-HR"/>
        </w:rPr>
        <w:t>podataka</w:t>
      </w:r>
      <w:r w:rsidR="00CE5E29">
        <w:rPr>
          <w:lang w:val="hr-HR"/>
        </w:rPr>
        <w:t xml:space="preserve"> iz</w:t>
      </w:r>
      <w:r w:rsidR="00A817E0">
        <w:rPr>
          <w:lang w:val="hr-HR"/>
        </w:rPr>
        <w:t xml:space="preserve"> prijedloga za otvaranje stečajnog postupka nad dužnikom u predmetu ovog suda </w:t>
      </w:r>
      <w:r w:rsidR="00CE5E29">
        <w:rPr>
          <w:lang w:val="hr-HR"/>
        </w:rPr>
        <w:t xml:space="preserve">broj </w:t>
      </w:r>
      <w:r w:rsidR="00A817E0">
        <w:rPr>
          <w:lang w:val="hr-HR"/>
        </w:rPr>
        <w:t xml:space="preserve">St-854/2017 razvidno je da je dužnik na dan 01.09.2017. god. imao evidentirane neizvršene osnove za plaćanje u neprekinutom razdoblju od 120 dana, dok je iz naprijed navedenih </w:t>
      </w:r>
      <w:r>
        <w:rPr>
          <w:lang w:val="hr-HR"/>
        </w:rPr>
        <w:t>potvrda</w:t>
      </w:r>
      <w:r w:rsidR="004A31D5">
        <w:rPr>
          <w:lang w:val="hr-HR"/>
        </w:rPr>
        <w:t xml:space="preserve"> Financijske agencije od </w:t>
      </w:r>
      <w:r w:rsidR="00A817E0">
        <w:rPr>
          <w:lang w:val="hr-HR"/>
        </w:rPr>
        <w:t>12.10.</w:t>
      </w:r>
      <w:r>
        <w:rPr>
          <w:lang w:val="hr-HR"/>
        </w:rPr>
        <w:t>2017. god.</w:t>
      </w:r>
      <w:r w:rsidR="004A31D5">
        <w:rPr>
          <w:lang w:val="hr-HR"/>
        </w:rPr>
        <w:t xml:space="preserve"> razvidno da dužnik na </w:t>
      </w:r>
      <w:r>
        <w:rPr>
          <w:lang w:val="hr-HR"/>
        </w:rPr>
        <w:t xml:space="preserve">taj </w:t>
      </w:r>
      <w:r w:rsidR="004A31D5">
        <w:rPr>
          <w:lang w:val="hr-HR"/>
        </w:rPr>
        <w:t xml:space="preserve">dan </w:t>
      </w:r>
      <w:r>
        <w:rPr>
          <w:lang w:val="hr-HR"/>
        </w:rPr>
        <w:t xml:space="preserve">ima evidentirane neizvršene osnove za plaćanje u neprekinutom razdoblju od </w:t>
      </w:r>
      <w:r w:rsidR="00E6140A">
        <w:rPr>
          <w:lang w:val="hr-HR"/>
        </w:rPr>
        <w:t xml:space="preserve">160 </w:t>
      </w:r>
      <w:r>
        <w:rPr>
          <w:lang w:val="hr-HR"/>
        </w:rPr>
        <w:t>dana</w:t>
      </w:r>
      <w:r w:rsidR="00A817E0">
        <w:rPr>
          <w:lang w:val="hr-HR"/>
        </w:rPr>
        <w:t xml:space="preserve">. Iz navedenog jasno </w:t>
      </w:r>
      <w:r w:rsidR="004A31D5">
        <w:rPr>
          <w:lang w:val="hr-HR"/>
        </w:rPr>
        <w:t>proizlazi da su računi dužnika u trenutku podnošenja prijedloga za otvaranje predstečajnog postupka</w:t>
      </w:r>
      <w:r w:rsidR="00A817E0">
        <w:rPr>
          <w:lang w:val="hr-HR"/>
        </w:rPr>
        <w:t xml:space="preserve"> u ovom predmetu</w:t>
      </w:r>
      <w:r w:rsidR="004A31D5">
        <w:rPr>
          <w:lang w:val="hr-HR"/>
        </w:rPr>
        <w:t xml:space="preserve"> bili neprekidno blokirani u razdoblju dužem od 60 dana. Samim time očito je da kod dužnika ne postoji prijeteća nesposobnost za plaćanje budući da su nastale okolnosti, u skladu s odredbama čl. 6. st. 2. </w:t>
      </w:r>
      <w:r w:rsidR="00F701C9">
        <w:rPr>
          <w:lang w:val="hr-HR"/>
        </w:rPr>
        <w:t xml:space="preserve">podstavak 1. </w:t>
      </w:r>
      <w:r w:rsidR="004A31D5">
        <w:rPr>
          <w:lang w:val="hr-HR"/>
        </w:rPr>
        <w:t xml:space="preserve">SZ-a, zbog kojih se smatra da je dužnik postao nesposoban za plaćanje pa stoga u konkretnom slučaju nisu ispunjeni zakonom propisani razlozi za otvaranje predstečajnog postupka. </w:t>
      </w:r>
    </w:p>
    <w:p w:rsidRDefault="004A31D5" w:rsidP="006A4FB8" w:rsidR="004A31D5">
      <w:pPr>
        <w:jc w:val="both"/>
        <w:rPr>
          <w:lang w:val="hr-HR"/>
        </w:rPr>
      </w:pPr>
    </w:p>
    <w:p w:rsidRDefault="004A31D5" w:rsidP="004A31D5" w:rsidR="004A31D5">
      <w:pPr>
        <w:ind w:firstLine="720"/>
        <w:jc w:val="both"/>
        <w:rPr>
          <w:lang w:val="hr-HR"/>
        </w:rPr>
      </w:pPr>
      <w:r>
        <w:rPr>
          <w:lang w:val="hr-HR"/>
        </w:rPr>
        <w:t xml:space="preserve">Upravo stoga, sud u </w:t>
      </w:r>
      <w:r w:rsidR="00A90326">
        <w:rPr>
          <w:lang w:val="hr-HR"/>
        </w:rPr>
        <w:t>ovom predmetu</w:t>
      </w:r>
      <w:r>
        <w:rPr>
          <w:lang w:val="hr-HR"/>
        </w:rPr>
        <w:t xml:space="preserve"> nije u smislu odredbi čl. 31. st. 2. SZ-a pozivao predlagatelja – dužnika da dopuni podneseni prijedlog i dostavi sve potrebne isprave, odnosno da uplati potrebni predujam, jer sve i da je sud tako postupio te da je dužnik u skladu s danom uputom i u određenom roku dopunio podneseni prijedlog, zbog činjenice da je u trenutku podnošenja prijedloga za otvaranje predstečajnog postupka račun dužnika bio neprekidno blokiran u razdoblju dužem od 60 dana, to opet ne bi bio ispunjen predstečajni razlog prijeteće nesposobnosti za plaćanje odnosno ne bi bili ispunjeni uvjeti za otvaranje predstečajnog postupka.</w:t>
      </w:r>
    </w:p>
    <w:p w:rsidRDefault="000B0E74" w:rsidP="004A31D5" w:rsidR="000B0E74">
      <w:pPr>
        <w:ind w:firstLine="720"/>
        <w:jc w:val="both"/>
        <w:rPr>
          <w:lang w:val="hr-HR"/>
        </w:rPr>
      </w:pPr>
    </w:p>
    <w:p w:rsidRDefault="000B0E74" w:rsidP="004A31D5" w:rsidR="000B0E74">
      <w:pPr>
        <w:ind w:firstLine="720"/>
        <w:jc w:val="both"/>
        <w:rPr>
          <w:lang w:val="hr-HR"/>
        </w:rPr>
      </w:pPr>
      <w:r>
        <w:rPr>
          <w:lang w:val="hr-HR"/>
        </w:rPr>
        <w:t xml:space="preserve">Odredbom čl. 32. st. 2. SZ-a propisano je da ako sud utvrdi da su ispunjene pretpostavke za otvaranje stečajnog postupka, nastavit će postupak kao da je podnesen prijedlog za otvaranje stečajnog postupka. </w:t>
      </w:r>
    </w:p>
    <w:p w:rsidRDefault="000B0E74" w:rsidP="004A31D5" w:rsidR="000B0E74">
      <w:pPr>
        <w:ind w:firstLine="720"/>
        <w:jc w:val="both"/>
        <w:rPr>
          <w:lang w:val="hr-HR"/>
        </w:rPr>
      </w:pPr>
    </w:p>
    <w:p w:rsidRDefault="000B0E74" w:rsidP="000B0E74" w:rsidR="0081021D">
      <w:pPr>
        <w:ind w:firstLine="720"/>
        <w:jc w:val="both"/>
        <w:rPr>
          <w:lang w:val="hr-HR"/>
        </w:rPr>
      </w:pPr>
      <w:r>
        <w:rPr>
          <w:lang w:val="hr-HR"/>
        </w:rPr>
        <w:t xml:space="preserve">Budući da je kod ovog suda već (ranije) zaprimljen prijedlog Financijske agencije za otvaranje stečajnog postupka nad dužnikom, koji se vodi pod posl. br. St-854/2017, to je stoga, kao i slijedom svega naprijed navedenog, prijedlog dužnika </w:t>
      </w:r>
      <w:r w:rsidR="00597B1C">
        <w:rPr>
          <w:lang w:val="hr-HR"/>
        </w:rPr>
        <w:t xml:space="preserve">za otvaranje predstečajnog postupka u ovom predmetu </w:t>
      </w:r>
      <w:r w:rsidR="005B0DDF">
        <w:rPr>
          <w:lang w:val="hr-HR"/>
        </w:rPr>
        <w:t>valjalo</w:t>
      </w:r>
      <w:r w:rsidR="00597B1C">
        <w:rPr>
          <w:lang w:val="hr-HR"/>
        </w:rPr>
        <w:t xml:space="preserve"> odbiti</w:t>
      </w:r>
      <w:r>
        <w:rPr>
          <w:lang w:val="hr-HR"/>
        </w:rPr>
        <w:t xml:space="preserve">, a radi čega je </w:t>
      </w:r>
      <w:r w:rsidR="00E6140A">
        <w:rPr>
          <w:lang w:val="hr-HR"/>
        </w:rPr>
        <w:t>sud i odlučio</w:t>
      </w:r>
      <w:r w:rsidR="00597B1C">
        <w:rPr>
          <w:lang w:val="hr-HR"/>
        </w:rPr>
        <w:t xml:space="preserve"> kao u izreci ovog rješenja. </w:t>
      </w:r>
    </w:p>
    <w:p w:rsidRDefault="00597B1C" w:rsidP="00597B1C" w:rsidR="00597B1C" w:rsidRPr="000D1B34">
      <w:pPr>
        <w:ind w:firstLine="720"/>
        <w:jc w:val="both"/>
        <w:rPr>
          <w:sz w:val="22"/>
          <w:szCs w:val="22"/>
          <w:lang w:val="hr-HR"/>
        </w:rPr>
      </w:pPr>
    </w:p>
    <w:p w:rsidRDefault="003370F0" w:rsidP="004A31D5" w:rsidR="003370F0" w:rsidRPr="00F50622">
      <w:pPr>
        <w:jc w:val="center"/>
        <w:rPr>
          <w:lang w:val="hr-HR"/>
        </w:rPr>
      </w:pPr>
      <w:r w:rsidRPr="00F50622">
        <w:rPr>
          <w:lang w:val="hr-HR"/>
        </w:rPr>
        <w:t>U Splitu</w:t>
      </w:r>
      <w:r w:rsidR="007D37F8" w:rsidRPr="00F50622">
        <w:rPr>
          <w:lang w:val="hr-HR"/>
        </w:rPr>
        <w:t>,</w:t>
      </w:r>
      <w:r w:rsidRPr="00F50622">
        <w:rPr>
          <w:lang w:val="hr-HR"/>
        </w:rPr>
        <w:t xml:space="preserve"> </w:t>
      </w:r>
      <w:r w:rsidR="00597B1C">
        <w:rPr>
          <w:lang w:val="hr-HR"/>
        </w:rPr>
        <w:t>12. listopada</w:t>
      </w:r>
      <w:r w:rsidR="004A31D5">
        <w:rPr>
          <w:lang w:val="hr-HR"/>
        </w:rPr>
        <w:t xml:space="preserve"> 2017</w:t>
      </w:r>
      <w:r w:rsidRPr="00F50622">
        <w:rPr>
          <w:lang w:val="hr-HR"/>
        </w:rPr>
        <w:t>. godine</w:t>
      </w:r>
      <w:r w:rsidR="00B354CB">
        <w:rPr>
          <w:lang w:val="hr-HR"/>
        </w:rPr>
        <w:t>.</w:t>
      </w:r>
    </w:p>
    <w:p w:rsidRDefault="003370F0" w:rsidP="003370F0" w:rsidR="003370F0" w:rsidRPr="005B0DDF">
      <w:pPr>
        <w:jc w:val="center"/>
        <w:rPr>
          <w:sz w:val="16"/>
          <w:szCs w:val="16"/>
          <w:lang w:val="hr-HR"/>
        </w:rPr>
      </w:pPr>
    </w:p>
    <w:p w:rsidRDefault="003E670E" w:rsidP="00D005F5" w:rsidR="003370F0" w:rsidRPr="00F50622">
      <w:pPr>
        <w:ind w:firstLine="108" w:left="7092"/>
      </w:pPr>
      <w:r w:rsidRPr="00F50622">
        <w:t xml:space="preserve">    </w:t>
      </w:r>
      <w:r w:rsidR="003370F0" w:rsidRPr="00F50622">
        <w:t xml:space="preserve">S U D A C </w:t>
      </w:r>
    </w:p>
    <w:p w:rsidRDefault="003370F0" w:rsidR="003370F0" w:rsidRPr="00F50622">
      <w:pPr>
        <w:ind w:left="6372"/>
        <w:rPr>
          <w:sz w:val="28"/>
          <w:szCs w:val="28"/>
        </w:rPr>
      </w:pPr>
    </w:p>
    <w:p w:rsidRDefault="003E670E" w:rsidP="00D005F5" w:rsidR="003370F0" w:rsidRPr="00F50622">
      <w:pPr>
        <w:ind w:firstLine="216" w:left="6984"/>
        <w:rPr>
          <w:lang w:val="hr-HR"/>
        </w:rPr>
      </w:pPr>
      <w:r w:rsidRPr="00F50622">
        <w:t xml:space="preserve">    </w:t>
      </w:r>
      <w:r w:rsidR="003370F0" w:rsidRPr="00F50622">
        <w:t>Paško Bačić</w:t>
      </w:r>
    </w:p>
    <w:p w:rsidRDefault="00A9290A" w:rsidP="00E51344" w:rsidR="00A9290A" w:rsidRPr="000D1B34">
      <w:pPr>
        <w:rPr>
          <w:sz w:val="20"/>
          <w:szCs w:val="20"/>
          <w:lang w:val="hr-HR"/>
        </w:rPr>
      </w:pPr>
    </w:p>
    <w:p w:rsidRDefault="00B354CB" w:rsidP="0094373F" w:rsidR="00B354CB" w:rsidRPr="000D1B34">
      <w:pPr>
        <w:jc w:val="both"/>
        <w:rPr>
          <w:sz w:val="18"/>
          <w:szCs w:val="18"/>
          <w:lang w:val="hr-HR"/>
        </w:rPr>
      </w:pPr>
    </w:p>
    <w:p w:rsidRDefault="00597B1C" w:rsidP="0094373F" w:rsidR="0094373F" w:rsidRPr="00F50622">
      <w:pPr>
        <w:jc w:val="both"/>
        <w:rPr>
          <w:lang w:val="hr-HR"/>
        </w:rPr>
      </w:pPr>
      <w:r>
        <w:rPr>
          <w:lang w:val="hr-HR"/>
        </w:rPr>
        <w:t xml:space="preserve">POUKA </w:t>
      </w:r>
      <w:r w:rsidR="0094373F" w:rsidRPr="00F50622">
        <w:rPr>
          <w:lang w:val="hr-HR"/>
        </w:rPr>
        <w:t>O PRAVNOM LIJEKU:</w:t>
      </w:r>
    </w:p>
    <w:p w:rsidRDefault="00D7430D" w:rsidP="0094373F" w:rsidR="0094373F" w:rsidRPr="00C858EF">
      <w:pPr>
        <w:jc w:val="both"/>
        <w:rPr>
          <w:lang w:val="hr-HR"/>
        </w:rPr>
      </w:pPr>
      <w:r>
        <w:rPr>
          <w:lang w:val="hr-HR"/>
        </w:rPr>
        <w:t xml:space="preserve">Protiv ovog rješenja dopuštena je žalba Visokom trgovačkom sudu </w:t>
      </w:r>
      <w:r w:rsidR="00466ADD">
        <w:rPr>
          <w:lang w:val="hr-HR"/>
        </w:rPr>
        <w:t xml:space="preserve">Republike Hrvatske </w:t>
      </w:r>
      <w:r>
        <w:rPr>
          <w:lang w:val="hr-HR"/>
        </w:rPr>
        <w:t xml:space="preserve">u Zagrebu. Žalba se podnosi putem ovog suda, pismeno u tri primjerka, u roku od 8 dana od dostave ovog rješenja. Dostava ovog rješenja smatra se obavljenom istekom osmog dana od </w:t>
      </w:r>
      <w:r w:rsidRPr="00C858EF">
        <w:rPr>
          <w:lang w:val="hr-HR"/>
        </w:rPr>
        <w:t xml:space="preserve">dana njegove objave na mrežnoj stranici e-Oglasna ploča sudova. </w:t>
      </w:r>
    </w:p>
    <w:p w:rsidRDefault="00E51344" w:rsidP="0094373F" w:rsidR="00E51344" w:rsidRPr="000D1B34">
      <w:pPr>
        <w:jc w:val="both"/>
        <w:rPr>
          <w:sz w:val="16"/>
          <w:szCs w:val="16"/>
          <w:lang w:val="hr-HR"/>
        </w:rPr>
      </w:pPr>
    </w:p>
    <w:p w:rsidRDefault="00466ADD" w:rsidP="0094373F" w:rsidR="00466ADD" w:rsidRPr="005B0DDF">
      <w:pPr>
        <w:jc w:val="both"/>
        <w:rPr>
          <w:sz w:val="16"/>
          <w:szCs w:val="16"/>
          <w:lang w:val="hr-HR"/>
        </w:rPr>
      </w:pPr>
    </w:p>
    <w:p w:rsidRDefault="0094373F" w:rsidP="0094373F" w:rsidR="0094373F" w:rsidRPr="00F50622">
      <w:pPr>
        <w:jc w:val="both"/>
        <w:rPr>
          <w:lang w:val="hr-HR"/>
        </w:rPr>
      </w:pPr>
      <w:r w:rsidRPr="00F50622">
        <w:rPr>
          <w:lang w:val="hr-HR"/>
        </w:rPr>
        <w:t>DNA</w:t>
      </w:r>
      <w:r w:rsidR="00E51344" w:rsidRPr="00F50622">
        <w:rPr>
          <w:lang w:val="hr-HR"/>
        </w:rPr>
        <w:t>:</w:t>
      </w:r>
    </w:p>
    <w:p w:rsidRDefault="00F50622" w:rsidP="0094373F" w:rsidR="00247D9D" w:rsidRPr="00F50622">
      <w:pPr>
        <w:numPr>
          <w:ilvl w:val="0"/>
          <w:numId w:val="3"/>
        </w:numPr>
        <w:jc w:val="both"/>
        <w:rPr>
          <w:lang w:val="hr-HR"/>
        </w:rPr>
      </w:pPr>
      <w:r w:rsidRPr="00F50622">
        <w:rPr>
          <w:lang w:val="hr-HR"/>
        </w:rPr>
        <w:t xml:space="preserve">predlagatelju </w:t>
      </w:r>
      <w:r w:rsidR="006A4FB8">
        <w:rPr>
          <w:lang w:val="hr-HR"/>
        </w:rPr>
        <w:t>–</w:t>
      </w:r>
      <w:r w:rsidRPr="00F50622">
        <w:rPr>
          <w:lang w:val="hr-HR"/>
        </w:rPr>
        <w:t xml:space="preserve"> dužniku</w:t>
      </w:r>
    </w:p>
    <w:p w:rsidRDefault="007D37F8" w:rsidP="0094373F" w:rsidR="003370F0" w:rsidRPr="00F50622">
      <w:pPr>
        <w:numPr>
          <w:ilvl w:val="0"/>
          <w:numId w:val="3"/>
        </w:numPr>
        <w:jc w:val="both"/>
        <w:rPr>
          <w:lang w:val="hr-HR"/>
        </w:rPr>
      </w:pPr>
      <w:r w:rsidRPr="00F50622">
        <w:rPr>
          <w:lang w:val="hr-HR"/>
        </w:rPr>
        <w:t>e-</w:t>
      </w:r>
      <w:r w:rsidR="00C858EF" w:rsidRPr="00F50622">
        <w:rPr>
          <w:lang w:val="hr-HR"/>
        </w:rPr>
        <w:t xml:space="preserve">Oglasna </w:t>
      </w:r>
      <w:r w:rsidR="009065DA" w:rsidRPr="00F50622">
        <w:rPr>
          <w:lang w:val="hr-HR"/>
        </w:rPr>
        <w:t>ploča suda</w:t>
      </w:r>
      <w:r w:rsidR="009A50A9">
        <w:rPr>
          <w:lang w:val="hr-HR"/>
        </w:rPr>
        <w:t xml:space="preserve"> </w:t>
      </w:r>
    </w:p>
    <w:p w:rsidRDefault="003370F0" w:rsidP="0094373F" w:rsidR="003370F0" w:rsidRPr="006E5099">
      <w:pPr>
        <w:numPr>
          <w:ilvl w:val="0"/>
          <w:numId w:val="3"/>
        </w:numPr>
        <w:jc w:val="both"/>
        <w:rPr>
          <w:lang w:val="hr-HR"/>
        </w:rPr>
      </w:pPr>
      <w:r w:rsidRPr="00F50622">
        <w:rPr>
          <w:lang w:val="hr-HR"/>
        </w:rPr>
        <w:t>u sp</w:t>
      </w:r>
      <w:r w:rsidRPr="006E5099">
        <w:rPr>
          <w:lang w:val="hr-HR"/>
        </w:rPr>
        <w:t>is</w:t>
      </w:r>
    </w:p>
    <w:sectPr w:rsidSect="000D1B34" w:rsidR="003370F0" w:rsidRPr="006E5099">
      <w:headerReference w:type="default" r:id="rId10"/>
      <w:pgSz w:h="15840" w:w="12240"/>
      <w:pgMar w:gutter="0" w:footer="708" w:header="563" w:left="1701" w:bottom="1276" w:right="1608" w:top="426"/>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B40FF5" w:rsidP="003A6DA9" w:rsidR="00B40FF5">
      <w:r>
        <w:separator/>
      </w:r>
    </w:p>
  </w:endnote>
  <w:endnote w:id="0" w:type="continuationSeparator">
    <w:p w:rsidRDefault="00B40FF5" w:rsidP="003A6DA9" w:rsidR="00B40FF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B40FF5" w:rsidP="003A6DA9" w:rsidR="00B40FF5">
      <w:r>
        <w:separator/>
      </w:r>
    </w:p>
  </w:footnote>
  <w:footnote w:id="0" w:type="continuationSeparator">
    <w:p w:rsidRDefault="00B40FF5" w:rsidP="003A6DA9" w:rsidR="00B40FF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9583C" w:rsidP="00542C3D" w:rsidR="00B9583C">
    <w:pPr>
      <w:pStyle w:val="Zaglavlje"/>
      <w:numPr>
        <w:ilvl w:val="0"/>
        <w:numId w:val="4"/>
      </w:numPr>
      <w:jc w:val="center"/>
      <w:rPr>
        <w:lang w:val="hr-HR"/>
      </w:rPr>
    </w:pPr>
    <w:r>
      <w:fldChar w:fldCharType="begin"/>
    </w:r>
    <w:r>
      <w:instrText>PAGE   \* MERGEFORMAT</w:instrText>
    </w:r>
    <w:r>
      <w:fldChar w:fldCharType="separate"/>
    </w:r>
    <w:r w:rsidR="00A70A68" w:rsidRPr="00A70A68">
      <w:rPr>
        <w:noProof/>
        <w:lang w:val="hr-HR"/>
      </w:rPr>
      <w:t>3</w:t>
    </w:r>
    <w:r>
      <w:fldChar w:fldCharType="end"/>
    </w:r>
    <w:r w:rsidR="00542C3D">
      <w:t xml:space="preserve"> -</w:t>
    </w:r>
    <w:r>
      <w:tab/>
    </w:r>
    <w:r w:rsidRPr="003A6DA9">
      <w:rPr>
        <w:lang w:val="hr-HR"/>
      </w:rPr>
      <w:t>12. St-</w:t>
    </w:r>
    <w:r w:rsidR="0020591D">
      <w:rPr>
        <w:lang w:val="hr-HR"/>
      </w:rPr>
      <w:t>956</w:t>
    </w:r>
    <w:r w:rsidR="00C2493C">
      <w:rPr>
        <w:lang w:val="hr-HR"/>
      </w:rPr>
      <w:t>/2017</w:t>
    </w:r>
  </w:p>
  <w:p w:rsidRDefault="00542C3D" w:rsidR="00542C3D">
    <w:pPr>
      <w:pStyle w:val="Zaglavlje"/>
      <w:jc w:val="center"/>
      <w:rPr>
        <w:lang w:val="hr-HR"/>
      </w:rPr>
    </w:pPr>
  </w:p>
  <w:p w:rsidRDefault="00542C3D" w:rsidR="00542C3D" w:rsidRPr="003A6DA9">
    <w:pPr>
      <w:pStyle w:val="Zaglavlje"/>
      <w:jc w:val="cente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DFE0C58"/>
    <w:multiLevelType w:val="hybridMultilevel"/>
    <w:tmpl w:val="1AE2C0C8"/>
    <w:lvl w:tplc="9434237E" w:ilvl="0">
      <w:start w:val="1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3529210B"/>
    <w:multiLevelType w:val="hybridMultilevel"/>
    <w:tmpl w:val="D558433C"/>
    <w:lvl w:tplc="905C98B4" w:ilvl="0">
      <w:numFmt w:val="bullet"/>
      <w:lvlText w:val="-"/>
      <w:lvlJc w:val="left"/>
      <w:pPr>
        <w:tabs>
          <w:tab w:pos="720" w:val="num"/>
        </w:tabs>
        <w:ind w:hanging="360" w:left="720"/>
      </w:pPr>
      <w:rPr>
        <w:rFonts w:cs="Times New Roman" w:eastAsia="Times New Roman" w:hAnsi="Times New Roman" w:ascii="Times New Roman" w:hint="default"/>
      </w:rPr>
    </w:lvl>
    <w:lvl w:tplc="04090003" w:ilvl="1">
      <w:start w:val="1"/>
      <w:numFmt w:val="decimal"/>
      <w:lvlText w:val="%2."/>
      <w:lvlJc w:val="left"/>
      <w:pPr>
        <w:tabs>
          <w:tab w:pos="1440" w:val="num"/>
        </w:tabs>
        <w:ind w:hanging="360" w:left="1440"/>
      </w:pPr>
    </w:lvl>
    <w:lvl w:tplc="04090005" w:ilvl="2">
      <w:start w:val="1"/>
      <w:numFmt w:val="decimal"/>
      <w:lvlText w:val="%3."/>
      <w:lvlJc w:val="left"/>
      <w:pPr>
        <w:tabs>
          <w:tab w:pos="2160" w:val="num"/>
        </w:tabs>
        <w:ind w:hanging="360" w:left="2160"/>
      </w:pPr>
    </w:lvl>
    <w:lvl w:tplc="04090001" w:ilvl="3">
      <w:start w:val="1"/>
      <w:numFmt w:val="decimal"/>
      <w:lvlText w:val="%4."/>
      <w:lvlJc w:val="left"/>
      <w:pPr>
        <w:tabs>
          <w:tab w:pos="2880" w:val="num"/>
        </w:tabs>
        <w:ind w:hanging="360" w:left="2880"/>
      </w:pPr>
    </w:lvl>
    <w:lvl w:tplc="04090003" w:ilvl="4">
      <w:start w:val="1"/>
      <w:numFmt w:val="decimal"/>
      <w:lvlText w:val="%5."/>
      <w:lvlJc w:val="left"/>
      <w:pPr>
        <w:tabs>
          <w:tab w:pos="3600" w:val="num"/>
        </w:tabs>
        <w:ind w:hanging="360" w:left="3600"/>
      </w:pPr>
    </w:lvl>
    <w:lvl w:tplc="04090005" w:ilvl="5">
      <w:start w:val="1"/>
      <w:numFmt w:val="decimal"/>
      <w:lvlText w:val="%6."/>
      <w:lvlJc w:val="left"/>
      <w:pPr>
        <w:tabs>
          <w:tab w:pos="4320" w:val="num"/>
        </w:tabs>
        <w:ind w:hanging="360" w:left="4320"/>
      </w:pPr>
    </w:lvl>
    <w:lvl w:tplc="04090001" w:ilvl="6">
      <w:start w:val="1"/>
      <w:numFmt w:val="decimal"/>
      <w:lvlText w:val="%7."/>
      <w:lvlJc w:val="left"/>
      <w:pPr>
        <w:tabs>
          <w:tab w:pos="5040" w:val="num"/>
        </w:tabs>
        <w:ind w:hanging="360" w:left="5040"/>
      </w:pPr>
    </w:lvl>
    <w:lvl w:tplc="04090003" w:ilvl="7">
      <w:start w:val="1"/>
      <w:numFmt w:val="decimal"/>
      <w:lvlText w:val="%8."/>
      <w:lvlJc w:val="left"/>
      <w:pPr>
        <w:tabs>
          <w:tab w:pos="5760" w:val="num"/>
        </w:tabs>
        <w:ind w:hanging="360" w:left="5760"/>
      </w:pPr>
    </w:lvl>
    <w:lvl w:tplc="04090005" w:ilvl="8">
      <w:start w:val="1"/>
      <w:numFmt w:val="decimal"/>
      <w:lvlText w:val="%9."/>
      <w:lvlJc w:val="left"/>
      <w:pPr>
        <w:tabs>
          <w:tab w:pos="6480" w:val="num"/>
        </w:tabs>
        <w:ind w:hanging="360" w:left="6480"/>
      </w:pPr>
    </w:lvl>
  </w:abstractNum>
  <w:abstractNum w:abstractNumId="2">
    <w:nsid w:val="4FCD23EB"/>
    <w:multiLevelType w:val="hybridMultilevel"/>
    <w:tmpl w:val="6838AB84"/>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5AB2330E"/>
    <w:multiLevelType w:val="hybridMultilevel"/>
    <w:tmpl w:val="2A4292D6"/>
    <w:lvl w:tplc="2A08BAC2" w:ilvl="0">
      <w:start w:val="2"/>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efaultTabStop w:val="720"/>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64A7F"/>
    <w:rsid w:val="000150AE"/>
    <w:rsid w:val="00023A19"/>
    <w:rsid w:val="000262F0"/>
    <w:rsid w:val="00037DAA"/>
    <w:rsid w:val="00044E41"/>
    <w:rsid w:val="0004782B"/>
    <w:rsid w:val="0005061D"/>
    <w:rsid w:val="00066E35"/>
    <w:rsid w:val="0007420F"/>
    <w:rsid w:val="000A0D85"/>
    <w:rsid w:val="000B0BFB"/>
    <w:rsid w:val="000B0E74"/>
    <w:rsid w:val="000B2378"/>
    <w:rsid w:val="000D1B34"/>
    <w:rsid w:val="00103E11"/>
    <w:rsid w:val="0010764C"/>
    <w:rsid w:val="00116E67"/>
    <w:rsid w:val="0011701A"/>
    <w:rsid w:val="0013443F"/>
    <w:rsid w:val="00140EBC"/>
    <w:rsid w:val="001472E9"/>
    <w:rsid w:val="0015249D"/>
    <w:rsid w:val="00161A95"/>
    <w:rsid w:val="001806A6"/>
    <w:rsid w:val="001A7172"/>
    <w:rsid w:val="001D3A50"/>
    <w:rsid w:val="0020468F"/>
    <w:rsid w:val="0020591D"/>
    <w:rsid w:val="002063A1"/>
    <w:rsid w:val="002247A2"/>
    <w:rsid w:val="00231EA9"/>
    <w:rsid w:val="00243C65"/>
    <w:rsid w:val="00247D9D"/>
    <w:rsid w:val="0028025D"/>
    <w:rsid w:val="002820A8"/>
    <w:rsid w:val="00287744"/>
    <w:rsid w:val="002E04F5"/>
    <w:rsid w:val="002E062A"/>
    <w:rsid w:val="002F4660"/>
    <w:rsid w:val="003109B7"/>
    <w:rsid w:val="00313AD8"/>
    <w:rsid w:val="0031650A"/>
    <w:rsid w:val="00325F64"/>
    <w:rsid w:val="00333ABE"/>
    <w:rsid w:val="00334493"/>
    <w:rsid w:val="003370F0"/>
    <w:rsid w:val="00360A73"/>
    <w:rsid w:val="003A6DA9"/>
    <w:rsid w:val="003B7E5A"/>
    <w:rsid w:val="003E670E"/>
    <w:rsid w:val="003E7FAE"/>
    <w:rsid w:val="003F13DF"/>
    <w:rsid w:val="00405B05"/>
    <w:rsid w:val="004106FB"/>
    <w:rsid w:val="00453745"/>
    <w:rsid w:val="00460186"/>
    <w:rsid w:val="00466ADD"/>
    <w:rsid w:val="0047098F"/>
    <w:rsid w:val="00492F65"/>
    <w:rsid w:val="004A2409"/>
    <w:rsid w:val="004A31D5"/>
    <w:rsid w:val="004B659C"/>
    <w:rsid w:val="004F7091"/>
    <w:rsid w:val="00533160"/>
    <w:rsid w:val="00542C3D"/>
    <w:rsid w:val="00560FDA"/>
    <w:rsid w:val="00572744"/>
    <w:rsid w:val="00582383"/>
    <w:rsid w:val="00597B1C"/>
    <w:rsid w:val="005A2672"/>
    <w:rsid w:val="005B0DDF"/>
    <w:rsid w:val="00656DEE"/>
    <w:rsid w:val="00665CE0"/>
    <w:rsid w:val="00677163"/>
    <w:rsid w:val="00684ED5"/>
    <w:rsid w:val="006A4FB8"/>
    <w:rsid w:val="006B6B25"/>
    <w:rsid w:val="006D5F0A"/>
    <w:rsid w:val="006E5099"/>
    <w:rsid w:val="006F658D"/>
    <w:rsid w:val="007301D9"/>
    <w:rsid w:val="00732B1E"/>
    <w:rsid w:val="00782576"/>
    <w:rsid w:val="00782CE6"/>
    <w:rsid w:val="007927AC"/>
    <w:rsid w:val="007C0D02"/>
    <w:rsid w:val="007D37F8"/>
    <w:rsid w:val="007D4F11"/>
    <w:rsid w:val="007F1BAE"/>
    <w:rsid w:val="007F26EE"/>
    <w:rsid w:val="007F4B82"/>
    <w:rsid w:val="00801AF4"/>
    <w:rsid w:val="0081021D"/>
    <w:rsid w:val="00841273"/>
    <w:rsid w:val="0086206D"/>
    <w:rsid w:val="008A3655"/>
    <w:rsid w:val="008B08C9"/>
    <w:rsid w:val="008B3BD9"/>
    <w:rsid w:val="008B4783"/>
    <w:rsid w:val="009065DA"/>
    <w:rsid w:val="00913E4E"/>
    <w:rsid w:val="0091491C"/>
    <w:rsid w:val="0094373F"/>
    <w:rsid w:val="00955058"/>
    <w:rsid w:val="00964A7F"/>
    <w:rsid w:val="00966EDF"/>
    <w:rsid w:val="009768A3"/>
    <w:rsid w:val="00993327"/>
    <w:rsid w:val="00994248"/>
    <w:rsid w:val="009A50A9"/>
    <w:rsid w:val="009D1F7B"/>
    <w:rsid w:val="009D59A9"/>
    <w:rsid w:val="009E4287"/>
    <w:rsid w:val="00A50D9D"/>
    <w:rsid w:val="00A6343F"/>
    <w:rsid w:val="00A70A68"/>
    <w:rsid w:val="00A76440"/>
    <w:rsid w:val="00A817E0"/>
    <w:rsid w:val="00A82F7B"/>
    <w:rsid w:val="00A83B92"/>
    <w:rsid w:val="00A90326"/>
    <w:rsid w:val="00A9290A"/>
    <w:rsid w:val="00A93CC7"/>
    <w:rsid w:val="00AA3585"/>
    <w:rsid w:val="00AE783D"/>
    <w:rsid w:val="00AF48CD"/>
    <w:rsid w:val="00B277FD"/>
    <w:rsid w:val="00B33109"/>
    <w:rsid w:val="00B354CB"/>
    <w:rsid w:val="00B40FF5"/>
    <w:rsid w:val="00B41B2D"/>
    <w:rsid w:val="00B44914"/>
    <w:rsid w:val="00B66F81"/>
    <w:rsid w:val="00B72F83"/>
    <w:rsid w:val="00B9583C"/>
    <w:rsid w:val="00BB4A85"/>
    <w:rsid w:val="00BE14D1"/>
    <w:rsid w:val="00BE4C93"/>
    <w:rsid w:val="00BF0BEA"/>
    <w:rsid w:val="00BF3636"/>
    <w:rsid w:val="00BF7C33"/>
    <w:rsid w:val="00C07389"/>
    <w:rsid w:val="00C11134"/>
    <w:rsid w:val="00C2493C"/>
    <w:rsid w:val="00C37EE9"/>
    <w:rsid w:val="00C460A8"/>
    <w:rsid w:val="00C53833"/>
    <w:rsid w:val="00C6412A"/>
    <w:rsid w:val="00C74CE1"/>
    <w:rsid w:val="00C858EF"/>
    <w:rsid w:val="00C936E6"/>
    <w:rsid w:val="00CA2900"/>
    <w:rsid w:val="00CC2FB8"/>
    <w:rsid w:val="00CC3B1A"/>
    <w:rsid w:val="00CD4524"/>
    <w:rsid w:val="00CD5119"/>
    <w:rsid w:val="00CE063C"/>
    <w:rsid w:val="00CE5E29"/>
    <w:rsid w:val="00CE5EE5"/>
    <w:rsid w:val="00D005F5"/>
    <w:rsid w:val="00D075A6"/>
    <w:rsid w:val="00D10042"/>
    <w:rsid w:val="00D11830"/>
    <w:rsid w:val="00D25F27"/>
    <w:rsid w:val="00D268E7"/>
    <w:rsid w:val="00D34BF1"/>
    <w:rsid w:val="00D63F94"/>
    <w:rsid w:val="00D66C2F"/>
    <w:rsid w:val="00D73D4D"/>
    <w:rsid w:val="00D7430D"/>
    <w:rsid w:val="00DC1E7D"/>
    <w:rsid w:val="00E059E1"/>
    <w:rsid w:val="00E17A90"/>
    <w:rsid w:val="00E25A2D"/>
    <w:rsid w:val="00E27192"/>
    <w:rsid w:val="00E51344"/>
    <w:rsid w:val="00E52FDF"/>
    <w:rsid w:val="00E6140A"/>
    <w:rsid w:val="00E6465F"/>
    <w:rsid w:val="00E77705"/>
    <w:rsid w:val="00E9195F"/>
    <w:rsid w:val="00EA3CB3"/>
    <w:rsid w:val="00EB650D"/>
    <w:rsid w:val="00EC6FE1"/>
    <w:rsid w:val="00F02491"/>
    <w:rsid w:val="00F043B2"/>
    <w:rsid w:val="00F1530E"/>
    <w:rsid w:val="00F20827"/>
    <w:rsid w:val="00F373A1"/>
    <w:rsid w:val="00F41A3E"/>
    <w:rsid w:val="00F44A39"/>
    <w:rsid w:val="00F450E2"/>
    <w:rsid w:val="00F50622"/>
    <w:rsid w:val="00F56A92"/>
    <w:rsid w:val="00F701C9"/>
    <w:rsid w:val="00F77480"/>
    <w:rsid w:val="00F833D5"/>
    <w:rsid w:val="00F84395"/>
    <w:rsid w:val="00F9173B"/>
    <w:rsid w:val="00F96690"/>
    <w:rsid w:val="00FD6624"/>
    <w:rsid w:val="00FE1D22"/>
    <w:rsid w:val="00FE663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964A7F"/>
    <w:rPr>
      <w:sz w:val="24"/>
      <w:szCs w:val="24"/>
      <w:lang w:eastAsia="en-US" w:val="en-US"/>
    </w:rPr>
  </w:style>
  <w:style w:styleId="Naslov1" w:type="paragraph">
    <w:name w:val="heading 1"/>
    <w:basedOn w:val="Normal"/>
    <w:next w:val="Normal"/>
    <w:qFormat/>
    <w:rsid w:val="00964A7F"/>
    <w:pPr>
      <w:keepNext/>
      <w:jc w:val="center"/>
      <w:outlineLvl w:val="0"/>
    </w:pPr>
    <w:rPr>
      <w:rFonts w:eastAsia="Arial Unicode MS"/>
      <w:b/>
      <w:bCs/>
      <w:lang w:eastAsia="hr-HR" w:val="hr-HR"/>
    </w:rPr>
  </w:style>
  <w:style w:styleId="Naslov2" w:type="paragraph">
    <w:name w:val="heading 2"/>
    <w:basedOn w:val="Normal"/>
    <w:next w:val="Normal"/>
    <w:qFormat/>
    <w:rsid w:val="00964A7F"/>
    <w:pPr>
      <w:keepNext/>
      <w:jc w:val="center"/>
      <w:outlineLvl w:val="1"/>
    </w:pPr>
    <w:rPr>
      <w:rFonts w:eastAsia="Arial Unicode MS"/>
      <w:szCs w:val="20"/>
      <w:lang w:val="hr-HR"/>
    </w:rPr>
  </w:style>
  <w:style w:styleId="Naslov3" w:type="paragraph">
    <w:name w:val="heading 3"/>
    <w:basedOn w:val="Normal"/>
    <w:next w:val="Normal"/>
    <w:link w:val="Naslov3Char"/>
    <w:qFormat/>
    <w:rsid w:val="00964A7F"/>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aliases w:val="uvlaka 3,uvlaka 2, uvlaka 3,  uvlaka 2"/>
    <w:basedOn w:val="Normal"/>
    <w:link w:val="TijelotekstaChar"/>
    <w:rsid w:val="00964A7F"/>
    <w:pPr>
      <w:jc w:val="both"/>
    </w:pPr>
    <w:rPr>
      <w:szCs w:val="20"/>
      <w:lang w:eastAsia="hr-HR" w:val="en-AU"/>
    </w:rPr>
  </w:style>
  <w:style w:styleId="Tekstbalonia" w:type="paragraph">
    <w:name w:val="Balloon Text"/>
    <w:basedOn w:val="Normal"/>
    <w:link w:val="TekstbaloniaChar"/>
    <w:rsid w:val="00CA2900"/>
    <w:rPr>
      <w:rFonts w:cs="Tahoma" w:hAnsi="Tahoma" w:ascii="Tahoma"/>
      <w:sz w:val="16"/>
      <w:szCs w:val="16"/>
    </w:rPr>
  </w:style>
  <w:style w:customStyle="true" w:styleId="TekstbaloniaChar" w:type="character">
    <w:name w:val="Tekst balončića Char"/>
    <w:link w:val="Tekstbalonia"/>
    <w:rsid w:val="00CA2900"/>
    <w:rPr>
      <w:rFonts w:cs="Tahoma" w:hAnsi="Tahoma" w:ascii="Tahoma"/>
      <w:sz w:val="16"/>
      <w:szCs w:val="16"/>
      <w:lang w:eastAsia="en-US" w:val="en-US"/>
    </w:rPr>
  </w:style>
  <w:style w:customStyle="true" w:styleId="Naslov3Char" w:type="character">
    <w:name w:val="Naslov 3 Char"/>
    <w:link w:val="Naslov3"/>
    <w:rsid w:val="00D10042"/>
    <w:rPr>
      <w:rFonts w:eastAsia="Arial Unicode MS"/>
      <w:b/>
      <w:sz w:val="24"/>
      <w:lang w:eastAsia="en-US"/>
    </w:rPr>
  </w:style>
  <w:style w:styleId="Zaglavlje" w:type="paragraph">
    <w:name w:val="header"/>
    <w:basedOn w:val="Normal"/>
    <w:link w:val="ZaglavljeChar"/>
    <w:uiPriority w:val="99"/>
    <w:rsid w:val="003A6DA9"/>
    <w:pPr>
      <w:tabs>
        <w:tab w:pos="4536" w:val="center"/>
        <w:tab w:pos="9072" w:val="right"/>
      </w:tabs>
    </w:pPr>
  </w:style>
  <w:style w:customStyle="true" w:styleId="ZaglavljeChar" w:type="character">
    <w:name w:val="Zaglavlje Char"/>
    <w:link w:val="Zaglavlje"/>
    <w:uiPriority w:val="99"/>
    <w:rsid w:val="003A6DA9"/>
    <w:rPr>
      <w:sz w:val="24"/>
      <w:szCs w:val="24"/>
      <w:lang w:eastAsia="en-US" w:val="en-US"/>
    </w:rPr>
  </w:style>
  <w:style w:styleId="Podnoje" w:type="paragraph">
    <w:name w:val="footer"/>
    <w:basedOn w:val="Normal"/>
    <w:link w:val="PodnojeChar"/>
    <w:rsid w:val="003A6DA9"/>
    <w:pPr>
      <w:tabs>
        <w:tab w:pos="4536" w:val="center"/>
        <w:tab w:pos="9072" w:val="right"/>
      </w:tabs>
    </w:pPr>
  </w:style>
  <w:style w:customStyle="true" w:styleId="PodnojeChar" w:type="character">
    <w:name w:val="Podnožje Char"/>
    <w:link w:val="Podnoje"/>
    <w:rsid w:val="003A6DA9"/>
    <w:rPr>
      <w:sz w:val="24"/>
      <w:szCs w:val="24"/>
      <w:lang w:eastAsia="en-US" w:val="en-US"/>
    </w:rPr>
  </w:style>
  <w:style w:customStyle="true" w:styleId="TijelotekstaChar" w:type="character">
    <w:name w:val="Tijelo teksta Char"/>
    <w:aliases w:val="uvlaka 3 Char,uvlaka 2 Char, uvlaka 3 Char,  uvlaka 2 Char"/>
    <w:link w:val="Tijeloteksta"/>
    <w:rsid w:val="00E9195F"/>
    <w:rPr>
      <w:sz w:val="24"/>
      <w:lang w:val="en-AU"/>
    </w:rPr>
  </w:style>
  <w:style w:styleId="Odlomakpopisa" w:type="paragraph">
    <w:name w:val="List Paragraph"/>
    <w:basedOn w:val="Normal"/>
    <w:uiPriority w:val="34"/>
    <w:qFormat/>
    <w:rsid w:val="00EA3CB3"/>
    <w:pPr>
      <w:ind w:left="720"/>
      <w:contextualSpacing/>
    </w:pPr>
  </w:style>
  <w:style w:styleId="Tekstrezerviranogmjesta" w:type="character">
    <w:name w:val="Placeholder Text"/>
    <w:basedOn w:val="Zadanifontodlomka"/>
    <w:uiPriority w:val="99"/>
    <w:semiHidden/>
    <w:rsid w:val="00A70A68"/>
    <w:rPr>
      <w:color w:val="808080"/>
      <w:bdr w:space="0" w:sz="0" w:color="auto" w:val="none"/>
      <w:shd w:fill="auto" w:color="auto" w:val="clear"/>
    </w:rPr>
  </w:style>
  <w:style w:customStyle="true" w:styleId="eSPISCCParagraphDefaultFont" w:type="character">
    <w:name w:val="eSPIS_CC_Paragraph Default Font"/>
    <w:basedOn w:val="Zadanifontodlomka"/>
    <w:rsid w:val="00A70A68"/>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A70A68"/>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A70A68"/>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A70A68"/>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964A7F"/>
    <w:rPr>
      <w:sz w:val="24"/>
      <w:szCs w:val="24"/>
      <w:lang w:eastAsia="en-US" w:val="en-US"/>
    </w:rPr>
  </w:style>
  <w:style w:styleId="Naslov1" w:type="paragraph">
    <w:name w:val="heading 1"/>
    <w:basedOn w:val="Normal"/>
    <w:next w:val="Normal"/>
    <w:qFormat/>
    <w:rsid w:val="00964A7F"/>
    <w:pPr>
      <w:keepNext/>
      <w:jc w:val="center"/>
      <w:outlineLvl w:val="0"/>
    </w:pPr>
    <w:rPr>
      <w:rFonts w:eastAsia="Arial Unicode MS"/>
      <w:b/>
      <w:bCs/>
      <w:lang w:eastAsia="hr-HR" w:val="hr-HR"/>
    </w:rPr>
  </w:style>
  <w:style w:styleId="Naslov2" w:type="paragraph">
    <w:name w:val="heading 2"/>
    <w:basedOn w:val="Normal"/>
    <w:next w:val="Normal"/>
    <w:qFormat/>
    <w:rsid w:val="00964A7F"/>
    <w:pPr>
      <w:keepNext/>
      <w:jc w:val="center"/>
      <w:outlineLvl w:val="1"/>
    </w:pPr>
    <w:rPr>
      <w:rFonts w:eastAsia="Arial Unicode MS"/>
      <w:szCs w:val="20"/>
      <w:lang w:val="hr-HR"/>
    </w:rPr>
  </w:style>
  <w:style w:styleId="Naslov3" w:type="paragraph">
    <w:name w:val="heading 3"/>
    <w:basedOn w:val="Normal"/>
    <w:next w:val="Normal"/>
    <w:link w:val="Naslov3Char"/>
    <w:qFormat/>
    <w:rsid w:val="00964A7F"/>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aliases w:val="uvlaka 3,uvlaka 2, uvlaka 3,  uvlaka 2"/>
    <w:basedOn w:val="Normal"/>
    <w:link w:val="TijelotekstaChar"/>
    <w:rsid w:val="00964A7F"/>
    <w:pPr>
      <w:jc w:val="both"/>
    </w:pPr>
    <w:rPr>
      <w:szCs w:val="20"/>
      <w:lang w:eastAsia="hr-HR" w:val="en-AU"/>
    </w:rPr>
  </w:style>
  <w:style w:styleId="Tekstbalonia" w:type="paragraph">
    <w:name w:val="Balloon Text"/>
    <w:basedOn w:val="Normal"/>
    <w:link w:val="TekstbaloniaChar"/>
    <w:rsid w:val="00CA2900"/>
    <w:rPr>
      <w:rFonts w:ascii="Tahoma" w:cs="Tahoma" w:hAnsi="Tahoma"/>
      <w:sz w:val="16"/>
      <w:szCs w:val="16"/>
    </w:rPr>
  </w:style>
  <w:style w:customStyle="1" w:styleId="TekstbaloniaChar" w:type="character">
    <w:name w:val="Tekst balončića Char"/>
    <w:link w:val="Tekstbalonia"/>
    <w:rsid w:val="00CA2900"/>
    <w:rPr>
      <w:rFonts w:ascii="Tahoma" w:cs="Tahoma" w:hAnsi="Tahoma"/>
      <w:sz w:val="16"/>
      <w:szCs w:val="16"/>
      <w:lang w:eastAsia="en-US" w:val="en-US"/>
    </w:rPr>
  </w:style>
  <w:style w:customStyle="1" w:styleId="Naslov3Char" w:type="character">
    <w:name w:val="Naslov 3 Char"/>
    <w:link w:val="Naslov3"/>
    <w:rsid w:val="00D10042"/>
    <w:rPr>
      <w:rFonts w:eastAsia="Arial Unicode MS"/>
      <w:b/>
      <w:sz w:val="24"/>
      <w:lang w:eastAsia="en-US"/>
    </w:rPr>
  </w:style>
  <w:style w:styleId="Zaglavlje" w:type="paragraph">
    <w:name w:val="header"/>
    <w:basedOn w:val="Normal"/>
    <w:link w:val="ZaglavljeChar"/>
    <w:uiPriority w:val="99"/>
    <w:rsid w:val="003A6DA9"/>
    <w:pPr>
      <w:tabs>
        <w:tab w:pos="4536" w:val="center"/>
        <w:tab w:pos="9072" w:val="right"/>
      </w:tabs>
    </w:pPr>
  </w:style>
  <w:style w:customStyle="1" w:styleId="ZaglavljeChar" w:type="character">
    <w:name w:val="Zaglavlje Char"/>
    <w:link w:val="Zaglavlje"/>
    <w:uiPriority w:val="99"/>
    <w:rsid w:val="003A6DA9"/>
    <w:rPr>
      <w:sz w:val="24"/>
      <w:szCs w:val="24"/>
      <w:lang w:eastAsia="en-US" w:val="en-US"/>
    </w:rPr>
  </w:style>
  <w:style w:styleId="Podnoje" w:type="paragraph">
    <w:name w:val="footer"/>
    <w:basedOn w:val="Normal"/>
    <w:link w:val="PodnojeChar"/>
    <w:rsid w:val="003A6DA9"/>
    <w:pPr>
      <w:tabs>
        <w:tab w:pos="4536" w:val="center"/>
        <w:tab w:pos="9072" w:val="right"/>
      </w:tabs>
    </w:pPr>
  </w:style>
  <w:style w:customStyle="1" w:styleId="PodnojeChar" w:type="character">
    <w:name w:val="Podnožje Char"/>
    <w:link w:val="Podnoje"/>
    <w:rsid w:val="003A6DA9"/>
    <w:rPr>
      <w:sz w:val="24"/>
      <w:szCs w:val="24"/>
      <w:lang w:eastAsia="en-US" w:val="en-US"/>
    </w:rPr>
  </w:style>
  <w:style w:customStyle="1" w:styleId="TijelotekstaChar" w:type="character">
    <w:name w:val="Tijelo teksta Char"/>
    <w:aliases w:val="uvlaka 3 Char,uvlaka 2 Char, uvlaka 3 Char,  uvlaka 2 Char"/>
    <w:link w:val="Tijeloteksta"/>
    <w:rsid w:val="00E9195F"/>
    <w:rPr>
      <w:sz w:val="24"/>
      <w:lang w:val="en-AU"/>
    </w:rPr>
  </w:style>
  <w:style w:styleId="Odlomakpopisa" w:type="paragraph">
    <w:name w:val="List Paragraph"/>
    <w:basedOn w:val="Normal"/>
    <w:uiPriority w:val="34"/>
    <w:qFormat/>
    <w:rsid w:val="00EA3CB3"/>
    <w:pPr>
      <w:ind w:left="720"/>
      <w:contextualSpacing/>
    </w:pPr>
  </w:style>
  <w:style w:styleId="Tekstrezerviranogmjesta" w:type="character">
    <w:name w:val="Placeholder Text"/>
    <w:basedOn w:val="Zadanifontodlomka"/>
    <w:uiPriority w:val="99"/>
    <w:semiHidden/>
    <w:rsid w:val="00A70A68"/>
    <w:rPr>
      <w:color w:val="808080"/>
      <w:bdr w:color="auto" w:space="0" w:sz="0" w:val="none"/>
      <w:shd w:color="auto" w:fill="auto" w:val="clear"/>
    </w:rPr>
  </w:style>
  <w:style w:customStyle="1" w:styleId="eSPISCCParagraphDefaultFont" w:type="character">
    <w:name w:val="eSPIS_CC_Paragraph Default Font"/>
    <w:basedOn w:val="Zadanifontodlomka"/>
    <w:rsid w:val="00A70A68"/>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A70A68"/>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A70A68"/>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A70A68"/>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7732484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12. listopada 2017.</izvorni_sadrzaj>
    <derivirana_varijabla naziv="DomainObject.DatumDonosenjaOdluke_1">12.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956</izvorni_sadrzaj>
    <derivirana_varijabla naziv="DomainObject.Predmet.Broj_1">956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listopada 2017.</izvorni_sadrzaj>
    <derivirana_varijabla naziv="DomainObject.Predmet.DatumOsnivanja_1">3. listopada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St-956/2017</izvorni_sadrzaj>
    <derivirana_varijabla naziv="DomainObject.Predmet.OznakaBroj_1">St-956/2017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IN CAPITA društvo s ograničenom odgovornošću za poslovne usluge, putnička agencija</izvorni_sadrzaj>
    <derivirana_varijabla naziv="DomainObject.Predmet.StrankaFormated_1">  IN CAPITA društvo s ograničenom odgovornošću za poslovne usluge, putnička agencija</derivirana_varijabla>
  </DomainObject.Predmet.StrankaFormated>
  <DomainObject.Predmet.StrankaFormatedOIB>
    <izvorni_sadrzaj>  IN CAPITA društvo s ograničenom odgovornošću za poslovne usluge, putnička agencija, OIB 11261512176</izvorni_sadrzaj>
    <derivirana_varijabla naziv="DomainObject.Predmet.StrankaFormatedOIB_1">  IN CAPITA društvo s ograničenom odgovornošću za poslovne usluge, putnička agencija, OIB 11261512176</derivirana_varijabla>
  </DomainObject.Predmet.StrankaFormatedOIB>
  <DomainObject.Predmet.StrankaFormatedWithAdress>
    <izvorni_sadrzaj> IN CAPITA društvo s ograničenom odgovornošću za poslovne usluge, putnička agencija, 114. brigade 8, 21000 Split</izvorni_sadrzaj>
    <derivirana_varijabla naziv="DomainObject.Predmet.StrankaFormatedWithAdress_1"> IN CAPITA društvo s ograničenom odgovornošću za poslovne usluge, putnička agencija, 114. brigade 8, 21000 Split</derivirana_varijabla>
  </DomainObject.Predmet.StrankaFormatedWithAdress>
  <DomainObject.Predmet.StrankaFormatedWithAdressOIB>
    <izvorni_sadrzaj> IN CAPITA društvo s ograničenom odgovornošću za poslovne usluge, putnička agencija, OIB 11261512176, 114. brigade 8, 21000 Split</izvorni_sadrzaj>
    <derivirana_varijabla naziv="DomainObject.Predmet.StrankaFormatedWithAdressOIB_1"> IN CAPITA društvo s ograničenom odgovornošću za poslovne usluge, putnička agencija, OIB 11261512176, 114. brigade 8, 21000 Split</derivirana_varijabla>
  </DomainObject.Predmet.StrankaFormatedWithAdressOIB>
  <DomainObject.Predmet.StrankaWithAdress>
    <izvorni_sadrzaj>IN CAPITA društvo s ograničenom odgovornošću za poslovne usluge, putnička agencija 114. brigade 8,21000 Split</izvorni_sadrzaj>
    <derivirana_varijabla naziv="DomainObject.Predmet.StrankaWithAdress_1">IN CAPITA društvo s ograničenom odgovornošću za poslovne usluge, putnička agencija 114. brigade 8,21000 Split</derivirana_varijabla>
  </DomainObject.Predmet.StrankaWithAdress>
  <DomainObject.Predmet.StrankaWithAdressOIB>
    <izvorni_sadrzaj>IN CAPITA društvo s ograničenom odgovornošću za poslovne usluge, putnička agencija, OIB 11261512176, 114. brigade 8,21000 Split</izvorni_sadrzaj>
    <derivirana_varijabla naziv="DomainObject.Predmet.StrankaWithAdressOIB_1">IN CAPITA društvo s ograničenom odgovornošću za poslovne usluge, putnička agencija, OIB 11261512176, 114. brigade 8,21000 Split</derivirana_varijabla>
  </DomainObject.Predmet.StrankaWithAdressOIB>
  <DomainObject.Predmet.StrankaNazivFormated>
    <izvorni_sadrzaj>IN CAPITA društvo s ograničenom odgovornošću za poslovne usluge, putnička agencija</izvorni_sadrzaj>
    <derivirana_varijabla naziv="DomainObject.Predmet.StrankaNazivFormated_1">IN CAPITA društvo s ograničenom odgovornošću za poslovne usluge, putnička agencija</derivirana_varijabla>
  </DomainObject.Predmet.StrankaNazivFormated>
  <DomainObject.Predmet.StrankaNazivFormatedOIB>
    <izvorni_sadrzaj>IN CAPITA društvo s ograničenom odgovornošću za poslovne usluge, putnička agencija, OIB 11261512176</izvorni_sadrzaj>
    <derivirana_varijabla naziv="DomainObject.Predmet.StrankaNazivFormatedOIB_1">IN CAPITA društvo s ograničenom odgovornošću za poslovne usluge, putnička agencija, OIB 11261512176</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Predstečajni postupak</izvorni_sadrzaj>
    <derivirana_varijabla naziv="DomainObject.Predmet.VrstaSpora.Naziv_1">Predstečajni postupak</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IN CAPITA društvo s ograničenom odgovornošću za poslovne usluge, putnička agencija</item>
    </izvorni_sadrzaj>
    <derivirana_varijabla naziv="DomainObject.Predmet.StrankaListFormated_1">
      <item>IN CAPITA društvo s ograničenom odgovornošću za poslovne usluge, putnička agencija</item>
    </derivirana_varijabla>
  </DomainObject.Predmet.StrankaListFormated>
  <DomainObject.Predmet.StrankaListFormatedOIB>
    <izvorni_sadrzaj>
      <item>IN CAPITA društvo s ograničenom odgovornošću za poslovne usluge, putnička agencija, OIB 11261512176</item>
    </izvorni_sadrzaj>
    <derivirana_varijabla naziv="DomainObject.Predmet.StrankaListFormatedOIB_1">
      <item>IN CAPITA društvo s ograničenom odgovornošću za poslovne usluge, putnička agencija, OIB 11261512176</item>
    </derivirana_varijabla>
  </DomainObject.Predmet.StrankaListFormatedOIB>
  <DomainObject.Predmet.StrankaListFormatedWithAdress>
    <izvorni_sadrzaj>
      <item>IN CAPITA društvo s ograničenom odgovornošću za poslovne usluge, putnička agencija, 114. brigade 8, 21000 Split</item>
    </izvorni_sadrzaj>
    <derivirana_varijabla naziv="DomainObject.Predmet.StrankaListFormatedWithAdress_1">
      <item>IN CAPITA društvo s ograničenom odgovornošću za poslovne usluge, putnička agencija, 114. brigade 8, 21000 Split</item>
    </derivirana_varijabla>
  </DomainObject.Predmet.StrankaListFormatedWithAdress>
  <DomainObject.Predmet.StrankaListFormatedWithAdressOIB>
    <izvorni_sadrzaj>
      <item>IN CAPITA društvo s ograničenom odgovornošću za poslovne usluge, putnička agencija, OIB 11261512176, 114. brigade 8, 21000 Split</item>
    </izvorni_sadrzaj>
    <derivirana_varijabla naziv="DomainObject.Predmet.StrankaListFormatedWithAdressOIB_1">
      <item>IN CAPITA društvo s ograničenom odgovornošću za poslovne usluge, putnička agencija, OIB 11261512176, 114. brigade 8, 21000 Split</item>
    </derivirana_varijabla>
  </DomainObject.Predmet.StrankaListFormatedWithAdressOIB>
  <DomainObject.Predmet.StrankaListNazivFormated>
    <izvorni_sadrzaj>
      <item>IN CAPITA društvo s ograničenom odgovornošću za poslovne usluge, putnička agencija</item>
    </izvorni_sadrzaj>
    <derivirana_varijabla naziv="DomainObject.Predmet.StrankaListNazivFormated_1">
      <item>IN CAPITA društvo s ograničenom odgovornošću za poslovne usluge, putnička agencija</item>
    </derivirana_varijabla>
  </DomainObject.Predmet.StrankaListNazivFormated>
  <DomainObject.Predmet.StrankaListNazivFormatedOIB>
    <izvorni_sadrzaj>
      <item>IN CAPITA društvo s ograničenom odgovornošću za poslovne usluge, putnička agencija, OIB 11261512176</item>
    </izvorni_sadrzaj>
    <derivirana_varijabla naziv="DomainObject.Predmet.StrankaListNazivFormatedOIB_1">
      <item>IN CAPITA društvo s ograničenom odgovornošću za poslovne usluge, putnička agencija, OIB 11261512176</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listopada 2017.</izvorni_sadrzaj>
    <derivirana_varijabla naziv="DomainObject.Datum_1">12. listopada 2017.</derivirana_varijabla>
  </DomainObject.Datum>
  <DomainObject.PoslovniBrojDokumenta>
    <izvorni_sadrzaj/>
    <derivirana_varijabla naziv="DomainObject.PoslovniBrojDokumenta_1"/>
  </DomainObject.PoslovniBrojDokumenta>
  <DomainObject.Predmet.StrankaIDrugi>
    <izvorni_sadrzaj>IN CAPITA društvo s ograničenom odgovornošću za poslovne usluge, putnička agencija</izvorni_sadrzaj>
    <derivirana_varijabla naziv="DomainObject.Predmet.StrankaIDrugi_1">IN CAPITA društvo s ograničenom odgovornošću za poslovne usluge, putnička agencija</derivirana_varijabla>
  </DomainObject.Predmet.StrankaIDrugi>
  <DomainObject.Predmet.ProtustrankaIDrugi>
    <izvorni_sadrzaj/>
    <derivirana_varijabla naziv="DomainObject.Predmet.ProtustrankaIDrugi_1"/>
  </DomainObject.Predmet.ProtustrankaIDrugi>
  <DomainObject.Predmet.StrankaIDrugiAdressOIB>
    <izvorni_sadrzaj>IN CAPITA društvo s ograničenom odgovornošću za poslovne usluge, putnička agencija, OIB 11261512176, 114. brigade 8, 21000 Split</izvorni_sadrzaj>
    <derivirana_varijabla naziv="DomainObject.Predmet.StrankaIDrugiAdressOIB_1">IN CAPITA društvo s ograničenom odgovornošću za poslovne usluge, putnička agencija, OIB 11261512176, 114. brigade 8, 21000 Split</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IN CAPITA društvo s ograničenom odgovornošću za poslovne usluge, putnička agencija</item>
    </izvorni_sadrzaj>
    <derivirana_varijabla naziv="DomainObject.Predmet.SudioniciListNaziv_1">
      <item>IN CAPITA društvo s ograničenom odgovornošću za poslovne usluge, putnička agencija</item>
    </derivirana_varijabla>
  </DomainObject.Predmet.SudioniciListNaziv>
  <DomainObject.Predmet.SudioniciListAdressOIB>
    <izvorni_sadrzaj>
      <item>IN CAPITA društvo s ograničenom odgovornošću za poslovne usluge, putnička agencija, OIB 11261512176, 114. brigade 8,21000 Split</item>
    </izvorni_sadrzaj>
    <derivirana_varijabla naziv="DomainObject.Predmet.SudioniciListAdressOIB_1">
      <item>IN CAPITA društvo s ograničenom odgovornošću za poslovne usluge, putnička agencija, OIB 11261512176, 114. brigade 8,21000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11261512176</item>
    </izvorni_sadrzaj>
    <derivirana_varijabla naziv="DomainObject.Predmet.SudioniciListNazivOIB_1">
      <item>, OIB 11261512176</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RH - TDU</properties:Company>
  <properties:Pages>3</properties:Pages>
  <properties:Words>1261</properties:Words>
  <properties:Characters>6814</properties:Characters>
  <properties:Lines>144</properties:Lines>
  <properties:Paragraphs>34</properties:Paragraphs>
  <properties:TotalTime>387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8181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2016-11-29T11:53:00Z</dcterms:created>
  <dc:creator>pbacic</dc:creator>
  <cp:lastModifiedBy>Paško Bačić</cp:lastModifiedBy>
  <cp:lastPrinted>2017-10-12T12:28:00Z</cp:lastPrinted>
  <dcterms:modified xmlns:xsi="http://www.w3.org/2001/XMLSchema-instance" xsi:type="dcterms:W3CDTF">2017-10-12T12:36:00Z</dcterms:modified>
  <cp:revision>21</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3</vt:i4>
  </prop:property>
</prop:Properties>
</file>