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E7C526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12735095" w14:textId="77777777">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2B73ED" w:rsidR="002B73ED">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6CE718F3" w14:textId="77777777">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2B73ED" w:rsidR="002B73ED">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000000" w14:paraId="5073C1DB" w14:textId="2EC7DC3D">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2B73ED" w:rsidR="002B73ED">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2B73ED" w:rsidR="002B73ED">
            <w:rPr>
              <w:rStyle w:val="PozadinaSvijetloZelena"/>
            </w:rPr>
            <w:t>Zagreb</w:t>
          </w:r>
        </w:sdtContent>
      </w:sdt>
    </w:p>
    <w:p w:rsidR="000E43A6" w:rsidP="00610735" w:rsidRDefault="000E43A6" w14:paraId="03E0D91C" w14:textId="77777777">
      <w:pPr>
        <w:spacing w:after="0"/>
      </w:pPr>
    </w:p>
    <w:p w:rsidRPr="00176071" w:rsidR="00176071" w:rsidP="00610735" w:rsidRDefault="000E43A6" w14:paraId="63F5C5E3"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2B73ED" w:rsidR="002B73ED">
            <w:rPr>
              <w:rStyle w:val="PozadinaSvijetloZelena"/>
            </w:rPr>
            <w:t>Pp-1617/2026</w:t>
          </w:r>
        </w:sdtContent>
      </w:sdt>
      <w:r w:rsidR="00176071">
        <w:t xml:space="preserve">                                                        </w:t>
      </w:r>
    </w:p>
    <w:p w:rsidR="009E7DBB" w:rsidP="000F1677" w:rsidRDefault="00610735" w14:paraId="66B57093"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PozadinaSvijetloZelena"/>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Content>
          <w:r w:rsidRPr="002B73ED" w:rsidR="002B73ED">
            <w:rPr>
              <w:rStyle w:val="PozadinaSvijetloZelena"/>
            </w:rPr>
            <w:t>F&amp;B COMPANY društvo s ograničenom odgovornošću za turizam, ugostiteljstvo i usluge i dr.</w:t>
          </w:r>
        </w:sdtContent>
      </w:sdt>
      <w:r w:rsidR="00210894">
        <w:t xml:space="preserve"> </w:t>
      </w:r>
    </w:p>
    <w:p w:rsidRPr="0041581F" w:rsidR="0041581F" w:rsidP="000F1677" w:rsidRDefault="009E7DBB" w14:paraId="59ACB2CF"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PozadinaSvijetloZelena"/>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Content>
          <w:r w:rsidRPr="002B73ED" w:rsidR="002B73ED">
            <w:rPr>
              <w:rStyle w:val="PozadinaSvijetloZelena"/>
            </w:rPr>
            <w:t>F&amp;B COMPANY društvo s ograničenom odgovornošću za turizam, ugostiteljstvo i usluge,Josip Domin</w:t>
          </w:r>
        </w:sdtContent>
      </w:sdt>
      <w:r w:rsidR="001E00E5">
        <w:rPr>
          <w:rFonts w:eastAsia="Calibri" w:cs="Times New Roman"/>
          <w:noProof/>
        </w:rPr>
        <w:t xml:space="preserve"> </w:t>
      </w:r>
    </w:p>
    <w:p w:rsidRPr="00610735" w:rsidR="00176071" w:rsidP="000F1677" w:rsidRDefault="00176071" w14:paraId="51548F42"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2B73ED" w:rsidR="002B73ED">
            <w:rPr>
              <w:rStyle w:val="PozadinaSvijetloZelena"/>
            </w:rPr>
            <w:t>članka 36., članka 36.</w:t>
          </w:r>
        </w:sdtContent>
      </w:sdt>
      <w:r w:rsidR="00494B32">
        <w:rPr>
          <w:rStyle w:val="PozadinaSvijetloZelena"/>
        </w:rPr>
        <w:t xml:space="preserve"> </w:t>
      </w:r>
      <w:sdt>
        <w:sdtPr>
          <w:rPr>
            <w:rStyle w:val="PozadinaSvijetloZelena"/>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Content>
          <w:r w:rsidRPr="002B73ED" w:rsidR="002B73ED">
            <w:rPr>
              <w:rStyle w:val="PozadinaSvijetloZelena"/>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BAADCA6"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3408AB92"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4DFB99F" w14:textId="77777777">
      <w:pPr>
        <w:spacing w:after="0"/>
        <w:jc w:val="right"/>
        <w:rPr>
          <w:rFonts w:eastAsia="Calibri" w:cs="Times New Roman"/>
          <w:noProof/>
        </w:rPr>
      </w:pPr>
    </w:p>
    <w:p w:rsidR="00D7095E" w:rsidP="00D7095E" w:rsidRDefault="00D7095E" w14:paraId="45E1097D" w14:textId="77777777">
      <w:pPr>
        <w:keepNext/>
        <w:spacing w:after="0"/>
        <w:jc w:val="center"/>
        <w:rPr>
          <w:b/>
          <w:caps/>
          <w:spacing w:val="100"/>
        </w:rPr>
      </w:pPr>
    </w:p>
    <w:p w:rsidR="00D7095E" w:rsidP="00D7095E" w:rsidRDefault="00D7095E" w14:paraId="6535DCA5" w14:textId="77777777">
      <w:pPr>
        <w:keepNext/>
        <w:spacing w:after="0"/>
        <w:jc w:val="center"/>
        <w:rPr>
          <w:b/>
          <w:caps/>
          <w:spacing w:val="100"/>
        </w:rPr>
      </w:pPr>
    </w:p>
    <w:p w:rsidR="009E7DBB" w:rsidP="009E7DBB" w:rsidRDefault="009E7DBB" w14:paraId="5E5E96C8"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6DCB659F" w14:textId="77777777">
      <w:pPr>
        <w:spacing w:after="0"/>
        <w:jc w:val="center"/>
        <w:rPr>
          <w:rFonts w:eastAsia="Calibri" w:cs="Times New Roman"/>
          <w:b/>
          <w:lang w:eastAsia="hr-HR"/>
        </w:rPr>
      </w:pPr>
    </w:p>
    <w:p w:rsidRPr="002B73ED" w:rsidR="00D7095E" w:rsidP="002B73ED" w:rsidRDefault="009E7DBB" w14:paraId="40C65F43" w14:textId="6C037B49">
      <w:pPr>
        <w:spacing w:after="0"/>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PozadinaSvijetloZelena"/>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Content>
          <w:r w:rsidRPr="002B73ED" w:rsidR="002B73ED">
            <w:rPr>
              <w:rStyle w:val="PozadinaSvijetloZelena"/>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2B73ED" w:rsidRDefault="009E7DBB" w14:paraId="15415D71" w14:textId="77777777">
      <w:pPr>
        <w:spacing w:after="0"/>
        <w:ind w:firstLine="708"/>
        <w:jc w:val="both"/>
        <w:rPr>
          <w:rFonts w:eastAsia="Calibri" w:cs="Times New Roman"/>
        </w:rPr>
      </w:pPr>
      <w:r w:rsidRPr="009E7DBB">
        <w:rPr>
          <w:rFonts w:eastAsia="Calibri" w:cs="Times New Roman"/>
          <w:szCs w:val="22"/>
        </w:rPr>
        <w:t xml:space="preserve">Pozivamo okrivljenu pravnu osobu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2B73ED" w:rsidR="002B73ED">
            <w:rPr>
              <w:rStyle w:val="PozadinaSvijetloZelena"/>
            </w:rPr>
            <w:t>F&amp;B COMPANY društvo s ograničenom odgovornošću za turizam, ugostiteljstvo i usluge</w:t>
          </w:r>
        </w:sdtContent>
      </w:sdt>
      <w:r w:rsidR="000F1677">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Content>
          <w:r w:rsidRPr="002B73ED" w:rsidR="002B73ED">
            <w:rPr>
              <w:rStyle w:val="PozadinaSvijetloZelena"/>
            </w:rPr>
            <w:t>14.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Content>
          <w:r w:rsidRPr="002B73ED" w:rsidR="002B73ED">
            <w:rPr>
              <w:rStyle w:val="PozadinaSvijetloZelena"/>
            </w:rPr>
            <w:t>09:45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2B73ED" w:rsidR="002B73ED">
            <w:rPr>
              <w:rStyle w:val="PozadinaSvijetloZelena"/>
            </w:rPr>
            <w:t>Avenija Dubrovnik 8</w:t>
          </w:r>
        </w:sdtContent>
      </w:sdt>
      <w:r w:rsidR="000F1677">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2B73ED" w:rsidR="002B73ED">
            <w:rPr>
              <w:rStyle w:val="PozadinaSvijetloZelena"/>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Content>
          <w:r w:rsidRPr="002B73ED" w:rsidR="002B73ED">
            <w:rPr>
              <w:rStyle w:val="PozadinaSvijetloZelena"/>
            </w:rPr>
            <w:t>308</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2B73ED" w:rsidRDefault="009E7DBB" w14:paraId="07AA7233"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2B73ED" w:rsidRDefault="006C0875" w14:paraId="30EBC035"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2B73ED" w:rsidRDefault="006C0875" w14:paraId="5F397523" w14:textId="77777777">
      <w:pPr>
        <w:spacing w:after="0"/>
        <w:ind w:firstLine="708"/>
        <w:jc w:val="both"/>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2B73ED" w:rsidRDefault="006C0875" w14:paraId="3A4FAF49" w14:textId="77777777">
      <w:pPr>
        <w:spacing w:after="0"/>
        <w:ind w:firstLine="708"/>
        <w:jc w:val="both"/>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2B73ED" w:rsidRDefault="006C0875" w14:paraId="1E0448C1"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2567E7A9" w14:textId="77777777">
      <w:pPr>
        <w:spacing w:after="0"/>
      </w:pPr>
    </w:p>
    <w:p w:rsidRPr="0041581F" w:rsidR="0041581F" w:rsidP="00A70E0A" w:rsidRDefault="0041581F" w14:paraId="1E2F062E"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2B73ED" w:rsidR="002B73ED">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2B73ED" w:rsidR="002B73ED">
            <w:rPr>
              <w:rStyle w:val="PozadinaSvijetloZelena"/>
            </w:rPr>
            <w:t>30. rujna 2026.</w:t>
          </w:r>
        </w:sdtContent>
      </w:sdt>
      <w:r w:rsidRPr="0041581F">
        <w:rPr>
          <w:rFonts w:eastAsia="Calibri" w:cs="Times New Roman"/>
        </w:rPr>
        <w:t xml:space="preserve"> </w:t>
      </w:r>
    </w:p>
    <w:p w:rsidRPr="0041581F" w:rsidR="0041581F" w:rsidP="0041581F" w:rsidRDefault="0041581F" w14:paraId="0D0CC6A4"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3E2D3055" w14:textId="77777777">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2B73ED" w:rsidR="002B73ED">
            <w:rPr>
              <w:rStyle w:val="PozadinaSvijetloZelena"/>
            </w:rPr>
            <w:t>Rajka Rončević-Skočić</w:t>
          </w:r>
        </w:sdtContent>
      </w:sdt>
    </w:p>
    <w:p w:rsidRPr="0041581F" w:rsidR="00176071" w:rsidP="000F1677" w:rsidRDefault="00176071" w14:paraId="3F9C7BC1" w14:textId="6483860C">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5308B" w:rsidP="00537B78" w:rsidRDefault="00B5308B" w14:paraId="35F6BA1B" w14:textId="77777777">
      <w:r>
        <w:separator/>
      </w:r>
    </w:p>
  </w:endnote>
  <w:endnote w:type="continuationSeparator" w:id="0">
    <w:p w:rsidR="00B5308B" w:rsidP="00537B78" w:rsidRDefault="00B5308B" w14:paraId="3BF8280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3C14F41B"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0AE58B00"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5308B" w:rsidP="00537B78" w:rsidRDefault="00B5308B" w14:paraId="063E4F1A" w14:textId="77777777">
      <w:r>
        <w:separator/>
      </w:r>
    </w:p>
  </w:footnote>
  <w:footnote w:type="continuationSeparator" w:id="0">
    <w:p w:rsidR="00B5308B" w:rsidP="00537B78" w:rsidRDefault="00B5308B" w14:paraId="41D7EDF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7DFC7CB"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2B73ED" w:rsidR="002B73ED">
          <w:rPr>
            <w:rStyle w:val="PozadinaSvijetloZelena"/>
          </w:rPr>
          <w:t>Pp-1617/2026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B73ED"/>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308B"/>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F2A9DDC"/>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302B3"/>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Osijek</izvorni_sadrzaj>
    <derivirana_varijabla naziv="DomainObject.UcesnikSudskeRadnje.Adresa.Naselje_1">Osijek</derivirana_varijabla>
  </DomainObject.UcesnikSudskeRadnje.Adresa.Naselje>
  <DomainObject.UcesnikSudskeRadnje.Adresa.PostBroj>
    <izvorni_sadrzaj>31000</izvorni_sadrzaj>
    <derivirana_varijabla naziv="DomainObject.UcesnikSudskeRadnje.Adresa.PostBroj_1">31000</derivirana_varijabla>
  </DomainObject.UcesnikSudskeRadnje.Adresa.PostBroj>
  <DomainObject.UcesnikSudskeRadnje.Adresa.UlicaIKBR>
    <izvorni_sadrzaj>Ulica sv. Ane 84</izvorni_sadrzaj>
    <derivirana_varijabla naziv="DomainObject.UcesnikSudskeRadnje.Adresa.UlicaIKBR_1">Ulica sv. Ane 84</derivirana_varijabla>
  </DomainObject.UcesnikSudskeRadnje.Adresa.UlicaIKBR>
  <DomainObject.UcesnikSudskeRadnje.Naziv>
    <izvorni_sadrzaj>F&amp;B COMPANY društvo s ograničenom odgovornošću za turizam, ugostiteljstvo i usluge</izvorni_sadrzaj>
    <derivirana_varijabla naziv="DomainObject.UcesnikSudskeRadnje.Naziv_1">F&amp;B COMPANY društvo s ograničenom odgovornošću za turizam, ugostiteljstvo i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308</izvorni_sadrzaj>
    <derivirana_varijabla naziv="DomainObject.UcesnikSudskeRadnje.SudskaRadnja.Prostorija.Oznaka_1">308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14. listopada 2026.</izvorni_sadrzaj>
    <derivirana_varijabla naziv="DomainObject.UcesnikSudskeRadnje.SudskaRadnja.PlaniraniZavrsetakDatum_1">14. listopada 2026.</derivirana_varijabla>
  </DomainObject.UcesnikSudskeRadnje.SudskaRadnja.PlaniraniZavrsetakDatum>
  <DomainObject.UcesnikSudskeRadnje.SudskaRadnja.PlaniraniPocetakDatum>
    <izvorni_sadrzaj>14. listopada 2026.</izvorni_sadrzaj>
    <derivirana_varijabla naziv="DomainObject.UcesnikSudskeRadnje.SudskaRadnja.PlaniraniPocetakDatum_1">14.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09:45</izvorni_sadrzaj>
    <derivirana_varijabla naziv="DomainObject.UcesnikSudskeRadnje.SudskaRadnja.PlaniraniPocetakVrijeme_1">09:45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1617</izvorni_sadrzaj>
    <derivirana_varijabla naziv="DomainObject.Predmet.Broj_1">1617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veljače 2026.</izvorni_sadrzaj>
    <derivirana_varijabla naziv="DomainObject.Predmet.DatumOsnivanja_1">9.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13. lipnja 1996.</izvorni_sadrzaj>
    <derivirana_varijabla naziv="DomainObject.Predmet.OkrivljenikFizickaOsoba.DatumRodjenja_1">13. lipnja 1996.</derivirana_varijabla>
  </DomainObject.Predmet.OkrivljenikFizickaOsoba.DatumRodjenja>
  <DomainObject.Predmet.OkrivljenikFizickaOsoba.DatumRodjenjaFormated>
    <izvorni_sadrzaj>13.6.1996.</izvorni_sadrzaj>
    <derivirana_varijabla naziv="DomainObject.Predmet.OkrivljenikFizickaOsoba.DatumRodjenjaFormated_1">13.6.1996.</derivirana_varijabla>
  </DomainObject.Predmet.OkrivljenikFizickaOsoba.DatumRodjenjaFormated>
  <DomainObject.Predmet.OkrivljenikFizickaOsoba.Ime>
    <izvorni_sadrzaj>Josip</izvorni_sadrzaj>
    <derivirana_varijabla naziv="DomainObject.Predmet.OkrivljenikFizickaOsoba.Ime_1">Josip</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MÄNNEDORF</izvorni_sadrzaj>
    <derivirana_varijabla naziv="DomainObject.Predmet.OkrivljenikFizickaOsoba.MjestoRodjenja_1">MÄNNEDORF</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Josip Domin</izvorni_sadrzaj>
    <derivirana_varijabla naziv="DomainObject.Predmet.OkrivljenikFizickaOsoba.Naziv_1">Josip Domin</derivirana_varijabla>
  </DomainObject.Predmet.OkrivljenikFizickaOsoba.Naziv>
  <DomainObject.Predmet.OkrivljenikFizickaOsoba.Prezime>
    <izvorni_sadrzaj>Domin</izvorni_sadrzaj>
    <derivirana_varijabla naziv="DomainObject.Predmet.OkrivljenikFizickaOsoba.Prezime_1">Domin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73154541479</izvorni_sadrzaj>
    <derivirana_varijabla naziv="DomainObject.Predmet.OkrivljenikFizickaOsoba.Oib_1">73154541479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Pp-1617/2026</izvorni_sadrzaj>
    <derivirana_varijabla naziv="DomainObject.Predmet.OznakaBroj_1">Pp-1617/2026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F&amp;B COMPANY društvo s ograničenom odgovornošću za turizam, ugostiteljstvo i usluge; Josip Domin</izvorni_sadrzaj>
    <derivirana_varijabla naziv="DomainObject.Predmet.ProtustrankaFormated_1">  F&amp;B COMPANY društvo s ograničenom odgovornošću za turizam, ugostiteljstvo i usluge; Josip Domin</derivirana_varijabla>
  </DomainObject.Predmet.ProtustrankaFormated>
  <DomainObject.Predmet.ProtustrankaFormatedOIB>
    <izvorni_sadrzaj>  F&amp;B COMPANY društvo s ograničenom odgovornošću za turizam, ugostiteljstvo i usluge, OIB 48988956249; Josip Domin, OIB 73154541479</izvorni_sadrzaj>
    <derivirana_varijabla naziv="DomainObject.Predmet.ProtustrankaFormatedOIB_1">  F&amp;B COMPANY društvo s ograničenom odgovornošću za turizam, ugostiteljstvo i usluge, OIB 48988956249; Josip Domin, OIB 73154541479</derivirana_varijabla>
  </DomainObject.Predmet.ProtustrankaFormatedOIB>
  <DomainObject.Predmet.ProtustrankaFormatedWithAdress>
    <izvorni_sadrzaj> F&amp;B COMPANY društvo s ograničenom odgovornošću za turizam, ugostiteljstvo i usluge, Ulica sv. Ane 84, 31000 Osijek; Josip Domin, Krapinsko Naselje 4a, 31000 Osijek</izvorni_sadrzaj>
    <derivirana_varijabla naziv="DomainObject.Predmet.ProtustrankaFormatedWithAdress_1"> F&amp;B COMPANY društvo s ograničenom odgovornošću za turizam, ugostiteljstvo i usluge, Ulica sv. Ane 84, 31000 Osijek; Josip Domin, Krapinsko Naselje 4a, 31000 Osijek</derivirana_varijabla>
  </DomainObject.Predmet.ProtustrankaFormatedWithAdress>
  <DomainObject.Predmet.ProtustrankaFormatedWithAdressOIB>
    <izvorni_sadrzaj> F&amp;B COMPANY društvo s ograničenom odgovornošću za turizam, ugostiteljstvo i usluge, OIB 48988956249, Ulica sv. Ane 84, 31000 Osijek; Josip Domin, OIB 73154541479, Krapinsko Naselje 4a, 31000 Osijek</izvorni_sadrzaj>
    <derivirana_varijabla naziv="DomainObject.Predmet.ProtustrankaFormatedWithAdressOIB_1"> F&amp;B COMPANY društvo s ograničenom odgovornošću za turizam, ugostiteljstvo i usluge, OIB 48988956249, Ulica sv. Ane 84, 31000 Osijek; Josip Domin, OIB 73154541479, Krapinsko Naselje 4a, 31000 Osijek</derivirana_varijabla>
  </DomainObject.Predmet.ProtustrankaFormatedWithAdressOIB>
  <DomainObject.Predmet.ProtustrankaWithAdress>
    <izvorni_sadrzaj>F&amp;B COMPANY društvo s ograničenom odgovornošću za turizam, ugostiteljstvo i usluge Ulica sv. Ane 84, 31000 Osijek, Josip Domin Krapinsko Naselje 4a, 31000 Osijek</izvorni_sadrzaj>
    <derivirana_varijabla naziv="DomainObject.Predmet.ProtustrankaWithAdress_1">F&amp;B COMPANY društvo s ograničenom odgovornošću za turizam, ugostiteljstvo i usluge Ulica sv. Ane 84, 31000 Osijek, Josip Domin Krapinsko Naselje 4a, 31000 Osijek</derivirana_varijabla>
  </DomainObject.Predmet.ProtustrankaWithAdress>
  <DomainObject.Predmet.ProtustrankaWithAdressOIB>
    <izvorni_sadrzaj>F&amp;B COMPANY društvo s ograničenom odgovornošću za turizam, ugostiteljstvo i usluge, OIB 48988956249, Ulica sv. Ane 84, 31000 Osijek, Josip Domin, OIB 73154541479, Krapinsko Naselje 4a, 31000 Osijek</izvorni_sadrzaj>
    <derivirana_varijabla naziv="DomainObject.Predmet.ProtustrankaWithAdressOIB_1">F&amp;B COMPANY društvo s ograničenom odgovornošću za turizam, ugostiteljstvo i usluge, OIB 48988956249, Ulica sv. Ane 84, 31000 Osijek, Josip Domin, OIB 73154541479, Krapinsko Naselje 4a, 31000 Osijek</derivirana_varijabla>
  </DomainObject.Predmet.ProtustrankaWithAdressOIB>
  <DomainObject.Predmet.ProtustrankaNazivFormated>
    <izvorni_sadrzaj>F&amp;B COMPANY društvo s ograničenom odgovornošću za turizam, ugostiteljstvo i usluge,Josip Domin</izvorni_sadrzaj>
    <derivirana_varijabla naziv="DomainObject.Predmet.ProtustrankaNazivFormated_1">F&amp;B COMPANY društvo s ograničenom odgovornošću za turizam, ugostiteljstvo i usluge,Josip Domin</derivirana_varijabla>
    <derivirana_varijabla naziv="Padez">F&amp;B COMPANY društvo s ograničenom odgovornošću za turizam, ugostiteljstvo i usluge,Josip Domin</derivirana_varijabla>
  </DomainObject.Predmet.ProtustrankaNazivFormated>
  <DomainObject.Predmet.ProtustrankaNazivFormatedOIB>
    <izvorni_sadrzaj>F&amp;B COMPANY društvo s ograničenom odgovornošću za turizam, ugostiteljstvo i usluge, OIB 48988956249,Josip Domin, OIB 73154541479</izvorni_sadrzaj>
    <derivirana_varijabla naziv="DomainObject.Predmet.ProtustrankaNazivFormatedOIB_1">F&amp;B COMPANY društvo s ograničenom odgovornošću za turizam, ugostiteljstvo i usluge, OIB 48988956249,Josip Domin, OIB 73154541479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Rajka Rončević Skočić, 71</izvorni_sadrzaj>
    <derivirana_varijabla naziv="DomainObject.Predmet.Referada.Naziv_1">Rajka Rončević Skočić, 71</derivirana_varijabla>
  </DomainObject.Predmet.Referada.Naziv>
  <DomainObject.Predmet.Referada.Oznaka>
    <izvorni_sadrzaj>71</izvorni_sadrzaj>
    <derivirana_varijabla naziv="DomainObject.Predmet.Referada.Oznaka_1">71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308</izvorni_sadrzaj>
    <derivirana_varijabla naziv="DomainObject.Predmet.Referada.Prostorija.Oznaka_1">308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Rajka Rončević-Skočić</izvorni_sadrzaj>
    <derivirana_varijabla naziv="DomainObject.Predmet.Referada.Sudac_1">Rajka Rončević-Skočić</derivirana_varijabla>
    <derivirana_varijabla naziv="Dativ">Rajka Rončević-Skočić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Rajka Rončević Skočić, 71</izvorni_sadrzaj>
    <derivirana_varijabla naziv="DomainObject.Predmet.TrenutnaLokacijaSpisa.Naziv_1">Rajka Rončević Skočić, 71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Marica Pašalić</izvorni_sadrzaj>
    <derivirana_varijabla naziv="DomainObject.Predmet.Zapisnicar_1">Marica Pašalić</derivirana_varijabla>
    <derivirana_varijabla naziv="Padez">Marica Pašalić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F&amp;B COMPANY društvo s ograničenom odgovornošću za turizam, ugostiteljstvo i usluge</item>
      <item>Josip Domin</item>
    </izvorni_sadrzaj>
    <derivirana_varijabla naziv="DomainObject.Predmet.ProtuStrankaListFormated_1">
      <item>F&amp;B COMPANY društvo s ograničenom odgovornošću za turizam, ugostiteljstvo i usluge</item>
      <item>Josip Domin</item>
    </derivirana_varijabla>
  </DomainObject.Predmet.ProtuStrankaListFormated>
  <DomainObject.Predmet.ProtuStrankaListFormatedOIB>
    <izvorni_sadrzaj>
      <item>F&amp;B COMPANY društvo s ograničenom odgovornošću za turizam, ugostiteljstvo i usluge, OIB 48988956249</item>
      <item>Josip Domin, OIB 73154541479</item>
    </izvorni_sadrzaj>
    <derivirana_varijabla naziv="DomainObject.Predmet.ProtuStrankaListFormatedOIB_1">
      <item>F&amp;B COMPANY društvo s ograničenom odgovornošću za turizam, ugostiteljstvo i usluge, OIB 48988956249</item>
      <item>Josip Domin, OIB 73154541479</item>
    </derivirana_varijabla>
  </DomainObject.Predmet.ProtuStrankaListFormatedOIB>
  <DomainObject.Predmet.ProtuStrankaListFormatedWithAdress>
    <izvorni_sadrzaj>
      <item>F&amp;B COMPANY društvo s ograničenom odgovornošću za turizam, ugostiteljstvo i usluge, Ulica sv. Ane 84, 31000 Osijek</item>
      <item>Josip Domin, Krapinsko Naselje 4a, 31000 Osijek</item>
    </izvorni_sadrzaj>
    <derivirana_varijabla naziv="DomainObject.Predmet.ProtuStrankaListFormatedWithAdress_1">
      <item>F&amp;B COMPANY društvo s ograničenom odgovornošću za turizam, ugostiteljstvo i usluge, Ulica sv. Ane 84, 31000 Osijek</item>
      <item>Josip Domin, Krapinsko Naselje 4a, 31000 Osijek</item>
    </derivirana_varijabla>
  </DomainObject.Predmet.ProtuStrankaListFormatedWithAdress>
  <DomainObject.Predmet.ProtuStrankaListFormatedWithAdressOIB>
    <izvorni_sadrzaj>
      <item>F&amp;B COMPANY društvo s ograničenom odgovornošću za turizam, ugostiteljstvo i usluge, OIB 48988956249, Ulica sv. Ane 84, 31000 Osijek</item>
      <item>Josip Domin, OIB 73154541479, Krapinsko Naselje 4a, 31000 Osijek</item>
    </izvorni_sadrzaj>
    <derivirana_varijabla naziv="DomainObject.Predmet.ProtuStrankaListFormatedWithAdressOIB_1">
      <item>F&amp;B COMPANY društvo s ograničenom odgovornošću za turizam, ugostiteljstvo i usluge, OIB 48988956249, Ulica sv. Ane 84, 31000 Osijek</item>
      <item>Josip Domin, OIB 73154541479, Krapinsko Naselje 4a, 31000 Osijek</item>
    </derivirana_varijabla>
  </DomainObject.Predmet.ProtuStrankaListFormatedWithAdressOIB>
  <DomainObject.Predmet.ProtuStrankaListNazivFormated>
    <izvorni_sadrzaj>
      <item>F&amp;B COMPANY društvo s ograničenom odgovornošću za turizam, ugostiteljstvo i usluge</item>
      <item>Josip Domin</item>
    </izvorni_sadrzaj>
    <derivirana_varijabla naziv="DomainObject.Predmet.ProtuStrankaListNazivFormated_1">
      <item>F&amp;B COMPANY društvo s ograničenom odgovornošću za turizam, ugostiteljstvo i usluge</item>
      <item>Josip Domin</item>
    </derivirana_varijabla>
  </DomainObject.Predmet.ProtuStrankaListNazivFormated>
  <DomainObject.Predmet.ProtuStrankaListNazivFormatedOIB>
    <izvorni_sadrzaj>
      <item>F&amp;B COMPANY društvo s ograničenom odgovornošću za turizam, ugostiteljstvo i usluge, OIB 48988956249</item>
      <item>Josip Domin, OIB 73154541479</item>
    </izvorni_sadrzaj>
    <derivirana_varijabla naziv="DomainObject.Predmet.ProtuStrankaListNazivFormatedOIB_1">
      <item>F&amp;B COMPANY društvo s ograničenom odgovornošću za turizam, ugostiteljstvo i usluge, OIB 48988956249</item>
      <item>Josip Domin, OIB 73154541479</item>
    </derivirana_varijabla>
  </DomainObject.Predmet.ProtuStrankaListNazivFormatedOIB>
  <DomainObject.Predmet.OstaliListFormated>
    <izvorni_sadrzaj>
      <item>I. policijska postaja Osijek</item>
    </izvorni_sadrzaj>
    <derivirana_varijabla naziv="DomainObject.Predmet.OstaliListFormated_1">
      <item>I. policijska postaja Osijek</item>
    </derivirana_varijabla>
    <derivirana_varijabla naziv="DrugaOsoba">
      <item>I. policijska postaja Osijek</item>
    </derivirana_varijabla>
  </DomainObject.Predmet.OstaliListFormated>
  <DomainObject.Predmet.OstaliListFormatedOIB>
    <izvorni_sadrzaj>
      <item>I. policijska postaja Osijek</item>
    </izvorni_sadrzaj>
    <derivirana_varijabla naziv="DomainObject.Predmet.OstaliListFormatedOIB_1">
      <item>I. policijska postaja Osijek</item>
    </derivirana_varijabla>
  </DomainObject.Predmet.OstaliListFormatedOIB>
  <DomainObject.Predmet.OstaliListFormatedWithAdress>
    <izvorni_sadrzaj>
      <item>I. policijska postaja Osijek, Trg Lavoslava Ružičke 1, 31000 Osijek</item>
    </izvorni_sadrzaj>
    <derivirana_varijabla naziv="DomainObject.Predmet.OstaliListFormatedWithAdress_1">
      <item>I. policijska postaja Osijek, Trg Lavoslava Ružičke 1, 31000 Osijek</item>
    </derivirana_varijabla>
  </DomainObject.Predmet.OstaliListFormatedWithAdress>
  <DomainObject.Predmet.OstaliListFormatedWithAdressOIB>
    <izvorni_sadrzaj>
      <item>I. policijska postaja Osijek, Trg Lavoslava Ružičke 1, 31000 Osijek</item>
    </izvorni_sadrzaj>
    <derivirana_varijabla naziv="DomainObject.Predmet.OstaliListFormatedWithAdressOIB_1">
      <item>I. policijska postaja Osijek, Trg Lavoslava Ružičke 1, 31000 Osijek</item>
    </derivirana_varijabla>
  </DomainObject.Predmet.OstaliListFormatedWithAdressOIB>
  <DomainObject.Predmet.OstaliListNazivFormated>
    <izvorni_sadrzaj>
      <item>I. policijska postaja Osijek</item>
    </izvorni_sadrzaj>
    <derivirana_varijabla naziv="DomainObject.Predmet.OstaliListNazivFormated_1">
      <item>I. policijska postaja Osijek</item>
    </derivirana_varijabla>
  </DomainObject.Predmet.OstaliListNazivFormated>
  <DomainObject.Predmet.OstaliListNazivFormatedOIB>
    <izvorni_sadrzaj>
      <item>I. policijska postaja Osijek</item>
    </izvorni_sadrzaj>
    <derivirana_varijabla naziv="DomainObject.Predmet.OstaliListNazivFormatedOIB_1">
      <item>I. policijska postaja Osijek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F&amp;B COMPANY društvo s ograničenom odgovornošću za turizam, ugostiteljstvo i usluge i dr.</izvorni_sadrzaj>
    <derivirana_varijabla naziv="DomainObject.Predmet.ProtustrankaIDrugi_1">F&amp;B COMPANY društvo s ograničenom odgovornošću za turizam, ugostiteljstvo i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F&amp;B COMPANY društvo s ograničenom odgovornošću za turizam, ugostiteljstvo i usluge, OIB 48988956249, Ulica sv. Ane 84, 31000 Osijek i dr.</izvorni_sadrzaj>
    <derivirana_varijabla naziv="DomainObject.Predmet.ProtustrankaIDrugiAdressOIB_1">F&amp;B COMPANY društvo s ograničenom odgovornošću za turizam, ugostiteljstvo i usluge, OIB 48988956249, Ulica sv. Ane 84, 31000 Osijek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F&amp;B COMPANY društvo s ograničenom odgovornošću za turizam, ugostiteljstvo i usluge</item>
      <item>Josip Domin</item>
      <item>I. policijska postaja Osijek</item>
    </izvorni_sadrzaj>
    <derivirana_varijabla naziv="DomainObject.Predmet.SudioniciListNaziv_1">
      <item>HRVATSKO DRUŠTVO SKLADATELJA</item>
      <item>F&amp;B COMPANY društvo s ograničenom odgovornošću za turizam, ugostiteljstvo i usluge</item>
      <item>Josip Domin</item>
      <item>I. policijska postaja Osijek</item>
    </derivirana_varijabla>
    <derivirana_varijabla naziv="OstaliSudionici">
      <item>HRVATSKO DRUŠTVO SKLADATELJA</item>
      <item>F&amp;B COMPANY društvo s ograničenom odgovornošću za turizam, ugostiteljstvo i usluge</item>
      <item>Josip Domin</item>
      <item>I. policijska postaja Osijek</item>
    </derivirana_varijabla>
  </DomainObject.Predmet.SudioniciListNaziv>
  <DomainObject.Predmet.SudioniciListAdressOIB>
    <izvorni_sadrzaj>
      <item>HRVATSKO DRUŠTVO SKLADATELJA, OIB 56668956985, Heinzelova 62a,10000 Zagreb</item>
      <item>F&amp;B COMPANY društvo s ograničenom odgovornošću za turizam, ugostiteljstvo i usluge, OIB 48988956249, Ulica sv. Ane 84,31000 Osijek</item>
      <item>Josip Domin, OIB 73154541479, Krapinsko Naselje 4a,31000 Osijek</item>
      <item>I. policijska postaja Osijek, Trg Lavoslava Ružičke 1,31000 Osijek</item>
    </izvorni_sadrzaj>
    <derivirana_varijabla naziv="DomainObject.Predmet.SudioniciListAdressOIB_1">
      <item>HRVATSKO DRUŠTVO SKLADATELJA, OIB 56668956985, Heinzelova 62a,10000 Zagreb</item>
      <item>F&amp;B COMPANY društvo s ograničenom odgovornošću za turizam, ugostiteljstvo i usluge, OIB 48988956249, Ulica sv. Ane 84,31000 Osijek</item>
      <item>Josip Domin, OIB 73154541479, Krapinsko Naselje 4a,31000 Osijek</item>
      <item>I. policijska postaja Osijek, Trg Lavoslava Ružičke 1,31000 Osijek</item>
    </derivirana_varijabla>
  </DomainObject.Predmet.SudioniciListAdressOIB>
  <DomainObject.UcesnikSudskeRadnje.NazivFormated>
    <izvorni_sadrzaj>F&amp;B COMPANY društvo s ograničenom odgovornošću za turizam, ugostiteljstvo i usluge, OIB 48988956249, Ulica sv. Ane 84,31000 Osijek</izvorni_sadrzaj>
    <derivirana_varijabla naziv="DomainObject.UcesnikSudskeRadnje.NazivFormated_1">F&amp;B COMPANY društvo s ograničenom odgovornošću za turizam, ugostiteljstvo i usluge, OIB 48988956249, Ulica sv. Ane 84,31000 Osijek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48988956249</item>
      <item>, OIB 73154541479</item>
      <item>, OIB null</item>
    </izvorni_sadrzaj>
    <derivirana_varijabla naziv="DomainObject.Predmet.SudioniciListNazivOIB_1">
      <item>, OIB 56668956985</item>
      <item>, OIB 48988956249</item>
      <item>, OIB 73154541479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F&amp;B COMPANY društvo s ograničenom odgovornošću za turizam, ugostiteljstvo i usluge, OIB 48988956249, Ulica sv. Ane 84, 31000 Osijek
2. Okrivljenik Josip Domin, OIB 73154541479, Krapinsko Naselje 4a, 31000 Osijek</izvorni_sadrzaj>
    <derivirana_varijabla naziv="DomainObject.UcesnikSudskeRadnje.SudskaRadnja.UcesniciObavijest_1">1. Okrivljenik F&amp;B COMPANY društvo s ograničenom odgovornošću za turizam, ugostiteljstvo i usluge, OIB 48988956249, Ulica sv. Ane 84, 31000 Osijek
2. Okrivljenik Josip Domin, OIB 73154541479, Krapinsko Naselje 4a, 31000 Osijek</derivirana_varijabla>
  </DomainObject.UcesnikSudskeRadnje.SudskaRadnja.UcesniciObavijest>
  <DomainObject.Predmet.FunkcijaOsobe>
    <izvorni_sadrzaj>sudac</izvorni_sadrzaj>
    <derivirana_varijabla naziv="DomainObject.Predmet.FunkcijaOsobe_1">sudac</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veljače 2026.</izvorni_sadrzaj>
    <derivirana_varijabla naziv="DomainObject.Predmet.DatumPocetkaProcesa_1">9.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F&amp;B COMPANY društvo s ograničenom odgovornošću za turizam, ugostiteljstvo i usluge, Ulica sv. Ane 84, 31000 Osijek, OIB: 48988956249</item>
      <item>Josip Domin, Krapinsko Naselje 4a, 31000 Osijek, OIB: 73154541479, rođen-a 13.06.1996., mjesto rođenja MÄNNEDORF</item>
    </izvorni_sadrzaj>
    <derivirana_varijabla naziv="DomainObject.Predmet.OkrivljenikAdresaMjestoRodjenjaList_1">
      <item>F&amp;B COMPANY društvo s ograničenom odgovornošću za turizam, ugostiteljstvo i usluge, Ulica sv. Ane 84, 31000 Osijek, OIB: 48988956249</item>
      <item>Josip Domin, Krapinsko Naselje 4a, 31000 Osijek, OIB: 73154541479, rođen-a 13.06.1996., mjesto rođenja MÄNNEDORF</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F&amp;B COMPANY društvo s ograničenom odgovornošću za turizam, ugostiteljstvo i usluge, MBS 030270046, Ulica sv. Ane 84, 31000 Osijek</izvorni_sadrzaj>
    <derivirana_varijabla naziv="DomainObject.Predmet.OkrivljenikPravnaNazivAdresaMbs_1">F&amp;B COMPANY društvo s ograničenom odgovornošću za turizam, ugostiteljstvo i usluge, MBS 030270046, Ulica sv. Ane 84, 31000 Osijek</derivirana_varijabla>
  </DomainObject.Predmet.OkrivljenikPravnaNazivAdresaMbs>
  <DomainObject.Sudac.Email>
    <izvorni_sadrzaj>Rajka.Roncevic@pszg.pravosudje.hr</izvorni_sadrzaj>
    <derivirana_varijabla naziv="DomainObject.Sudac.Email_1">Rajka.Roncevic@pszg.pravosudje.hr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366</properties:Words>
  <properties:Characters>2155</properties:Characters>
  <properties:Lines>55</properties:Lines>
  <properties:Paragraphs>25</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2496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Rajka Rončević Skočić</cp:lastModifiedBy>
  <cp:lastPrinted>2026-09-30T07:27:00Z</cp:lastPrinted>
  <dcterms:modified xmlns:xsi="http://www.w3.org/2001/XMLSchema-instance" xsi:type="dcterms:W3CDTF">2026-09-30T07:27:00Z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F&amp;B COMPANY društvo s ograničenom odgovornošću za turizam, ugostiteljstvo i usluge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