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14beb4" w14:paraId="e14beb4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595BCF">
        <w:rPr>
          <w:b/>
          <w:lang w:val="hr-HR"/>
        </w:rPr>
        <w:t xml:space="preserve"> 12. St-</w:t>
      </w:r>
      <w:r w:rsidR="002F202D">
        <w:rPr>
          <w:b/>
          <w:lang w:val="hr-HR"/>
        </w:rPr>
        <w:t>9</w:t>
      </w:r>
      <w:r w:rsidR="00B2002A">
        <w:rPr>
          <w:b/>
          <w:lang w:val="hr-HR"/>
        </w:rPr>
        <w:t>63</w:t>
      </w:r>
      <w:r w:rsidR="001322ED">
        <w:rPr>
          <w:b/>
          <w:lang w:val="hr-HR"/>
        </w:rPr>
        <w:t>/2017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B2002A">
        <w:rPr>
          <w:lang w:val="hr-HR"/>
        </w:rPr>
        <w:t>CREATOR SHIPBUILDING d.o.o. Vranjic, Krešimirova ulica 147</w:t>
      </w:r>
      <w:r w:rsidR="00555BE4">
        <w:rPr>
          <w:lang w:val="hr-HR"/>
        </w:rPr>
        <w:t xml:space="preserve">, OIB: </w:t>
      </w:r>
      <w:r w:rsidR="00B2002A">
        <w:rPr>
          <w:lang w:val="hr-HR"/>
        </w:rPr>
        <w:t>56414525652</w:t>
      </w:r>
      <w:r w:rsidR="005E5BE0">
        <w:rPr>
          <w:lang w:val="hr-HR"/>
        </w:rPr>
        <w:t xml:space="preserve">, MBS: </w:t>
      </w:r>
      <w:r w:rsidR="00B2002A">
        <w:rPr>
          <w:lang w:val="hr-HR"/>
        </w:rPr>
        <w:t>060354159</w:t>
      </w:r>
      <w:r>
        <w:rPr>
          <w:lang w:val="hr-HR"/>
        </w:rPr>
        <w:t>, dana</w:t>
      </w:r>
      <w:r w:rsidR="00FE4330">
        <w:rPr>
          <w:lang w:val="hr-HR"/>
        </w:rPr>
        <w:t xml:space="preserve"> </w:t>
      </w:r>
      <w:r w:rsidR="00A340D7">
        <w:rPr>
          <w:lang w:val="hr-HR"/>
        </w:rPr>
        <w:t>13</w:t>
      </w:r>
      <w:r w:rsidR="00C23997">
        <w:rPr>
          <w:lang w:val="hr-HR"/>
        </w:rPr>
        <w:t>. listopada</w:t>
      </w:r>
      <w:r w:rsidR="006A48C8">
        <w:rPr>
          <w:lang w:val="hr-HR"/>
        </w:rPr>
        <w:t xml:space="preserve"> </w:t>
      </w:r>
      <w:r w:rsidR="0070116F">
        <w:rPr>
          <w:lang w:val="hr-HR"/>
        </w:rPr>
        <w:t>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B2002A">
        <w:rPr>
          <w:lang w:val="hr-HR"/>
        </w:rPr>
        <w:t>CREATOR SHIPBUILDING d.o.o. Vranjic, Krešimirova ulica 147, OIB: 56414525652</w:t>
      </w:r>
      <w:r w:rsidR="00B70173">
        <w:rPr>
          <w:lang w:val="hr-HR"/>
        </w:rPr>
        <w:t xml:space="preserve">, na dan </w:t>
      </w:r>
      <w:r w:rsidR="00741AD2">
        <w:rPr>
          <w:lang w:val="hr-HR"/>
        </w:rPr>
        <w:t xml:space="preserve">2. listopada </w:t>
      </w:r>
      <w:r w:rsidR="00C804E7">
        <w:rPr>
          <w:lang w:val="hr-HR"/>
        </w:rPr>
        <w:t>2017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 xml:space="preserve">, u neprekinutom razdoblju od </w:t>
      </w:r>
      <w:r w:rsidR="00C804E7">
        <w:rPr>
          <w:lang w:val="hr-HR"/>
        </w:rPr>
        <w:t>120</w:t>
      </w:r>
      <w:r w:rsidR="00C2234C">
        <w:rPr>
          <w:lang w:val="hr-HR"/>
        </w:rPr>
        <w:t xml:space="preserve">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B2002A">
        <w:rPr>
          <w:lang w:val="hr-HR"/>
        </w:rPr>
        <w:t>323.065,37</w:t>
      </w:r>
      <w:r w:rsidR="00677B1A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A340D7">
        <w:rPr>
          <w:lang w:val="hr-HR"/>
        </w:rPr>
        <w:t>13</w:t>
      </w:r>
      <w:r w:rsidR="00C23997">
        <w:rPr>
          <w:lang w:val="hr-HR"/>
        </w:rPr>
        <w:t>. listopada</w:t>
      </w:r>
      <w:r w:rsidR="006A48C8">
        <w:rPr>
          <w:lang w:val="hr-HR"/>
        </w:rPr>
        <w:t xml:space="preserve"> </w:t>
      </w:r>
      <w:r w:rsidR="0070116F">
        <w:rPr>
          <w:lang w:val="hr-HR"/>
        </w:rPr>
        <w:t>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2273"/>
    <w:rsid w:val="0002675F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22ED"/>
    <w:rsid w:val="00133015"/>
    <w:rsid w:val="00134902"/>
    <w:rsid w:val="001451E2"/>
    <w:rsid w:val="00145AC8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2068F"/>
    <w:rsid w:val="00233B74"/>
    <w:rsid w:val="002702A4"/>
    <w:rsid w:val="002D048F"/>
    <w:rsid w:val="002E3193"/>
    <w:rsid w:val="002F202D"/>
    <w:rsid w:val="00302C8B"/>
    <w:rsid w:val="0032168C"/>
    <w:rsid w:val="003262DC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3132"/>
    <w:rsid w:val="00474A96"/>
    <w:rsid w:val="004777B1"/>
    <w:rsid w:val="00486FF3"/>
    <w:rsid w:val="004A6CA0"/>
    <w:rsid w:val="004B2843"/>
    <w:rsid w:val="004C3139"/>
    <w:rsid w:val="004C48DA"/>
    <w:rsid w:val="004C7873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5E5BE0"/>
    <w:rsid w:val="00605AFA"/>
    <w:rsid w:val="00611E8A"/>
    <w:rsid w:val="00617775"/>
    <w:rsid w:val="006249B6"/>
    <w:rsid w:val="006355D0"/>
    <w:rsid w:val="00642955"/>
    <w:rsid w:val="00650C5E"/>
    <w:rsid w:val="006578F0"/>
    <w:rsid w:val="00663B71"/>
    <w:rsid w:val="0066735D"/>
    <w:rsid w:val="006767AE"/>
    <w:rsid w:val="00677B1A"/>
    <w:rsid w:val="006A48C8"/>
    <w:rsid w:val="006D2496"/>
    <w:rsid w:val="006D261A"/>
    <w:rsid w:val="006E3551"/>
    <w:rsid w:val="0070116F"/>
    <w:rsid w:val="007023D3"/>
    <w:rsid w:val="00717EC0"/>
    <w:rsid w:val="00736EF6"/>
    <w:rsid w:val="00741AD2"/>
    <w:rsid w:val="00743750"/>
    <w:rsid w:val="007467C2"/>
    <w:rsid w:val="007556F0"/>
    <w:rsid w:val="007713F1"/>
    <w:rsid w:val="007725FF"/>
    <w:rsid w:val="007A74B6"/>
    <w:rsid w:val="007B01E4"/>
    <w:rsid w:val="007D0BAF"/>
    <w:rsid w:val="007E165A"/>
    <w:rsid w:val="007F312C"/>
    <w:rsid w:val="008113C9"/>
    <w:rsid w:val="00814D57"/>
    <w:rsid w:val="008206A7"/>
    <w:rsid w:val="00824A56"/>
    <w:rsid w:val="00825381"/>
    <w:rsid w:val="00832F97"/>
    <w:rsid w:val="00833A1C"/>
    <w:rsid w:val="008415A5"/>
    <w:rsid w:val="008540CA"/>
    <w:rsid w:val="00864D53"/>
    <w:rsid w:val="008668BE"/>
    <w:rsid w:val="00876209"/>
    <w:rsid w:val="00883F0E"/>
    <w:rsid w:val="008877B5"/>
    <w:rsid w:val="00887FC2"/>
    <w:rsid w:val="008B062D"/>
    <w:rsid w:val="008B7CB5"/>
    <w:rsid w:val="008C4BCD"/>
    <w:rsid w:val="008E30B1"/>
    <w:rsid w:val="008E42C7"/>
    <w:rsid w:val="008F7E54"/>
    <w:rsid w:val="00934BF2"/>
    <w:rsid w:val="0093626B"/>
    <w:rsid w:val="009374AD"/>
    <w:rsid w:val="00941F57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356C"/>
    <w:rsid w:val="009D46D2"/>
    <w:rsid w:val="009E010F"/>
    <w:rsid w:val="009E5175"/>
    <w:rsid w:val="009F047D"/>
    <w:rsid w:val="009F4530"/>
    <w:rsid w:val="00A21514"/>
    <w:rsid w:val="00A2463C"/>
    <w:rsid w:val="00A31ADC"/>
    <w:rsid w:val="00A340D7"/>
    <w:rsid w:val="00A43BA1"/>
    <w:rsid w:val="00A452D7"/>
    <w:rsid w:val="00A515C9"/>
    <w:rsid w:val="00A61C93"/>
    <w:rsid w:val="00A66019"/>
    <w:rsid w:val="00A83CF1"/>
    <w:rsid w:val="00A92143"/>
    <w:rsid w:val="00A97762"/>
    <w:rsid w:val="00AA1815"/>
    <w:rsid w:val="00AC4892"/>
    <w:rsid w:val="00AE57BC"/>
    <w:rsid w:val="00AE7747"/>
    <w:rsid w:val="00B12C69"/>
    <w:rsid w:val="00B2002A"/>
    <w:rsid w:val="00B230B9"/>
    <w:rsid w:val="00B347F0"/>
    <w:rsid w:val="00B348BA"/>
    <w:rsid w:val="00B428D2"/>
    <w:rsid w:val="00B6581C"/>
    <w:rsid w:val="00B6615F"/>
    <w:rsid w:val="00B70173"/>
    <w:rsid w:val="00B917F2"/>
    <w:rsid w:val="00B95BB8"/>
    <w:rsid w:val="00BB149D"/>
    <w:rsid w:val="00BC1BB3"/>
    <w:rsid w:val="00BD7EC6"/>
    <w:rsid w:val="00BE6836"/>
    <w:rsid w:val="00BF6161"/>
    <w:rsid w:val="00C07E08"/>
    <w:rsid w:val="00C2234C"/>
    <w:rsid w:val="00C23997"/>
    <w:rsid w:val="00C250B8"/>
    <w:rsid w:val="00C278B2"/>
    <w:rsid w:val="00C30FC8"/>
    <w:rsid w:val="00C435B4"/>
    <w:rsid w:val="00C5093E"/>
    <w:rsid w:val="00C603FD"/>
    <w:rsid w:val="00C709AB"/>
    <w:rsid w:val="00C72174"/>
    <w:rsid w:val="00C804E7"/>
    <w:rsid w:val="00C83D90"/>
    <w:rsid w:val="00C922CF"/>
    <w:rsid w:val="00CB7DF0"/>
    <w:rsid w:val="00CC1B3F"/>
    <w:rsid w:val="00CD596C"/>
    <w:rsid w:val="00CD76CC"/>
    <w:rsid w:val="00CE1BBC"/>
    <w:rsid w:val="00CF16CB"/>
    <w:rsid w:val="00D04FAB"/>
    <w:rsid w:val="00D13D48"/>
    <w:rsid w:val="00D15CE4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E3CE8"/>
    <w:rsid w:val="00DF770A"/>
    <w:rsid w:val="00E07F77"/>
    <w:rsid w:val="00E13F46"/>
    <w:rsid w:val="00E14AE2"/>
    <w:rsid w:val="00E70E1F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C2C6D"/>
    <w:rsid w:val="00FD0225"/>
    <w:rsid w:val="00FD2231"/>
    <w:rsid w:val="00FD3619"/>
    <w:rsid w:val="00FE4330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877B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877B5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8877B5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8877B5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8877B5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13. listopada 2017.</izvorni_sadrzaj>
    <derivirana_varijabla naziv="DomainObject.DatumDonosenjaOdluke_1">13.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963</izvorni_sadrzaj>
    <derivirana_varijabla naziv="DomainObject.Predmet.Broj_1">963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listopada 2017.</izvorni_sadrzaj>
    <derivirana_varijabla naziv="DomainObject.Predmet.DatumOsnivanja_1">9.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St-963/2017</izvorni_sadrzaj>
    <derivirana_varijabla naziv="DomainObject.Predmet.OznakaBroj_1">St-963/2017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CREATOR SHIPBUILDING društvo s ograničenom odgovornošću, za brodogradnju i usluge</izvorni_sadrzaj>
    <derivirana_varijabla naziv="DomainObject.Predmet.ProtustrankaFormated_1">  CREATOR SHIPBUILDING društvo s ograničenom odgovornošću, za brodogradnju i usluge</derivirana_varijabla>
  </DomainObject.Predmet.ProtustrankaFormated>
  <DomainObject.Predmet.ProtustrankaFormatedOIB>
    <izvorni_sadrzaj>  CREATOR SHIPBUILDING društvo s ograničenom odgovornošću, za brodogradnju i usluge, OIB 56414525652</izvorni_sadrzaj>
    <derivirana_varijabla naziv="DomainObject.Predmet.ProtustrankaFormatedOIB_1">  CREATOR SHIPBUILDING društvo s ograničenom odgovornošću, za brodogradnju i usluge, OIB 56414525652</derivirana_varijabla>
  </DomainObject.Predmet.ProtustrankaFormatedOIB>
  <DomainObject.Predmet.ProtustrankaFormatedWithAdress>
    <izvorni_sadrzaj> CREATOR SHIPBUILDING društvo s ograničenom odgovornošću, za brodogradnju i usluge, Krešimirova ulica 147, 21210 Vranjic</izvorni_sadrzaj>
    <derivirana_varijabla naziv="DomainObject.Predmet.ProtustrankaFormatedWithAdress_1"> CREATOR SHIPBUILDING društvo s ograničenom odgovornošću, za brodogradnju i usluge, Krešimirova ulica 147, 21210 Vranjic</derivirana_varijabla>
  </DomainObject.Predmet.ProtustrankaFormatedWithAdress>
  <DomainObject.Predmet.ProtustrankaFormatedWithAdressOIB>
    <izvorni_sadrzaj> CREATOR SHIPBUILDING društvo s ograničenom odgovornošću, za brodogradnju i usluge, OIB 56414525652, Krešimirova ulica 147, 21210 Vranjic</izvorni_sadrzaj>
    <derivirana_varijabla naziv="DomainObject.Predmet.ProtustrankaFormatedWithAdressOIB_1"> CREATOR SHIPBUILDING društvo s ograničenom odgovornošću, za brodogradnju i usluge, OIB 56414525652, Krešimirova ulica 147, 21210 Vranjic</derivirana_varijabla>
  </DomainObject.Predmet.ProtustrankaFormatedWithAdressOIB>
  <DomainObject.Predmet.ProtustrankaWithAdress>
    <izvorni_sadrzaj>CREATOR SHIPBUILDING društvo s ograničenom odgovornošću, za brodogradnju i usluge Krešimirova ulica 147, 21210 Vranjic</izvorni_sadrzaj>
    <derivirana_varijabla naziv="DomainObject.Predmet.ProtustrankaWithAdress_1">CREATOR SHIPBUILDING društvo s ograničenom odgovornošću, za brodogradnju i usluge Krešimirova ulica 147, 21210 Vranjic</derivirana_varijabla>
  </DomainObject.Predmet.ProtustrankaWithAdress>
  <DomainObject.Predmet.ProtustrankaWithAdressOIB>
    <izvorni_sadrzaj>CREATOR SHIPBUILDING društvo s ograničenom odgovornošću, za brodogradnju i usluge, OIB 56414525652, Krešimirova ulica 147, 21210 Vranjic</izvorni_sadrzaj>
    <derivirana_varijabla naziv="DomainObject.Predmet.ProtustrankaWithAdressOIB_1">CREATOR SHIPBUILDING društvo s ograničenom odgovornošću, za brodogradnju i usluge, OIB 56414525652, Krešimirova ulica 147, 21210 Vranjic</derivirana_varijabla>
  </DomainObject.Predmet.ProtustrankaWithAdressOIB>
  <DomainObject.Predmet.ProtustrankaNazivFormated>
    <izvorni_sadrzaj>CREATOR SHIPBUILDING društvo s ograničenom odgovornošću, za brodogradnju i usluge</izvorni_sadrzaj>
    <derivirana_varijabla naziv="DomainObject.Predmet.ProtustrankaNazivFormated_1">CREATOR SHIPBUILDING društvo s ograničenom odgovornošću, za brodogradnju i usluge</derivirana_varijabla>
  </DomainObject.Predmet.ProtustrankaNazivFormated>
  <DomainObject.Predmet.ProtustrankaNazivFormatedOIB>
    <izvorni_sadrzaj>CREATOR SHIPBUILDING društvo s ograničenom odgovornošću, za brodogradnju i usluge, OIB 56414525652</izvorni_sadrzaj>
    <derivirana_varijabla naziv="DomainObject.Predmet.ProtustrankaNazivFormatedOIB_1">CREATOR SHIPBUILDING društvo s ograničenom odgovornošću, za brodogradnju i usluge, OIB 56414525652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323065.37</izvorni_sadrzaj>
    <derivirana_varijabla naziv="DomainObject.Predmet.TrenutnaVrijednost_1">323065.37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CREATOR SHIPBUILDING društvo s ograničenom odgovornošću, za brodogradnju i usluge</item>
    </izvorni_sadrzaj>
    <derivirana_varijabla naziv="DomainObject.Predmet.ProtuStrankaListFormated_1">
      <item>CREATOR SHIPBUILDING društvo s ograničenom odgovornošću, za brodogradnju i usluge</item>
    </derivirana_varijabla>
  </DomainObject.Predmet.ProtuStrankaListFormated>
  <DomainObject.Predmet.ProtuStrankaListFormatedOIB>
    <izvorni_sadrzaj>
      <item>CREATOR SHIPBUILDING društvo s ograničenom odgovornošću, za brodogradnju i usluge, OIB 56414525652</item>
    </izvorni_sadrzaj>
    <derivirana_varijabla naziv="DomainObject.Predmet.ProtuStrankaListFormatedOIB_1">
      <item>CREATOR SHIPBUILDING društvo s ograničenom odgovornošću, za brodogradnju i usluge, OIB 56414525652</item>
    </derivirana_varijabla>
  </DomainObject.Predmet.ProtuStrankaListFormatedOIB>
  <DomainObject.Predmet.ProtuStrankaListFormatedWithAdress>
    <izvorni_sadrzaj>
      <item>CREATOR SHIPBUILDING društvo s ograničenom odgovornošću, za brodogradnju i usluge, Krešimirova ulica 147, 21210 Vranjic</item>
    </izvorni_sadrzaj>
    <derivirana_varijabla naziv="DomainObject.Predmet.ProtuStrankaListFormatedWithAdress_1">
      <item>CREATOR SHIPBUILDING društvo s ograničenom odgovornošću, za brodogradnju i usluge, Krešimirova ulica 147, 21210 Vranjic</item>
    </derivirana_varijabla>
  </DomainObject.Predmet.ProtuStrankaListFormatedWithAdress>
  <DomainObject.Predmet.ProtuStrankaListFormatedWithAdressOIB>
    <izvorni_sadrzaj>
      <item>CREATOR SHIPBUILDING društvo s ograničenom odgovornošću, za brodogradnju i usluge, OIB 56414525652, Krešimirova ulica 147, 21210 Vranjic</item>
    </izvorni_sadrzaj>
    <derivirana_varijabla naziv="DomainObject.Predmet.ProtuStrankaListFormatedWithAdressOIB_1">
      <item>CREATOR SHIPBUILDING društvo s ograničenom odgovornošću, za brodogradnju i usluge, OIB 56414525652, Krešimirova ulica 147, 21210 Vranjic</item>
    </derivirana_varijabla>
  </DomainObject.Predmet.ProtuStrankaListFormatedWithAdressOIB>
  <DomainObject.Predmet.ProtuStrankaListNazivFormated>
    <izvorni_sadrzaj>
      <item>CREATOR SHIPBUILDING društvo s ograničenom odgovornošću, za brodogradnju i usluge</item>
    </izvorni_sadrzaj>
    <derivirana_varijabla naziv="DomainObject.Predmet.ProtuStrankaListNazivFormated_1">
      <item>CREATOR SHIPBUILDING društvo s ograničenom odgovornošću, za brodogradnju i usluge</item>
    </derivirana_varijabla>
  </DomainObject.Predmet.ProtuStrankaListNazivFormated>
  <DomainObject.Predmet.ProtuStrankaListNazivFormatedOIB>
    <izvorni_sadrzaj>
      <item>CREATOR SHIPBUILDING društvo s ograničenom odgovornošću, za brodogradnju i usluge, OIB 56414525652</item>
    </izvorni_sadrzaj>
    <derivirana_varijabla naziv="DomainObject.Predmet.ProtuStrankaListNazivFormatedOIB_1">
      <item>CREATOR SHIPBUILDING društvo s ograničenom odgovornošću, za brodogradnju i usluge, OIB 56414525652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listopada 2017.</izvorni_sadrzaj>
    <derivirana_varijabla naziv="DomainObject.Datum_1">13.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CREATOR SHIPBUILDING društvo s ograničenom odgovornošću, za brodogradnju i usluge</izvorni_sadrzaj>
    <derivirana_varijabla naziv="DomainObject.Predmet.ProtustrankaIDrugi_1">CREATOR SHIPBUILDING društvo s ograničenom odgovornošću, za brodogradnju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CREATOR SHIPBUILDING društvo s ograničenom odgovornošću, za brodogradnju i usluge, OIB 56414525652, Krešimirova ulica 147, 21210 Vranjic</izvorni_sadrzaj>
    <derivirana_varijabla naziv="DomainObject.Predmet.ProtustrankaIDrugiAdressOIB_1">CREATOR SHIPBUILDING društvo s ograničenom odgovornošću, za brodogradnju i usluge, OIB 56414525652, Krešimirova ulica 147, 21210 Vranjic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CREATOR SHIPBUILDING društvo s ograničenom odgovornošću, za brodogradnju i usluge</item>
      <item>FINANCIJSKA AGENCIJA, RC SPLIT</item>
    </izvorni_sadrzaj>
    <derivirana_varijabla naziv="DomainObject.Predmet.SudioniciListNaziv_1">
      <item>CREATOR SHIPBUILDING društvo s ograničenom odgovornošću, za brodogradnju i usluge</item>
      <item>FINANCIJSKA AGENCIJA, RC SPLIT</item>
    </derivirana_varijabla>
  </DomainObject.Predmet.SudioniciListNaziv>
  <DomainObject.Predmet.SudioniciListAdressOIB>
    <izvorni_sadrzaj>
      <item>CREATOR SHIPBUILDING društvo s ograničenom odgovornošću, za brodogradnju i usluge, OIB 56414525652, Krešimirova ulica 147,21210 Vranjic</item>
      <item>FINANCIJSKA AGENCIJA, RC SPLIT, OIB 85821130368, Mažuranićevo šetalište 24 b,21000 Split</item>
    </izvorni_sadrzaj>
    <derivirana_varijabla naziv="DomainObject.Predmet.SudioniciListAdressOIB_1">
      <item>CREATOR SHIPBUILDING društvo s ograničenom odgovornošću, za brodogradnju i usluge, OIB 56414525652, Krešimirova ulica 147,21210 Vranjic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56414525652</item>
      <item>, OIB 85821130368</item>
    </izvorni_sadrzaj>
    <derivirana_varijabla naziv="DomainObject.Predmet.SudioniciListNazivOIB_1">
      <item>, OIB 56414525652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7DC7ABB-1932-4F8A-B0A3-94B684E8433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332</properties:Words>
  <properties:Characters>1804</properties:Characters>
  <properties:Lines>50</properties:Lines>
  <properties:Paragraphs>16</properties:Paragraphs>
  <properties:TotalTime>350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2017-10-13T05:52:00Z</cp:lastPrinted>
  <dcterms:modified xmlns:xsi="http://www.w3.org/2001/XMLSchema-instance" xsi:type="dcterms:W3CDTF">2017-10-13T05:53:00Z</dcterms:modified>
  <cp:revision>186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