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15AE7" w:rsidR="003030C6" w:rsidP="009406D0" w:rsidRDefault="003030C6" w14:paraId="39EA402C" w14:textId="77777777">
      <w:pPr>
        <w:widowControl w:val="false"/>
        <w:autoSpaceDE w:val="false"/>
        <w:autoSpaceDN w:val="false"/>
        <w:adjustRightInd w:val="false"/>
        <w15:collapse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     </w:t>
      </w:r>
      <w:r w:rsidRPr="00E15AE7">
        <w:rPr>
          <w:rFonts w:ascii="Arial" w:hAnsi="Arial" w:cs="Arial"/>
        </w:rPr>
        <w:tab/>
        <w:t xml:space="preserve">                </w:t>
      </w:r>
      <w:r w:rsidRPr="00E15AE7">
        <w:rPr>
          <w:rFonts w:ascii="Arial" w:hAnsi="Arial" w:cs="Arial"/>
          <w:noProof/>
          <w:lang w:val="hr-HR"/>
        </w:rPr>
        <w:drawing>
          <wp:inline distT="0" distB="0" distL="0" distR="0">
            <wp:extent cx="381000" cy="5143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5AE7" w:rsidR="003030C6" w:rsidP="009406D0" w:rsidRDefault="003030C6" w14:paraId="6AACB365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  <w:b/>
        </w:rPr>
      </w:pPr>
    </w:p>
    <w:p w:rsidRPr="00E15AE7" w:rsidR="003030C6" w:rsidP="0042133E" w:rsidRDefault="003030C6" w14:paraId="7E6B1A9B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  <w:b/>
        </w:rPr>
        <w:tab/>
      </w:r>
      <w:r w:rsidRPr="00E15AE7">
        <w:rPr>
          <w:rFonts w:ascii="Arial" w:hAnsi="Arial" w:cs="Arial"/>
        </w:rPr>
        <w:t xml:space="preserve">REPUBLIKA HRVATSKA </w:t>
      </w:r>
    </w:p>
    <w:p w:rsidRPr="00E15AE7" w:rsidR="003030C6" w:rsidP="0042133E" w:rsidRDefault="003030C6" w14:paraId="6DE8A23E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OPĆINSKI KAZNENI SUD U ZAGREBU </w:t>
      </w:r>
    </w:p>
    <w:p w:rsidRPr="00E15AE7" w:rsidR="003030C6" w:rsidP="0042133E" w:rsidRDefault="003030C6" w14:paraId="10A52122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              ODJEL ZA MLADEŽ</w:t>
      </w:r>
    </w:p>
    <w:p w:rsidRPr="00C71994" w:rsidR="00430AFF" w:rsidP="00430AFF" w:rsidRDefault="003030C6" w14:paraId="29F4CB87" w14:textId="77777777">
      <w:pPr>
        <w:jc w:val="right"/>
        <w:rPr>
          <w:rFonts w:ascii="Arial" w:hAnsi="Arial" w:cs="Arial"/>
        </w:rPr>
      </w:pPr>
      <w:r w:rsidRPr="00E15AE7">
        <w:rPr>
          <w:rFonts w:ascii="Arial" w:hAnsi="Arial" w:cs="Arial"/>
        </w:rPr>
        <w:tab/>
        <w:t xml:space="preserve">Zagreb, </w:t>
      </w:r>
      <w:proofErr w:type="spellStart"/>
      <w:r w:rsidRPr="00E15AE7">
        <w:rPr>
          <w:rFonts w:ascii="Arial" w:hAnsi="Arial" w:cs="Arial"/>
        </w:rPr>
        <w:t>Ilica</w:t>
      </w:r>
      <w:proofErr w:type="spellEnd"/>
      <w:r w:rsidRPr="00E15AE7">
        <w:rPr>
          <w:rFonts w:ascii="Arial" w:hAnsi="Arial" w:cs="Arial"/>
        </w:rPr>
        <w:t xml:space="preserve"> - </w:t>
      </w:r>
      <w:proofErr w:type="spellStart"/>
      <w:r w:rsidRPr="00E15AE7">
        <w:rPr>
          <w:rFonts w:ascii="Arial" w:hAnsi="Arial" w:cs="Arial"/>
        </w:rPr>
        <w:t>Selska</w:t>
      </w:r>
      <w:proofErr w:type="spellEnd"/>
      <w:r w:rsidRPr="00E15AE7">
        <w:rPr>
          <w:rFonts w:ascii="Arial" w:hAnsi="Arial" w:cs="Arial"/>
        </w:rPr>
        <w:t xml:space="preserve">, </w:t>
      </w:r>
      <w:proofErr w:type="spellStart"/>
      <w:r w:rsidRPr="00E15AE7">
        <w:rPr>
          <w:rFonts w:ascii="Arial" w:hAnsi="Arial" w:cs="Arial"/>
        </w:rPr>
        <w:t>Ilica</w:t>
      </w:r>
      <w:proofErr w:type="spellEnd"/>
      <w:r w:rsidRPr="00E15AE7">
        <w:rPr>
          <w:rFonts w:ascii="Arial" w:hAnsi="Arial" w:cs="Arial"/>
        </w:rPr>
        <w:t xml:space="preserve"> 207</w:t>
      </w:r>
      <w:r w:rsidRPr="00E15AE7" w:rsidR="00D664B1">
        <w:rPr>
          <w:rFonts w:ascii="Arial" w:hAnsi="Arial" w:cs="Arial"/>
          <w:b/>
          <w:bCs/>
          <w:lang w:val="hr-HR"/>
        </w:rPr>
        <w:tab/>
      </w:r>
      <w:r w:rsidRPr="00E15AE7" w:rsidR="006B1C58">
        <w:rPr>
          <w:rFonts w:ascii="Arial" w:hAnsi="Arial" w:cs="Arial"/>
          <w:b/>
          <w:bCs/>
          <w:lang w:val="hr-HR"/>
        </w:rPr>
        <w:t xml:space="preserve"> </w:t>
      </w:r>
      <w:r w:rsidRPr="00E15AE7" w:rsidR="004148A5">
        <w:rPr>
          <w:rFonts w:ascii="Arial" w:hAnsi="Arial" w:cs="Arial"/>
          <w:b/>
          <w:bCs/>
          <w:lang w:val="hr-HR"/>
        </w:rPr>
        <w:t xml:space="preserve"> </w:t>
      </w:r>
      <w:r w:rsidR="000502EE">
        <w:rPr>
          <w:rFonts w:ascii="Arial" w:hAnsi="Arial" w:cs="Arial"/>
          <w:b/>
          <w:bCs/>
          <w:lang w:val="hr-HR"/>
        </w:rPr>
        <w:t xml:space="preserve"> </w:t>
      </w:r>
      <w:r w:rsidR="00E15AE7">
        <w:rPr>
          <w:rFonts w:ascii="Arial" w:hAnsi="Arial" w:cs="Arial"/>
          <w:b/>
          <w:bCs/>
          <w:lang w:val="hr-HR"/>
        </w:rPr>
        <w:t xml:space="preserve"> </w:t>
      </w:r>
      <w:r w:rsidR="000502EE">
        <w:rPr>
          <w:rFonts w:ascii="Arial" w:hAnsi="Arial" w:cs="Arial"/>
          <w:b/>
          <w:bCs/>
          <w:lang w:val="hr-HR"/>
        </w:rPr>
        <w:t xml:space="preserve">        </w:t>
      </w:r>
      <w:proofErr w:type="spellStart"/>
      <w:r w:rsidRPr="00C71994" w:rsidR="00430AFF">
        <w:rPr>
          <w:rFonts w:ascii="Arial" w:hAnsi="Arial" w:cs="Arial"/>
        </w:rPr>
        <w:t>Poslovni</w:t>
      </w:r>
      <w:proofErr w:type="spellEnd"/>
      <w:r w:rsidRPr="00C71994" w:rsidR="00430AFF">
        <w:rPr>
          <w:rFonts w:ascii="Arial" w:hAnsi="Arial" w:cs="Arial"/>
        </w:rPr>
        <w:t xml:space="preserve"> </w:t>
      </w:r>
      <w:proofErr w:type="spellStart"/>
      <w:r w:rsidRPr="00C71994" w:rsidR="00430AFF">
        <w:rPr>
          <w:rFonts w:ascii="Arial" w:hAnsi="Arial" w:cs="Arial"/>
        </w:rPr>
        <w:t>broj</w:t>
      </w:r>
      <w:proofErr w:type="spellEnd"/>
      <w:r w:rsidRPr="00C71994" w:rsidR="00430AFF">
        <w:rPr>
          <w:rFonts w:ascii="Arial" w:hAnsi="Arial" w:cs="Arial"/>
        </w:rPr>
        <w:t>: Kovm-</w:t>
      </w:r>
      <w:r w:rsidR="003B763C">
        <w:rPr>
          <w:rFonts w:ascii="Arial" w:hAnsi="Arial" w:cs="Arial"/>
        </w:rPr>
        <w:t>138</w:t>
      </w:r>
      <w:r w:rsidR="00430AFF">
        <w:rPr>
          <w:rFonts w:ascii="Arial" w:hAnsi="Arial" w:cs="Arial"/>
        </w:rPr>
        <w:t>/</w:t>
      </w:r>
      <w:r w:rsidR="003B763C">
        <w:rPr>
          <w:rFonts w:ascii="Arial" w:hAnsi="Arial" w:cs="Arial"/>
        </w:rPr>
        <w:t>2025</w:t>
      </w:r>
      <w:r w:rsidR="00430AFF">
        <w:rPr>
          <w:rFonts w:ascii="Arial" w:hAnsi="Arial" w:cs="Arial"/>
        </w:rPr>
        <w:t>-</w:t>
      </w:r>
      <w:r w:rsidR="00C81DBA">
        <w:rPr>
          <w:rFonts w:ascii="Arial" w:hAnsi="Arial" w:cs="Arial"/>
        </w:rPr>
        <w:t>36</w:t>
      </w:r>
    </w:p>
    <w:p w:rsidRPr="00C71994" w:rsidR="00430AFF" w:rsidP="00430AFF" w:rsidRDefault="00430AFF" w14:paraId="2F30BA08" w14:textId="77777777">
      <w:pPr>
        <w:rPr>
          <w:rFonts w:ascii="Arial" w:hAnsi="Arial" w:cs="Arial"/>
        </w:rPr>
      </w:pPr>
    </w:p>
    <w:p w:rsidR="00430AFF" w:rsidP="00430AFF" w:rsidRDefault="00430AFF" w14:paraId="7B5DA363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   H R V A T S K A</w:t>
      </w:r>
    </w:p>
    <w:p w:rsidRPr="00C71994" w:rsidR="00430AFF" w:rsidP="00430AFF" w:rsidRDefault="00430AFF" w14:paraId="52520F0A" w14:textId="77777777">
      <w:pPr>
        <w:jc w:val="center"/>
        <w:rPr>
          <w:rFonts w:ascii="Arial" w:hAnsi="Arial" w:cs="Arial"/>
        </w:rPr>
      </w:pPr>
    </w:p>
    <w:p w:rsidR="00430AFF" w:rsidP="00430AFF" w:rsidRDefault="00430AFF" w14:paraId="3117D910" w14:textId="77777777">
      <w:pPr>
        <w:pStyle w:val="Naslov2"/>
        <w:rPr>
          <w:rFonts w:ascii="Arial" w:hAnsi="Arial" w:cs="Arial"/>
          <w:b w:val="false"/>
        </w:rPr>
      </w:pPr>
      <w:r w:rsidRPr="00C71994">
        <w:rPr>
          <w:rFonts w:ascii="Arial" w:hAnsi="Arial" w:cs="Arial"/>
          <w:b w:val="false"/>
        </w:rPr>
        <w:t xml:space="preserve">R J E Š E N J E </w:t>
      </w:r>
    </w:p>
    <w:p w:rsidRPr="003B763C" w:rsidR="003B763C" w:rsidP="003B763C" w:rsidRDefault="003B763C" w14:paraId="7AEEF9E6" w14:textId="77777777">
      <w:pPr>
        <w:rPr>
          <w:lang w:val="hr-HR" w:eastAsia="en-US"/>
        </w:rPr>
      </w:pPr>
    </w:p>
    <w:p w:rsidRPr="00975EE0" w:rsidR="003B763C" w:rsidP="003B763C" w:rsidRDefault="003B763C" w14:paraId="3CF5EA82" w14:textId="4C92E7D4">
      <w:pPr>
        <w:ind w:firstLine="720"/>
        <w:jc w:val="both"/>
        <w:rPr>
          <w:rFonts w:ascii="Arial" w:hAnsi="Arial" w:cs="Arial"/>
        </w:rPr>
      </w:pPr>
      <w:proofErr w:type="spellStart"/>
      <w:r w:rsidRPr="00D75883">
        <w:rPr>
          <w:rFonts w:ascii="Arial" w:hAnsi="Arial" w:cs="Arial"/>
        </w:rPr>
        <w:t>Općinski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kazneni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sud</w:t>
      </w:r>
      <w:proofErr w:type="spellEnd"/>
      <w:r w:rsidRPr="00D75883">
        <w:rPr>
          <w:rFonts w:ascii="Arial" w:hAnsi="Arial" w:cs="Arial"/>
        </w:rPr>
        <w:t xml:space="preserve"> u </w:t>
      </w:r>
      <w:proofErr w:type="spellStart"/>
      <w:r w:rsidRPr="00D75883">
        <w:rPr>
          <w:rFonts w:ascii="Arial" w:hAnsi="Arial" w:cs="Arial"/>
        </w:rPr>
        <w:t>Zagrebu</w:t>
      </w:r>
      <w:proofErr w:type="spellEnd"/>
      <w:r w:rsidRPr="00D75883">
        <w:rPr>
          <w:rFonts w:ascii="Arial" w:hAnsi="Arial" w:cs="Arial"/>
        </w:rPr>
        <w:t xml:space="preserve"> po </w:t>
      </w:r>
      <w:proofErr w:type="spellStart"/>
      <w:r w:rsidRPr="00D75883">
        <w:rPr>
          <w:rFonts w:ascii="Arial" w:hAnsi="Arial" w:cs="Arial"/>
        </w:rPr>
        <w:t>sucu</w:t>
      </w:r>
      <w:proofErr w:type="spellEnd"/>
      <w:r w:rsidRPr="00D75883">
        <w:rPr>
          <w:rFonts w:ascii="Arial" w:hAnsi="Arial" w:cs="Arial"/>
        </w:rPr>
        <w:t xml:space="preserve"> za </w:t>
      </w:r>
      <w:proofErr w:type="spellStart"/>
      <w:r w:rsidRPr="00D75883">
        <w:rPr>
          <w:rFonts w:ascii="Arial" w:hAnsi="Arial" w:cs="Arial"/>
        </w:rPr>
        <w:t>mladež</w:t>
      </w:r>
      <w:proofErr w:type="spellEnd"/>
      <w:r w:rsidRPr="00D75883">
        <w:rPr>
          <w:rFonts w:ascii="Arial" w:hAnsi="Arial" w:cs="Arial"/>
        </w:rPr>
        <w:t xml:space="preserve"> toga </w:t>
      </w:r>
      <w:proofErr w:type="spellStart"/>
      <w:r w:rsidRPr="00D75883">
        <w:rPr>
          <w:rFonts w:ascii="Arial" w:hAnsi="Arial" w:cs="Arial"/>
        </w:rPr>
        <w:t>suda</w:t>
      </w:r>
      <w:proofErr w:type="spellEnd"/>
      <w:r w:rsidRPr="00D75883">
        <w:rPr>
          <w:rFonts w:ascii="Arial" w:hAnsi="Arial" w:cs="Arial"/>
        </w:rPr>
        <w:t xml:space="preserve"> Tei Majsan </w:t>
      </w:r>
      <w:proofErr w:type="spellStart"/>
      <w:r w:rsidRPr="00D75883">
        <w:rPr>
          <w:rFonts w:ascii="Arial" w:hAnsi="Arial" w:cs="Arial"/>
        </w:rPr>
        <w:t>sa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ovlastima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optužnog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vijeća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i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predsjednika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vijeća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uz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sudjelovanje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zapisničara</w:t>
      </w:r>
      <w:proofErr w:type="spellEnd"/>
      <w:r w:rsidRPr="00D75883">
        <w:rPr>
          <w:rFonts w:ascii="Arial" w:hAnsi="Arial" w:cs="Arial"/>
        </w:rPr>
        <w:t xml:space="preserve"> Marine Veg u </w:t>
      </w:r>
      <w:proofErr w:type="spellStart"/>
      <w:r w:rsidRPr="00D75883">
        <w:rPr>
          <w:rFonts w:ascii="Arial" w:hAnsi="Arial" w:cs="Arial"/>
        </w:rPr>
        <w:t>kaznenom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predmetu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protiv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okrivljenika</w:t>
      </w:r>
      <w:proofErr w:type="spellEnd"/>
      <w:r w:rsidRPr="00D75883">
        <w:rPr>
          <w:rFonts w:ascii="Arial" w:hAnsi="Arial" w:cs="Arial"/>
        </w:rPr>
        <w:t xml:space="preserve"> V S </w:t>
      </w:r>
      <w:proofErr w:type="spellStart"/>
      <w:proofErr w:type="gramStart"/>
      <w:r w:rsidRPr="00D75883">
        <w:rPr>
          <w:rFonts w:ascii="Arial" w:hAnsi="Arial" w:cs="Arial"/>
        </w:rPr>
        <w:t>zbog</w:t>
      </w:r>
      <w:proofErr w:type="spellEnd"/>
      <w:r w:rsidRPr="00D75883">
        <w:rPr>
          <w:rFonts w:ascii="Arial" w:hAnsi="Arial" w:cs="Arial"/>
        </w:rPr>
        <w:t xml:space="preserve">  </w:t>
      </w:r>
      <w:proofErr w:type="spellStart"/>
      <w:r w:rsidRPr="00D75883">
        <w:rPr>
          <w:rFonts w:ascii="Arial" w:hAnsi="Arial" w:cs="Arial"/>
        </w:rPr>
        <w:t>kaznenog</w:t>
      </w:r>
      <w:proofErr w:type="spellEnd"/>
      <w:proofErr w:type="gram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djela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iz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članka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Kaznenog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zakona</w:t>
      </w:r>
      <w:proofErr w:type="spellEnd"/>
      <w:r w:rsidRPr="00D75883">
        <w:rPr>
          <w:rFonts w:ascii="Arial" w:hAnsi="Arial" w:cs="Arial"/>
        </w:rPr>
        <w:t xml:space="preserve"> („</w:t>
      </w:r>
      <w:proofErr w:type="spellStart"/>
      <w:r w:rsidRPr="00D75883">
        <w:rPr>
          <w:rFonts w:ascii="Arial" w:hAnsi="Arial" w:cs="Arial"/>
        </w:rPr>
        <w:t>Narodne</w:t>
      </w:r>
      <w:proofErr w:type="spellEnd"/>
      <w:r w:rsidRPr="00D75883">
        <w:rPr>
          <w:rFonts w:ascii="Arial" w:hAnsi="Arial" w:cs="Arial"/>
        </w:rPr>
        <w:t xml:space="preserve"> </w:t>
      </w:r>
      <w:proofErr w:type="gramStart"/>
      <w:r w:rsidRPr="00D75883">
        <w:rPr>
          <w:rFonts w:ascii="Arial" w:hAnsi="Arial" w:cs="Arial"/>
        </w:rPr>
        <w:t xml:space="preserve">novine“ </w:t>
      </w:r>
      <w:proofErr w:type="spellStart"/>
      <w:r w:rsidRPr="00D75883">
        <w:rPr>
          <w:rFonts w:ascii="Arial" w:hAnsi="Arial" w:cs="Arial"/>
        </w:rPr>
        <w:t>broj</w:t>
      </w:r>
      <w:proofErr w:type="spellEnd"/>
      <w:proofErr w:type="gramEnd"/>
      <w:r w:rsidRPr="00D75883">
        <w:rPr>
          <w:rFonts w:ascii="Arial" w:hAnsi="Arial" w:cs="Arial"/>
        </w:rPr>
        <w:t xml:space="preserve">: 125/11., 144/12., 56/15., 61/15., 101/17 </w:t>
      </w:r>
      <w:r w:rsidRPr="00D75883">
        <w:rPr>
          <w:rFonts w:ascii="Arial" w:hAnsi="Arial" w:cs="Arial"/>
          <w:bCs/>
        </w:rPr>
        <w:t xml:space="preserve">118/18, 126/19., 84/21., 114/22., 114/23., 36/24; </w:t>
      </w:r>
      <w:proofErr w:type="spellStart"/>
      <w:r w:rsidRPr="00D75883">
        <w:rPr>
          <w:rFonts w:ascii="Arial" w:hAnsi="Arial" w:cs="Arial"/>
          <w:bCs/>
        </w:rPr>
        <w:t>dalje</w:t>
      </w:r>
      <w:proofErr w:type="spellEnd"/>
      <w:r w:rsidRPr="00D75883">
        <w:rPr>
          <w:rFonts w:ascii="Arial" w:hAnsi="Arial" w:cs="Arial"/>
          <w:bCs/>
        </w:rPr>
        <w:t xml:space="preserve">: </w:t>
      </w:r>
      <w:proofErr w:type="spellStart"/>
      <w:r w:rsidRPr="00D75883">
        <w:rPr>
          <w:rFonts w:ascii="Arial" w:hAnsi="Arial" w:cs="Arial"/>
          <w:bCs/>
        </w:rPr>
        <w:t>Kazneni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zakon</w:t>
      </w:r>
      <w:proofErr w:type="spellEnd"/>
      <w:r w:rsidRPr="00D75883">
        <w:rPr>
          <w:rFonts w:ascii="Arial" w:hAnsi="Arial" w:cs="Arial"/>
          <w:bCs/>
        </w:rPr>
        <w:t xml:space="preserve">) </w:t>
      </w:r>
      <w:proofErr w:type="spellStart"/>
      <w:r w:rsidRPr="00D75883">
        <w:rPr>
          <w:rFonts w:ascii="Arial" w:hAnsi="Arial" w:cs="Arial"/>
          <w:bCs/>
        </w:rPr>
        <w:t>i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četiri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kaznena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djela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iz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članka</w:t>
      </w:r>
      <w:proofErr w:type="spellEnd"/>
      <w:r w:rsidRPr="00D75883">
        <w:rPr>
          <w:rFonts w:ascii="Arial" w:hAnsi="Arial" w:cs="Arial"/>
          <w:bCs/>
        </w:rPr>
        <w:t xml:space="preserve"> 177. </w:t>
      </w:r>
      <w:proofErr w:type="spellStart"/>
      <w:r w:rsidRPr="00D75883">
        <w:rPr>
          <w:rFonts w:ascii="Arial" w:hAnsi="Arial" w:cs="Arial"/>
          <w:bCs/>
        </w:rPr>
        <w:t>stavka</w:t>
      </w:r>
      <w:proofErr w:type="spellEnd"/>
      <w:r w:rsidRPr="00D75883">
        <w:rPr>
          <w:rFonts w:ascii="Arial" w:hAnsi="Arial" w:cs="Arial"/>
          <w:bCs/>
        </w:rPr>
        <w:t xml:space="preserve"> 2. </w:t>
      </w:r>
      <w:proofErr w:type="spellStart"/>
      <w:r w:rsidRPr="00D75883">
        <w:rPr>
          <w:rFonts w:ascii="Arial" w:hAnsi="Arial" w:cs="Arial"/>
          <w:bCs/>
        </w:rPr>
        <w:t>Kaznenog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zakona</w:t>
      </w:r>
      <w:proofErr w:type="spellEnd"/>
      <w:r>
        <w:rPr>
          <w:rFonts w:ascii="Arial" w:hAnsi="Arial" w:cs="Arial"/>
          <w:bCs/>
        </w:rPr>
        <w:t xml:space="preserve"> u </w:t>
      </w:r>
      <w:proofErr w:type="spellStart"/>
      <w:r>
        <w:rPr>
          <w:rFonts w:ascii="Arial" w:hAnsi="Arial" w:cs="Arial"/>
          <w:bCs/>
        </w:rPr>
        <w:t>svezi</w:t>
      </w:r>
      <w:proofErr w:type="spellEnd"/>
      <w:r>
        <w:rPr>
          <w:rFonts w:ascii="Arial" w:hAnsi="Arial" w:cs="Arial"/>
          <w:bCs/>
        </w:rPr>
        <w:t xml:space="preserve"> s </w:t>
      </w:r>
      <w:proofErr w:type="spellStart"/>
      <w:r>
        <w:rPr>
          <w:rFonts w:ascii="Arial" w:hAnsi="Arial" w:cs="Arial"/>
          <w:bCs/>
        </w:rPr>
        <w:t>člankom</w:t>
      </w:r>
      <w:proofErr w:type="spellEnd"/>
      <w:r>
        <w:rPr>
          <w:rFonts w:ascii="Arial" w:hAnsi="Arial" w:cs="Arial"/>
          <w:bCs/>
        </w:rPr>
        <w:t xml:space="preserve"> 51. </w:t>
      </w:r>
      <w:proofErr w:type="spellStart"/>
      <w:r>
        <w:rPr>
          <w:rFonts w:ascii="Arial" w:hAnsi="Arial" w:cs="Arial"/>
          <w:bCs/>
        </w:rPr>
        <w:t>Kaznenog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zakona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povodom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optužnice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Općinskog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kaznenog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državnog</w:t>
      </w:r>
      <w:proofErr w:type="spellEnd"/>
      <w:r w:rsidRPr="00D75883">
        <w:rPr>
          <w:rFonts w:ascii="Arial" w:hAnsi="Arial" w:cs="Arial"/>
          <w:bCs/>
        </w:rPr>
        <w:t xml:space="preserve"> </w:t>
      </w:r>
      <w:proofErr w:type="spellStart"/>
      <w:r w:rsidRPr="00D75883">
        <w:rPr>
          <w:rFonts w:ascii="Arial" w:hAnsi="Arial" w:cs="Arial"/>
          <w:bCs/>
        </w:rPr>
        <w:t>odvjetništva</w:t>
      </w:r>
      <w:proofErr w:type="spellEnd"/>
      <w:r w:rsidRPr="00D75883">
        <w:rPr>
          <w:rFonts w:ascii="Arial" w:hAnsi="Arial" w:cs="Arial"/>
          <w:bCs/>
        </w:rPr>
        <w:t xml:space="preserve"> u </w:t>
      </w:r>
      <w:proofErr w:type="spellStart"/>
      <w:r w:rsidRPr="00D75883">
        <w:rPr>
          <w:rFonts w:ascii="Arial" w:hAnsi="Arial" w:cs="Arial"/>
          <w:bCs/>
        </w:rPr>
        <w:t>Zagrebu</w:t>
      </w:r>
      <w:proofErr w:type="spellEnd"/>
      <w:r w:rsidRPr="00D75883">
        <w:rPr>
          <w:rFonts w:ascii="Arial" w:hAnsi="Arial" w:cs="Arial"/>
          <w:bCs/>
        </w:rPr>
        <w:t xml:space="preserve"> </w:t>
      </w:r>
      <w:r w:rsidRPr="00D75883">
        <w:rPr>
          <w:rFonts w:ascii="Arial" w:hAnsi="Arial" w:cs="Arial"/>
        </w:rPr>
        <w:t>od.</w:t>
      </w:r>
      <w:r w:rsidRPr="008358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24. </w:t>
      </w:r>
      <w:proofErr w:type="spellStart"/>
      <w:r>
        <w:rPr>
          <w:rFonts w:ascii="Arial" w:hAnsi="Arial" w:cs="Arial"/>
        </w:rPr>
        <w:t>kolovoza</w:t>
      </w:r>
      <w:proofErr w:type="spellEnd"/>
      <w:r>
        <w:rPr>
          <w:rFonts w:ascii="Arial" w:hAnsi="Arial" w:cs="Arial"/>
        </w:rPr>
        <w:t xml:space="preserve"> 2026.</w:t>
      </w:r>
    </w:p>
    <w:p w:rsidRPr="00E15AE7" w:rsidR="00EB0992" w:rsidP="00430AFF" w:rsidRDefault="00EB0992" w14:paraId="4132641A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  <w:b/>
          <w:lang w:val="hr-HR"/>
        </w:rPr>
      </w:pPr>
    </w:p>
    <w:p w:rsidRPr="00E15AE7" w:rsidR="00EB0992" w:rsidP="00BF1E5A" w:rsidRDefault="00D2092E" w14:paraId="45372258" w14:textId="77777777">
      <w:pPr>
        <w:jc w:val="center"/>
        <w:rPr>
          <w:rFonts w:ascii="Arial" w:hAnsi="Arial" w:cs="Arial"/>
          <w:bCs/>
          <w:lang w:val="hr-HR"/>
        </w:rPr>
      </w:pPr>
      <w:r w:rsidRPr="00E15AE7">
        <w:rPr>
          <w:rFonts w:ascii="Arial" w:hAnsi="Arial" w:cs="Arial"/>
          <w:bCs/>
          <w:lang w:val="hr-HR"/>
        </w:rPr>
        <w:t>r i j e š i o     j e</w:t>
      </w:r>
    </w:p>
    <w:p w:rsidRPr="00E15AE7" w:rsidR="00BF1E5A" w:rsidP="00BF1E5A" w:rsidRDefault="00BF1E5A" w14:paraId="6F2D6F32" w14:textId="77777777">
      <w:pPr>
        <w:jc w:val="both"/>
        <w:rPr>
          <w:rFonts w:ascii="Arial" w:hAnsi="Arial" w:cs="Arial"/>
          <w:bCs/>
        </w:rPr>
      </w:pPr>
    </w:p>
    <w:p w:rsidR="00835863" w:rsidP="00FE0C96" w:rsidRDefault="001268A0" w14:paraId="3D0FBA37" w14:textId="075769FA">
      <w:pPr>
        <w:ind w:firstLine="720"/>
        <w:jc w:val="both"/>
        <w:rPr>
          <w:rFonts w:ascii="Arial" w:hAnsi="Arial" w:cs="Arial"/>
        </w:rPr>
      </w:pPr>
      <w:bookmarkStart w:name="_Hlk210896175" w:id="0"/>
      <w:r w:rsidRPr="00C50778">
        <w:rPr>
          <w:rFonts w:ascii="Arial" w:hAnsi="Arial" w:cs="Arial"/>
        </w:rPr>
        <w:t xml:space="preserve">Na </w:t>
      </w:r>
      <w:proofErr w:type="spellStart"/>
      <w:r w:rsidRPr="00C50778">
        <w:rPr>
          <w:rFonts w:ascii="Arial" w:hAnsi="Arial" w:cs="Arial"/>
        </w:rPr>
        <w:t>temelju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članka</w:t>
      </w:r>
      <w:proofErr w:type="spellEnd"/>
      <w:r w:rsidRPr="00C50778">
        <w:rPr>
          <w:rFonts w:ascii="Arial" w:hAnsi="Arial" w:cs="Arial"/>
        </w:rPr>
        <w:t xml:space="preserve"> 354. </w:t>
      </w:r>
      <w:proofErr w:type="spellStart"/>
      <w:r w:rsidRPr="00C50778">
        <w:rPr>
          <w:rFonts w:ascii="Arial" w:hAnsi="Arial" w:cs="Arial"/>
        </w:rPr>
        <w:t>stavka</w:t>
      </w:r>
      <w:proofErr w:type="spellEnd"/>
      <w:r w:rsidRPr="00C50778">
        <w:rPr>
          <w:rFonts w:ascii="Arial" w:hAnsi="Arial" w:cs="Arial"/>
        </w:rPr>
        <w:t xml:space="preserve"> 1. </w:t>
      </w:r>
      <w:proofErr w:type="spellStart"/>
      <w:r w:rsidRPr="00E117AD">
        <w:rPr>
          <w:rFonts w:ascii="Arial" w:hAnsi="Arial" w:cs="Arial"/>
        </w:rPr>
        <w:t>Zakona</w:t>
      </w:r>
      <w:proofErr w:type="spellEnd"/>
      <w:r w:rsidRPr="00E117AD">
        <w:rPr>
          <w:rFonts w:ascii="Arial" w:hAnsi="Arial" w:cs="Arial"/>
        </w:rPr>
        <w:t xml:space="preserve"> o </w:t>
      </w:r>
      <w:proofErr w:type="spellStart"/>
      <w:r w:rsidRPr="00E117AD">
        <w:rPr>
          <w:rFonts w:ascii="Arial" w:hAnsi="Arial" w:cs="Arial"/>
        </w:rPr>
        <w:t>kaznenom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postupku</w:t>
      </w:r>
      <w:proofErr w:type="spellEnd"/>
      <w:r w:rsidRPr="00E117AD">
        <w:rPr>
          <w:rFonts w:ascii="Arial" w:hAnsi="Arial" w:cs="Arial"/>
        </w:rPr>
        <w:t xml:space="preserve"> („</w:t>
      </w:r>
      <w:proofErr w:type="spellStart"/>
      <w:r w:rsidRPr="00E117AD">
        <w:rPr>
          <w:rFonts w:ascii="Arial" w:hAnsi="Arial" w:cs="Arial"/>
        </w:rPr>
        <w:t>Narodne</w:t>
      </w:r>
      <w:proofErr w:type="spellEnd"/>
      <w:r w:rsidRPr="00E117AD">
        <w:rPr>
          <w:rFonts w:ascii="Arial" w:hAnsi="Arial" w:cs="Arial"/>
        </w:rPr>
        <w:t xml:space="preserve"> </w:t>
      </w:r>
      <w:proofErr w:type="gramStart"/>
      <w:r w:rsidRPr="00E117AD">
        <w:rPr>
          <w:rFonts w:ascii="Arial" w:hAnsi="Arial" w:cs="Arial"/>
        </w:rPr>
        <w:t>novine“</w:t>
      </w:r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broj</w:t>
      </w:r>
      <w:proofErr w:type="spellEnd"/>
      <w:r w:rsidRPr="00E117AD">
        <w:rPr>
          <w:rFonts w:ascii="Arial" w:hAnsi="Arial" w:cs="Arial"/>
        </w:rPr>
        <w:t xml:space="preserve">: 152/08., 76/09., 80/11., 91/12. – </w:t>
      </w:r>
      <w:proofErr w:type="spellStart"/>
      <w:r w:rsidRPr="00E117AD">
        <w:rPr>
          <w:rFonts w:ascii="Arial" w:hAnsi="Arial" w:cs="Arial"/>
        </w:rPr>
        <w:t>odluka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Ustavnog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suda</w:t>
      </w:r>
      <w:proofErr w:type="spellEnd"/>
      <w:r w:rsidRPr="00E117AD">
        <w:rPr>
          <w:rFonts w:ascii="Arial" w:hAnsi="Arial" w:cs="Arial"/>
        </w:rPr>
        <w:t>, 143/12., 56/13., 145/13., 152/14., 70/17., 126/19., 130/20</w:t>
      </w:r>
      <w:r>
        <w:rPr>
          <w:rFonts w:ascii="Arial" w:hAnsi="Arial" w:cs="Arial"/>
        </w:rPr>
        <w:t>.</w:t>
      </w:r>
      <w:r w:rsidRPr="00E117AD">
        <w:rPr>
          <w:rFonts w:ascii="Arial" w:hAnsi="Arial" w:cs="Arial"/>
        </w:rPr>
        <w:t>, 80/22</w:t>
      </w:r>
      <w:r>
        <w:rPr>
          <w:rFonts w:ascii="Arial" w:hAnsi="Arial" w:cs="Arial"/>
        </w:rPr>
        <w:t>.</w:t>
      </w:r>
      <w:r w:rsidRPr="00E117AD">
        <w:rPr>
          <w:rFonts w:ascii="Arial" w:hAnsi="Arial" w:cs="Arial"/>
        </w:rPr>
        <w:t>, 36/24</w:t>
      </w:r>
      <w:r>
        <w:rPr>
          <w:rFonts w:ascii="Arial" w:hAnsi="Arial" w:cs="Arial"/>
        </w:rPr>
        <w:t>.</w:t>
      </w:r>
      <w:r w:rsidR="003543A7">
        <w:rPr>
          <w:rFonts w:ascii="Arial" w:hAnsi="Arial" w:cs="Arial"/>
        </w:rPr>
        <w:t>,</w:t>
      </w:r>
      <w:r w:rsidRPr="00E117AD">
        <w:rPr>
          <w:rFonts w:ascii="Arial" w:hAnsi="Arial" w:cs="Arial"/>
        </w:rPr>
        <w:t xml:space="preserve"> 72/25</w:t>
      </w:r>
      <w:r>
        <w:rPr>
          <w:rFonts w:ascii="Arial" w:hAnsi="Arial" w:cs="Arial"/>
        </w:rPr>
        <w:t>.</w:t>
      </w:r>
      <w:r w:rsidR="003543A7">
        <w:rPr>
          <w:rFonts w:ascii="Arial" w:hAnsi="Arial" w:cs="Arial"/>
        </w:rPr>
        <w:t>, 13/26.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dalje</w:t>
      </w:r>
      <w:proofErr w:type="spellEnd"/>
      <w:r w:rsidRPr="00E117AD">
        <w:rPr>
          <w:rFonts w:ascii="Arial" w:hAnsi="Arial" w:cs="Arial"/>
        </w:rPr>
        <w:t>: ZKP)</w:t>
      </w:r>
      <w:r>
        <w:rPr>
          <w:rFonts w:ascii="Arial" w:hAnsi="Arial" w:cs="Arial"/>
          <w:bCs/>
        </w:rPr>
        <w:t xml:space="preserve"> </w:t>
      </w:r>
      <w:proofErr w:type="spellStart"/>
      <w:r w:rsidRPr="00C50778">
        <w:rPr>
          <w:rFonts w:ascii="Arial" w:hAnsi="Arial" w:cs="Arial"/>
        </w:rPr>
        <w:t>potvrđuje</w:t>
      </w:r>
      <w:proofErr w:type="spellEnd"/>
      <w:r w:rsidRPr="00C50778">
        <w:rPr>
          <w:rFonts w:ascii="Arial" w:hAnsi="Arial" w:cs="Arial"/>
        </w:rPr>
        <w:t xml:space="preserve"> se </w:t>
      </w:r>
      <w:proofErr w:type="spellStart"/>
      <w:r w:rsidRPr="00C50778">
        <w:rPr>
          <w:rFonts w:ascii="Arial" w:hAnsi="Arial" w:cs="Arial"/>
        </w:rPr>
        <w:t>optužnica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Općinskog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kaznenog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državnog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odvjetništva</w:t>
      </w:r>
      <w:proofErr w:type="spellEnd"/>
      <w:r w:rsidRPr="00C50778">
        <w:rPr>
          <w:rFonts w:ascii="Arial" w:hAnsi="Arial" w:cs="Arial"/>
        </w:rPr>
        <w:t xml:space="preserve"> u </w:t>
      </w:r>
      <w:proofErr w:type="spellStart"/>
      <w:r w:rsidRPr="00C50778">
        <w:rPr>
          <w:rFonts w:ascii="Arial" w:hAnsi="Arial" w:cs="Arial"/>
        </w:rPr>
        <w:t>Zagrebu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broj</w:t>
      </w:r>
      <w:proofErr w:type="spellEnd"/>
      <w:r w:rsidRPr="00835863" w:rsidR="000A370D">
        <w:rPr>
          <w:rFonts w:ascii="Arial" w:hAnsi="Arial" w:cs="Arial"/>
        </w:rPr>
        <w:t>.</w:t>
      </w:r>
      <w:r w:rsidRPr="00835863" w:rsidR="00835863">
        <w:rPr>
          <w:rFonts w:ascii="Arial" w:hAnsi="Arial" w:cs="Arial"/>
        </w:rPr>
        <w:t>,</w:t>
      </w:r>
      <w:r w:rsidR="00835863"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  <w:bCs/>
        </w:rPr>
        <w:t>protiv</w:t>
      </w:r>
      <w:proofErr w:type="spellEnd"/>
      <w:r w:rsidRPr="00C02874">
        <w:rPr>
          <w:rFonts w:ascii="Arial" w:hAnsi="Arial" w:cs="Arial"/>
          <w:bCs/>
        </w:rPr>
        <w:t xml:space="preserve"> </w:t>
      </w:r>
      <w:bookmarkEnd w:id="0"/>
      <w:proofErr w:type="spellStart"/>
      <w:r>
        <w:rPr>
          <w:rFonts w:ascii="Arial" w:hAnsi="Arial" w:cs="Arial"/>
        </w:rPr>
        <w:t>okrivljenika</w:t>
      </w:r>
      <w:proofErr w:type="spellEnd"/>
      <w:r>
        <w:rPr>
          <w:rFonts w:ascii="Arial" w:hAnsi="Arial" w:cs="Arial"/>
        </w:rPr>
        <w:t xml:space="preserve"> </w:t>
      </w:r>
      <w:r w:rsidR="003B763C">
        <w:rPr>
          <w:rFonts w:ascii="Arial" w:hAnsi="Arial" w:cs="Arial"/>
        </w:rPr>
        <w:t>V S</w:t>
      </w:r>
      <w:r w:rsidR="006C088F">
        <w:rPr>
          <w:rFonts w:ascii="Arial" w:hAnsi="Arial" w:cs="Arial"/>
        </w:rPr>
        <w:t xml:space="preserve"> </w:t>
      </w:r>
      <w:proofErr w:type="spellStart"/>
      <w:r w:rsidRPr="00DB5E3D" w:rsidR="006C088F">
        <w:rPr>
          <w:rFonts w:ascii="Arial" w:hAnsi="Arial" w:cs="Arial"/>
        </w:rPr>
        <w:t>zbog</w:t>
      </w:r>
      <w:proofErr w:type="spellEnd"/>
      <w:r w:rsidR="006C088F">
        <w:rPr>
          <w:rFonts w:ascii="Arial" w:hAnsi="Arial" w:cs="Arial"/>
        </w:rPr>
        <w:t xml:space="preserve"> </w:t>
      </w:r>
      <w:proofErr w:type="spellStart"/>
      <w:r w:rsidR="006C088F">
        <w:rPr>
          <w:rFonts w:ascii="Arial" w:hAnsi="Arial" w:cs="Arial"/>
        </w:rPr>
        <w:t>kaznenog</w:t>
      </w:r>
      <w:proofErr w:type="spellEnd"/>
      <w:r w:rsidR="006C088F">
        <w:rPr>
          <w:rFonts w:ascii="Arial" w:hAnsi="Arial" w:cs="Arial"/>
        </w:rPr>
        <w:t xml:space="preserve"> </w:t>
      </w:r>
      <w:proofErr w:type="spellStart"/>
      <w:r w:rsidR="006C088F">
        <w:rPr>
          <w:rFonts w:ascii="Arial" w:hAnsi="Arial" w:cs="Arial"/>
        </w:rPr>
        <w:t>djela</w:t>
      </w:r>
      <w:proofErr w:type="spellEnd"/>
      <w:r w:rsidR="006C088F">
        <w:rPr>
          <w:rFonts w:ascii="Arial" w:hAnsi="Arial" w:cs="Arial"/>
        </w:rPr>
        <w:t xml:space="preserve"> </w:t>
      </w:r>
      <w:proofErr w:type="spellStart"/>
      <w:r w:rsidR="006C088F">
        <w:rPr>
          <w:rFonts w:ascii="Arial" w:hAnsi="Arial" w:cs="Arial"/>
        </w:rPr>
        <w:t>iz</w:t>
      </w:r>
      <w:proofErr w:type="spellEnd"/>
      <w:r w:rsidR="006C088F">
        <w:rPr>
          <w:rFonts w:ascii="Arial" w:hAnsi="Arial" w:cs="Arial"/>
        </w:rPr>
        <w:t xml:space="preserve"> </w:t>
      </w:r>
      <w:proofErr w:type="spellStart"/>
      <w:r w:rsidR="006C088F">
        <w:rPr>
          <w:rFonts w:ascii="Arial" w:hAnsi="Arial" w:cs="Arial"/>
        </w:rPr>
        <w:t>članka</w:t>
      </w:r>
      <w:proofErr w:type="spellEnd"/>
      <w:r w:rsidRPr="00DB5E3D" w:rsidR="006C088F">
        <w:rPr>
          <w:rFonts w:ascii="Arial" w:hAnsi="Arial" w:cs="Arial"/>
        </w:rPr>
        <w:t xml:space="preserve"> </w:t>
      </w:r>
      <w:proofErr w:type="spellStart"/>
      <w:r w:rsidRPr="00E271E4" w:rsidR="006C088F">
        <w:rPr>
          <w:rFonts w:ascii="Arial" w:hAnsi="Arial" w:cs="Arial"/>
        </w:rPr>
        <w:t>Kaznenog</w:t>
      </w:r>
      <w:proofErr w:type="spellEnd"/>
      <w:r w:rsidRPr="00E271E4" w:rsidR="006C088F">
        <w:rPr>
          <w:rFonts w:ascii="Arial" w:hAnsi="Arial" w:cs="Arial"/>
        </w:rPr>
        <w:t xml:space="preserve"> </w:t>
      </w:r>
      <w:proofErr w:type="spellStart"/>
      <w:r w:rsidRPr="00E271E4" w:rsidR="006C088F">
        <w:rPr>
          <w:rFonts w:ascii="Arial" w:hAnsi="Arial" w:cs="Arial"/>
        </w:rPr>
        <w:t>zakona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i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četiri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kaznena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djela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iz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članka</w:t>
      </w:r>
      <w:proofErr w:type="spellEnd"/>
      <w:r w:rsidR="003B763C">
        <w:rPr>
          <w:rFonts w:ascii="Arial" w:hAnsi="Arial" w:cs="Arial"/>
        </w:rPr>
        <w:t xml:space="preserve">. </w:t>
      </w:r>
      <w:proofErr w:type="spellStart"/>
      <w:r w:rsidR="003B763C">
        <w:rPr>
          <w:rFonts w:ascii="Arial" w:hAnsi="Arial" w:cs="Arial"/>
        </w:rPr>
        <w:t>Kaznenog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zakona</w:t>
      </w:r>
      <w:proofErr w:type="spellEnd"/>
      <w:r w:rsidR="003B763C">
        <w:rPr>
          <w:rFonts w:ascii="Arial" w:hAnsi="Arial" w:cs="Arial"/>
        </w:rPr>
        <w:t xml:space="preserve"> u </w:t>
      </w:r>
      <w:proofErr w:type="spellStart"/>
      <w:r w:rsidR="003B763C">
        <w:rPr>
          <w:rFonts w:ascii="Arial" w:hAnsi="Arial" w:cs="Arial"/>
        </w:rPr>
        <w:t>svezi</w:t>
      </w:r>
      <w:proofErr w:type="spellEnd"/>
      <w:r w:rsidR="003B763C">
        <w:rPr>
          <w:rFonts w:ascii="Arial" w:hAnsi="Arial" w:cs="Arial"/>
        </w:rPr>
        <w:t xml:space="preserve"> s </w:t>
      </w:r>
      <w:proofErr w:type="spellStart"/>
      <w:r w:rsidR="003B763C">
        <w:rPr>
          <w:rFonts w:ascii="Arial" w:hAnsi="Arial" w:cs="Arial"/>
        </w:rPr>
        <w:t>člankom</w:t>
      </w:r>
      <w:proofErr w:type="spellEnd"/>
      <w:r w:rsidR="003B763C">
        <w:rPr>
          <w:rFonts w:ascii="Arial" w:hAnsi="Arial" w:cs="Arial"/>
        </w:rPr>
        <w:t xml:space="preserve"> 51. </w:t>
      </w:r>
      <w:proofErr w:type="spellStart"/>
      <w:r w:rsidR="003B763C">
        <w:rPr>
          <w:rFonts w:ascii="Arial" w:hAnsi="Arial" w:cs="Arial"/>
        </w:rPr>
        <w:t>Kaznenog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zakona</w:t>
      </w:r>
      <w:proofErr w:type="spellEnd"/>
      <w:r w:rsidR="00430AFF">
        <w:rPr>
          <w:rFonts w:ascii="Arial" w:hAnsi="Arial" w:cs="Arial"/>
        </w:rPr>
        <w:t>.</w:t>
      </w:r>
    </w:p>
    <w:p w:rsidR="00430AFF" w:rsidP="00FE0C96" w:rsidRDefault="00430AFF" w14:paraId="1F679CEF" w14:textId="77777777">
      <w:pPr>
        <w:ind w:firstLine="720"/>
        <w:jc w:val="both"/>
        <w:rPr>
          <w:rFonts w:ascii="Arial" w:hAnsi="Arial" w:cs="Arial"/>
        </w:rPr>
      </w:pPr>
    </w:p>
    <w:p w:rsidRPr="00E15AE7" w:rsidR="00D2092E" w:rsidP="004B6850" w:rsidRDefault="00D2092E" w14:paraId="64FC4534" w14:textId="77777777">
      <w:pPr>
        <w:jc w:val="center"/>
        <w:rPr>
          <w:rFonts w:ascii="Arial" w:hAnsi="Arial" w:cs="Arial"/>
          <w:b/>
        </w:rPr>
      </w:pPr>
      <w:proofErr w:type="spellStart"/>
      <w:r w:rsidRPr="00E15AE7">
        <w:rPr>
          <w:rFonts w:ascii="Arial" w:hAnsi="Arial" w:cs="Arial"/>
        </w:rPr>
        <w:t>Obrazloženje</w:t>
      </w:r>
      <w:proofErr w:type="spellEnd"/>
    </w:p>
    <w:p w:rsidRPr="00E15AE7" w:rsidR="00D664B1" w:rsidP="00D664B1" w:rsidRDefault="00D664B1" w14:paraId="3CF7C790" w14:textId="77777777">
      <w:pPr>
        <w:rPr>
          <w:rFonts w:ascii="Arial" w:hAnsi="Arial" w:cs="Arial"/>
          <w:lang w:val="hr-HR" w:eastAsia="en-US"/>
        </w:rPr>
      </w:pPr>
    </w:p>
    <w:p w:rsidRPr="00E15AE7" w:rsidR="001268A0" w:rsidP="001268A0" w:rsidRDefault="001268A0" w14:paraId="08AFB9D4" w14:textId="13B391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proofErr w:type="spellStart"/>
      <w:r w:rsidRPr="00E15AE7">
        <w:rPr>
          <w:rFonts w:ascii="Arial" w:hAnsi="Arial" w:cs="Arial"/>
        </w:rPr>
        <w:t>Općinsko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državno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odvjetništvo</w:t>
      </w:r>
      <w:proofErr w:type="spellEnd"/>
      <w:r w:rsidRPr="00E15AE7">
        <w:rPr>
          <w:rFonts w:ascii="Arial" w:hAnsi="Arial" w:cs="Arial"/>
        </w:rPr>
        <w:t xml:space="preserve"> u Zagrebu je </w:t>
      </w:r>
      <w:r w:rsidR="003B763C">
        <w:rPr>
          <w:rFonts w:ascii="Arial" w:hAnsi="Arial" w:cs="Arial"/>
        </w:rPr>
        <w:t xml:space="preserve">12. </w:t>
      </w:r>
      <w:proofErr w:type="spellStart"/>
      <w:r w:rsidR="003B763C">
        <w:rPr>
          <w:rFonts w:ascii="Arial" w:hAnsi="Arial" w:cs="Arial"/>
        </w:rPr>
        <w:t>lipnja</w:t>
      </w:r>
      <w:proofErr w:type="spellEnd"/>
      <w:r w:rsidR="003B763C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. </w:t>
      </w:r>
      <w:proofErr w:type="spellStart"/>
      <w:r w:rsidRPr="00E15AE7">
        <w:rPr>
          <w:rFonts w:ascii="Arial" w:hAnsi="Arial" w:cs="Arial"/>
        </w:rPr>
        <w:t>podnijelo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ovom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sudu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="00835863">
        <w:rPr>
          <w:rFonts w:ascii="Arial" w:hAnsi="Arial" w:cs="Arial"/>
        </w:rPr>
        <w:t>uvodno</w:t>
      </w:r>
      <w:proofErr w:type="spellEnd"/>
      <w:r w:rsidR="00835863">
        <w:rPr>
          <w:rFonts w:ascii="Arial" w:hAnsi="Arial" w:cs="Arial"/>
        </w:rPr>
        <w:t xml:space="preserve"> </w:t>
      </w:r>
      <w:proofErr w:type="spellStart"/>
      <w:r w:rsidR="00835863">
        <w:rPr>
          <w:rFonts w:ascii="Arial" w:hAnsi="Arial" w:cs="Arial"/>
        </w:rPr>
        <w:t>citiranu</w:t>
      </w:r>
      <w:proofErr w:type="spellEnd"/>
      <w:r w:rsidR="00835863">
        <w:rPr>
          <w:rFonts w:ascii="Arial" w:hAnsi="Arial" w:cs="Arial"/>
        </w:rPr>
        <w:t xml:space="preserve"> </w:t>
      </w:r>
      <w:proofErr w:type="spellStart"/>
      <w:r w:rsidR="00835863">
        <w:rPr>
          <w:rFonts w:ascii="Arial" w:hAnsi="Arial" w:cs="Arial"/>
        </w:rPr>
        <w:t>optužnicu</w:t>
      </w:r>
      <w:proofErr w:type="spellEnd"/>
      <w:r w:rsidR="00835863">
        <w:rPr>
          <w:rFonts w:ascii="Arial" w:hAnsi="Arial" w:cs="Arial"/>
        </w:rPr>
        <w:t xml:space="preserve"> </w:t>
      </w:r>
      <w:proofErr w:type="spellStart"/>
      <w:r w:rsidR="00835863">
        <w:rPr>
          <w:rFonts w:ascii="Arial" w:hAnsi="Arial" w:cs="Arial"/>
        </w:rPr>
        <w:t>protiv</w:t>
      </w:r>
      <w:proofErr w:type="spellEnd"/>
      <w:r w:rsidR="00835863">
        <w:rPr>
          <w:rFonts w:ascii="Arial" w:hAnsi="Arial" w:cs="Arial"/>
        </w:rPr>
        <w:t xml:space="preserve"> </w:t>
      </w:r>
      <w:proofErr w:type="spellStart"/>
      <w:r w:rsidR="00835863">
        <w:rPr>
          <w:rFonts w:ascii="Arial" w:hAnsi="Arial" w:cs="Arial"/>
        </w:rPr>
        <w:t>okrivljenika</w:t>
      </w:r>
      <w:proofErr w:type="spellEnd"/>
      <w:r w:rsidR="00835863">
        <w:rPr>
          <w:rFonts w:ascii="Arial" w:hAnsi="Arial" w:cs="Arial"/>
        </w:rPr>
        <w:t xml:space="preserve"> </w:t>
      </w:r>
      <w:r w:rsidR="003B763C">
        <w:rPr>
          <w:rFonts w:ascii="Arial" w:hAnsi="Arial" w:cs="Arial"/>
        </w:rPr>
        <w:t>V S</w:t>
      </w:r>
      <w:r w:rsidR="000A370D">
        <w:rPr>
          <w:rFonts w:ascii="Arial" w:hAnsi="Arial" w:cs="Arial"/>
        </w:rPr>
        <w:t>.</w:t>
      </w:r>
    </w:p>
    <w:p w:rsidRPr="004805E9" w:rsidR="001268A0" w:rsidP="001268A0" w:rsidRDefault="001268A0" w14:paraId="5878BDAD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4805E9">
        <w:rPr>
          <w:rFonts w:ascii="Arial" w:hAnsi="Arial" w:cs="Arial"/>
        </w:rPr>
        <w:t xml:space="preserve">2.  </w:t>
      </w:r>
      <w:proofErr w:type="spellStart"/>
      <w:r w:rsidR="003543A7">
        <w:rPr>
          <w:rFonts w:ascii="Arial" w:hAnsi="Arial" w:cs="Arial"/>
        </w:rPr>
        <w:t>O</w:t>
      </w:r>
      <w:r w:rsidRPr="004805E9">
        <w:rPr>
          <w:rFonts w:ascii="Arial" w:hAnsi="Arial" w:cs="Arial"/>
        </w:rPr>
        <w:t>ptužnica</w:t>
      </w:r>
      <w:proofErr w:type="spellEnd"/>
      <w:r w:rsidRPr="004805E9">
        <w:rPr>
          <w:rFonts w:ascii="Arial" w:hAnsi="Arial" w:cs="Arial"/>
        </w:rPr>
        <w:t xml:space="preserve"> je </w:t>
      </w:r>
      <w:proofErr w:type="spellStart"/>
      <w:r w:rsidRPr="004805E9">
        <w:rPr>
          <w:rFonts w:ascii="Arial" w:hAnsi="Arial" w:cs="Arial"/>
        </w:rPr>
        <w:t>sastavljena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sukladno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odredbi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članka</w:t>
      </w:r>
      <w:proofErr w:type="spellEnd"/>
      <w:r w:rsidRPr="004805E9">
        <w:rPr>
          <w:rFonts w:ascii="Arial" w:hAnsi="Arial" w:cs="Arial"/>
        </w:rPr>
        <w:t xml:space="preserve"> 342. </w:t>
      </w:r>
      <w:proofErr w:type="spellStart"/>
      <w:r w:rsidRPr="004805E9">
        <w:rPr>
          <w:rFonts w:ascii="Arial" w:hAnsi="Arial" w:cs="Arial"/>
        </w:rPr>
        <w:t>stavak</w:t>
      </w:r>
      <w:proofErr w:type="spellEnd"/>
      <w:r w:rsidRPr="004805E9">
        <w:rPr>
          <w:rFonts w:ascii="Arial" w:hAnsi="Arial" w:cs="Arial"/>
        </w:rPr>
        <w:t xml:space="preserve"> 1. </w:t>
      </w:r>
      <w:proofErr w:type="spellStart"/>
      <w:r w:rsidRPr="004805E9">
        <w:rPr>
          <w:rFonts w:ascii="Arial" w:hAnsi="Arial" w:cs="Arial"/>
        </w:rPr>
        <w:t>točke</w:t>
      </w:r>
      <w:proofErr w:type="spellEnd"/>
      <w:r w:rsidRPr="004805E9">
        <w:rPr>
          <w:rFonts w:ascii="Arial" w:hAnsi="Arial" w:cs="Arial"/>
        </w:rPr>
        <w:t xml:space="preserve"> 1. </w:t>
      </w:r>
      <w:proofErr w:type="spellStart"/>
      <w:r w:rsidRPr="004805E9">
        <w:rPr>
          <w:rFonts w:ascii="Arial" w:hAnsi="Arial" w:cs="Arial"/>
        </w:rPr>
        <w:t>do</w:t>
      </w:r>
      <w:proofErr w:type="spellEnd"/>
      <w:r w:rsidRPr="004805E9">
        <w:rPr>
          <w:rFonts w:ascii="Arial" w:hAnsi="Arial" w:cs="Arial"/>
        </w:rPr>
        <w:t xml:space="preserve"> 5. ZKP</w:t>
      </w:r>
      <w:r w:rsidR="000A370D">
        <w:rPr>
          <w:rFonts w:ascii="Arial" w:hAnsi="Arial" w:cs="Arial"/>
        </w:rPr>
        <w:t>-a</w:t>
      </w:r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takva</w:t>
      </w:r>
      <w:proofErr w:type="spellEnd"/>
      <w:r w:rsidRPr="004805E9">
        <w:rPr>
          <w:rFonts w:ascii="Arial" w:hAnsi="Arial" w:cs="Arial"/>
        </w:rPr>
        <w:t xml:space="preserve"> ne </w:t>
      </w:r>
      <w:proofErr w:type="spellStart"/>
      <w:r w:rsidRPr="004805E9">
        <w:rPr>
          <w:rFonts w:ascii="Arial" w:hAnsi="Arial" w:cs="Arial"/>
        </w:rPr>
        <w:t>sadrži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nedostatke</w:t>
      </w:r>
      <w:proofErr w:type="spellEnd"/>
      <w:r w:rsidRPr="004805E9">
        <w:rPr>
          <w:rFonts w:ascii="Arial" w:hAnsi="Arial" w:cs="Arial"/>
        </w:rPr>
        <w:t xml:space="preserve"> koji bi </w:t>
      </w:r>
      <w:proofErr w:type="spellStart"/>
      <w:r w:rsidRPr="004805E9">
        <w:rPr>
          <w:rFonts w:ascii="Arial" w:hAnsi="Arial" w:cs="Arial"/>
        </w:rPr>
        <w:t>onemogućavali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ispitivanje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njezine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osnovanosti</w:t>
      </w:r>
      <w:proofErr w:type="spellEnd"/>
      <w:r w:rsidRPr="004805E9">
        <w:rPr>
          <w:rFonts w:ascii="Arial" w:hAnsi="Arial" w:cs="Arial"/>
        </w:rPr>
        <w:t>.</w:t>
      </w:r>
    </w:p>
    <w:p w:rsidR="001268A0" w:rsidP="001268A0" w:rsidRDefault="001268A0" w14:paraId="2B117083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4805E9">
        <w:rPr>
          <w:rFonts w:ascii="Arial" w:hAnsi="Arial" w:cs="Arial"/>
        </w:rPr>
        <w:t xml:space="preserve">3.  </w:t>
      </w:r>
      <w:proofErr w:type="spellStart"/>
      <w:r w:rsidR="003543A7">
        <w:rPr>
          <w:rFonts w:ascii="Arial" w:hAnsi="Arial" w:cs="Arial"/>
        </w:rPr>
        <w:t>Okrivljenik</w:t>
      </w:r>
      <w:proofErr w:type="spellEnd"/>
      <w:r w:rsidR="003543A7">
        <w:rPr>
          <w:rFonts w:ascii="Arial" w:hAnsi="Arial" w:cs="Arial"/>
        </w:rPr>
        <w:t xml:space="preserve"> </w:t>
      </w:r>
      <w:r w:rsidR="00430AFF">
        <w:rPr>
          <w:rFonts w:ascii="Arial" w:hAnsi="Arial" w:cs="Arial"/>
        </w:rPr>
        <w:t xml:space="preserve">je u </w:t>
      </w:r>
      <w:proofErr w:type="spellStart"/>
      <w:r w:rsidR="00430AFF">
        <w:rPr>
          <w:rFonts w:ascii="Arial" w:hAnsi="Arial" w:cs="Arial"/>
        </w:rPr>
        <w:t>odgovoru</w:t>
      </w:r>
      <w:proofErr w:type="spellEnd"/>
      <w:r w:rsidR="00430AFF">
        <w:rPr>
          <w:rFonts w:ascii="Arial" w:hAnsi="Arial" w:cs="Arial"/>
        </w:rPr>
        <w:t xml:space="preserve"> </w:t>
      </w:r>
      <w:proofErr w:type="spellStart"/>
      <w:r w:rsidR="00430AFF">
        <w:rPr>
          <w:rFonts w:ascii="Arial" w:hAnsi="Arial" w:cs="Arial"/>
        </w:rPr>
        <w:t>na</w:t>
      </w:r>
      <w:proofErr w:type="spellEnd"/>
      <w:r w:rsidR="00430AFF">
        <w:rPr>
          <w:rFonts w:ascii="Arial" w:hAnsi="Arial" w:cs="Arial"/>
        </w:rPr>
        <w:t xml:space="preserve"> </w:t>
      </w:r>
      <w:proofErr w:type="spellStart"/>
      <w:r w:rsidR="00430AFF">
        <w:rPr>
          <w:rFonts w:ascii="Arial" w:hAnsi="Arial" w:cs="Arial"/>
        </w:rPr>
        <w:t>optužnicu</w:t>
      </w:r>
      <w:proofErr w:type="spellEnd"/>
      <w:r w:rsidR="00430AFF">
        <w:rPr>
          <w:rFonts w:ascii="Arial" w:hAnsi="Arial" w:cs="Arial"/>
        </w:rPr>
        <w:t xml:space="preserve"> </w:t>
      </w:r>
      <w:proofErr w:type="spellStart"/>
      <w:r w:rsidR="00430AFF">
        <w:rPr>
          <w:rFonts w:ascii="Arial" w:hAnsi="Arial" w:cs="Arial"/>
        </w:rPr>
        <w:t>naveo</w:t>
      </w:r>
      <w:proofErr w:type="spellEnd"/>
      <w:r w:rsidR="00430AFF">
        <w:rPr>
          <w:rFonts w:ascii="Arial" w:hAnsi="Arial" w:cs="Arial"/>
        </w:rPr>
        <w:t xml:space="preserve"> </w:t>
      </w:r>
      <w:r w:rsidR="003B763C">
        <w:rPr>
          <w:rFonts w:ascii="Arial" w:hAnsi="Arial" w:cs="Arial"/>
        </w:rPr>
        <w:t xml:space="preserve">da </w:t>
      </w:r>
      <w:proofErr w:type="spellStart"/>
      <w:r w:rsidR="003B763C">
        <w:rPr>
          <w:rFonts w:ascii="Arial" w:hAnsi="Arial" w:cs="Arial"/>
        </w:rPr>
        <w:t>iskreno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priznaje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djelo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stavljeno</w:t>
      </w:r>
      <w:proofErr w:type="spellEnd"/>
      <w:r w:rsidR="003B763C">
        <w:rPr>
          <w:rFonts w:ascii="Arial" w:hAnsi="Arial" w:cs="Arial"/>
        </w:rPr>
        <w:t xml:space="preserve"> mu </w:t>
      </w:r>
      <w:proofErr w:type="spellStart"/>
      <w:r w:rsidR="003B763C">
        <w:rPr>
          <w:rFonts w:ascii="Arial" w:hAnsi="Arial" w:cs="Arial"/>
        </w:rPr>
        <w:t>na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teret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te</w:t>
      </w:r>
      <w:proofErr w:type="spellEnd"/>
      <w:r w:rsidR="003B763C">
        <w:rPr>
          <w:rFonts w:ascii="Arial" w:hAnsi="Arial" w:cs="Arial"/>
        </w:rPr>
        <w:t xml:space="preserve"> je </w:t>
      </w:r>
      <w:proofErr w:type="spellStart"/>
      <w:r w:rsidR="003B763C">
        <w:rPr>
          <w:rFonts w:ascii="Arial" w:hAnsi="Arial" w:cs="Arial"/>
        </w:rPr>
        <w:t>izrazio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žaljenje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i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kajanje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zbog</w:t>
      </w:r>
      <w:proofErr w:type="spellEnd"/>
      <w:r w:rsidR="003B763C">
        <w:rPr>
          <w:rFonts w:ascii="Arial" w:hAnsi="Arial" w:cs="Arial"/>
        </w:rPr>
        <w:t xml:space="preserve"> </w:t>
      </w:r>
      <w:proofErr w:type="spellStart"/>
      <w:r w:rsidR="003B763C">
        <w:rPr>
          <w:rFonts w:ascii="Arial" w:hAnsi="Arial" w:cs="Arial"/>
        </w:rPr>
        <w:t>počinjenog</w:t>
      </w:r>
      <w:proofErr w:type="spellEnd"/>
      <w:r w:rsidR="003B763C">
        <w:rPr>
          <w:rFonts w:ascii="Arial" w:hAnsi="Arial" w:cs="Arial"/>
        </w:rPr>
        <w:t xml:space="preserve">. </w:t>
      </w:r>
    </w:p>
    <w:p w:rsidR="00430AFF" w:rsidP="001268A0" w:rsidRDefault="00430AFF" w14:paraId="57162330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Branitelj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okrivljenika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podnio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odgovor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optužnicu</w:t>
      </w:r>
      <w:proofErr w:type="spellEnd"/>
      <w:r>
        <w:rPr>
          <w:rFonts w:ascii="Arial" w:hAnsi="Arial" w:cs="Arial"/>
        </w:rPr>
        <w:t>.</w:t>
      </w:r>
    </w:p>
    <w:p w:rsidR="001268A0" w:rsidP="003543A7" w:rsidRDefault="001268A0" w14:paraId="0750BADD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4805E9">
        <w:rPr>
          <w:rFonts w:ascii="Arial" w:hAnsi="Arial" w:cs="Arial"/>
        </w:rPr>
        <w:t xml:space="preserve">. </w:t>
      </w:r>
      <w:proofErr w:type="spellStart"/>
      <w:r w:rsidRPr="004805E9">
        <w:rPr>
          <w:rFonts w:ascii="Arial" w:hAnsi="Arial" w:cs="Arial"/>
        </w:rPr>
        <w:t>Prilikom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ispitivanja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optužnice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="0070643D">
        <w:rPr>
          <w:rFonts w:ascii="Arial" w:hAnsi="Arial" w:cs="Arial"/>
        </w:rPr>
        <w:t>sud</w:t>
      </w:r>
      <w:proofErr w:type="spellEnd"/>
      <w:r w:rsidR="0070643D">
        <w:rPr>
          <w:rFonts w:ascii="Arial" w:hAnsi="Arial" w:cs="Arial"/>
        </w:rPr>
        <w:t xml:space="preserve"> je </w:t>
      </w:r>
      <w:proofErr w:type="spellStart"/>
      <w:r w:rsidR="0070643D">
        <w:rPr>
          <w:rFonts w:ascii="Arial" w:hAnsi="Arial" w:cs="Arial"/>
        </w:rPr>
        <w:t>utvrdio</w:t>
      </w:r>
      <w:proofErr w:type="spellEnd"/>
      <w:r w:rsidRPr="004805E9">
        <w:rPr>
          <w:rFonts w:ascii="Arial" w:hAnsi="Arial" w:cs="Arial"/>
        </w:rPr>
        <w:t xml:space="preserve">, da do </w:t>
      </w:r>
      <w:proofErr w:type="spellStart"/>
      <w:r w:rsidRPr="004805E9">
        <w:rPr>
          <w:rFonts w:ascii="Arial" w:hAnsi="Arial" w:cs="Arial"/>
        </w:rPr>
        <w:t>sada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prikupljeni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dokazi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upućuju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postojanje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sumnje</w:t>
      </w:r>
      <w:proofErr w:type="spellEnd"/>
      <w:r w:rsidRPr="004805E9">
        <w:rPr>
          <w:rFonts w:ascii="Arial" w:hAnsi="Arial" w:cs="Arial"/>
        </w:rPr>
        <w:t xml:space="preserve"> da je </w:t>
      </w:r>
      <w:proofErr w:type="spellStart"/>
      <w:r w:rsidRPr="004805E9">
        <w:rPr>
          <w:rFonts w:ascii="Arial" w:hAnsi="Arial" w:cs="Arial"/>
        </w:rPr>
        <w:t>okrivljeni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počinio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utuženo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kazneno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djelo</w:t>
      </w:r>
      <w:proofErr w:type="spellEnd"/>
      <w:r w:rsidRPr="004805E9">
        <w:rPr>
          <w:rFonts w:ascii="Arial" w:hAnsi="Arial" w:cs="Arial"/>
        </w:rPr>
        <w:t xml:space="preserve"> pod </w:t>
      </w:r>
      <w:proofErr w:type="spellStart"/>
      <w:r w:rsidRPr="004805E9">
        <w:rPr>
          <w:rFonts w:ascii="Arial" w:hAnsi="Arial" w:cs="Arial"/>
        </w:rPr>
        <w:t>uvjetima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način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kako</w:t>
      </w:r>
      <w:proofErr w:type="spellEnd"/>
      <w:r w:rsidRPr="004805E9">
        <w:rPr>
          <w:rFonts w:ascii="Arial" w:hAnsi="Arial" w:cs="Arial"/>
        </w:rPr>
        <w:t xml:space="preserve"> mu je to </w:t>
      </w:r>
      <w:proofErr w:type="spellStart"/>
      <w:r w:rsidRPr="004805E9">
        <w:rPr>
          <w:rFonts w:ascii="Arial" w:hAnsi="Arial" w:cs="Arial"/>
        </w:rPr>
        <w:t>optužbom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stavljeno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teret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Pr="004805E9">
        <w:rPr>
          <w:rFonts w:ascii="Arial" w:hAnsi="Arial" w:cs="Arial"/>
        </w:rPr>
        <w:t>te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valja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napomenuti</w:t>
      </w:r>
      <w:proofErr w:type="spellEnd"/>
      <w:r w:rsidRPr="004805E9">
        <w:rPr>
          <w:rFonts w:ascii="Arial" w:hAnsi="Arial" w:cs="Arial"/>
        </w:rPr>
        <w:t xml:space="preserve"> da je </w:t>
      </w:r>
      <w:proofErr w:type="spellStart"/>
      <w:r w:rsidR="003543A7">
        <w:rPr>
          <w:rFonts w:ascii="Arial" w:hAnsi="Arial" w:cs="Arial"/>
        </w:rPr>
        <w:t>sud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ovoj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fazi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postupka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ovlašten</w:t>
      </w:r>
      <w:proofErr w:type="spellEnd"/>
      <w:r w:rsidR="0070643D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tek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utvrditi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postojanje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sumnje</w:t>
      </w:r>
      <w:proofErr w:type="spellEnd"/>
      <w:r w:rsidRPr="004805E9">
        <w:rPr>
          <w:rFonts w:ascii="Arial" w:hAnsi="Arial" w:cs="Arial"/>
        </w:rPr>
        <w:t xml:space="preserve"> da je </w:t>
      </w:r>
      <w:proofErr w:type="spellStart"/>
      <w:r w:rsidRPr="004805E9">
        <w:rPr>
          <w:rFonts w:ascii="Arial" w:hAnsi="Arial" w:cs="Arial"/>
        </w:rPr>
        <w:t>okrivljeni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počinio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utuženo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kazneno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djelo</w:t>
      </w:r>
      <w:proofErr w:type="spellEnd"/>
      <w:r w:rsidRPr="004805E9">
        <w:rPr>
          <w:rFonts w:ascii="Arial" w:hAnsi="Arial" w:cs="Arial"/>
        </w:rPr>
        <w:t xml:space="preserve">, a </w:t>
      </w:r>
      <w:proofErr w:type="spellStart"/>
      <w:r w:rsidRPr="004805E9">
        <w:rPr>
          <w:rFonts w:ascii="Arial" w:hAnsi="Arial" w:cs="Arial"/>
        </w:rPr>
        <w:t>koja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proizlazi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iz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dokaza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navedenih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optužnici</w:t>
      </w:r>
      <w:proofErr w:type="spellEnd"/>
      <w:r w:rsidRPr="004805E9">
        <w:rPr>
          <w:rFonts w:ascii="Arial" w:hAnsi="Arial" w:cs="Arial"/>
        </w:rPr>
        <w:t xml:space="preserve">.  </w:t>
      </w:r>
    </w:p>
    <w:p w:rsidR="003B763C" w:rsidP="003543A7" w:rsidRDefault="003B763C" w14:paraId="3F1D5C45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4805E9" w:rsidR="003B763C" w:rsidP="003543A7" w:rsidRDefault="003B763C" w14:paraId="64698E71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4805E9" w:rsidR="001268A0" w:rsidP="003543A7" w:rsidRDefault="001268A0" w14:paraId="408A7AEA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5. </w:t>
      </w:r>
      <w:proofErr w:type="spellStart"/>
      <w:r w:rsidRPr="004805E9">
        <w:rPr>
          <w:rFonts w:ascii="Arial" w:hAnsi="Arial" w:cs="Arial"/>
        </w:rPr>
        <w:t>Slijedom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navedenog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Pr="004805E9">
        <w:rPr>
          <w:rFonts w:ascii="Arial" w:hAnsi="Arial" w:cs="Arial"/>
        </w:rPr>
        <w:t>riješeno</w:t>
      </w:r>
      <w:proofErr w:type="spellEnd"/>
      <w:r w:rsidRPr="004805E9">
        <w:rPr>
          <w:rFonts w:ascii="Arial" w:hAnsi="Arial" w:cs="Arial"/>
        </w:rPr>
        <w:t xml:space="preserve"> je </w:t>
      </w:r>
      <w:proofErr w:type="spellStart"/>
      <w:r w:rsidRPr="004805E9">
        <w:rPr>
          <w:rFonts w:ascii="Arial" w:hAnsi="Arial" w:cs="Arial"/>
        </w:rPr>
        <w:t>kao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izreci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ovog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rješenja</w:t>
      </w:r>
      <w:proofErr w:type="spellEnd"/>
      <w:r w:rsidRPr="004805E9">
        <w:rPr>
          <w:rFonts w:ascii="Arial" w:hAnsi="Arial" w:cs="Arial"/>
        </w:rPr>
        <w:t xml:space="preserve">. </w:t>
      </w:r>
    </w:p>
    <w:p w:rsidRPr="004805E9" w:rsidR="001268A0" w:rsidP="001268A0" w:rsidRDefault="001268A0" w14:paraId="1B9A3222" w14:textId="77777777">
      <w:pPr>
        <w:rPr>
          <w:rFonts w:ascii="Arial" w:hAnsi="Arial" w:cs="Arial"/>
        </w:rPr>
      </w:pPr>
    </w:p>
    <w:p w:rsidR="001268A0" w:rsidP="001268A0" w:rsidRDefault="001268A0" w14:paraId="05821500" w14:textId="77777777">
      <w:pPr>
        <w:spacing w:after="120"/>
        <w:jc w:val="both"/>
        <w:rPr>
          <w:rFonts w:ascii="Arial" w:hAnsi="Arial" w:cs="Arial"/>
        </w:rPr>
      </w:pPr>
    </w:p>
    <w:p w:rsidRPr="00E15AE7" w:rsidR="006C6DD9" w:rsidP="00997EC4" w:rsidRDefault="00CF6805" w14:paraId="6A6C61E3" w14:textId="77777777">
      <w:pPr>
        <w:jc w:val="center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 xml:space="preserve">U </w:t>
      </w:r>
      <w:r w:rsidRPr="00E15AE7" w:rsidR="00997EC4">
        <w:rPr>
          <w:rFonts w:ascii="Arial" w:hAnsi="Arial" w:cs="Arial"/>
          <w:lang w:val="hr-HR"/>
        </w:rPr>
        <w:t>Zagrebu</w:t>
      </w:r>
      <w:r w:rsidR="00B414B8">
        <w:rPr>
          <w:rFonts w:ascii="Arial" w:hAnsi="Arial" w:cs="Arial"/>
          <w:lang w:val="hr-HR"/>
        </w:rPr>
        <w:t xml:space="preserve"> </w:t>
      </w:r>
      <w:r w:rsidR="006C088F">
        <w:rPr>
          <w:rFonts w:ascii="Arial" w:hAnsi="Arial" w:cs="Arial"/>
          <w:lang w:val="hr-HR"/>
        </w:rPr>
        <w:t>2</w:t>
      </w:r>
      <w:r w:rsidR="003B763C">
        <w:rPr>
          <w:rFonts w:ascii="Arial" w:hAnsi="Arial" w:cs="Arial"/>
          <w:lang w:val="hr-HR"/>
        </w:rPr>
        <w:t>4</w:t>
      </w:r>
      <w:r w:rsidR="006C088F">
        <w:rPr>
          <w:rFonts w:ascii="Arial" w:hAnsi="Arial" w:cs="Arial"/>
          <w:lang w:val="hr-HR"/>
        </w:rPr>
        <w:t>. kolovoza</w:t>
      </w:r>
      <w:r w:rsidR="003543A7">
        <w:rPr>
          <w:rFonts w:ascii="Arial" w:hAnsi="Arial" w:cs="Arial"/>
          <w:lang w:val="hr-HR"/>
        </w:rPr>
        <w:t xml:space="preserve"> 2026.</w:t>
      </w:r>
      <w:r w:rsidR="00AF22DC">
        <w:rPr>
          <w:rFonts w:ascii="Arial" w:hAnsi="Arial" w:cs="Arial"/>
          <w:lang w:val="hr-HR"/>
        </w:rPr>
        <w:fldChar w:fldCharType="begin">
          <w:ffData>
            <w:name w:val="Tekst2"/>
            <w:enabled/>
            <w:calcOnExit w:val="false"/>
            <w:textInput/>
          </w:ffData>
        </w:fldChar>
      </w:r>
      <w:bookmarkStart w:name="Tekst2" w:id="1"/>
      <w:r w:rsidR="00AF22DC">
        <w:rPr>
          <w:rFonts w:ascii="Arial" w:hAnsi="Arial" w:cs="Arial"/>
          <w:lang w:val="hr-HR"/>
        </w:rPr>
        <w:instrText xml:space="preserve"> FORMTEXT </w:instrText>
      </w:r>
      <w:r w:rsidR="00AF22DC">
        <w:rPr>
          <w:rFonts w:ascii="Arial" w:hAnsi="Arial" w:cs="Arial"/>
          <w:lang w:val="hr-HR"/>
        </w:rPr>
      </w:r>
      <w:r w:rsidR="00AF22DC">
        <w:rPr>
          <w:rFonts w:ascii="Arial" w:hAnsi="Arial" w:cs="Arial"/>
          <w:lang w:val="hr-HR"/>
        </w:rPr>
        <w:fldChar w:fldCharType="separate"/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lang w:val="hr-HR"/>
        </w:rPr>
        <w:fldChar w:fldCharType="end"/>
      </w:r>
      <w:bookmarkEnd w:id="1"/>
    </w:p>
    <w:p w:rsidRPr="00E15AE7" w:rsidR="006C6DD9" w:rsidP="006E1C0D" w:rsidRDefault="006C6DD9" w14:paraId="5AF426D7" w14:textId="77777777">
      <w:pPr>
        <w:jc w:val="both"/>
        <w:rPr>
          <w:rFonts w:ascii="Arial" w:hAnsi="Arial" w:cs="Arial"/>
          <w:lang w:val="hr-HR"/>
        </w:rPr>
      </w:pPr>
    </w:p>
    <w:p w:rsidRPr="00E15AE7" w:rsidR="006E1C0D" w:rsidP="00997EC4" w:rsidRDefault="00D44FCE" w14:paraId="6382FD17" w14:textId="77777777">
      <w:pPr>
        <w:jc w:val="both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  <w:t xml:space="preserve">    </w:t>
      </w:r>
      <w:r w:rsidRPr="00E15AE7" w:rsidR="00AD0AB9">
        <w:rPr>
          <w:rFonts w:ascii="Arial" w:hAnsi="Arial" w:cs="Arial"/>
          <w:lang w:val="hr-HR"/>
        </w:rPr>
        <w:t xml:space="preserve">     </w:t>
      </w:r>
      <w:r w:rsidRPr="00E15AE7">
        <w:rPr>
          <w:rFonts w:ascii="Arial" w:hAnsi="Arial" w:cs="Arial"/>
          <w:lang w:val="hr-HR"/>
        </w:rPr>
        <w:t xml:space="preserve"> </w:t>
      </w:r>
      <w:r w:rsidRPr="00E15AE7" w:rsidR="00997EC4">
        <w:rPr>
          <w:rFonts w:ascii="Arial" w:hAnsi="Arial" w:cs="Arial"/>
          <w:lang w:val="hr-HR"/>
        </w:rPr>
        <w:tab/>
      </w:r>
      <w:r w:rsidRPr="00E15AE7" w:rsidR="00E42648">
        <w:rPr>
          <w:rFonts w:ascii="Arial" w:hAnsi="Arial" w:cs="Arial"/>
          <w:lang w:val="hr-HR"/>
        </w:rPr>
        <w:t xml:space="preserve">     </w:t>
      </w:r>
      <w:r w:rsidR="00E15AE7">
        <w:rPr>
          <w:rFonts w:ascii="Arial" w:hAnsi="Arial" w:cs="Arial"/>
          <w:lang w:val="hr-HR"/>
        </w:rPr>
        <w:t xml:space="preserve">    </w:t>
      </w:r>
      <w:r w:rsidRPr="00E15AE7" w:rsidR="00997EC4">
        <w:rPr>
          <w:rFonts w:ascii="Arial" w:hAnsi="Arial" w:cs="Arial"/>
          <w:lang w:val="hr-HR"/>
        </w:rPr>
        <w:t xml:space="preserve"> </w:t>
      </w:r>
      <w:r w:rsidRPr="00E15AE7" w:rsidR="0055333F">
        <w:rPr>
          <w:rFonts w:ascii="Arial" w:hAnsi="Arial" w:cs="Arial"/>
          <w:lang w:val="hr-HR"/>
        </w:rPr>
        <w:tab/>
      </w:r>
      <w:r w:rsidR="00E15AE7">
        <w:rPr>
          <w:rFonts w:ascii="Arial" w:hAnsi="Arial" w:cs="Arial"/>
          <w:lang w:val="hr-HR"/>
        </w:rPr>
        <w:t xml:space="preserve">   </w:t>
      </w:r>
      <w:r w:rsidR="003543A7">
        <w:rPr>
          <w:rFonts w:ascii="Arial" w:hAnsi="Arial" w:cs="Arial"/>
          <w:lang w:val="hr-HR"/>
        </w:rPr>
        <w:t xml:space="preserve">     </w:t>
      </w:r>
      <w:r w:rsidR="00E15AE7">
        <w:rPr>
          <w:rFonts w:ascii="Arial" w:hAnsi="Arial" w:cs="Arial"/>
          <w:lang w:val="hr-HR"/>
        </w:rPr>
        <w:t xml:space="preserve">   </w:t>
      </w:r>
      <w:r w:rsidR="003543A7">
        <w:rPr>
          <w:rFonts w:ascii="Arial" w:hAnsi="Arial" w:cs="Arial"/>
          <w:lang w:val="hr-HR"/>
        </w:rPr>
        <w:t>Sudac</w:t>
      </w:r>
      <w:r w:rsidR="003B763C">
        <w:rPr>
          <w:rFonts w:ascii="Arial" w:hAnsi="Arial" w:cs="Arial"/>
          <w:lang w:val="hr-HR"/>
        </w:rPr>
        <w:t xml:space="preserve"> za mladež</w:t>
      </w:r>
    </w:p>
    <w:p w:rsidRPr="00E15AE7" w:rsidR="00A77937" w:rsidP="00997EC4" w:rsidRDefault="0000647D" w14:paraId="33344647" w14:textId="77777777">
      <w:pPr>
        <w:jc w:val="both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ab/>
      </w:r>
      <w:r w:rsidRPr="00E15AE7" w:rsidR="0058169D">
        <w:rPr>
          <w:rFonts w:ascii="Arial" w:hAnsi="Arial" w:cs="Arial"/>
          <w:lang w:val="hr-HR"/>
        </w:rPr>
        <w:tab/>
      </w:r>
      <w:r w:rsidRPr="00E15AE7" w:rsidR="001C103A">
        <w:rPr>
          <w:rFonts w:ascii="Arial" w:hAnsi="Arial" w:cs="Arial"/>
          <w:lang w:val="hr-HR"/>
        </w:rPr>
        <w:tab/>
      </w:r>
      <w:r w:rsidRPr="00E15AE7" w:rsidR="006E1C0D">
        <w:rPr>
          <w:rFonts w:ascii="Arial" w:hAnsi="Arial" w:cs="Arial"/>
          <w:lang w:val="hr-HR"/>
        </w:rPr>
        <w:t xml:space="preserve">      </w:t>
      </w:r>
      <w:r w:rsidRPr="00E15AE7" w:rsidR="00AD0AB9">
        <w:rPr>
          <w:rFonts w:ascii="Arial" w:hAnsi="Arial" w:cs="Arial"/>
          <w:lang w:val="hr-HR"/>
        </w:rPr>
        <w:t xml:space="preserve">       </w:t>
      </w:r>
      <w:r w:rsidRPr="00E15AE7" w:rsidR="006E1C0D">
        <w:rPr>
          <w:rFonts w:ascii="Arial" w:hAnsi="Arial" w:cs="Arial"/>
          <w:lang w:val="hr-HR"/>
        </w:rPr>
        <w:t xml:space="preserve">    </w:t>
      </w:r>
      <w:r w:rsidRPr="00E15AE7" w:rsidR="002D3B81">
        <w:rPr>
          <w:rFonts w:ascii="Arial" w:hAnsi="Arial" w:cs="Arial"/>
          <w:lang w:val="hr-HR"/>
        </w:rPr>
        <w:t xml:space="preserve">          </w:t>
      </w:r>
      <w:r w:rsidRPr="00E15AE7" w:rsidR="006C6DD9">
        <w:rPr>
          <w:rFonts w:ascii="Arial" w:hAnsi="Arial" w:cs="Arial"/>
          <w:lang w:val="hr-HR"/>
        </w:rPr>
        <w:t xml:space="preserve">    </w:t>
      </w:r>
      <w:r w:rsidRPr="00E15AE7" w:rsidR="002D3B81">
        <w:rPr>
          <w:rFonts w:ascii="Arial" w:hAnsi="Arial" w:cs="Arial"/>
          <w:lang w:val="hr-HR"/>
        </w:rPr>
        <w:t xml:space="preserve"> </w:t>
      </w:r>
      <w:r w:rsidRPr="00E15AE7" w:rsidR="00E42648">
        <w:rPr>
          <w:rFonts w:ascii="Arial" w:hAnsi="Arial" w:cs="Arial"/>
          <w:lang w:val="hr-HR"/>
        </w:rPr>
        <w:t xml:space="preserve">     </w:t>
      </w:r>
      <w:r w:rsidRPr="00E15AE7" w:rsidR="00B82A6F">
        <w:rPr>
          <w:rFonts w:ascii="Arial" w:hAnsi="Arial" w:cs="Arial"/>
          <w:lang w:val="hr-HR"/>
        </w:rPr>
        <w:t xml:space="preserve">          </w:t>
      </w:r>
      <w:r w:rsidRPr="00E15AE7" w:rsidR="00C069E6">
        <w:rPr>
          <w:rFonts w:ascii="Arial" w:hAnsi="Arial" w:cs="Arial"/>
          <w:lang w:val="hr-HR"/>
        </w:rPr>
        <w:tab/>
      </w:r>
      <w:r w:rsidRPr="00E15AE7" w:rsidR="00C069E6">
        <w:rPr>
          <w:rFonts w:ascii="Arial" w:hAnsi="Arial" w:cs="Arial"/>
          <w:lang w:val="hr-HR"/>
        </w:rPr>
        <w:tab/>
      </w:r>
      <w:r w:rsidR="00B414B8">
        <w:rPr>
          <w:rFonts w:ascii="Arial" w:hAnsi="Arial" w:cs="Arial"/>
          <w:lang w:val="hr-HR"/>
        </w:rPr>
        <w:t>Tea Majsan</w:t>
      </w:r>
    </w:p>
    <w:p w:rsidRPr="00E15AE7" w:rsidR="0000647D" w:rsidP="00997EC4" w:rsidRDefault="0000647D" w14:paraId="7778F359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761C8A33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3FEEC3E2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45DD8A98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5F1ACCB9" w14:textId="77777777">
      <w:pPr>
        <w:jc w:val="both"/>
        <w:rPr>
          <w:rFonts w:ascii="Arial" w:hAnsi="Arial" w:cs="Arial"/>
          <w:lang w:val="hr-HR"/>
        </w:rPr>
      </w:pPr>
    </w:p>
    <w:p w:rsidR="0000647D" w:rsidP="00997EC4" w:rsidRDefault="0000647D" w14:paraId="222CB771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2886228C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3CE82D0D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32151D8C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6F1B44D2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042C18A4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2AB9F1DE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3A80A485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7434581B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17250331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01F81A30" w14:textId="77777777">
      <w:pPr>
        <w:jc w:val="both"/>
        <w:rPr>
          <w:rFonts w:ascii="Arial" w:hAnsi="Arial" w:cs="Arial"/>
          <w:lang w:val="hr-HR"/>
        </w:rPr>
      </w:pPr>
    </w:p>
    <w:p w:rsidR="003B763C" w:rsidP="00997EC4" w:rsidRDefault="003B763C" w14:paraId="26115D6F" w14:textId="77777777">
      <w:pPr>
        <w:jc w:val="both"/>
        <w:rPr>
          <w:rFonts w:ascii="Arial" w:hAnsi="Arial" w:cs="Arial"/>
          <w:lang w:val="hr-HR"/>
        </w:rPr>
      </w:pPr>
    </w:p>
    <w:p w:rsidR="003B763C" w:rsidP="00997EC4" w:rsidRDefault="003B763C" w14:paraId="033A356F" w14:textId="77777777">
      <w:pPr>
        <w:jc w:val="both"/>
        <w:rPr>
          <w:rFonts w:ascii="Arial" w:hAnsi="Arial" w:cs="Arial"/>
          <w:lang w:val="hr-HR"/>
        </w:rPr>
      </w:pPr>
    </w:p>
    <w:p w:rsidR="003B763C" w:rsidP="00997EC4" w:rsidRDefault="003B763C" w14:paraId="6B20A017" w14:textId="77777777">
      <w:pPr>
        <w:jc w:val="both"/>
        <w:rPr>
          <w:rFonts w:ascii="Arial" w:hAnsi="Arial" w:cs="Arial"/>
          <w:lang w:val="hr-HR"/>
        </w:rPr>
      </w:pPr>
    </w:p>
    <w:p w:rsidR="003B763C" w:rsidP="00997EC4" w:rsidRDefault="003B763C" w14:paraId="5DAA781C" w14:textId="77777777">
      <w:pPr>
        <w:jc w:val="both"/>
        <w:rPr>
          <w:rFonts w:ascii="Arial" w:hAnsi="Arial" w:cs="Arial"/>
          <w:lang w:val="hr-HR"/>
        </w:rPr>
      </w:pPr>
    </w:p>
    <w:p w:rsidRPr="00E15AE7" w:rsidR="00B414B8" w:rsidP="00997EC4" w:rsidRDefault="00B414B8" w14:paraId="6FCEAE59" w14:textId="77777777">
      <w:pPr>
        <w:jc w:val="both"/>
        <w:rPr>
          <w:rFonts w:ascii="Arial" w:hAnsi="Arial" w:cs="Arial"/>
          <w:lang w:val="hr-HR"/>
        </w:rPr>
      </w:pPr>
    </w:p>
    <w:p w:rsidRPr="00E15AE7" w:rsidR="00036D8D" w:rsidP="00997EC4" w:rsidRDefault="00036D8D" w14:paraId="670386EA" w14:textId="77777777">
      <w:pPr>
        <w:jc w:val="both"/>
        <w:rPr>
          <w:rFonts w:ascii="Arial" w:hAnsi="Arial" w:cs="Arial"/>
          <w:lang w:val="hr-HR"/>
        </w:rPr>
      </w:pPr>
    </w:p>
    <w:p w:rsidRPr="00E15AE7" w:rsidR="006C6DD9" w:rsidRDefault="00E15AE7" w14:paraId="0D5B9F25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Uputa o pravu na žalbu:</w:t>
      </w:r>
    </w:p>
    <w:p w:rsidRPr="00E15AE7" w:rsidR="00F427F5" w:rsidP="00182AB2" w:rsidRDefault="00A77937" w14:paraId="0EF503A5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Na tem</w:t>
      </w:r>
      <w:r w:rsidRPr="00E15AE7" w:rsidR="00E846BB">
        <w:rPr>
          <w:rFonts w:ascii="Arial" w:hAnsi="Arial" w:cs="Arial"/>
          <w:lang w:val="hr-HR"/>
        </w:rPr>
        <w:t>elju članka 491. stavka 2. ZKP</w:t>
      </w:r>
      <w:r w:rsidR="000A370D">
        <w:rPr>
          <w:rFonts w:ascii="Arial" w:hAnsi="Arial" w:cs="Arial"/>
          <w:lang w:val="hr-HR"/>
        </w:rPr>
        <w:t>-a</w:t>
      </w:r>
      <w:r w:rsidRPr="00E15AE7">
        <w:rPr>
          <w:rFonts w:ascii="Arial" w:hAnsi="Arial" w:cs="Arial"/>
          <w:lang w:val="hr-HR"/>
        </w:rPr>
        <w:t>, p</w:t>
      </w:r>
      <w:r w:rsidRPr="00E15AE7" w:rsidR="006C6DD9">
        <w:rPr>
          <w:rFonts w:ascii="Arial" w:hAnsi="Arial" w:cs="Arial"/>
          <w:lang w:val="hr-HR"/>
        </w:rPr>
        <w:t xml:space="preserve">rotiv ovog rješenja </w:t>
      </w:r>
      <w:r w:rsidRPr="00E15AE7">
        <w:rPr>
          <w:rFonts w:ascii="Arial" w:hAnsi="Arial" w:cs="Arial"/>
          <w:lang w:val="hr-HR"/>
        </w:rPr>
        <w:t xml:space="preserve">žalba </w:t>
      </w:r>
      <w:r w:rsidRPr="00E15AE7" w:rsidR="006C6DD9">
        <w:rPr>
          <w:rFonts w:ascii="Arial" w:hAnsi="Arial" w:cs="Arial"/>
          <w:lang w:val="hr-HR"/>
        </w:rPr>
        <w:t>nije dopuštena.</w:t>
      </w:r>
    </w:p>
    <w:p w:rsidRPr="00E15AE7" w:rsidR="000308C6" w:rsidP="006D34C9" w:rsidRDefault="000308C6" w14:paraId="68998311" w14:textId="77777777">
      <w:pPr>
        <w:rPr>
          <w:rFonts w:ascii="Arial" w:hAnsi="Arial" w:cs="Arial"/>
        </w:rPr>
      </w:pPr>
    </w:p>
    <w:p w:rsidRPr="00E15AE7" w:rsidR="00C01047" w:rsidP="00C01047" w:rsidRDefault="00C01047" w14:paraId="644610DE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DNA</w:t>
      </w:r>
    </w:p>
    <w:p w:rsidRPr="00D75883" w:rsidR="003B763C" w:rsidP="003B763C" w:rsidRDefault="003B763C" w14:paraId="6F0211DA" w14:textId="6AD88C15">
      <w:pPr>
        <w:numPr>
          <w:ilvl w:val="0"/>
          <w:numId w:val="11"/>
        </w:numPr>
        <w:jc w:val="both"/>
        <w:textAlignment w:val="baseline"/>
        <w:rPr>
          <w:rFonts w:ascii="Arial" w:hAnsi="Arial" w:cs="Arial"/>
        </w:rPr>
      </w:pPr>
      <w:proofErr w:type="spellStart"/>
      <w:r w:rsidRPr="00D75883">
        <w:rPr>
          <w:rFonts w:ascii="Arial" w:hAnsi="Arial" w:cs="Arial"/>
        </w:rPr>
        <w:t>Općinsko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kazneno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državno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odvjetništvo</w:t>
      </w:r>
      <w:proofErr w:type="spellEnd"/>
      <w:r w:rsidRPr="00D75883">
        <w:rPr>
          <w:rFonts w:ascii="Arial" w:hAnsi="Arial" w:cs="Arial"/>
        </w:rPr>
        <w:t xml:space="preserve"> u </w:t>
      </w:r>
      <w:proofErr w:type="spellStart"/>
      <w:r w:rsidRPr="00D75883">
        <w:rPr>
          <w:rFonts w:ascii="Arial" w:hAnsi="Arial" w:cs="Arial"/>
        </w:rPr>
        <w:t>Zagrebu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na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broj</w:t>
      </w:r>
      <w:proofErr w:type="spellEnd"/>
      <w:r w:rsidRPr="00D75883">
        <w:rPr>
          <w:rFonts w:ascii="Arial" w:hAnsi="Arial" w:cs="Arial"/>
        </w:rPr>
        <w:t xml:space="preserve"> </w:t>
      </w:r>
    </w:p>
    <w:p w:rsidRPr="00D75883" w:rsidR="003B763C" w:rsidP="003B763C" w:rsidRDefault="003B763C" w14:paraId="3D73C60A" w14:textId="09AB5F94">
      <w:pPr>
        <w:numPr>
          <w:ilvl w:val="0"/>
          <w:numId w:val="11"/>
        </w:numPr>
        <w:jc w:val="both"/>
        <w:textAlignment w:val="baseline"/>
        <w:rPr>
          <w:rFonts w:ascii="Arial" w:hAnsi="Arial" w:cs="Arial"/>
        </w:rPr>
      </w:pPr>
      <w:proofErr w:type="spellStart"/>
      <w:r w:rsidRPr="00D75883">
        <w:rPr>
          <w:rFonts w:ascii="Arial" w:hAnsi="Arial" w:cs="Arial"/>
        </w:rPr>
        <w:t>Okrivljeni</w:t>
      </w:r>
      <w:proofErr w:type="spellEnd"/>
      <w:r w:rsidRPr="00D75883">
        <w:rPr>
          <w:rFonts w:ascii="Arial" w:hAnsi="Arial" w:cs="Arial"/>
        </w:rPr>
        <w:t xml:space="preserve"> V S</w:t>
      </w:r>
    </w:p>
    <w:p w:rsidRPr="00D75883" w:rsidR="003B763C" w:rsidP="003B763C" w:rsidRDefault="003B763C" w14:paraId="1D815290" w14:textId="0E7E7375">
      <w:pPr>
        <w:numPr>
          <w:ilvl w:val="0"/>
          <w:numId w:val="11"/>
        </w:numPr>
        <w:jc w:val="both"/>
        <w:textAlignment w:val="baseline"/>
        <w:rPr>
          <w:rFonts w:ascii="Arial" w:hAnsi="Arial" w:cs="Arial"/>
        </w:rPr>
      </w:pPr>
      <w:proofErr w:type="spellStart"/>
      <w:r w:rsidRPr="00D75883">
        <w:rPr>
          <w:rFonts w:ascii="Arial" w:hAnsi="Arial" w:cs="Arial"/>
        </w:rPr>
        <w:t>Branitelj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okrivljenika</w:t>
      </w:r>
      <w:proofErr w:type="spellEnd"/>
      <w:r w:rsidRPr="00D75883">
        <w:rPr>
          <w:rFonts w:ascii="Arial" w:hAnsi="Arial" w:cs="Arial"/>
        </w:rPr>
        <w:t xml:space="preserve"> </w:t>
      </w:r>
      <w:proofErr w:type="spellStart"/>
      <w:r w:rsidRPr="00D75883">
        <w:rPr>
          <w:rFonts w:ascii="Arial" w:hAnsi="Arial" w:cs="Arial"/>
        </w:rPr>
        <w:t>odvjetnik</w:t>
      </w:r>
      <w:proofErr w:type="spellEnd"/>
    </w:p>
    <w:p w:rsidRPr="00D75883" w:rsidR="003B763C" w:rsidP="003B763C" w:rsidRDefault="003B763C" w14:paraId="05492B7E" w14:textId="241FF5F2">
      <w:pPr>
        <w:numPr>
          <w:ilvl w:val="0"/>
          <w:numId w:val="11"/>
        </w:numPr>
        <w:jc w:val="both"/>
        <w:textAlignment w:val="baseline"/>
        <w:rPr>
          <w:rFonts w:ascii="Arial" w:hAnsi="Arial" w:cs="Arial"/>
        </w:rPr>
      </w:pPr>
      <w:proofErr w:type="spellStart"/>
      <w:proofErr w:type="gramStart"/>
      <w:r w:rsidRPr="00D75883">
        <w:rPr>
          <w:rFonts w:ascii="Arial" w:hAnsi="Arial" w:cs="Arial"/>
        </w:rPr>
        <w:t>Punomoćnik</w:t>
      </w:r>
      <w:proofErr w:type="spellEnd"/>
      <w:r w:rsidRPr="00D75883">
        <w:rPr>
          <w:rFonts w:ascii="Arial" w:hAnsi="Arial" w:cs="Arial"/>
        </w:rPr>
        <w:t xml:space="preserve">  </w:t>
      </w:r>
      <w:proofErr w:type="spellStart"/>
      <w:r w:rsidRPr="00D75883">
        <w:rPr>
          <w:rFonts w:ascii="Arial" w:hAnsi="Arial" w:cs="Arial"/>
        </w:rPr>
        <w:t>oštećenika</w:t>
      </w:r>
      <w:proofErr w:type="spellEnd"/>
      <w:proofErr w:type="gramEnd"/>
      <w:r w:rsidRPr="00D75883">
        <w:rPr>
          <w:rFonts w:ascii="Arial" w:hAnsi="Arial" w:cs="Arial"/>
        </w:rPr>
        <w:t>/</w:t>
      </w:r>
      <w:proofErr w:type="spellStart"/>
      <w:r w:rsidRPr="00D75883">
        <w:rPr>
          <w:rFonts w:ascii="Arial" w:hAnsi="Arial" w:cs="Arial"/>
        </w:rPr>
        <w:t>žrtava</w:t>
      </w:r>
      <w:proofErr w:type="spellEnd"/>
      <w:r w:rsidRPr="00D75883">
        <w:rPr>
          <w:rFonts w:ascii="Arial" w:hAnsi="Arial" w:cs="Arial"/>
        </w:rPr>
        <w:t xml:space="preserve">, </w:t>
      </w:r>
    </w:p>
    <w:p w:rsidRPr="00D75883" w:rsidR="003B763C" w:rsidP="003B763C" w:rsidRDefault="003B763C" w14:paraId="631637B2" w14:textId="792AFF5B">
      <w:pPr>
        <w:numPr>
          <w:ilvl w:val="0"/>
          <w:numId w:val="11"/>
        </w:numPr>
        <w:jc w:val="both"/>
        <w:textAlignment w:val="baseline"/>
        <w:rPr>
          <w:rFonts w:ascii="Arial" w:hAnsi="Arial" w:cs="Arial"/>
        </w:rPr>
      </w:pPr>
      <w:proofErr w:type="spellStart"/>
      <w:r w:rsidRPr="00D75883">
        <w:rPr>
          <w:rFonts w:ascii="Arial" w:hAnsi="Arial" w:cs="Arial"/>
        </w:rPr>
        <w:t>Oštećenici</w:t>
      </w:r>
      <w:proofErr w:type="spellEnd"/>
      <w:r w:rsidRPr="00D75883">
        <w:rPr>
          <w:rFonts w:ascii="Arial" w:hAnsi="Arial" w:cs="Arial"/>
        </w:rPr>
        <w:t xml:space="preserve"> </w:t>
      </w:r>
    </w:p>
    <w:p w:rsidRPr="00E15AE7" w:rsidR="00C01047" w:rsidP="003B763C" w:rsidRDefault="00C01047" w14:paraId="666386F9" w14:textId="77777777">
      <w:pPr>
        <w:rPr>
          <w:rFonts w:ascii="Arial" w:hAnsi="Arial" w:cs="Arial"/>
          <w:lang w:val="hr-HR"/>
        </w:rPr>
      </w:pPr>
    </w:p>
    <w:sectPr w:rsidRPr="00E15AE7" w:rsidR="00C01047" w:rsidSect="0000647D">
      <w:headerReference w:type="even" r:id="rId10"/>
      <w:headerReference w:type="default" r:id="rId11"/>
      <w:pgSz w:w="11907" w:h="16839" w:code="9"/>
      <w:pgMar w:top="1817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45071" w:rsidRDefault="00245071" w14:paraId="30DC7689" w14:textId="77777777">
      <w:r>
        <w:separator/>
      </w:r>
    </w:p>
  </w:endnote>
  <w:endnote w:type="continuationSeparator" w:id="0">
    <w:p w:rsidR="00245071" w:rsidRDefault="00245071" w14:paraId="115D74D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45071" w:rsidRDefault="00245071" w14:paraId="4BEB81A9" w14:textId="77777777">
      <w:r>
        <w:separator/>
      </w:r>
    </w:p>
  </w:footnote>
  <w:footnote w:type="continuationSeparator" w:id="0">
    <w:p w:rsidR="00245071" w:rsidRDefault="00245071" w14:paraId="5EDDEDE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36080" w:rsidP="00CB4189" w:rsidRDefault="00E36080" w14:paraId="06CBDBD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36080" w:rsidRDefault="00E36080" w14:paraId="55BCA0EA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15AE7" w:rsidR="00E36080" w:rsidP="00CB4189" w:rsidRDefault="00E36080" w14:paraId="0C3D307D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E15AE7">
      <w:rPr>
        <w:rStyle w:val="Brojstranice"/>
        <w:rFonts w:ascii="Arial" w:hAnsi="Arial" w:cs="Arial"/>
      </w:rPr>
      <w:fldChar w:fldCharType="begin"/>
    </w:r>
    <w:r w:rsidRPr="00E15AE7">
      <w:rPr>
        <w:rStyle w:val="Brojstranice"/>
        <w:rFonts w:ascii="Arial" w:hAnsi="Arial" w:cs="Arial"/>
      </w:rPr>
      <w:instrText xml:space="preserve">PAGE  </w:instrText>
    </w:r>
    <w:r w:rsidRPr="00E15AE7">
      <w:rPr>
        <w:rStyle w:val="Brojstranice"/>
        <w:rFonts w:ascii="Arial" w:hAnsi="Arial" w:cs="Arial"/>
      </w:rPr>
      <w:fldChar w:fldCharType="separate"/>
    </w:r>
    <w:r w:rsidR="00A435EA">
      <w:rPr>
        <w:rStyle w:val="Brojstranice"/>
        <w:rFonts w:ascii="Arial" w:hAnsi="Arial" w:cs="Arial"/>
        <w:noProof/>
      </w:rPr>
      <w:t>2</w:t>
    </w:r>
    <w:r w:rsidRPr="00E15AE7">
      <w:rPr>
        <w:rStyle w:val="Brojstranice"/>
        <w:rFonts w:ascii="Arial" w:hAnsi="Arial" w:cs="Arial"/>
      </w:rPr>
      <w:fldChar w:fldCharType="end"/>
    </w:r>
  </w:p>
  <w:p w:rsidRPr="00400559" w:rsidR="00E36080" w:rsidP="00A435EA" w:rsidRDefault="00E36080" w14:paraId="2279EB7A" w14:textId="77777777">
    <w:pPr>
      <w:ind w:firstLine="720"/>
      <w:rPr>
        <w:b/>
      </w:rPr>
    </w:pPr>
    <w:r w:rsidRPr="00400559">
      <w:rPr>
        <w:rFonts w:ascii="Times New Roman" w:hAnsi="Times New Roman" w:cs="Times New Roman"/>
        <w:lang w:val="hr-HR"/>
      </w:rPr>
      <w:t xml:space="preserve">       </w:t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  <w:t xml:space="preserve"> </w:t>
    </w:r>
    <w:r>
      <w:rPr>
        <w:rFonts w:ascii="Times New Roman" w:hAnsi="Times New Roman" w:cs="Times New Roman"/>
        <w:b/>
        <w:bCs/>
        <w:lang w:val="hr-HR"/>
      </w:rPr>
      <w:t xml:space="preserve"> </w:t>
    </w:r>
    <w:r w:rsidRPr="00E15AE7">
      <w:rPr>
        <w:rFonts w:ascii="Arial" w:hAnsi="Arial" w:cs="Arial"/>
        <w:bCs/>
        <w:lang w:val="hr-HR"/>
      </w:rPr>
      <w:t xml:space="preserve">Poslovni broj: </w:t>
    </w:r>
    <w:r w:rsidRPr="00F87884" w:rsidR="0021785F">
      <w:rPr>
        <w:rFonts w:ascii="Arial" w:hAnsi="Arial" w:cs="Arial"/>
        <w:bCs/>
        <w:lang w:val="hr-HR"/>
      </w:rPr>
      <w:t>Kovm-</w:t>
    </w:r>
    <w:r w:rsidR="003B763C">
      <w:rPr>
        <w:rFonts w:ascii="Arial" w:hAnsi="Arial" w:cs="Arial"/>
        <w:bCs/>
        <w:lang w:val="hr-HR"/>
      </w:rPr>
      <w:t>138</w:t>
    </w:r>
    <w:r w:rsidR="00C811F9">
      <w:rPr>
        <w:rFonts w:ascii="Arial" w:hAnsi="Arial" w:cs="Arial"/>
        <w:bCs/>
        <w:lang w:val="hr-HR"/>
      </w:rPr>
      <w:t>/</w:t>
    </w:r>
    <w:r w:rsidR="003B763C">
      <w:rPr>
        <w:rFonts w:ascii="Arial" w:hAnsi="Arial" w:cs="Arial"/>
        <w:bCs/>
        <w:lang w:val="hr-HR"/>
      </w:rPr>
      <w:t>2025</w:t>
    </w:r>
    <w:r w:rsidR="0048549E">
      <w:rPr>
        <w:rFonts w:ascii="Arial" w:hAnsi="Arial" w:cs="Arial"/>
        <w:bCs/>
        <w:lang w:val="hr-HR"/>
      </w:rPr>
      <w:t>-</w:t>
    </w:r>
    <w:r w:rsidR="00C81DBA">
      <w:rPr>
        <w:rFonts w:ascii="Arial" w:hAnsi="Arial" w:cs="Arial"/>
        <w:bCs/>
        <w:lang w:val="hr-HR"/>
      </w:rPr>
      <w:t>36</w:t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6DD334A"/>
    <w:multiLevelType w:val="hybridMultilevel"/>
    <w:tmpl w:val="564E473C"/>
    <w:lvl w:ilvl="0" w:tplc="7AE6444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980" w:hanging="360"/>
      </w:pPr>
    </w:lvl>
    <w:lvl w:ilvl="2" w:tplc="041A001B" w:tentative="true">
      <w:start w:val="1"/>
      <w:numFmt w:val="lowerRoman"/>
      <w:lvlText w:val="%3."/>
      <w:lvlJc w:val="right"/>
      <w:pPr>
        <w:ind w:left="2700" w:hanging="180"/>
      </w:pPr>
    </w:lvl>
    <w:lvl w:ilvl="3" w:tplc="041A000F" w:tentative="true">
      <w:start w:val="1"/>
      <w:numFmt w:val="decimal"/>
      <w:lvlText w:val="%4."/>
      <w:lvlJc w:val="left"/>
      <w:pPr>
        <w:ind w:left="3420" w:hanging="360"/>
      </w:pPr>
    </w:lvl>
    <w:lvl w:ilvl="4" w:tplc="041A0019" w:tentative="true">
      <w:start w:val="1"/>
      <w:numFmt w:val="lowerLetter"/>
      <w:lvlText w:val="%5."/>
      <w:lvlJc w:val="left"/>
      <w:pPr>
        <w:ind w:left="4140" w:hanging="360"/>
      </w:pPr>
    </w:lvl>
    <w:lvl w:ilvl="5" w:tplc="041A001B" w:tentative="true">
      <w:start w:val="1"/>
      <w:numFmt w:val="lowerRoman"/>
      <w:lvlText w:val="%6."/>
      <w:lvlJc w:val="right"/>
      <w:pPr>
        <w:ind w:left="4860" w:hanging="180"/>
      </w:pPr>
    </w:lvl>
    <w:lvl w:ilvl="6" w:tplc="041A000F" w:tentative="true">
      <w:start w:val="1"/>
      <w:numFmt w:val="decimal"/>
      <w:lvlText w:val="%7."/>
      <w:lvlJc w:val="left"/>
      <w:pPr>
        <w:ind w:left="5580" w:hanging="360"/>
      </w:pPr>
    </w:lvl>
    <w:lvl w:ilvl="7" w:tplc="041A0019" w:tentative="true">
      <w:start w:val="1"/>
      <w:numFmt w:val="lowerLetter"/>
      <w:lvlText w:val="%8."/>
      <w:lvlJc w:val="left"/>
      <w:pPr>
        <w:ind w:left="6300" w:hanging="360"/>
      </w:pPr>
    </w:lvl>
    <w:lvl w:ilvl="8" w:tplc="041A001B" w:tentative="true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945E7D"/>
    <w:multiLevelType w:val="hybridMultilevel"/>
    <w:tmpl w:val="BD423124"/>
    <w:lvl w:ilvl="0" w:tplc="71926F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39484D52"/>
    <w:multiLevelType w:val="hybridMultilevel"/>
    <w:tmpl w:val="017E931A"/>
    <w:lvl w:ilvl="0" w:tplc="701E93E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39E07E5D"/>
    <w:multiLevelType w:val="hybridMultilevel"/>
    <w:tmpl w:val="2B9079B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EB13FA"/>
    <w:multiLevelType w:val="multilevel"/>
    <w:tmpl w:val="38F0D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7F5B5F"/>
    <w:multiLevelType w:val="hybridMultilevel"/>
    <w:tmpl w:val="D53E60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8B2CB4"/>
    <w:multiLevelType w:val="hybridMultilevel"/>
    <w:tmpl w:val="8472B0D8"/>
    <w:lvl w:ilvl="0" w:tplc="041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E4C6354"/>
    <w:multiLevelType w:val="hybridMultilevel"/>
    <w:tmpl w:val="C4C4285C"/>
    <w:lvl w:ilvl="0" w:tplc="00EEE2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02F1522"/>
    <w:multiLevelType w:val="hybridMultilevel"/>
    <w:tmpl w:val="11D67AA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995F70"/>
    <w:multiLevelType w:val="hybridMultilevel"/>
    <w:tmpl w:val="4C1412CE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true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724B6A3A"/>
    <w:multiLevelType w:val="hybridMultilevel"/>
    <w:tmpl w:val="FC26F2A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10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8"/>
  </w:num>
  <w:num w:numId="11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20"/>
  <w:hyphenationZone w:val="425"/>
  <w:drawingGridHorizontalSpacing w:val="120"/>
  <w:displayHorizontalDrawingGridEvery w:val="2"/>
  <w:displayVerticalDrawingGridEvery w:val="2"/>
  <w:doNotShadeFormData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C0D"/>
    <w:rsid w:val="0000308D"/>
    <w:rsid w:val="0000647D"/>
    <w:rsid w:val="00011102"/>
    <w:rsid w:val="00012777"/>
    <w:rsid w:val="000203A3"/>
    <w:rsid w:val="000247B3"/>
    <w:rsid w:val="00025D26"/>
    <w:rsid w:val="000308C6"/>
    <w:rsid w:val="00034A92"/>
    <w:rsid w:val="000362B9"/>
    <w:rsid w:val="00036D8D"/>
    <w:rsid w:val="00037340"/>
    <w:rsid w:val="0004066B"/>
    <w:rsid w:val="00040B1C"/>
    <w:rsid w:val="00043132"/>
    <w:rsid w:val="00045058"/>
    <w:rsid w:val="000502EE"/>
    <w:rsid w:val="00057595"/>
    <w:rsid w:val="000577F4"/>
    <w:rsid w:val="00060DC0"/>
    <w:rsid w:val="00061DDA"/>
    <w:rsid w:val="00072604"/>
    <w:rsid w:val="00073C81"/>
    <w:rsid w:val="00073DE7"/>
    <w:rsid w:val="0007503E"/>
    <w:rsid w:val="00090CC0"/>
    <w:rsid w:val="00091D7E"/>
    <w:rsid w:val="000937F8"/>
    <w:rsid w:val="00096A2B"/>
    <w:rsid w:val="000A2CB5"/>
    <w:rsid w:val="000A370D"/>
    <w:rsid w:val="000B0BCE"/>
    <w:rsid w:val="000C0BF3"/>
    <w:rsid w:val="000C4A6D"/>
    <w:rsid w:val="000D4968"/>
    <w:rsid w:val="000E0BF4"/>
    <w:rsid w:val="000F15E5"/>
    <w:rsid w:val="000F6BC1"/>
    <w:rsid w:val="001010D8"/>
    <w:rsid w:val="00105FA2"/>
    <w:rsid w:val="00111641"/>
    <w:rsid w:val="001201D0"/>
    <w:rsid w:val="00124601"/>
    <w:rsid w:val="00125D65"/>
    <w:rsid w:val="001268A0"/>
    <w:rsid w:val="00127437"/>
    <w:rsid w:val="00130D93"/>
    <w:rsid w:val="0013324D"/>
    <w:rsid w:val="001374AA"/>
    <w:rsid w:val="00151D67"/>
    <w:rsid w:val="00155E94"/>
    <w:rsid w:val="00160FBC"/>
    <w:rsid w:val="00162BB8"/>
    <w:rsid w:val="001648FB"/>
    <w:rsid w:val="0016663C"/>
    <w:rsid w:val="00171117"/>
    <w:rsid w:val="0017374F"/>
    <w:rsid w:val="00177AFE"/>
    <w:rsid w:val="001823E4"/>
    <w:rsid w:val="00182AB2"/>
    <w:rsid w:val="001874E3"/>
    <w:rsid w:val="0019405A"/>
    <w:rsid w:val="001954A2"/>
    <w:rsid w:val="001A09FD"/>
    <w:rsid w:val="001B04DB"/>
    <w:rsid w:val="001B0BE8"/>
    <w:rsid w:val="001B1F45"/>
    <w:rsid w:val="001B415E"/>
    <w:rsid w:val="001B573F"/>
    <w:rsid w:val="001C09D5"/>
    <w:rsid w:val="001C103A"/>
    <w:rsid w:val="001C57A4"/>
    <w:rsid w:val="001D0548"/>
    <w:rsid w:val="001D5722"/>
    <w:rsid w:val="001E43D4"/>
    <w:rsid w:val="001E4474"/>
    <w:rsid w:val="001E5F9E"/>
    <w:rsid w:val="001E78E2"/>
    <w:rsid w:val="001F35E9"/>
    <w:rsid w:val="001F59C9"/>
    <w:rsid w:val="001F77DA"/>
    <w:rsid w:val="001F7B4A"/>
    <w:rsid w:val="00203CC4"/>
    <w:rsid w:val="00204410"/>
    <w:rsid w:val="00206A27"/>
    <w:rsid w:val="00206CA0"/>
    <w:rsid w:val="0021785F"/>
    <w:rsid w:val="002214DE"/>
    <w:rsid w:val="002245E5"/>
    <w:rsid w:val="00233839"/>
    <w:rsid w:val="002341CB"/>
    <w:rsid w:val="0023426E"/>
    <w:rsid w:val="00245071"/>
    <w:rsid w:val="00245580"/>
    <w:rsid w:val="00252934"/>
    <w:rsid w:val="00256318"/>
    <w:rsid w:val="00257A33"/>
    <w:rsid w:val="00262886"/>
    <w:rsid w:val="002659B8"/>
    <w:rsid w:val="00266D2C"/>
    <w:rsid w:val="0027487C"/>
    <w:rsid w:val="00274BC6"/>
    <w:rsid w:val="002803C9"/>
    <w:rsid w:val="00282006"/>
    <w:rsid w:val="0028587B"/>
    <w:rsid w:val="00290970"/>
    <w:rsid w:val="002922CF"/>
    <w:rsid w:val="002942F9"/>
    <w:rsid w:val="002960DC"/>
    <w:rsid w:val="002966D7"/>
    <w:rsid w:val="002A72CF"/>
    <w:rsid w:val="002A72F7"/>
    <w:rsid w:val="002B11F0"/>
    <w:rsid w:val="002B1CE6"/>
    <w:rsid w:val="002B5A59"/>
    <w:rsid w:val="002B7E47"/>
    <w:rsid w:val="002C0AB2"/>
    <w:rsid w:val="002C60F6"/>
    <w:rsid w:val="002D1BA5"/>
    <w:rsid w:val="002D2F93"/>
    <w:rsid w:val="002D3B81"/>
    <w:rsid w:val="002E5863"/>
    <w:rsid w:val="002F4CF3"/>
    <w:rsid w:val="002F4E4F"/>
    <w:rsid w:val="002F4E6D"/>
    <w:rsid w:val="002F6A5E"/>
    <w:rsid w:val="003030C6"/>
    <w:rsid w:val="003051A4"/>
    <w:rsid w:val="00311A5B"/>
    <w:rsid w:val="003142BE"/>
    <w:rsid w:val="003148B0"/>
    <w:rsid w:val="00327730"/>
    <w:rsid w:val="00327F34"/>
    <w:rsid w:val="003319BE"/>
    <w:rsid w:val="0033285F"/>
    <w:rsid w:val="00333381"/>
    <w:rsid w:val="00340200"/>
    <w:rsid w:val="003409B9"/>
    <w:rsid w:val="00340E8D"/>
    <w:rsid w:val="00341C68"/>
    <w:rsid w:val="00345B8F"/>
    <w:rsid w:val="0034684E"/>
    <w:rsid w:val="00353088"/>
    <w:rsid w:val="003543A7"/>
    <w:rsid w:val="00361E2A"/>
    <w:rsid w:val="00363932"/>
    <w:rsid w:val="003659B2"/>
    <w:rsid w:val="00371C64"/>
    <w:rsid w:val="00386728"/>
    <w:rsid w:val="00392717"/>
    <w:rsid w:val="00393FE7"/>
    <w:rsid w:val="003A75C0"/>
    <w:rsid w:val="003A75C7"/>
    <w:rsid w:val="003B027E"/>
    <w:rsid w:val="003B322F"/>
    <w:rsid w:val="003B763C"/>
    <w:rsid w:val="003C0510"/>
    <w:rsid w:val="003C070D"/>
    <w:rsid w:val="003C2C72"/>
    <w:rsid w:val="003C40C2"/>
    <w:rsid w:val="003C6A78"/>
    <w:rsid w:val="003C70E2"/>
    <w:rsid w:val="003D36A6"/>
    <w:rsid w:val="003D4AA3"/>
    <w:rsid w:val="003D5394"/>
    <w:rsid w:val="003E1104"/>
    <w:rsid w:val="003E4729"/>
    <w:rsid w:val="003F0A58"/>
    <w:rsid w:val="00400559"/>
    <w:rsid w:val="004076D4"/>
    <w:rsid w:val="00411A03"/>
    <w:rsid w:val="00412BEB"/>
    <w:rsid w:val="004148A5"/>
    <w:rsid w:val="004170F8"/>
    <w:rsid w:val="00422082"/>
    <w:rsid w:val="004240DD"/>
    <w:rsid w:val="00427297"/>
    <w:rsid w:val="00430239"/>
    <w:rsid w:val="00430AFF"/>
    <w:rsid w:val="004322DB"/>
    <w:rsid w:val="00436DCF"/>
    <w:rsid w:val="00437C76"/>
    <w:rsid w:val="00440CAA"/>
    <w:rsid w:val="00442291"/>
    <w:rsid w:val="004439C2"/>
    <w:rsid w:val="004449CE"/>
    <w:rsid w:val="00445980"/>
    <w:rsid w:val="00457674"/>
    <w:rsid w:val="00471646"/>
    <w:rsid w:val="0048549E"/>
    <w:rsid w:val="00487BAD"/>
    <w:rsid w:val="00490246"/>
    <w:rsid w:val="00496810"/>
    <w:rsid w:val="004A01DB"/>
    <w:rsid w:val="004A22D1"/>
    <w:rsid w:val="004A59C0"/>
    <w:rsid w:val="004A6AA3"/>
    <w:rsid w:val="004B49AA"/>
    <w:rsid w:val="004B515C"/>
    <w:rsid w:val="004B6850"/>
    <w:rsid w:val="004C0130"/>
    <w:rsid w:val="004C4C8F"/>
    <w:rsid w:val="004C7133"/>
    <w:rsid w:val="004C7C7A"/>
    <w:rsid w:val="004D2B60"/>
    <w:rsid w:val="004E2B03"/>
    <w:rsid w:val="004F5E4E"/>
    <w:rsid w:val="004F6CB5"/>
    <w:rsid w:val="0050415C"/>
    <w:rsid w:val="0051733C"/>
    <w:rsid w:val="00525188"/>
    <w:rsid w:val="0055333F"/>
    <w:rsid w:val="00553D4F"/>
    <w:rsid w:val="005544D5"/>
    <w:rsid w:val="00567373"/>
    <w:rsid w:val="0057002E"/>
    <w:rsid w:val="0057113B"/>
    <w:rsid w:val="00580B14"/>
    <w:rsid w:val="0058169D"/>
    <w:rsid w:val="00584816"/>
    <w:rsid w:val="00585CDF"/>
    <w:rsid w:val="00585F91"/>
    <w:rsid w:val="005868EB"/>
    <w:rsid w:val="00590A6F"/>
    <w:rsid w:val="00592B27"/>
    <w:rsid w:val="00594E95"/>
    <w:rsid w:val="005979F9"/>
    <w:rsid w:val="005A3754"/>
    <w:rsid w:val="005B2295"/>
    <w:rsid w:val="005B33A2"/>
    <w:rsid w:val="005C209C"/>
    <w:rsid w:val="005E3E35"/>
    <w:rsid w:val="005E42F2"/>
    <w:rsid w:val="005E5C7C"/>
    <w:rsid w:val="005E713C"/>
    <w:rsid w:val="005F7510"/>
    <w:rsid w:val="006003A6"/>
    <w:rsid w:val="00601D16"/>
    <w:rsid w:val="00602AFB"/>
    <w:rsid w:val="00607D41"/>
    <w:rsid w:val="00610AC2"/>
    <w:rsid w:val="00614E38"/>
    <w:rsid w:val="00617E8C"/>
    <w:rsid w:val="00622F3E"/>
    <w:rsid w:val="00623180"/>
    <w:rsid w:val="006256B7"/>
    <w:rsid w:val="006278A7"/>
    <w:rsid w:val="00644D99"/>
    <w:rsid w:val="0065114D"/>
    <w:rsid w:val="006526AC"/>
    <w:rsid w:val="00653E89"/>
    <w:rsid w:val="0066042E"/>
    <w:rsid w:val="00665BA0"/>
    <w:rsid w:val="00665E0D"/>
    <w:rsid w:val="00671D22"/>
    <w:rsid w:val="00675B0E"/>
    <w:rsid w:val="00690E15"/>
    <w:rsid w:val="006A2D7F"/>
    <w:rsid w:val="006A3BDD"/>
    <w:rsid w:val="006A48A2"/>
    <w:rsid w:val="006A6525"/>
    <w:rsid w:val="006A6BC1"/>
    <w:rsid w:val="006B00AD"/>
    <w:rsid w:val="006B1C58"/>
    <w:rsid w:val="006C088F"/>
    <w:rsid w:val="006C1166"/>
    <w:rsid w:val="006C5542"/>
    <w:rsid w:val="006C6DD9"/>
    <w:rsid w:val="006D1ACA"/>
    <w:rsid w:val="006D34C9"/>
    <w:rsid w:val="006D5815"/>
    <w:rsid w:val="006D5F9D"/>
    <w:rsid w:val="006D6B3E"/>
    <w:rsid w:val="006E1C0D"/>
    <w:rsid w:val="006E3B01"/>
    <w:rsid w:val="006E7294"/>
    <w:rsid w:val="0070062B"/>
    <w:rsid w:val="00701092"/>
    <w:rsid w:val="00703CEE"/>
    <w:rsid w:val="0070574C"/>
    <w:rsid w:val="0070643D"/>
    <w:rsid w:val="00707CE7"/>
    <w:rsid w:val="00711188"/>
    <w:rsid w:val="007157FD"/>
    <w:rsid w:val="00715BF1"/>
    <w:rsid w:val="00716B64"/>
    <w:rsid w:val="00721C30"/>
    <w:rsid w:val="0072416F"/>
    <w:rsid w:val="00730371"/>
    <w:rsid w:val="00732FAB"/>
    <w:rsid w:val="00734EDA"/>
    <w:rsid w:val="0074040C"/>
    <w:rsid w:val="00740FEC"/>
    <w:rsid w:val="00741823"/>
    <w:rsid w:val="00752D9F"/>
    <w:rsid w:val="0077076A"/>
    <w:rsid w:val="00782136"/>
    <w:rsid w:val="00792612"/>
    <w:rsid w:val="00793EB1"/>
    <w:rsid w:val="0079629D"/>
    <w:rsid w:val="007A137D"/>
    <w:rsid w:val="007B4232"/>
    <w:rsid w:val="007B46DD"/>
    <w:rsid w:val="007B6388"/>
    <w:rsid w:val="007B6542"/>
    <w:rsid w:val="007B7418"/>
    <w:rsid w:val="007C0AD4"/>
    <w:rsid w:val="007C1C4A"/>
    <w:rsid w:val="007C43DF"/>
    <w:rsid w:val="007C4A15"/>
    <w:rsid w:val="007C4D33"/>
    <w:rsid w:val="007D6412"/>
    <w:rsid w:val="007D676B"/>
    <w:rsid w:val="007E1232"/>
    <w:rsid w:val="007E4266"/>
    <w:rsid w:val="007E4290"/>
    <w:rsid w:val="007E6467"/>
    <w:rsid w:val="007E656A"/>
    <w:rsid w:val="00802607"/>
    <w:rsid w:val="00805F60"/>
    <w:rsid w:val="0081034C"/>
    <w:rsid w:val="00816FEF"/>
    <w:rsid w:val="00821923"/>
    <w:rsid w:val="00831C66"/>
    <w:rsid w:val="008330E4"/>
    <w:rsid w:val="00835863"/>
    <w:rsid w:val="00842D50"/>
    <w:rsid w:val="00843521"/>
    <w:rsid w:val="00843F28"/>
    <w:rsid w:val="00851791"/>
    <w:rsid w:val="00856479"/>
    <w:rsid w:val="00856C63"/>
    <w:rsid w:val="00862520"/>
    <w:rsid w:val="00863EC9"/>
    <w:rsid w:val="0086434A"/>
    <w:rsid w:val="00866E0C"/>
    <w:rsid w:val="0087399E"/>
    <w:rsid w:val="0087608B"/>
    <w:rsid w:val="008777DB"/>
    <w:rsid w:val="008816C6"/>
    <w:rsid w:val="00881A1E"/>
    <w:rsid w:val="00882C06"/>
    <w:rsid w:val="00882F2E"/>
    <w:rsid w:val="00883ADD"/>
    <w:rsid w:val="0088530B"/>
    <w:rsid w:val="0088718E"/>
    <w:rsid w:val="0089028B"/>
    <w:rsid w:val="00895088"/>
    <w:rsid w:val="008972D1"/>
    <w:rsid w:val="008978C7"/>
    <w:rsid w:val="008B0667"/>
    <w:rsid w:val="008B596D"/>
    <w:rsid w:val="008B6AD7"/>
    <w:rsid w:val="008C0D36"/>
    <w:rsid w:val="008D3AB8"/>
    <w:rsid w:val="008E2DAE"/>
    <w:rsid w:val="008F281F"/>
    <w:rsid w:val="008F30E4"/>
    <w:rsid w:val="008F3A19"/>
    <w:rsid w:val="008F47C8"/>
    <w:rsid w:val="008F4C4D"/>
    <w:rsid w:val="008F4D05"/>
    <w:rsid w:val="008F505E"/>
    <w:rsid w:val="00904D71"/>
    <w:rsid w:val="00905665"/>
    <w:rsid w:val="0092041A"/>
    <w:rsid w:val="00935B50"/>
    <w:rsid w:val="00940495"/>
    <w:rsid w:val="00943A88"/>
    <w:rsid w:val="00945818"/>
    <w:rsid w:val="00960952"/>
    <w:rsid w:val="00961658"/>
    <w:rsid w:val="0096397A"/>
    <w:rsid w:val="009704DB"/>
    <w:rsid w:val="009724AF"/>
    <w:rsid w:val="00974D4D"/>
    <w:rsid w:val="009774AF"/>
    <w:rsid w:val="00980001"/>
    <w:rsid w:val="00980216"/>
    <w:rsid w:val="0098518F"/>
    <w:rsid w:val="00993698"/>
    <w:rsid w:val="00997C82"/>
    <w:rsid w:val="00997EC4"/>
    <w:rsid w:val="009A2C51"/>
    <w:rsid w:val="009A4682"/>
    <w:rsid w:val="009B24EE"/>
    <w:rsid w:val="009B6774"/>
    <w:rsid w:val="009C0A46"/>
    <w:rsid w:val="009C7CCD"/>
    <w:rsid w:val="009D23FC"/>
    <w:rsid w:val="009D2FBB"/>
    <w:rsid w:val="009D7C7B"/>
    <w:rsid w:val="009E250E"/>
    <w:rsid w:val="009E4DB8"/>
    <w:rsid w:val="009E5818"/>
    <w:rsid w:val="009F588D"/>
    <w:rsid w:val="009F61C0"/>
    <w:rsid w:val="009F7243"/>
    <w:rsid w:val="00A004E0"/>
    <w:rsid w:val="00A0413B"/>
    <w:rsid w:val="00A05DBB"/>
    <w:rsid w:val="00A1293E"/>
    <w:rsid w:val="00A26208"/>
    <w:rsid w:val="00A35476"/>
    <w:rsid w:val="00A36422"/>
    <w:rsid w:val="00A36C71"/>
    <w:rsid w:val="00A40F19"/>
    <w:rsid w:val="00A435EA"/>
    <w:rsid w:val="00A454B7"/>
    <w:rsid w:val="00A50430"/>
    <w:rsid w:val="00A63DDC"/>
    <w:rsid w:val="00A65354"/>
    <w:rsid w:val="00A70446"/>
    <w:rsid w:val="00A74481"/>
    <w:rsid w:val="00A77937"/>
    <w:rsid w:val="00A801E1"/>
    <w:rsid w:val="00A80C41"/>
    <w:rsid w:val="00A82D0F"/>
    <w:rsid w:val="00A868C3"/>
    <w:rsid w:val="00A910A5"/>
    <w:rsid w:val="00A938BF"/>
    <w:rsid w:val="00A95D0D"/>
    <w:rsid w:val="00AA3D42"/>
    <w:rsid w:val="00AA742B"/>
    <w:rsid w:val="00AB7CF2"/>
    <w:rsid w:val="00AC1705"/>
    <w:rsid w:val="00AC4E91"/>
    <w:rsid w:val="00AC7EB7"/>
    <w:rsid w:val="00AD0AB9"/>
    <w:rsid w:val="00AD2186"/>
    <w:rsid w:val="00AF22DC"/>
    <w:rsid w:val="00AF3E58"/>
    <w:rsid w:val="00AF710A"/>
    <w:rsid w:val="00B0135F"/>
    <w:rsid w:val="00B03A16"/>
    <w:rsid w:val="00B03FEA"/>
    <w:rsid w:val="00B10367"/>
    <w:rsid w:val="00B12F38"/>
    <w:rsid w:val="00B13CC3"/>
    <w:rsid w:val="00B15379"/>
    <w:rsid w:val="00B15D97"/>
    <w:rsid w:val="00B16C19"/>
    <w:rsid w:val="00B179FB"/>
    <w:rsid w:val="00B17C76"/>
    <w:rsid w:val="00B17FF5"/>
    <w:rsid w:val="00B20311"/>
    <w:rsid w:val="00B208B0"/>
    <w:rsid w:val="00B231F6"/>
    <w:rsid w:val="00B23DC1"/>
    <w:rsid w:val="00B25C2A"/>
    <w:rsid w:val="00B35FA8"/>
    <w:rsid w:val="00B414B8"/>
    <w:rsid w:val="00B42E5D"/>
    <w:rsid w:val="00B4350A"/>
    <w:rsid w:val="00B46121"/>
    <w:rsid w:val="00B511DD"/>
    <w:rsid w:val="00B513E8"/>
    <w:rsid w:val="00B515D4"/>
    <w:rsid w:val="00B5402F"/>
    <w:rsid w:val="00B54CE5"/>
    <w:rsid w:val="00B5671E"/>
    <w:rsid w:val="00B5689F"/>
    <w:rsid w:val="00B7420E"/>
    <w:rsid w:val="00B81D53"/>
    <w:rsid w:val="00B82A6F"/>
    <w:rsid w:val="00B83B22"/>
    <w:rsid w:val="00B93458"/>
    <w:rsid w:val="00BA0402"/>
    <w:rsid w:val="00BA1FC5"/>
    <w:rsid w:val="00BA6B82"/>
    <w:rsid w:val="00BB2565"/>
    <w:rsid w:val="00BC48BC"/>
    <w:rsid w:val="00BC4BA5"/>
    <w:rsid w:val="00BC4C0B"/>
    <w:rsid w:val="00BC5108"/>
    <w:rsid w:val="00BC5987"/>
    <w:rsid w:val="00BC7018"/>
    <w:rsid w:val="00BD23A3"/>
    <w:rsid w:val="00BD2B14"/>
    <w:rsid w:val="00BD718C"/>
    <w:rsid w:val="00BE552C"/>
    <w:rsid w:val="00BE5FB5"/>
    <w:rsid w:val="00BE7AD2"/>
    <w:rsid w:val="00BF1B83"/>
    <w:rsid w:val="00BF1E5A"/>
    <w:rsid w:val="00BF70EC"/>
    <w:rsid w:val="00C01047"/>
    <w:rsid w:val="00C01C55"/>
    <w:rsid w:val="00C01F0C"/>
    <w:rsid w:val="00C069E6"/>
    <w:rsid w:val="00C10914"/>
    <w:rsid w:val="00C141BA"/>
    <w:rsid w:val="00C152D0"/>
    <w:rsid w:val="00C224FD"/>
    <w:rsid w:val="00C226F9"/>
    <w:rsid w:val="00C22A22"/>
    <w:rsid w:val="00C35C8B"/>
    <w:rsid w:val="00C4235E"/>
    <w:rsid w:val="00C51058"/>
    <w:rsid w:val="00C7059E"/>
    <w:rsid w:val="00C70F98"/>
    <w:rsid w:val="00C74B98"/>
    <w:rsid w:val="00C7549F"/>
    <w:rsid w:val="00C779CA"/>
    <w:rsid w:val="00C811BB"/>
    <w:rsid w:val="00C811F9"/>
    <w:rsid w:val="00C81DBA"/>
    <w:rsid w:val="00C82051"/>
    <w:rsid w:val="00C82DCD"/>
    <w:rsid w:val="00C84BED"/>
    <w:rsid w:val="00C84DB5"/>
    <w:rsid w:val="00C93C2D"/>
    <w:rsid w:val="00C93EA6"/>
    <w:rsid w:val="00CA3308"/>
    <w:rsid w:val="00CA4DD7"/>
    <w:rsid w:val="00CB2DF5"/>
    <w:rsid w:val="00CB4189"/>
    <w:rsid w:val="00CB5437"/>
    <w:rsid w:val="00CC6AAA"/>
    <w:rsid w:val="00CC7CE5"/>
    <w:rsid w:val="00CD13B2"/>
    <w:rsid w:val="00CE0E90"/>
    <w:rsid w:val="00CE4398"/>
    <w:rsid w:val="00CE57CF"/>
    <w:rsid w:val="00CE5A37"/>
    <w:rsid w:val="00CE7103"/>
    <w:rsid w:val="00CF3AD3"/>
    <w:rsid w:val="00CF6805"/>
    <w:rsid w:val="00D00662"/>
    <w:rsid w:val="00D06921"/>
    <w:rsid w:val="00D14C71"/>
    <w:rsid w:val="00D2092E"/>
    <w:rsid w:val="00D24395"/>
    <w:rsid w:val="00D33C6B"/>
    <w:rsid w:val="00D40C17"/>
    <w:rsid w:val="00D44FCE"/>
    <w:rsid w:val="00D50280"/>
    <w:rsid w:val="00D5542C"/>
    <w:rsid w:val="00D56138"/>
    <w:rsid w:val="00D64C84"/>
    <w:rsid w:val="00D65F71"/>
    <w:rsid w:val="00D664B1"/>
    <w:rsid w:val="00D70627"/>
    <w:rsid w:val="00D711DA"/>
    <w:rsid w:val="00D7132F"/>
    <w:rsid w:val="00D76857"/>
    <w:rsid w:val="00D76E44"/>
    <w:rsid w:val="00D7767B"/>
    <w:rsid w:val="00D805AD"/>
    <w:rsid w:val="00D901BC"/>
    <w:rsid w:val="00D954C7"/>
    <w:rsid w:val="00DA07D7"/>
    <w:rsid w:val="00DA0A29"/>
    <w:rsid w:val="00DB5190"/>
    <w:rsid w:val="00DC1818"/>
    <w:rsid w:val="00DD21F6"/>
    <w:rsid w:val="00DD27A7"/>
    <w:rsid w:val="00DD385A"/>
    <w:rsid w:val="00DD4EB0"/>
    <w:rsid w:val="00DE7267"/>
    <w:rsid w:val="00DE7308"/>
    <w:rsid w:val="00E00273"/>
    <w:rsid w:val="00E04655"/>
    <w:rsid w:val="00E0684C"/>
    <w:rsid w:val="00E079DC"/>
    <w:rsid w:val="00E129DE"/>
    <w:rsid w:val="00E1395D"/>
    <w:rsid w:val="00E15AE7"/>
    <w:rsid w:val="00E20F6B"/>
    <w:rsid w:val="00E23AFE"/>
    <w:rsid w:val="00E3176C"/>
    <w:rsid w:val="00E34AB5"/>
    <w:rsid w:val="00E35DBA"/>
    <w:rsid w:val="00E36080"/>
    <w:rsid w:val="00E37179"/>
    <w:rsid w:val="00E40F8E"/>
    <w:rsid w:val="00E42648"/>
    <w:rsid w:val="00E50E76"/>
    <w:rsid w:val="00E545B2"/>
    <w:rsid w:val="00E553EA"/>
    <w:rsid w:val="00E67EF6"/>
    <w:rsid w:val="00E72C8B"/>
    <w:rsid w:val="00E823A4"/>
    <w:rsid w:val="00E846BB"/>
    <w:rsid w:val="00E87E56"/>
    <w:rsid w:val="00EA1AB5"/>
    <w:rsid w:val="00EB0992"/>
    <w:rsid w:val="00EB3CA2"/>
    <w:rsid w:val="00EC0A1B"/>
    <w:rsid w:val="00EC1ED5"/>
    <w:rsid w:val="00EC40E8"/>
    <w:rsid w:val="00EC62DC"/>
    <w:rsid w:val="00ED07B8"/>
    <w:rsid w:val="00EE024F"/>
    <w:rsid w:val="00EE5640"/>
    <w:rsid w:val="00EF74DA"/>
    <w:rsid w:val="00F01C18"/>
    <w:rsid w:val="00F04CA9"/>
    <w:rsid w:val="00F1115F"/>
    <w:rsid w:val="00F16494"/>
    <w:rsid w:val="00F22AAE"/>
    <w:rsid w:val="00F23C38"/>
    <w:rsid w:val="00F2763F"/>
    <w:rsid w:val="00F3414C"/>
    <w:rsid w:val="00F40230"/>
    <w:rsid w:val="00F427F5"/>
    <w:rsid w:val="00F5342A"/>
    <w:rsid w:val="00F60C31"/>
    <w:rsid w:val="00F61593"/>
    <w:rsid w:val="00F61799"/>
    <w:rsid w:val="00F61EEC"/>
    <w:rsid w:val="00F638BE"/>
    <w:rsid w:val="00F6733E"/>
    <w:rsid w:val="00F740FA"/>
    <w:rsid w:val="00F80914"/>
    <w:rsid w:val="00F87884"/>
    <w:rsid w:val="00F910C3"/>
    <w:rsid w:val="00F970CE"/>
    <w:rsid w:val="00FA56E0"/>
    <w:rsid w:val="00FA73FB"/>
    <w:rsid w:val="00FB2446"/>
    <w:rsid w:val="00FB7B95"/>
    <w:rsid w:val="00FC1745"/>
    <w:rsid w:val="00FC3F7C"/>
    <w:rsid w:val="00FC444F"/>
    <w:rsid w:val="00FC5CBE"/>
    <w:rsid w:val="00FC63DF"/>
    <w:rsid w:val="00FC6959"/>
    <w:rsid w:val="00FD2034"/>
    <w:rsid w:val="00FD5893"/>
    <w:rsid w:val="00FD778E"/>
    <w:rsid w:val="00FE0C96"/>
    <w:rsid w:val="00FE5A06"/>
    <w:rsid w:val="00FE7457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045F565E"/>
  <w15:docId w15:val="{712AE2A7-9F01-46E6-9044-72286D611C5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0247B3"/>
    <w:rPr>
      <w:rFonts w:ascii="Courier New" w:hAnsi="Courier New" w:cs="Courier New"/>
      <w:sz w:val="24"/>
      <w:szCs w:val="24"/>
      <w:lang w:val="en-GB"/>
    </w:rPr>
  </w:style>
  <w:style w:type="paragraph" w:styleId="Naslov2">
    <w:name w:val="heading 2"/>
    <w:basedOn w:val="Normal"/>
    <w:next w:val="Normal"/>
    <w:link w:val="Naslov2Char"/>
    <w:qFormat/>
    <w:rsid w:val="00D2092E"/>
    <w:pPr>
      <w:keepNext/>
      <w:jc w:val="center"/>
      <w:outlineLvl w:val="1"/>
    </w:pPr>
    <w:rPr>
      <w:rFonts w:ascii="Book Antiqua" w:hAnsi="Book Antiqua" w:cs="Times New Roman"/>
      <w:b/>
      <w:bCs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6A3BD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A3BDD"/>
  </w:style>
  <w:style w:type="paragraph" w:styleId="Podnoje">
    <w:name w:val="footer"/>
    <w:basedOn w:val="Normal"/>
    <w:rsid w:val="006A3BDD"/>
    <w:pPr>
      <w:tabs>
        <w:tab w:val="center" w:pos="4536"/>
        <w:tab w:val="right" w:pos="9072"/>
      </w:tabs>
    </w:pPr>
  </w:style>
  <w:style w:type="character" w:styleId="Referencakomentara">
    <w:name w:val="annotation reference"/>
    <w:rsid w:val="003A75C0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3A75C0"/>
    <w:rPr>
      <w:sz w:val="20"/>
      <w:szCs w:val="20"/>
    </w:rPr>
  </w:style>
  <w:style w:type="character" w:styleId="TekstkomentaraChar" w:customStyle="true">
    <w:name w:val="Tekst komentara Char"/>
    <w:link w:val="Tekstkomentara"/>
    <w:rsid w:val="003A75C0"/>
    <w:rPr>
      <w:rFonts w:ascii="Courier New" w:hAnsi="Courier New" w:cs="Courier New"/>
      <w:lang w:val="en-GB"/>
    </w:rPr>
  </w:style>
  <w:style w:type="paragraph" w:styleId="Predmetkomentara">
    <w:name w:val="annotation subject"/>
    <w:basedOn w:val="Tekstkomentara"/>
    <w:next w:val="Tekstkomentara"/>
    <w:link w:val="PredmetkomentaraChar"/>
    <w:rsid w:val="003A75C0"/>
    <w:rPr>
      <w:b/>
      <w:bCs/>
    </w:rPr>
  </w:style>
  <w:style w:type="character" w:styleId="PredmetkomentaraChar" w:customStyle="true">
    <w:name w:val="Predmet komentara Char"/>
    <w:link w:val="Predmetkomentara"/>
    <w:rsid w:val="003A75C0"/>
    <w:rPr>
      <w:rFonts w:ascii="Courier New" w:hAnsi="Courier New" w:cs="Courier New"/>
      <w:b/>
      <w:bCs/>
      <w:lang w:val="en-GB"/>
    </w:rPr>
  </w:style>
  <w:style w:type="paragraph" w:styleId="Tekstbalonia">
    <w:name w:val="Balloon Text"/>
    <w:basedOn w:val="Normal"/>
    <w:link w:val="TekstbaloniaChar"/>
    <w:rsid w:val="003A75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A75C0"/>
    <w:rPr>
      <w:rFonts w:ascii="Tahoma" w:hAnsi="Tahoma" w:cs="Tahoma"/>
      <w:sz w:val="16"/>
      <w:szCs w:val="16"/>
      <w:lang w:val="en-GB"/>
    </w:rPr>
  </w:style>
  <w:style w:type="character" w:styleId="Naslov2Char" w:customStyle="true">
    <w:name w:val="Naslov 2 Char"/>
    <w:link w:val="Naslov2"/>
    <w:rsid w:val="00D2092E"/>
    <w:rPr>
      <w:rFonts w:ascii="Book Antiqua" w:hAnsi="Book Antiqua"/>
      <w:b/>
      <w:bCs/>
      <w:sz w:val="24"/>
      <w:szCs w:val="24"/>
      <w:lang w:eastAsia="en-US"/>
    </w:rPr>
  </w:style>
  <w:style w:type="paragraph" w:styleId="Default" w:customStyle="true">
    <w:name w:val="Default"/>
    <w:rsid w:val="001268A0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FC6959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C695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C695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C695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C695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61458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1405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555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28164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30750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65524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27907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64963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1297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58138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8987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97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69469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6938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71545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93083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47096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12558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45070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7493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5356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9752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6916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17687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42037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598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0308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00850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4087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8163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kolovoza 2026.</izvorni_sadrzaj>
    <derivirana_varijabla naziv="DomainObject.DatumDonosenjaOdluke_1">24.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"Kovm-138/2025-36".</izvorni_sadrzaj>
    <derivirana_varijabla naziv="DomainObject.Primjedba_1">Nastalo zbog anonimizacija odluke/dopisa "Kovm-138/2025-36".</derivirana_varijabla>
  </DomainObject.Primjedba>
  <DomainObject.Oznaka>
    <izvorni_sadrzaj>Kovm-138/2025-37</izvorni_sadrzaj>
    <derivirana_varijabla naziv="DomainObject.Oznaka_1">Kovm-138/2025-37</derivirana_varijabla>
  </DomainObject.Oznaka>
  <DomainObject.DonositeljOdluke.Ime>
    <izvorni_sadrzaj>Tea</izvorni_sadrzaj>
    <derivirana_varijabla naziv="DomainObject.DonositeljOdluke.Ime_1">Tea</derivirana_varijabla>
  </DomainObject.DonositeljOdluke.Ime>
  <DomainObject.DonositeljOdluke.Prezime>
    <izvorni_sadrzaj>Majsan</izvorni_sadrzaj>
    <derivirana_varijabla naziv="DomainObject.DonositeljOdluke.Prezime_1">Majsan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138</izvorni_sadrzaj>
    <derivirana_varijabla naziv="DomainObject.Predmet.Broj_1">138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lipnja 2025.</izvorni_sadrzaj>
    <derivirana_varijabla naziv="DomainObject.Predmet.DatumIzradeOptuznogAkta_1">12. lipnja 2025.</derivirana_varijabla>
  </DomainObject.Predmet.DatumIzradeOptuznogAkta>
  <DomainObject.Predmet.DatumIzradeOptuznogAktaFormated>
    <izvorni_sadrzaj>12.6.2025.</izvorni_sadrzaj>
    <derivirana_varijabla naziv="DomainObject.Predmet.DatumIzradeOptuznogAktaFormated_1">12.6.2025.</derivirana_varijabla>
  </DomainObject.Predmet.DatumIzradeOptuznogAktaFormated>
  <DomainObject.Predmet.DatumOsnivanja>
    <izvorni_sadrzaj>12. lipnja 2025.</izvorni_sadrzaj>
    <derivirana_varijabla naziv="DomainObject.Predmet.DatumOsnivanja_1">12.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lipnja 2025.</izvorni_sadrzaj>
    <derivirana_varijabla naziv="DomainObject.Predmet.DatumPrimitkaOptuznogAkta_1">12. lipnja 2025.</derivirana_varijabla>
  </DomainObject.Predmet.DatumPrimitkaOptuznogAkta>
  <DomainObject.Predmet.DatumRjesavanja>
    <izvorni_sadrzaj>27. kolovoza 2026.</izvorni_sadrzaj>
    <derivirana_varijabla naziv="DomainObject.Predmet.DatumRjesavanja_1">27. kolovoza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2. travnja 1988.</izvorni_sadrzaj>
    <derivirana_varijabla naziv="DomainObject.Predmet.OkrivljenikFizickaOsoba.DatumRodjenja_1">2. travnja 1988.</derivirana_varijabla>
  </DomainObject.Predmet.OkrivljenikFizickaOsoba.DatumRodjenja>
  <DomainObject.Predmet.OkrivljenikFizickaOsoba.DatumRodjenjaFormated>
    <izvorni_sadrzaj>2.4.1988.</izvorni_sadrzaj>
    <derivirana_varijabla naziv="DomainObject.Predmet.OkrivljenikFizickaOsoba.DatumRodjenjaFormated_1">2.4.1988.</derivirana_varijabla>
  </DomainObject.Predmet.OkrivljenikFizickaOsoba.DatumRodjenjaFormated>
  <DomainObject.Predmet.OkrivljenikFizickaOsoba.Ime>
    <izvorni_sadrzaj>Velimir</izvorni_sadrzaj>
    <derivirana_varijabla naziv="DomainObject.Predmet.OkrivljenikFizickaOsoba.Ime_1">Velimir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Pregrada (Pregrada)</izvorni_sadrzaj>
    <derivirana_varijabla naziv="DomainObject.Predmet.OkrivljenikFizickaOsoba.MjestoRodjenja_1">Pregrada (Pregrada)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Velimir Slonjšak</izvorni_sadrzaj>
    <derivirana_varijabla naziv="DomainObject.Predmet.OkrivljenikFizickaOsoba.Naziv_1">Velimir Slonjšak</derivirana_varijabla>
  </DomainObject.Predmet.OkrivljenikFizickaOsoba.Naziv>
  <DomainObject.Predmet.OkrivljenikFizickaOsoba.Prezime>
    <izvorni_sadrzaj>Slonjšak</izvorni_sadrzaj>
    <derivirana_varijabla naziv="DomainObject.Predmet.OkrivljenikFizickaOsoba.Prezime_1">Slonjšak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08486106432</izvorni_sadrzaj>
    <derivirana_varijabla naziv="DomainObject.Predmet.OkrivljenikFizickaOsoba.Oib_1">08486106432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Lana Slonjšak, Dalibor Slonjšak, Štefica Slonjšak, Martina Slonjšak, Valentina Slonjšak, Ivana Slonjšak</izvorni_sadrzaj>
    <derivirana_varijabla naziv="DomainObject.Predmet.Ostecenik_1">Lana Slonjšak, Dalibor Slonjšak, Štefica Slonjšak, Martina Slonjšak, Valentina Slonjšak, Ivana Slonjšak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Kovm-138/2025</izvorni_sadrzaj>
    <derivirana_varijabla naziv="DomainObject.Predmet.OznakaBroj_1">Kovm-138/2025</derivirana_varijabla>
  </DomainObject.Predmet.OznakaBroj>
  <DomainObject.Predmet.OznakaBrojOptuznogAkta>
    <izvorni_sadrzaj>KOz-DO-140/2025-1</izvorni_sadrzaj>
    <derivirana_varijabla naziv="DomainObject.Predmet.OznakaBrojOptuznogAkta_1">KOz-DO-140/2025-1</derivirana_varijabla>
  </DomainObject.Predmet.OznakaBrojOptuznogAkta>
  <DomainObject.Predmet.PredmetRijesio.Ime>
    <izvorni_sadrzaj>Tea</izvorni_sadrzaj>
    <derivirana_varijabla naziv="DomainObject.Predmet.PredmetRijesio.Ime_1">Tea</derivirana_varijabla>
  </DomainObject.Predmet.PredmetRijesio.Ime>
  <DomainObject.Predmet.PredmetRijesio.Oib>
    <izvorni_sadrzaj>41997399397</izvorni_sadrzaj>
    <derivirana_varijabla naziv="DomainObject.Predmet.PredmetRijesio.Oib_1">41997399397</derivirana_varijabla>
  </DomainObject.Predmet.PredmetRijesio.Oib>
  <DomainObject.Predmet.PredmetRijesio.Prezime>
    <izvorni_sadrzaj>Majsan</izvorni_sadrzaj>
    <derivirana_varijabla naziv="DomainObject.Predmet.PredmetRijesio.Prezime_1">Majsan</derivirana_varijabla>
  </DomainObject.Predmet.PredmetRijesio.Prezime>
  <DomainObject.Predmet.PrimjedbaSuca>
    <izvorni_sadrzaj>mo
oglasna</izvorni_sadrzaj>
    <derivirana_varijabla naziv="DomainObject.Predmet.PrimjedbaSuca_1">mo
oglasna</derivirana_varijabla>
  </DomainObject.Predmet.PrimjedbaSuca>
  <DomainObject.Predmet.ProtustrankaFormated>
    <izvorni_sadrzaj>  Velimir Slonjšak zastupanog po punomoćniku Imon Choudhury</izvorni_sadrzaj>
    <derivirana_varijabla naziv="DomainObject.Predmet.ProtustrankaFormated_1">  Velimir Slonjšak zastupanog po punomoćniku Imon Choudhury</derivirana_varijabla>
  </DomainObject.Predmet.ProtustrankaFormated>
  <DomainObject.Predmet.ProtustrankaFormatedOIB>
    <izvorni_sadrzaj>  Velimir Slonjšak, OIB 08486106432 zastupanog po punomoćniku Imon Choudhury</izvorni_sadrzaj>
    <derivirana_varijabla naziv="DomainObject.Predmet.ProtustrankaFormatedOIB_1">  Velimir Slonjšak, OIB 08486106432 zastupanog po punomoćniku Imon Choudhury</derivirana_varijabla>
  </DomainObject.Predmet.ProtustrankaFormatedOIB>
  <DomainObject.Predmet.ProtustrankaFormatedWithAdress>
    <izvorni_sadrzaj> Velimir Slonjšak, Gorjakovo 108, 49218 Gorjakovo zastupanog po punomoćniku Imon Choudhury</izvorni_sadrzaj>
    <derivirana_varijabla naziv="DomainObject.Predmet.ProtustrankaFormatedWithAdress_1"> Velimir Slonjšak, Gorjakovo 108, 49218 Gorjakovo zastupanog po punomoćniku Imon Choudhury</derivirana_varijabla>
  </DomainObject.Predmet.ProtustrankaFormatedWithAdress>
  <DomainObject.Predmet.ProtustrankaFormatedWithAdressOIB>
    <izvorni_sadrzaj> Velimir Slonjšak, OIB 08486106432, Gorjakovo 108, 49218 Gorjakovo zastupanog po punomoćniku Imon Choudhury</izvorni_sadrzaj>
    <derivirana_varijabla naziv="DomainObject.Predmet.ProtustrankaFormatedWithAdressOIB_1"> Velimir Slonjšak, OIB 08486106432, Gorjakovo 108, 49218 Gorjakovo zastupanog po punomoćniku Imon Choudhury</derivirana_varijabla>
  </DomainObject.Predmet.ProtustrankaFormatedWithAdressOIB>
  <DomainObject.Predmet.ProtustrankaWithAdress>
    <izvorni_sadrzaj>Velimir Slonjšak Gorjakovo 108, 49218 Gorjakovo</izvorni_sadrzaj>
    <derivirana_varijabla naziv="DomainObject.Predmet.ProtustrankaWithAdress_1">Velimir Slonjšak Gorjakovo 108, 49218 Gorjakovo</derivirana_varijabla>
  </DomainObject.Predmet.ProtustrankaWithAdress>
  <DomainObject.Predmet.ProtustrankaWithAdressOIB>
    <izvorni_sadrzaj>Velimir Slonjšak, OIB 08486106432, Gorjakovo 108, 49218 Gorjakovo</izvorni_sadrzaj>
    <derivirana_varijabla naziv="DomainObject.Predmet.ProtustrankaWithAdressOIB_1">Velimir Slonjšak, OIB 08486106432, Gorjakovo 108, 49218 Gorjakovo</derivirana_varijabla>
  </DomainObject.Predmet.ProtustrankaWithAdressOIB>
  <DomainObject.Predmet.ProtustrankaNazivFormated>
    <izvorni_sadrzaj>Velimir Slonjšak</izvorni_sadrzaj>
    <derivirana_varijabla naziv="DomainObject.Predmet.ProtustrankaNazivFormated_1">Velimir Slonjšak</derivirana_varijabla>
  </DomainObject.Predmet.ProtustrankaNazivFormated>
  <DomainObject.Predmet.ProtustrankaNazivFormatedOIB>
    <izvorni_sadrzaj>Velimir Slonjšak, OIB 08486106432</izvorni_sadrzaj>
    <derivirana_varijabla naziv="DomainObject.Predmet.ProtustrankaNazivFormatedOIB_1">Velimir Slonjšak, OIB 08486106432</derivirana_varijabla>
  </DomainObject.Predmet.ProtustrankaNazivFormatedOIB>
  <DomainObject.Predmet.PunomocnikOstecenika>
    <izvorni_sadrzaj>Ivan Kobaš</izvorni_sadrzaj>
    <derivirana_varijabla naziv="DomainObject.Predmet.PunomocnikOstecenika_1">Ivan Kobaš</derivirana_varijabla>
  </DomainObject.Predmet.PunomocnikOstecenika>
  <DomainObject.Predmet.Referada.Naziv>
    <izvorni_sadrzaj>25 Ov Majsan</izvorni_sadrzaj>
    <derivirana_varijabla naziv="DomainObject.Predmet.Referada.Naziv_1">25 Ov Majsan</derivirana_varijabla>
  </DomainObject.Predmet.Referada.Naziv>
  <DomainObject.Predmet.Referada.Oznaka>
    <izvorni_sadrzaj>25 Ov</izvorni_sadrzaj>
    <derivirana_varijabla naziv="DomainObject.Predmet.Referada.Oznaka_1">25 Ov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Tea Majsan</izvorni_sadrzaj>
    <derivirana_varijabla naziv="DomainObject.Predmet.Referada.Sudac_1">Tea Majsan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Marina Veg</izvorni_sadrzaj>
    <derivirana_varijabla naziv="DomainObject.Predmet.Zapisnicar_1">Marina Veg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Velimir Slonjšak zastupanog po punomoćniku Imon Choudhury</item>
    </izvorni_sadrzaj>
    <derivirana_varijabla naziv="DomainObject.Predmet.ProtuStrankaListFormated_1">
      <item>Velimir Slonjšak zastupanog po punomoćniku Imon Choudhury</item>
    </derivirana_varijabla>
  </DomainObject.Predmet.ProtuStrankaListFormated>
  <DomainObject.Predmet.ProtuStrankaListFormatedOIB>
    <izvorni_sadrzaj>
      <item>Velimir Slonjšak, OIB 08486106432 zastupanog po punomoćniku Imon Choudhury</item>
    </izvorni_sadrzaj>
    <derivirana_varijabla naziv="DomainObject.Predmet.ProtuStrankaListFormatedOIB_1">
      <item>Velimir Slonjšak, OIB 08486106432 zastupanog po punomoćniku Imon Choudhury</item>
    </derivirana_varijabla>
  </DomainObject.Predmet.ProtuStrankaListFormatedOIB>
  <DomainObject.Predmet.ProtuStrankaListFormatedWithAdress>
    <izvorni_sadrzaj>
      <item>Velimir Slonjšak, Gorjakovo 108, 49218 Gorjakovo zastupanog po punomoćniku Imon Choudhury</item>
    </izvorni_sadrzaj>
    <derivirana_varijabla naziv="DomainObject.Predmet.ProtuStrankaListFormatedWithAdress_1">
      <item>Velimir Slonjšak, Gorjakovo 108, 49218 Gorjakovo zastupanog po punomoćniku Imon Choudhury</item>
    </derivirana_varijabla>
  </DomainObject.Predmet.ProtuStrankaListFormatedWithAdress>
  <DomainObject.Predmet.ProtuStrankaListFormatedWithAdressOIB>
    <izvorni_sadrzaj>
      <item>Velimir Slonjšak, OIB 08486106432, Gorjakovo 108, 49218 Gorjakovo zastupanog po punomoćniku Imon Choudhury</item>
    </izvorni_sadrzaj>
    <derivirana_varijabla naziv="DomainObject.Predmet.ProtuStrankaListFormatedWithAdressOIB_1">
      <item>Velimir Slonjšak, OIB 08486106432, Gorjakovo 108, 49218 Gorjakovo zastupanog po punomoćniku Imon Choudhury</item>
    </derivirana_varijabla>
  </DomainObject.Predmet.ProtuStrankaListFormatedWithAdressOIB>
  <DomainObject.Predmet.ProtuStrankaListNazivFormated>
    <izvorni_sadrzaj>
      <item>Velimir Slonjšak</item>
    </izvorni_sadrzaj>
    <derivirana_varijabla naziv="DomainObject.Predmet.ProtuStrankaListNazivFormated_1">
      <item>Velimir Slonjšak</item>
    </derivirana_varijabla>
  </DomainObject.Predmet.ProtuStrankaListNazivFormated>
  <DomainObject.Predmet.ProtuStrankaListNazivFormatedOIB>
    <izvorni_sadrzaj>
      <item>Velimir Slonjšak, OIB 08486106432</item>
    </izvorni_sadrzaj>
    <derivirana_varijabla naziv="DomainObject.Predmet.ProtuStrankaListNazivFormatedOIB_1">
      <item>Velimir Slonjšak, OIB 08486106432</item>
    </derivirana_varijabla>
  </DomainObject.Predmet.ProtuStrankaListNazivFormatedOIB>
  <DomainObject.Predmet.OstaliListFormated>
    <izvorni_sadrzaj>
      <item>Lana Slonjšak</item>
      <item>Dalibor Slonjšak</item>
      <item>Štefica Slonjšak</item>
      <item>Martina Slonjšak</item>
      <item>Valentina Slonjšak</item>
      <item>Ivana Slonjšak</item>
      <item>Ivan Kobaš</item>
      <item>Imon Choudhury punomoćnik sudionika u postupku Velimir Slonjšak</item>
      <item>Hrvatski zavod za socijalni rad, PU Krapina</item>
    </izvorni_sadrzaj>
    <derivirana_varijabla naziv="DomainObject.Predmet.OstaliListFormated_1">
      <item>Lana Slonjšak</item>
      <item>Dalibor Slonjšak</item>
      <item>Štefica Slonjšak</item>
      <item>Martina Slonjšak</item>
      <item>Valentina Slonjšak</item>
      <item>Ivana Slonjšak</item>
      <item>Ivan Kobaš</item>
      <item>Imon Choudhury punomoćnik sudionika u postupku Velimir Slonjšak</item>
      <item>Hrvatski zavod za socijalni rad, PU Krapina</item>
    </derivirana_varijabla>
  </DomainObject.Predmet.OstaliListFormated>
  <DomainObject.Predmet.OstaliListFormatedOIB>
    <izvorni_sadrzaj>
      <item>Lana Slonjšak, OIB 77490432232</item>
      <item>Dalibor Slonjšak, OIB 79060435315</item>
      <item>Štefica Slonjšak, OIB 30619757471</item>
      <item>Martina Slonjšak, OIB 98592112531</item>
      <item>Valentina Slonjšak, OIB 32596559913</item>
      <item>Ivana Slonjšak, OIB 29554770222</item>
      <item>Ivan Kobaš, OIB 56416784963</item>
      <item>Imon Choudhury, OIB 85213964042 punomoćnik sudionika u postupku Velimir Slonjšak</item>
      <item>Hrvatski zavod za socijalni rad, PU Krapina, OIB 52966791065</item>
    </izvorni_sadrzaj>
    <derivirana_varijabla naziv="DomainObject.Predmet.OstaliListFormatedOIB_1">
      <item>Lana Slonjšak, OIB 77490432232</item>
      <item>Dalibor Slonjšak, OIB 79060435315</item>
      <item>Štefica Slonjšak, OIB 30619757471</item>
      <item>Martina Slonjšak, OIB 98592112531</item>
      <item>Valentina Slonjšak, OIB 32596559913</item>
      <item>Ivana Slonjšak, OIB 29554770222</item>
      <item>Ivan Kobaš, OIB 56416784963</item>
      <item>Imon Choudhury, OIB 85213964042 punomoćnik sudionika u postupku Velimir Slonjšak</item>
      <item>Hrvatski zavod za socijalni rad, PU Krapina, OIB 52966791065</item>
    </derivirana_varijabla>
  </DomainObject.Predmet.OstaliListFormatedOIB>
  <DomainObject.Predmet.OstaliListFormatedWithAdress>
    <izvorni_sadrzaj>
      <item>Lana Slonjšak, Gorjakovo 108, 49218 Gorjakovo</item>
      <item>Dalibor Slonjšak, Gorjakovo 108, 49218 Gorjakovo</item>
      <item>Štefica Slonjšak, Gorjakovo 108, 49218 Gorjakovo</item>
      <item>Martina Slonjšak, Gorjakovo 108, 49218 Gorjakovo</item>
      <item>Valentina Slonjšak, Gorjakovo 108, 49218 Gorjakovo</item>
      <item>Ivana Slonjšak, Gorjakovo 108, 49218 Gorjakovo</item>
      <item>Ivan Kobaš, Poljička 5, 10000 Zagreb</item>
      <item>Imon Choudhury, Vinogradska cesta 1, 10000 Zagreb punomoćnik sudionika u postupku Velimir Slonjšak</item>
      <item>Hrvatski zavod za socijalni rad, PU Krapina, Ulica Ivana Dežmana 6, 10000 Zagreb</item>
    </izvorni_sadrzaj>
    <derivirana_varijabla naziv="DomainObject.Predmet.OstaliListFormatedWithAdress_1">
      <item>Lana Slonjšak, Gorjakovo 108, 49218 Gorjakovo</item>
      <item>Dalibor Slonjšak, Gorjakovo 108, 49218 Gorjakovo</item>
      <item>Štefica Slonjšak, Gorjakovo 108, 49218 Gorjakovo</item>
      <item>Martina Slonjšak, Gorjakovo 108, 49218 Gorjakovo</item>
      <item>Valentina Slonjšak, Gorjakovo 108, 49218 Gorjakovo</item>
      <item>Ivana Slonjšak, Gorjakovo 108, 49218 Gorjakovo</item>
      <item>Ivan Kobaš, Poljička 5, 10000 Zagreb</item>
      <item>Imon Choudhury, Vinogradska cesta 1, 10000 Zagreb punomoćnik sudionika u postupku Velimir Slonjšak</item>
      <item>Hrvatski zavod za socijalni rad, PU Krapina, Ulica Ivana Dežmana 6, 10000 Zagreb</item>
    </derivirana_varijabla>
  </DomainObject.Predmet.OstaliListFormatedWithAdress>
  <DomainObject.Predmet.OstaliListFormatedWithAdressOIB>
    <izvorni_sadrzaj>
      <item>Lana Slonjšak, OIB 77490432232, Gorjakovo 108, 49218 Gorjakovo</item>
      <item>Dalibor Slonjšak, OIB 79060435315, Gorjakovo 108, 49218 Gorjakovo</item>
      <item>Štefica Slonjšak, OIB 30619757471, Gorjakovo 108, 49218 Gorjakovo</item>
      <item>Martina Slonjšak, OIB 98592112531, Gorjakovo 108, 49218 Gorjakovo</item>
      <item>Valentina Slonjšak, OIB 32596559913, Gorjakovo 108, 49218 Gorjakovo</item>
      <item>Ivana Slonjšak, OIB 29554770222, Gorjakovo 108, 49218 Gorjakovo</item>
      <item>Ivan Kobaš, OIB 56416784963, Poljička 5, 10000 Zagreb</item>
      <item>Imon Choudhury, OIB 85213964042, Vinogradska cesta 1, 10000 Zagreb punomoćnik sudionika u postupku Velimir Slonjšak</item>
      <item>Hrvatski zavod za socijalni rad, PU Krapina, OIB 52966791065, Ulica Ivana Dežmana 6, 10000 Zagreb</item>
    </izvorni_sadrzaj>
    <derivirana_varijabla naziv="DomainObject.Predmet.OstaliListFormatedWithAdressOIB_1">
      <item>Lana Slonjšak, OIB 77490432232, Gorjakovo 108, 49218 Gorjakovo</item>
      <item>Dalibor Slonjšak, OIB 79060435315, Gorjakovo 108, 49218 Gorjakovo</item>
      <item>Štefica Slonjšak, OIB 30619757471, Gorjakovo 108, 49218 Gorjakovo</item>
      <item>Martina Slonjšak, OIB 98592112531, Gorjakovo 108, 49218 Gorjakovo</item>
      <item>Valentina Slonjšak, OIB 32596559913, Gorjakovo 108, 49218 Gorjakovo</item>
      <item>Ivana Slonjšak, OIB 29554770222, Gorjakovo 108, 49218 Gorjakovo</item>
      <item>Ivan Kobaš, OIB 56416784963, Poljička 5, 10000 Zagreb</item>
      <item>Imon Choudhury, OIB 85213964042, Vinogradska cesta 1, 10000 Zagreb punomoćnik sudionika u postupku Velimir Slonjšak</item>
      <item>Hrvatski zavod za socijalni rad, PU Krapina, OIB 52966791065, Ulica Ivana Dežmana 6, 10000 Zagreb</item>
    </derivirana_varijabla>
  </DomainObject.Predmet.OstaliListFormatedWithAdressOIB>
  <DomainObject.Predmet.OstaliListNazivFormated>
    <izvorni_sadrzaj>
      <item>Lana Slonjšak</item>
      <item>Dalibor Slonjšak</item>
      <item>Štefica Slonjšak</item>
      <item>Martina Slonjšak</item>
      <item>Valentina Slonjšak</item>
      <item>Ivana Slonjšak</item>
      <item>Ivan Kobaš</item>
      <item>Imon Choudhury</item>
      <item>Hrvatski zavod za socijalni rad, PU Krapina</item>
    </izvorni_sadrzaj>
    <derivirana_varijabla naziv="DomainObject.Predmet.OstaliListNazivFormated_1">
      <item>Lana Slonjšak</item>
      <item>Dalibor Slonjšak</item>
      <item>Štefica Slonjšak</item>
      <item>Martina Slonjšak</item>
      <item>Valentina Slonjšak</item>
      <item>Ivana Slonjšak</item>
      <item>Ivan Kobaš</item>
      <item>Imon Choudhury</item>
      <item>Hrvatski zavod za socijalni rad, PU Krapina</item>
    </derivirana_varijabla>
  </DomainObject.Predmet.OstaliListNazivFormated>
  <DomainObject.Predmet.OstaliListNazivFormatedOIB>
    <izvorni_sadrzaj>
      <item>Lana Slonjšak, OIB 77490432232</item>
      <item>Dalibor Slonjšak, OIB 79060435315</item>
      <item>Štefica Slonjšak, OIB 30619757471</item>
      <item>Martina Slonjšak, OIB 98592112531</item>
      <item>Valentina Slonjšak, OIB 32596559913</item>
      <item>Ivana Slonjšak, OIB 29554770222</item>
      <item>Ivan Kobaš, OIB 56416784963</item>
      <item>Imon Choudhury, OIB 85213964042</item>
      <item>Hrvatski zavod za socijalni rad, PU Krapina, OIB 52966791065</item>
    </izvorni_sadrzaj>
    <derivirana_varijabla naziv="DomainObject.Predmet.OstaliListNazivFormatedOIB_1">
      <item>Lana Slonjšak, OIB 77490432232</item>
      <item>Dalibor Slonjšak, OIB 79060435315</item>
      <item>Štefica Slonjšak, OIB 30619757471</item>
      <item>Martina Slonjšak, OIB 98592112531</item>
      <item>Valentina Slonjšak, OIB 32596559913</item>
      <item>Ivana Slonjšak, OIB 29554770222</item>
      <item>Ivan Kobaš, OIB 56416784963</item>
      <item>Imon Choudhury, OIB 85213964042</item>
      <item>Hrvatski zavod za socijalni rad, PU Krapina, OIB 52966791065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179A, 177</izvorni_sadrzaj>
    <derivirana_varijabla naziv="DomainObject.Predmet.ClanakZakona_1">179A, 177</derivirana_varijabla>
  </DomainObject.Predmet.ClanakZakona>
  <DomainObject.Predmet.ClanakZakonaFull>
    <izvorni_sadrzaj>članka 179A., članka 177. stavka 2.</izvorni_sadrzaj>
    <derivirana_varijabla naziv="DomainObject.Predmet.ClanakZakonaFull_1">članka 179A., članka 177.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>Kovm-138/2025-37</izvorni_sadrzaj>
    <derivirana_varijabla naziv="DomainObject.PoslovniBrojDokumenta_1">Kovm-138/2025-37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Velimir Slonjšak</izvorni_sadrzaj>
    <derivirana_varijabla naziv="DomainObject.Predmet.ProtustrankaIDrugi_1">Velimir Slonjšak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Velimir Slonjšak, OIB 08486106432, Gorjakovo 108, 49218 Gorjakovo</izvorni_sadrzaj>
    <derivirana_varijabla naziv="DomainObject.Predmet.ProtustrankaIDrugiAdressOIB_1">Velimir Slonjšak, OIB 08486106432, Gorjakovo 108, 49218 Gorjakovo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kolovoza 2026.</izvorni_sadrzaj>
    <derivirana_varijabla naziv="DomainObject.Predmet.OdlukaRjesenje.DatumDonosenjaOdluke_1">24. kolovoza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Kovm-138/2025-36</izvorni_sadrzaj>
    <derivirana_varijabla naziv="DomainObject.Predmet.OdlukaRjesenje.Oznaka_1">Kovm-138/2025-36</derivirana_varijabla>
  </DomainObject.Predmet.OdlukaRjesenje.Oznaka>
  <DomainObject.Predmet.SudioniciListNaziv>
    <izvorni_sadrzaj>
      <item>Velimir Slonjšak</item>
      <item>Lana Slonjšak</item>
      <item>Dalibor Slonjšak</item>
      <item>Štefica Slonjšak</item>
      <item>Martina Slonjšak</item>
      <item>Valentina Slonjšak</item>
      <item>Ivana Slonjšak</item>
      <item>Općinsko kazneno državno odvjetništvo u Zagrebu</item>
      <item>Ivan Kobaš</item>
      <item>Imon Choudhury</item>
      <item>Hrvatski zavod za socijalni rad, PU Krapina</item>
    </izvorni_sadrzaj>
    <derivirana_varijabla naziv="DomainObject.Predmet.SudioniciListNaziv_1">
      <item>Velimir Slonjšak</item>
      <item>Lana Slonjšak</item>
      <item>Dalibor Slonjšak</item>
      <item>Štefica Slonjšak</item>
      <item>Martina Slonjšak</item>
      <item>Valentina Slonjšak</item>
      <item>Ivana Slonjšak</item>
      <item>Općinsko kazneno državno odvjetništvo u Zagrebu</item>
      <item>Ivan Kobaš</item>
      <item>Imon Choudhury</item>
      <item>Hrvatski zavod za socijalni rad, PU Krapina</item>
    </derivirana_varijabla>
  </DomainObject.Predmet.SudioniciListNaziv>
  <DomainObject.Predmet.SudioniciListAdressOIB>
    <izvorni_sadrzaj>
      <item>Velimir Slonjšak, OIB 08486106432, Gorjakovo 108,49218 Gorjakovo</item>
      <item>Lana Slonjšak, OIB 77490432232, Gorjakovo 108,49218 Gorjakovo</item>
      <item>Dalibor Slonjšak, OIB 79060435315, Gorjakovo 108,49218 Gorjakovo</item>
      <item>Štefica Slonjšak, OIB 30619757471, Gorjakovo 108,49218 Gorjakovo</item>
      <item>Martina Slonjšak, OIB 98592112531, Gorjakovo 108,49218 Gorjakovo</item>
      <item>Valentina Slonjšak, OIB 32596559913, Gorjakovo 108,49218 Gorjakovo</item>
      <item>Ivana Slonjšak, OIB 29554770222, Gorjakovo 108,49218 Gorjakovo</item>
      <item>Općinsko kazneno državno odvjetništvo u Zagrebu, Selska 2,10000 Zagreb</item>
      <item>Ivan Kobaš, OIB 56416784963, Poljička 5,10000 Zagreb</item>
      <item>Imon Choudhury, OIB 85213964042, Vinogradska cesta 1,10000 Zagreb</item>
      <item>Hrvatski zavod za socijalni rad, PU Krapina, OIB 52966791065, Ulica Ivana Dežmana 6,10000 Zagreb</item>
    </izvorni_sadrzaj>
    <derivirana_varijabla naziv="DomainObject.Predmet.SudioniciListAdressOIB_1">
      <item>Velimir Slonjšak, OIB 08486106432, Gorjakovo 108,49218 Gorjakovo</item>
      <item>Lana Slonjšak, OIB 77490432232, Gorjakovo 108,49218 Gorjakovo</item>
      <item>Dalibor Slonjšak, OIB 79060435315, Gorjakovo 108,49218 Gorjakovo</item>
      <item>Štefica Slonjšak, OIB 30619757471, Gorjakovo 108,49218 Gorjakovo</item>
      <item>Martina Slonjšak, OIB 98592112531, Gorjakovo 108,49218 Gorjakovo</item>
      <item>Valentina Slonjšak, OIB 32596559913, Gorjakovo 108,49218 Gorjakovo</item>
      <item>Ivana Slonjšak, OIB 29554770222, Gorjakovo 108,49218 Gorjakovo</item>
      <item>Općinsko kazneno državno odvjetništvo u Zagrebu, Selska 2,10000 Zagreb</item>
      <item>Ivan Kobaš, OIB 56416784963, Poljička 5,10000 Zagreb</item>
      <item>Imon Choudhury, OIB 85213964042, Vinogradska cesta 1,10000 Zagreb</item>
      <item>Hrvatski zavod za socijalni rad, PU Krapina, OIB 52966791065, Ulica Ivana Dežmana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08486106432</item>
      <item>, OIB 77490432232</item>
      <item>, OIB 79060435315</item>
      <item>, OIB 30619757471</item>
      <item>, OIB 98592112531</item>
      <item>, OIB 32596559913</item>
      <item>, OIB 29554770222</item>
      <item>, OIB null</item>
      <item>, OIB 56416784963</item>
      <item>, OIB 85213964042</item>
      <item>, OIB 52966791065</item>
    </izvorni_sadrzaj>
    <derivirana_varijabla naziv="DomainObject.Predmet.SudioniciListNazivOIB_1">
      <item>, OIB 08486106432</item>
      <item>, OIB 77490432232</item>
      <item>, OIB 79060435315</item>
      <item>, OIB 30619757471</item>
      <item>, OIB 98592112531</item>
      <item>, OIB 32596559913</item>
      <item>, OIB 29554770222</item>
      <item>, OIB null</item>
      <item>, OIB 56416784963</item>
      <item>, OIB 85213964042</item>
      <item>, OIB 52966791065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kolovoza 2026.</izvorni_sadrzaj>
    <derivirana_varijabla naziv="DomainObject.PredzadnjaOdlukaIzPredmeta.DatumDonosenjaOdluke_1">24. kolovoza 2026.</derivirana_varijabla>
  </DomainObject.PredzadnjaOdlukaIzPredmeta.DatumDonosenjaOdluke>
  <DomainObject.PredzadnjaOdlukaIzPredmeta.Oznaka>
    <izvorni_sadrzaj>Kovm-138/2025-38</izvorni_sadrzaj>
    <derivirana_varijabla naziv="DomainObject.PredzadnjaOdlukaIzPredmeta.Oznaka_1">Kovm-138/2025-38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lipnja 2025.</izvorni_sadrzaj>
    <derivirana_varijabla naziv="DomainObject.Predmet.DatumPocetkaProcesa_1">12.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Velimir Slonjšak, Gorjakovo 108, 49218 Gorjakovo, OIB: 08486106432, rođen-a 02.04.1988., mjesto rođenja Pregrada (Pregrada)</item>
    </izvorni_sadrzaj>
    <derivirana_varijabla naziv="DomainObject.Predmet.OkrivljenikAdresaMjestoRodjenjaList_1">
      <item>Velimir Slonjšak, Gorjakovo 108, 49218 Gorjakovo, OIB: 08486106432, rođen-a 02.04.1988., mjesto rođenja Pregrada (Pregrada)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E6323F6-5BEE-4D99-ACB3-4B64CE02636B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419</properties:Words>
  <properties:Characters>2219</properties:Characters>
  <properties:Lines>85</properties:Lines>
  <properties:Paragraphs>27</properties:Paragraphs>
  <properties:TotalTime>124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2780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2025-07-30T11:42:00Z</dcterms:created>
  <dc:creator>dbarberic</dc:creator>
  <cp:keywords/>
  <cp:lastModifiedBy>Čedomir Šeparović</cp:lastModifiedBy>
  <cp:lastPrinted>2026-09-15T08:16:00Z</cp:lastPrinted>
  <dcterms:modified xmlns:xsi="http://www.w3.org/2001/XMLSchema-instance" xsi:type="dcterms:W3CDTF">2026-09-15T08:16:00Z</dcterms:modified>
  <cp:revision>24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Kovm-138/2025-37 / Odluka - Anonimizirana odluka / dopis (Rjesenje o potvrđivanju.docx)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