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88fac" w14:paraId="a988fac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B933EF" w:rsidP="00B933EF" w:rsidR="00B933EF" w:rsidRPr="00B933EF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B933EF">
        <w:rPr>
          <w:rFonts w:cs="Times New Roman" w:eastAsia="Times New Roman"/>
          <w:bCs/>
          <w:lang w:eastAsia="hr-HR"/>
        </w:rPr>
        <w:t xml:space="preserve">REPUBLIKA HRVATSKA                                               </w:t>
      </w:r>
      <w:r w:rsidRPr="00B933EF">
        <w:rPr>
          <w:rFonts w:cs="Times New Roman" w:eastAsia="Times New Roman"/>
          <w:lang w:eastAsia="hr-HR"/>
        </w:rPr>
        <w:t>Broj: 14. St-1352/2016.</w:t>
      </w:r>
    </w:p>
    <w:p w:rsidRDefault="00B933EF" w:rsidP="00B933EF" w:rsidR="00B933EF" w:rsidRPr="00B933EF">
      <w:pPr>
        <w:spacing w:after="0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B933EF" w:rsidP="00B933EF" w:rsidR="00B933EF" w:rsidRPr="00B933EF">
      <w:pPr>
        <w:spacing w:after="0"/>
        <w:rPr>
          <w:rFonts w:cs="Times New Roman" w:eastAsia="Times New Roman"/>
          <w:b/>
          <w:lang w:eastAsia="hr-HR"/>
        </w:rPr>
      </w:pPr>
      <w:r w:rsidRPr="00B933EF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B933EF">
        <w:rPr>
          <w:rFonts w:cs="Times New Roman" w:eastAsia="Times New Roman"/>
          <w:b/>
          <w:lang w:eastAsia="hr-HR"/>
        </w:rPr>
        <w:t>Sukoišanska</w:t>
      </w:r>
      <w:proofErr w:type="spellEnd"/>
      <w:r w:rsidRPr="00B933EF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</w:p>
    <w:p w:rsidRDefault="00B933EF" w:rsidP="00B933EF" w:rsidR="00B933EF" w:rsidRPr="00B933EF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B933EF">
        <w:rPr>
          <w:rFonts w:cs="Times New Roman" w:eastAsia="Times New Roman"/>
          <w:b/>
          <w:lang w:eastAsia="hr-HR"/>
        </w:rPr>
        <w:t>O G L A S</w:t>
      </w: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lang w:eastAsia="hr-HR" w:val="en-US"/>
        </w:rPr>
        <w:tab/>
      </w:r>
      <w:proofErr w:type="spellStart"/>
      <w:r w:rsidRPr="00B933EF">
        <w:rPr>
          <w:rFonts w:cs="Times New Roman" w:eastAsia="Times New Roman"/>
          <w:lang w:eastAsia="hr-HR" w:val="en-US"/>
        </w:rPr>
        <w:t>Trgovački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sud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B933EF">
        <w:rPr>
          <w:rFonts w:cs="Times New Roman" w:eastAsia="Times New Roman"/>
          <w:lang w:eastAsia="hr-HR" w:val="en-US"/>
        </w:rPr>
        <w:t>Splitu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B933EF">
        <w:rPr>
          <w:rFonts w:cs="Times New Roman" w:eastAsia="Times New Roman"/>
          <w:lang w:eastAsia="hr-HR" w:val="en-US"/>
        </w:rPr>
        <w:t>po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sudcu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Jozi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Ćaleta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B933EF">
        <w:rPr>
          <w:rFonts w:cs="Times New Roman" w:eastAsia="Times New Roman"/>
          <w:lang w:eastAsia="hr-HR" w:val="en-US"/>
        </w:rPr>
        <w:t>skraćenome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stečajnom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B933EF">
        <w:rPr>
          <w:rFonts w:cs="Times New Roman" w:eastAsia="Times New Roman"/>
          <w:lang w:eastAsia="hr-HR" w:val="en-US"/>
        </w:rPr>
        <w:t>postupku</w:t>
      </w:r>
      <w:proofErr w:type="spellEnd"/>
      <w:r w:rsidRPr="00B933EF">
        <w:rPr>
          <w:rFonts w:cs="Times New Roman" w:eastAsia="Times New Roman"/>
          <w:lang w:eastAsia="hr-HR" w:val="en-US"/>
        </w:rPr>
        <w:t xml:space="preserve"> </w:t>
      </w:r>
      <w:r w:rsidRPr="00B933EF">
        <w:rPr>
          <w:rFonts w:cs="Times New Roman" w:eastAsia="Times New Roman"/>
          <w:lang w:eastAsia="hr-HR"/>
        </w:rPr>
        <w:t xml:space="preserve">nad stečajnim Dužnikom: ADRIATIC YACHTS društvo s ograničenom odgovornošću za iznajmljivanje plovila i trgovinu, Split, Mažuranićevo šetalište </w:t>
      </w:r>
      <w:proofErr w:type="gramStart"/>
      <w:r w:rsidRPr="00B933EF">
        <w:rPr>
          <w:rFonts w:cs="Times New Roman" w:eastAsia="Times New Roman"/>
          <w:lang w:eastAsia="hr-HR"/>
        </w:rPr>
        <w:t>14.,</w:t>
      </w:r>
      <w:proofErr w:type="gramEnd"/>
      <w:r w:rsidRPr="00B933EF">
        <w:rPr>
          <w:rFonts w:cs="Times New Roman" w:eastAsia="Times New Roman"/>
          <w:lang w:eastAsia="hr-HR"/>
        </w:rPr>
        <w:t xml:space="preserve"> OIB: 10810111598., MBS: 100005801., </w:t>
      </w:r>
      <w:r w:rsidRPr="00B933EF">
        <w:rPr>
          <w:rFonts w:cs="Times New Roman" w:eastAsia="Times New Roman"/>
          <w:lang w:eastAsia="hr-HR" w:val="en-US"/>
        </w:rPr>
        <w:t xml:space="preserve">a </w:t>
      </w:r>
      <w:r w:rsidRPr="00B933EF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B933EF">
        <w:rPr>
          <w:rFonts w:cs="Times New Roman" w:eastAsia="Times New Roman"/>
          <w:lang w:eastAsia="hr-HR" w:val="en-US"/>
        </w:rPr>
        <w:t xml:space="preserve"> </w:t>
      </w:r>
      <w:r w:rsidRPr="00B933EF">
        <w:rPr>
          <w:rFonts w:cs="Times New Roman" w:eastAsia="Times New Roman"/>
          <w:lang w:eastAsia="hr-HR"/>
        </w:rPr>
        <w:t>temeljem članaka 428. – 434. Stečajnog zakona („Narodne novine“, broj: 71/15., dalje: SZ/15.), dana 18. srpnja 2016. godine, objavljuje slijedeći</w:t>
      </w: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</w:p>
    <w:p w:rsidRDefault="00B933EF" w:rsidP="00B933EF" w:rsidR="00B933EF" w:rsidRPr="00B933EF">
      <w:pPr>
        <w:spacing w:after="0"/>
        <w:jc w:val="center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lang w:eastAsia="hr-HR"/>
        </w:rPr>
        <w:t>o g l a s</w:t>
      </w:r>
    </w:p>
    <w:p w:rsidRDefault="00B933EF" w:rsidP="00B933EF" w:rsidR="00B933EF" w:rsidRPr="00B933EF">
      <w:pPr>
        <w:spacing w:after="0"/>
        <w:jc w:val="both"/>
        <w:rPr>
          <w:rFonts w:cs="Times New Roman" w:eastAsia="Calibri"/>
        </w:rPr>
      </w:pPr>
    </w:p>
    <w:p w:rsidRDefault="00B933EF" w:rsidP="00B933EF" w:rsidR="00B933EF" w:rsidRPr="00B933EF">
      <w:pPr>
        <w:spacing w:after="0"/>
        <w:ind w:firstLine="708"/>
        <w:jc w:val="both"/>
        <w:rPr>
          <w:rFonts w:cs="Times New Roman" w:eastAsia="Calibri"/>
        </w:rPr>
      </w:pPr>
      <w:r w:rsidRPr="00B933EF">
        <w:rPr>
          <w:rFonts w:cs="Times New Roman" w:eastAsia="Calibri"/>
          <w:b/>
        </w:rPr>
        <w:t>1)</w:t>
      </w:r>
      <w:r w:rsidRPr="00B933EF">
        <w:rPr>
          <w:rFonts w:cs="Times New Roman" w:eastAsia="Calibri"/>
        </w:rPr>
        <w:t xml:space="preserve">  Dužnik: ADRIATIC YACHTS društvo s ograničenom odgovornošću za iznajmljivanje plovila i trgovinu, Split, Mažuranićevo šetalište 14., OIB: 10810111598., MBS: 100005801., na dan stupanja na snagu SZ/15.: 01. rujna 2015. godine, u Očevidniku redoslijeda osnova za plaćanje ima evidentirane neizvršene osnove za plaćanje u neprekinutom razdoblju od 1633. dana u ukupnom iznosu od: 542.265,82 kune a u koji iznos je uračunata kamata i naknada FINA-e za provedbu ovrhe na novčanim sredstvima.  </w:t>
      </w:r>
    </w:p>
    <w:p w:rsidRDefault="00B933EF" w:rsidP="00B933EF" w:rsidR="00B933EF" w:rsidRPr="00B933EF">
      <w:pPr>
        <w:spacing w:after="0"/>
        <w:ind w:firstLine="708"/>
        <w:jc w:val="both"/>
        <w:rPr>
          <w:rFonts w:cs="Times New Roman" w:eastAsia="Calibri"/>
        </w:rPr>
      </w:pPr>
      <w:r w:rsidRPr="00B933EF">
        <w:rPr>
          <w:rFonts w:cs="Times New Roman" w:eastAsia="Calibri"/>
          <w:b/>
        </w:rPr>
        <w:t>2)</w:t>
      </w:r>
      <w:r w:rsidRPr="00B933EF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B933EF" w:rsidP="00B933EF" w:rsidR="00B933EF" w:rsidRPr="00B933EF">
      <w:pPr>
        <w:spacing w:after="0"/>
        <w:ind w:firstLine="708"/>
        <w:jc w:val="both"/>
        <w:rPr>
          <w:rFonts w:cs="Times New Roman" w:eastAsia="Calibri"/>
        </w:rPr>
      </w:pPr>
      <w:r w:rsidRPr="00B933EF">
        <w:rPr>
          <w:rFonts w:cs="Times New Roman" w:eastAsia="Calibri"/>
          <w:b/>
        </w:rPr>
        <w:t>3)</w:t>
      </w:r>
      <w:r w:rsidRPr="00B933EF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B933EF" w:rsidP="00B933EF" w:rsidR="00B933EF" w:rsidRPr="00B933EF">
      <w:pPr>
        <w:spacing w:after="0"/>
        <w:ind w:firstLine="708"/>
        <w:jc w:val="both"/>
        <w:rPr>
          <w:rFonts w:cs="Times New Roman" w:eastAsia="Calibri"/>
        </w:rPr>
      </w:pPr>
      <w:r w:rsidRPr="00B933EF">
        <w:rPr>
          <w:rFonts w:cs="Times New Roman" w:eastAsia="Calibri"/>
          <w:b/>
        </w:rPr>
        <w:t>4)</w:t>
      </w:r>
      <w:r w:rsidRPr="00B933EF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B933EF" w:rsidP="00B933EF" w:rsidR="00B933EF" w:rsidRPr="00B933EF">
      <w:pPr>
        <w:spacing w:after="0"/>
        <w:ind w:firstLine="708"/>
        <w:jc w:val="both"/>
        <w:rPr>
          <w:rFonts w:cs="Times New Roman" w:eastAsia="Calibri"/>
        </w:rPr>
      </w:pPr>
      <w:r w:rsidRPr="00B933EF">
        <w:rPr>
          <w:rFonts w:cs="Times New Roman" w:eastAsia="Calibri"/>
          <w:b/>
        </w:rPr>
        <w:t>5)</w:t>
      </w:r>
      <w:r w:rsidRPr="00B933EF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B933EF" w:rsidP="00B933EF" w:rsidR="00B933EF" w:rsidRPr="00B933E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B933EF" w:rsidP="00B933EF" w:rsidR="00B933EF" w:rsidRPr="00B933EF">
      <w:pPr>
        <w:spacing w:after="0"/>
        <w:jc w:val="center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lang w:eastAsia="hr-HR"/>
        </w:rPr>
        <w:t>(Oglas broj: 14. St-1352/2016., od 18. srpnja 2016. godine.).</w:t>
      </w: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lang w:eastAsia="hr-HR"/>
        </w:rPr>
        <w:t xml:space="preserve">DNA:  </w:t>
      </w:r>
      <w:r w:rsidRPr="00B933EF">
        <w:rPr>
          <w:rFonts w:cs="Times New Roman" w:eastAsia="Times New Roman"/>
          <w:b/>
          <w:lang w:eastAsia="hr-HR"/>
        </w:rPr>
        <w:t>1)</w:t>
      </w:r>
      <w:r w:rsidRPr="00B933EF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B933EF" w:rsidP="00B933EF" w:rsidR="00B933EF" w:rsidRPr="00B933EF">
      <w:pPr>
        <w:spacing w:after="0"/>
        <w:jc w:val="both"/>
        <w:rPr>
          <w:rFonts w:cs="Times New Roman" w:eastAsia="Times New Roman"/>
          <w:lang w:eastAsia="hr-HR"/>
        </w:rPr>
      </w:pPr>
      <w:r w:rsidRPr="00B933EF">
        <w:rPr>
          <w:rFonts w:cs="Times New Roman" w:eastAsia="Times New Roman"/>
          <w:lang w:eastAsia="hr-HR"/>
        </w:rPr>
        <w:t xml:space="preserve">            </w:t>
      </w:r>
      <w:r w:rsidRPr="00B933EF">
        <w:rPr>
          <w:rFonts w:cs="Times New Roman" w:eastAsia="Times New Roman"/>
          <w:b/>
          <w:lang w:eastAsia="hr-HR"/>
        </w:rPr>
        <w:t>2)</w:t>
      </w:r>
      <w:r w:rsidRPr="00B933EF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B933EF" w:rsidP="00B933EF" w:rsidR="00DA0242">
      <w:pPr>
        <w:spacing w:after="0"/>
        <w:jc w:val="both"/>
      </w:pPr>
      <w:r w:rsidRPr="00B933EF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3EF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7004421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2016.</izvorni_sadrzaj>
    <derivirana_varijabla naziv="DomainObject.DatumDonosenjaOdluke_1">18.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St-1352/2016-3</izvorni_sadrzaj>
    <derivirana_varijabla naziv="DomainObject.Oznaka_1">St-1352/2016-3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1352</izvorni_sadrzaj>
    <derivirana_varijabla naziv="DomainObject.Predmet.Broj_1">1352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lipnja 2016.</izvorni_sadrzaj>
    <derivirana_varijabla naziv="DomainObject.Predmet.DatumOsnivanja_1">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St-1352/2016</izvorni_sadrzaj>
    <derivirana_varijabla naziv="DomainObject.Predmet.OznakaBroj_1">St-1352/2016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ADRIATIC YACHTS društvo s ograničenom odgovornošću za iznajmljivanje plovila i trgovinu</izvorni_sadrzaj>
    <derivirana_varijabla naziv="DomainObject.Predmet.ProtustrankaFormated_1">  ADRIATIC YACHTS društvo s ograničenom odgovornošću za iznajmljivanje plovila i trgovinu</derivirana_varijabla>
  </DomainObject.Predmet.ProtustrankaFormated>
  <DomainObject.Predmet.ProtustrankaFormatedOIB>
    <izvorni_sadrzaj>  ADRIATIC YACHTS društvo s ograničenom odgovornošću za iznajmljivanje plovila i trgovinu, OIB 10810111598</izvorni_sadrzaj>
    <derivirana_varijabla naziv="DomainObject.Predmet.ProtustrankaFormatedOIB_1">  ADRIATIC YACHTS društvo s ograničenom odgovornošću za iznajmljivanje plovila i trgovinu, OIB 10810111598</derivirana_varijabla>
  </DomainObject.Predmet.ProtustrankaFormatedOIB>
  <DomainObject.Predmet.ProtustrankaFormatedWithAdress>
    <izvorni_sadrzaj> ADRIATIC YACHTS društvo s ograničenom odgovornošću za iznajmljivanje plovila i trgovinu, Mažuranićevo šetalište 14, 21000 Split</izvorni_sadrzaj>
    <derivirana_varijabla naziv="DomainObject.Predmet.ProtustrankaFormatedWithAdress_1"> ADRIATIC YACHTS društvo s ograničenom odgovornošću za iznajmljivanje plovila i trgovinu, Mažuranićevo šetalište 14, 21000 Split</derivirana_varijabla>
  </DomainObject.Predmet.ProtustrankaFormatedWithAdress>
  <DomainObject.Predmet.ProtustrankaFormatedWithAdressOIB>
    <izvorni_sadrzaj> ADRIATIC YACHTS društvo s ograničenom odgovornošću za iznajmljivanje plovila i trgovinu, OIB 10810111598, Mažuranićevo šetalište 14, 21000 Split</izvorni_sadrzaj>
    <derivirana_varijabla naziv="DomainObject.Predmet.ProtustrankaFormatedWithAdressOIB_1"> ADRIATIC YACHTS društvo s ograničenom odgovornošću za iznajmljivanje plovila i trgovinu, OIB 10810111598, Mažuranićevo šetalište 14, 21000 Split</derivirana_varijabla>
  </DomainObject.Predmet.ProtustrankaFormatedWithAdressOIB>
  <DomainObject.Predmet.ProtustrankaWithAdress>
    <izvorni_sadrzaj>ADRIATIC YACHTS društvo s ograničenom odgovornošću za iznajmljivanje plovila i trgovinu Mažuranićevo šetalište 14, 21000 Split</izvorni_sadrzaj>
    <derivirana_varijabla naziv="DomainObject.Predmet.ProtustrankaWithAdress_1">ADRIATIC YACHTS društvo s ograničenom odgovornošću za iznajmljivanje plovila i trgovinu Mažuranićevo šetalište 14, 21000 Split</derivirana_varijabla>
  </DomainObject.Predmet.ProtustrankaWithAdress>
  <DomainObject.Predmet.ProtustrankaWithAdressOIB>
    <izvorni_sadrzaj>ADRIATIC YACHTS društvo s ograničenom odgovornošću za iznajmljivanje plovila i trgovinu, OIB 10810111598, Mažuranićevo šetalište 14, 21000 Split</izvorni_sadrzaj>
    <derivirana_varijabla naziv="DomainObject.Predmet.ProtustrankaWithAdressOIB_1">ADRIATIC YACHTS društvo s ograničenom odgovornošću za iznajmljivanje plovila i trgovinu, OIB 10810111598, Mažuranićevo šetalište 14, 21000 Split</derivirana_varijabla>
  </DomainObject.Predmet.ProtustrankaWithAdressOIB>
  <DomainObject.Predmet.ProtustrankaNazivFormated>
    <izvorni_sadrzaj>ADRIATIC YACHTS društvo s ograničenom odgovornošću za iznajmljivanje plovila i trgovinu</izvorni_sadrzaj>
    <derivirana_varijabla naziv="DomainObject.Predmet.ProtustrankaNazivFormated_1">ADRIATIC YACHTS društvo s ograničenom odgovornošću za iznajmljivanje plovila i trgovinu</derivirana_varijabla>
  </DomainObject.Predmet.ProtustrankaNazivFormated>
  <DomainObject.Predmet.ProtustrankaNazivFormatedOIB>
    <izvorni_sadrzaj>ADRIATIC YACHTS društvo s ograničenom odgovornošću za iznajmljivanje plovila i trgovinu, OIB 10810111598</izvorni_sadrzaj>
    <derivirana_varijabla naziv="DomainObject.Predmet.ProtustrankaNazivFormatedOIB_1">ADRIATIC YACHTS društvo s ograničenom odgovornošću za iznajmljivanje plovila i trgovinu, OIB 10810111598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542265.82</izvorni_sadrzaj>
    <derivirana_varijabla naziv="DomainObject.Predmet.TrenutnaVrijednost_1">542265.82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ADRIATIC YACHTS društvo s ograničenom odgovornošću za iznajmljivanje plovila i trgovinu</item>
    </izvorni_sadrzaj>
    <derivirana_varijabla naziv="DomainObject.Predmet.ProtuStrankaListFormated_1">
      <item>ADRIATIC YACHTS društvo s ograničenom odgovornošću za iznajmljivanje plovila i trgovinu</item>
    </derivirana_varijabla>
  </DomainObject.Predmet.ProtuStrankaListFormated>
  <DomainObject.Predmet.ProtuStrankaListFormatedOIB>
    <izvorni_sadrzaj>
      <item>ADRIATIC YACHTS društvo s ograničenom odgovornošću za iznajmljivanje plovila i trgovinu, OIB 10810111598</item>
    </izvorni_sadrzaj>
    <derivirana_varijabla naziv="DomainObject.Predmet.ProtuStrankaListFormatedOIB_1">
      <item>ADRIATIC YACHTS društvo s ograničenom odgovornošću za iznajmljivanje plovila i trgovinu, OIB 10810111598</item>
    </derivirana_varijabla>
  </DomainObject.Predmet.ProtuStrankaListFormatedOIB>
  <DomainObject.Predmet.ProtuStrankaListFormatedWithAdress>
    <izvorni_sadrzaj>
      <item>ADRIATIC YACHTS društvo s ograničenom odgovornošću za iznajmljivanje plovila i trgovinu, Mažuranićevo šetalište 14, 21000 Split</item>
    </izvorni_sadrzaj>
    <derivirana_varijabla naziv="DomainObject.Predmet.ProtuStrankaListFormatedWithAdress_1">
      <item>ADRIATIC YACHTS društvo s ograničenom odgovornošću za iznajmljivanje plovila i trgovinu, Mažuranićevo šetalište 14, 21000 Split</item>
    </derivirana_varijabla>
  </DomainObject.Predmet.ProtuStrankaListFormatedWithAdress>
  <DomainObject.Predmet.ProtuStrankaListFormatedWithAdressOIB>
    <izvorni_sadrzaj>
      <item>ADRIATIC YACHTS društvo s ograničenom odgovornošću za iznajmljivanje plovila i trgovinu, OIB 10810111598, Mažuranićevo šetalište 14, 21000 Split</item>
    </izvorni_sadrzaj>
    <derivirana_varijabla naziv="DomainObject.Predmet.ProtuStrankaListFormatedWithAdressOIB_1">
      <item>ADRIATIC YACHTS društvo s ograničenom odgovornošću za iznajmljivanje plovila i trgovinu, OIB 10810111598, Mažuranićevo šetalište 14, 21000 Split</item>
    </derivirana_varijabla>
  </DomainObject.Predmet.ProtuStrankaListFormatedWithAdressOIB>
  <DomainObject.Predmet.ProtuStrankaListNazivFormated>
    <izvorni_sadrzaj>
      <item>ADRIATIC YACHTS društvo s ograničenom odgovornošću za iznajmljivanje plovila i trgovinu</item>
    </izvorni_sadrzaj>
    <derivirana_varijabla naziv="DomainObject.Predmet.ProtuStrankaListNazivFormated_1">
      <item>ADRIATIC YACHTS društvo s ograničenom odgovornošću za iznajmljivanje plovila i trgovinu</item>
    </derivirana_varijabla>
  </DomainObject.Predmet.ProtuStrankaListNazivFormated>
  <DomainObject.Predmet.ProtuStrankaListNazivFormatedOIB>
    <izvorni_sadrzaj>
      <item>ADRIATIC YACHTS društvo s ograničenom odgovornošću za iznajmljivanje plovila i trgovinu, OIB 10810111598</item>
    </izvorni_sadrzaj>
    <derivirana_varijabla naziv="DomainObject.Predmet.ProtuStrankaListNazivFormatedOIB_1">
      <item>ADRIATIC YACHTS društvo s ograničenom odgovornošću za iznajmljivanje plovila i trgovinu, OIB 10810111598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2016.</izvorni_sadrzaj>
    <derivirana_varijabla naziv="DomainObject.Datum_1">18. srpnja 2016.</derivirana_varijabla>
  </DomainObject.Datum>
  <DomainObject.PoslovniBrojDokumenta>
    <izvorni_sadrzaj>St-1352/2016-3</izvorni_sadrzaj>
    <derivirana_varijabla naziv="DomainObject.PoslovniBrojDokumenta_1">St-1352/2016-3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ADRIATIC YACHTS društvo s ograničenom odgovornošću za iznajmljivanje plovila i trgovinu</izvorni_sadrzaj>
    <derivirana_varijabla naziv="DomainObject.Predmet.ProtustrankaIDrugi_1">ADRIATIC YACHTS društvo s ograničenom odgovornošću za iznajmljivanje plovila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ADRIATIC YACHTS društvo s ograničenom odgovornošću za iznajmljivanje plovila i trgovinu, OIB 10810111598, Mažuranićevo šetalište 14, 21000 Split</izvorni_sadrzaj>
    <derivirana_varijabla naziv="DomainObject.Predmet.ProtustrankaIDrugiAdressOIB_1">ADRIATIC YACHTS društvo s ograničenom odgovornošću za iznajmljivanje plovila i trgovinu, OIB 10810111598, Mažuranićevo šetalište 14,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ADRIATIC YACHTS društvo s ograničenom odgovornošću za iznajmljivanje plovila i trgovinu</item>
      <item>FINANCIJSKA AGENCIJA, RC SPLIT</item>
    </izvorni_sadrzaj>
    <derivirana_varijabla naziv="DomainObject.Predmet.SudioniciListNaziv_1">
      <item>ADRIATIC YACHTS društvo s ograničenom odgovornošću za iznajmljivanje plovila i trgovinu</item>
      <item>FINANCIJSKA AGENCIJA, RC SPLIT</item>
    </derivirana_varijabla>
  </DomainObject.Predmet.SudioniciListNaziv>
  <DomainObject.Predmet.SudioniciListAdressOIB>
    <izvorni_sadrzaj>
      <item>ADRIATIC YACHTS društvo s ograničenom odgovornošću za iznajmljivanje plovila i trgovinu, OIB 10810111598, Mažuranićevo šetalište 14,21000 Split</item>
      <item>FINANCIJSKA AGENCIJA, RC SPLIT, OIB 85821130368, Mažuranićevo šetalište 24 b,21000 Split</item>
    </izvorni_sadrzaj>
    <derivirana_varijabla naziv="DomainObject.Predmet.SudioniciListAdressOIB_1">
      <item>ADRIATIC YACHTS društvo s ograničenom odgovornošću za iznajmljivanje plovila i trgovinu, OIB 10810111598, Mažuranićevo šetalište 14,21000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AB9BEE0-B8A7-4AC2-8FF6-CCF8DACB08F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416</properties:Words>
  <properties:Characters>2318</properties:Characters>
  <properties:Lines>47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2016-07-18T10:59:00Z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St-1352/2016-3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